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C21" w:rsidRDefault="00434C21" w:rsidP="00BA648E">
      <w:pPr>
        <w:jc w:val="right"/>
        <w:rPr>
          <w:b/>
          <w:bCs/>
        </w:rPr>
      </w:pPr>
      <w:r>
        <w:rPr>
          <w:b/>
          <w:bCs/>
        </w:rPr>
        <w:t>Annex 1</w:t>
      </w:r>
    </w:p>
    <w:p w:rsidR="00434C21" w:rsidRPr="008A2C3A" w:rsidRDefault="00434C21" w:rsidP="00BA648E">
      <w:pPr>
        <w:jc w:val="center"/>
        <w:rPr>
          <w:rFonts w:cs="Times New Roman"/>
        </w:rPr>
      </w:pPr>
      <w:r w:rsidRPr="008A2C3A">
        <w:rPr>
          <w:b/>
          <w:bCs/>
        </w:rPr>
        <w:t>Travel Grant Application Form</w:t>
      </w:r>
    </w:p>
    <w:p w:rsidR="00434C21" w:rsidRDefault="00434C21" w:rsidP="00BA648E">
      <w:pPr>
        <w:jc w:val="center"/>
        <w:rPr>
          <w:b/>
          <w:bCs/>
        </w:rPr>
      </w:pPr>
      <w:r>
        <w:rPr>
          <w:b/>
          <w:bCs/>
        </w:rPr>
        <w:t>4</w:t>
      </w:r>
      <w:r w:rsidRPr="00BA648E">
        <w:rPr>
          <w:b/>
          <w:bCs/>
          <w:vertAlign w:val="superscript"/>
        </w:rPr>
        <w:t>th</w:t>
      </w:r>
      <w:r>
        <w:rPr>
          <w:b/>
          <w:bCs/>
        </w:rPr>
        <w:t xml:space="preserve"> </w:t>
      </w:r>
      <w:r w:rsidRPr="00E01787">
        <w:rPr>
          <w:b/>
          <w:bCs/>
        </w:rPr>
        <w:t xml:space="preserve">APRU Research Symposium on </w:t>
      </w:r>
      <w:r>
        <w:rPr>
          <w:b/>
          <w:bCs/>
        </w:rPr>
        <w:t xml:space="preserve">Gerontology </w:t>
      </w:r>
    </w:p>
    <w:p w:rsidR="00434C21" w:rsidRPr="00E01787" w:rsidRDefault="00434C21" w:rsidP="00BA648E">
      <w:pPr>
        <w:jc w:val="center"/>
        <w:rPr>
          <w:rFonts w:cs="Times New Roman"/>
        </w:rPr>
      </w:pPr>
      <w:r w:rsidRPr="00BA648E">
        <w:rPr>
          <w:b/>
          <w:bCs/>
        </w:rPr>
        <w:t>"Productive Aging: Creating a Dynamic and</w:t>
      </w:r>
      <w:r>
        <w:rPr>
          <w:b/>
          <w:bCs/>
        </w:rPr>
        <w:t xml:space="preserve"> Participatory Aging Society in Asia”</w:t>
      </w:r>
      <w:r w:rsidRPr="008A2C3A">
        <w:rPr>
          <w:b/>
          <w:bCs/>
        </w:rPr>
        <w:t xml:space="preserve"> </w:t>
      </w:r>
      <w:r w:rsidRPr="00E01787">
        <w:rPr>
          <w:b/>
          <w:bCs/>
        </w:rPr>
        <w:t>October</w:t>
      </w:r>
      <w:r>
        <w:rPr>
          <w:b/>
          <w:bCs/>
        </w:rPr>
        <w:t xml:space="preserve"> </w:t>
      </w:r>
      <w:r w:rsidRPr="00E01787">
        <w:rPr>
          <w:b/>
          <w:bCs/>
        </w:rPr>
        <w:t>28-29, 2011, Shanghai, China</w:t>
      </w:r>
    </w:p>
    <w:tbl>
      <w:tblPr>
        <w:tblW w:w="0" w:type="auto"/>
        <w:tblInd w:w="-1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2562"/>
        <w:gridCol w:w="1256"/>
        <w:gridCol w:w="2198"/>
        <w:gridCol w:w="2200"/>
      </w:tblGrid>
      <w:tr w:rsidR="00434C21" w:rsidRPr="004778FD">
        <w:trPr>
          <w:trHeight w:val="137"/>
        </w:trPr>
        <w:tc>
          <w:tcPr>
            <w:tcW w:w="3818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4C21" w:rsidRPr="004778FD" w:rsidRDefault="00434C21" w:rsidP="00E01787">
            <w:r w:rsidRPr="004778FD">
              <w:t xml:space="preserve">Name 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4C21" w:rsidRPr="004778FD" w:rsidRDefault="00434C21" w:rsidP="00E01787">
            <w:r w:rsidRPr="004778FD">
              <w:t xml:space="preserve">Gender </w:t>
            </w:r>
          </w:p>
        </w:tc>
        <w:tc>
          <w:tcPr>
            <w:tcW w:w="2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34C21" w:rsidRPr="004778FD" w:rsidRDefault="00434C21" w:rsidP="00E01787">
            <w:r w:rsidRPr="004778FD">
              <w:t xml:space="preserve">Age </w:t>
            </w:r>
          </w:p>
        </w:tc>
      </w:tr>
      <w:tr w:rsidR="00434C21" w:rsidRPr="004778FD">
        <w:trPr>
          <w:trHeight w:val="137"/>
        </w:trPr>
        <w:tc>
          <w:tcPr>
            <w:tcW w:w="821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434C21" w:rsidRPr="004778FD" w:rsidRDefault="00434C21" w:rsidP="00E01787">
            <w:r w:rsidRPr="004778FD">
              <w:t>Institution and Affiliation</w:t>
            </w:r>
          </w:p>
        </w:tc>
      </w:tr>
      <w:tr w:rsidR="00434C21" w:rsidRPr="004778FD">
        <w:trPr>
          <w:trHeight w:val="137"/>
        </w:trPr>
        <w:tc>
          <w:tcPr>
            <w:tcW w:w="821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434C21" w:rsidRPr="004778FD" w:rsidRDefault="00434C21" w:rsidP="00E01787">
            <w:r w:rsidRPr="004778FD">
              <w:t xml:space="preserve">Country and City </w:t>
            </w:r>
          </w:p>
        </w:tc>
      </w:tr>
      <w:tr w:rsidR="00434C21" w:rsidRPr="004778FD">
        <w:trPr>
          <w:trHeight w:val="137"/>
        </w:trPr>
        <w:tc>
          <w:tcPr>
            <w:tcW w:w="2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34C21" w:rsidRPr="004778FD" w:rsidRDefault="00434C21" w:rsidP="00E01787">
            <w:r w:rsidRPr="004778FD">
              <w:t xml:space="preserve">Title </w:t>
            </w:r>
          </w:p>
        </w:tc>
        <w:tc>
          <w:tcPr>
            <w:tcW w:w="56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434C21" w:rsidRPr="004778FD" w:rsidRDefault="00434C21" w:rsidP="008A2C3A">
            <w:r w:rsidRPr="004778FD">
              <w:rPr>
                <w:rFonts w:cs="宋体" w:hint="eastAsia"/>
              </w:rPr>
              <w:t>□</w:t>
            </w:r>
            <w:r w:rsidRPr="004778FD">
              <w:t xml:space="preserve">Young scholar </w:t>
            </w:r>
            <w:r w:rsidRPr="004778FD">
              <w:rPr>
                <w:rFonts w:cs="宋体" w:hint="eastAsia"/>
              </w:rPr>
              <w:t>□</w:t>
            </w:r>
            <w:r w:rsidRPr="004778FD">
              <w:t xml:space="preserve">PhD Student </w:t>
            </w:r>
            <w:r w:rsidRPr="004778FD">
              <w:rPr>
                <w:rFonts w:cs="宋体" w:hint="eastAsia"/>
              </w:rPr>
              <w:t>□</w:t>
            </w:r>
            <w:r w:rsidRPr="004778FD">
              <w:t xml:space="preserve">Others </w:t>
            </w:r>
          </w:p>
        </w:tc>
      </w:tr>
      <w:tr w:rsidR="00434C21" w:rsidRPr="004778FD">
        <w:trPr>
          <w:trHeight w:val="137"/>
        </w:trPr>
        <w:tc>
          <w:tcPr>
            <w:tcW w:w="821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434C21" w:rsidRPr="004778FD" w:rsidRDefault="00434C21" w:rsidP="008A2C3A">
            <w:r w:rsidRPr="004778FD">
              <w:t>Brief Biography</w:t>
            </w:r>
            <w:r w:rsidRPr="004778FD">
              <w:rPr>
                <w:rFonts w:cs="宋体" w:hint="eastAsia"/>
              </w:rPr>
              <w:t>（</w:t>
            </w:r>
            <w:r w:rsidRPr="004778FD">
              <w:t>word limit of 300</w:t>
            </w:r>
            <w:r w:rsidRPr="004778FD">
              <w:rPr>
                <w:rFonts w:cs="宋体" w:hint="eastAsia"/>
              </w:rPr>
              <w:t>）</w:t>
            </w:r>
            <w:r w:rsidRPr="004778FD">
              <w:t xml:space="preserve"> </w:t>
            </w:r>
          </w:p>
          <w:p w:rsidR="00434C21" w:rsidRPr="004778FD" w:rsidRDefault="00434C21" w:rsidP="008A2C3A"/>
          <w:p w:rsidR="00434C21" w:rsidRPr="004778FD" w:rsidRDefault="00434C21" w:rsidP="008A2C3A"/>
          <w:p w:rsidR="00434C21" w:rsidRPr="004778FD" w:rsidRDefault="00434C21" w:rsidP="008A2C3A"/>
        </w:tc>
      </w:tr>
      <w:tr w:rsidR="00434C21" w:rsidRPr="004778FD">
        <w:trPr>
          <w:trHeight w:val="137"/>
        </w:trPr>
        <w:tc>
          <w:tcPr>
            <w:tcW w:w="821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434C21" w:rsidRPr="004778FD" w:rsidRDefault="00434C21" w:rsidP="00F86FE1">
            <w:r w:rsidRPr="004778FD">
              <w:t xml:space="preserve">Title of Submitted Paper </w:t>
            </w:r>
          </w:p>
        </w:tc>
      </w:tr>
      <w:tr w:rsidR="00434C21" w:rsidRPr="004778FD">
        <w:trPr>
          <w:trHeight w:val="137"/>
        </w:trPr>
        <w:tc>
          <w:tcPr>
            <w:tcW w:w="821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434C21" w:rsidRPr="004778FD" w:rsidRDefault="00434C21" w:rsidP="008A2C3A">
            <w:pPr>
              <w:rPr>
                <w:rFonts w:cs="Times New Roman"/>
              </w:rPr>
            </w:pPr>
            <w:r w:rsidRPr="004778FD">
              <w:t>Abstract of Submitted Paper</w:t>
            </w:r>
            <w:r w:rsidRPr="004778FD">
              <w:rPr>
                <w:rFonts w:cs="宋体" w:hint="eastAsia"/>
              </w:rPr>
              <w:t>（</w:t>
            </w:r>
            <w:r w:rsidRPr="004778FD">
              <w:t>word limit of 500</w:t>
            </w:r>
            <w:r w:rsidRPr="004778FD">
              <w:rPr>
                <w:rFonts w:cs="宋体" w:hint="eastAsia"/>
              </w:rPr>
              <w:t>）</w:t>
            </w: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  <w:p w:rsidR="00434C21" w:rsidRPr="004778FD" w:rsidRDefault="00434C21" w:rsidP="008A2C3A">
            <w:pPr>
              <w:rPr>
                <w:rFonts w:cs="Times New Roman"/>
              </w:rPr>
            </w:pPr>
          </w:p>
        </w:tc>
      </w:tr>
    </w:tbl>
    <w:p w:rsidR="00434C21" w:rsidRDefault="00434C21">
      <w:pPr>
        <w:rPr>
          <w:rFonts w:cs="Times New Roman"/>
        </w:rPr>
      </w:pPr>
    </w:p>
    <w:sectPr w:rsidR="00434C21" w:rsidSect="00594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CDC81E4"/>
    <w:multiLevelType w:val="hybridMultilevel"/>
    <w:tmpl w:val="53F5BD8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B0476FF"/>
    <w:multiLevelType w:val="hybridMultilevel"/>
    <w:tmpl w:val="EE3C0A3A"/>
    <w:lvl w:ilvl="0" w:tplc="04090001">
      <w:start w:val="1"/>
      <w:numFmt w:val="bullet"/>
      <w:lvlText w:val=""/>
      <w:lvlJc w:val="left"/>
      <w:rPr>
        <w:rFonts w:ascii="Symbol" w:hAnsi="Symbol" w:cs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24C43D2"/>
    <w:multiLevelType w:val="hybridMultilevel"/>
    <w:tmpl w:val="47643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DF626C7"/>
    <w:multiLevelType w:val="hybridMultilevel"/>
    <w:tmpl w:val="524771A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5CFC66D5"/>
    <w:multiLevelType w:val="hybridMultilevel"/>
    <w:tmpl w:val="089A4912"/>
    <w:lvl w:ilvl="0" w:tplc="90602F7C">
      <w:numFmt w:val="bullet"/>
      <w:lvlText w:val="-"/>
      <w:lvlJc w:val="left"/>
      <w:pPr>
        <w:ind w:left="720" w:hanging="360"/>
      </w:pPr>
      <w:rPr>
        <w:rFonts w:ascii="Calibri" w:eastAsia="宋体" w:hAnsi="Calib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6B70042A"/>
    <w:multiLevelType w:val="hybridMultilevel"/>
    <w:tmpl w:val="E0BC2F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6">
    <w:nsid w:val="721560A6"/>
    <w:multiLevelType w:val="hybridMultilevel"/>
    <w:tmpl w:val="D8280BAA"/>
    <w:lvl w:ilvl="0" w:tplc="99364B8E">
      <w:numFmt w:val="bullet"/>
      <w:lvlText w:val="-"/>
      <w:lvlJc w:val="left"/>
      <w:pPr>
        <w:ind w:left="720" w:hanging="360"/>
      </w:pPr>
      <w:rPr>
        <w:rFonts w:ascii="Calibri" w:eastAsia="宋体" w:hAnsi="Calib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72422C16"/>
    <w:multiLevelType w:val="hybridMultilevel"/>
    <w:tmpl w:val="C8F6296E"/>
    <w:lvl w:ilvl="0" w:tplc="846ED6EC">
      <w:numFmt w:val="bullet"/>
      <w:lvlText w:val="-"/>
      <w:lvlJc w:val="left"/>
      <w:pPr>
        <w:ind w:left="720" w:hanging="360"/>
      </w:pPr>
      <w:rPr>
        <w:rFonts w:ascii="Calibri" w:eastAsia="宋体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1787"/>
    <w:rsid w:val="00026573"/>
    <w:rsid w:val="00087E7F"/>
    <w:rsid w:val="000B1EB9"/>
    <w:rsid w:val="000F255D"/>
    <w:rsid w:val="00102DAD"/>
    <w:rsid w:val="001343FC"/>
    <w:rsid w:val="00134618"/>
    <w:rsid w:val="00153094"/>
    <w:rsid w:val="001538AF"/>
    <w:rsid w:val="00157895"/>
    <w:rsid w:val="00197C52"/>
    <w:rsid w:val="001B5BFB"/>
    <w:rsid w:val="001E11B5"/>
    <w:rsid w:val="001F0946"/>
    <w:rsid w:val="00213275"/>
    <w:rsid w:val="002264FA"/>
    <w:rsid w:val="00254890"/>
    <w:rsid w:val="002804F7"/>
    <w:rsid w:val="002B5EA9"/>
    <w:rsid w:val="00314CE0"/>
    <w:rsid w:val="00395569"/>
    <w:rsid w:val="003D5FE2"/>
    <w:rsid w:val="004051A2"/>
    <w:rsid w:val="00434C21"/>
    <w:rsid w:val="00461A59"/>
    <w:rsid w:val="004778FD"/>
    <w:rsid w:val="00485E2F"/>
    <w:rsid w:val="004A6586"/>
    <w:rsid w:val="004B077D"/>
    <w:rsid w:val="004B3E06"/>
    <w:rsid w:val="004B5C1E"/>
    <w:rsid w:val="00503A24"/>
    <w:rsid w:val="00511D3C"/>
    <w:rsid w:val="0059454E"/>
    <w:rsid w:val="005F435A"/>
    <w:rsid w:val="005F6252"/>
    <w:rsid w:val="0063190A"/>
    <w:rsid w:val="00662D6B"/>
    <w:rsid w:val="00675542"/>
    <w:rsid w:val="00676551"/>
    <w:rsid w:val="00722066"/>
    <w:rsid w:val="007B7F01"/>
    <w:rsid w:val="007C7399"/>
    <w:rsid w:val="007D7F58"/>
    <w:rsid w:val="007F157A"/>
    <w:rsid w:val="008051B7"/>
    <w:rsid w:val="00805460"/>
    <w:rsid w:val="00814C2F"/>
    <w:rsid w:val="008601F3"/>
    <w:rsid w:val="00862816"/>
    <w:rsid w:val="0087333B"/>
    <w:rsid w:val="008972AA"/>
    <w:rsid w:val="008A2C3A"/>
    <w:rsid w:val="009202F6"/>
    <w:rsid w:val="00964C67"/>
    <w:rsid w:val="00981678"/>
    <w:rsid w:val="009B3B11"/>
    <w:rsid w:val="009C2610"/>
    <w:rsid w:val="009C4912"/>
    <w:rsid w:val="009C5DC4"/>
    <w:rsid w:val="009E6007"/>
    <w:rsid w:val="00A7524C"/>
    <w:rsid w:val="00A76C3B"/>
    <w:rsid w:val="00B50AE9"/>
    <w:rsid w:val="00BA34EE"/>
    <w:rsid w:val="00BA648E"/>
    <w:rsid w:val="00C70F35"/>
    <w:rsid w:val="00C76E06"/>
    <w:rsid w:val="00C851A3"/>
    <w:rsid w:val="00CB4632"/>
    <w:rsid w:val="00CE70EC"/>
    <w:rsid w:val="00CF06EC"/>
    <w:rsid w:val="00D64C4A"/>
    <w:rsid w:val="00D81347"/>
    <w:rsid w:val="00DC3B69"/>
    <w:rsid w:val="00DE6DDB"/>
    <w:rsid w:val="00E01787"/>
    <w:rsid w:val="00E1128F"/>
    <w:rsid w:val="00E55FC1"/>
    <w:rsid w:val="00E73ED7"/>
    <w:rsid w:val="00E75C09"/>
    <w:rsid w:val="00E851AA"/>
    <w:rsid w:val="00E94973"/>
    <w:rsid w:val="00EA4202"/>
    <w:rsid w:val="00F27976"/>
    <w:rsid w:val="00F83222"/>
    <w:rsid w:val="00F86FE1"/>
    <w:rsid w:val="00F87F1D"/>
    <w:rsid w:val="00FA3C2B"/>
    <w:rsid w:val="00FE4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54E"/>
    <w:pPr>
      <w:spacing w:after="200" w:line="276" w:lineRule="auto"/>
    </w:pPr>
    <w:rPr>
      <w:rFonts w:cs="Calibri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F0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F06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026573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242</TotalTime>
  <Pages>1</Pages>
  <Words>64</Words>
  <Characters>371</Characters>
  <Application>Microsoft Office Outlook</Application>
  <DocSecurity>0</DocSecurity>
  <Lines>0</Lines>
  <Paragraphs>0</Paragraphs>
  <ScaleCrop>false</ScaleCrop>
  <Company>soft.netnest.com.cn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Yap Siew Yiin</dc:creator>
  <cp:keywords/>
  <dc:description/>
  <cp:lastModifiedBy>宗一文</cp:lastModifiedBy>
  <cp:revision>65</cp:revision>
  <dcterms:created xsi:type="dcterms:W3CDTF">2010-11-08T08:03:00Z</dcterms:created>
  <dcterms:modified xsi:type="dcterms:W3CDTF">2010-12-07T01:51:00Z</dcterms:modified>
</cp:coreProperties>
</file>