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777" w:rsidRDefault="00A23777">
      <w:pPr>
        <w:rPr>
          <w:lang w:val="en-US"/>
        </w:rPr>
      </w:pPr>
    </w:p>
    <w:p w:rsidR="00A23777" w:rsidRDefault="00A23777">
      <w:pPr>
        <w:rPr>
          <w:lang w:val="en-US"/>
        </w:rPr>
      </w:pPr>
    </w:p>
    <w:p w:rsidR="00A23777" w:rsidRDefault="00A23777">
      <w:pPr>
        <w:rPr>
          <w:lang w:val="en-US"/>
        </w:rPr>
      </w:pPr>
    </w:p>
    <w:p w:rsidR="00A23777" w:rsidRDefault="00A23777">
      <w:pPr>
        <w:rPr>
          <w:lang w:val="en-US"/>
        </w:rPr>
      </w:pPr>
    </w:p>
    <w:p w:rsidR="00A23777" w:rsidRDefault="00A23777">
      <w:pPr>
        <w:rPr>
          <w:lang w:val="en-US"/>
        </w:rPr>
      </w:pPr>
    </w:p>
    <w:p w:rsidR="00A23777" w:rsidRDefault="00A23777" w:rsidP="0018239F">
      <w:pPr>
        <w:jc w:val="both"/>
        <w:rPr>
          <w:sz w:val="20"/>
          <w:szCs w:val="20"/>
          <w:lang w:val="en-US"/>
        </w:rPr>
      </w:pPr>
    </w:p>
    <w:p w:rsidR="00A23777" w:rsidRPr="00945C5F" w:rsidRDefault="00A23777" w:rsidP="0018239F">
      <w:pPr>
        <w:jc w:val="both"/>
        <w:rPr>
          <w:b/>
        </w:rPr>
      </w:pPr>
      <w:r w:rsidRPr="00F271FD">
        <w:rPr>
          <w:sz w:val="20"/>
          <w:szCs w:val="20"/>
          <w:lang w:val="en-US"/>
        </w:rPr>
        <w:t xml:space="preserve"> </w:t>
      </w:r>
      <w:r w:rsidRPr="00945C5F">
        <w:rPr>
          <w:b/>
        </w:rPr>
        <w:t xml:space="preserve">May </w:t>
      </w:r>
      <w:r>
        <w:rPr>
          <w:b/>
        </w:rPr>
        <w:t>11</w:t>
      </w:r>
      <w:r w:rsidRPr="00945C5F">
        <w:rPr>
          <w:b/>
        </w:rPr>
        <w:t>, 2011 -- Call for participants</w:t>
      </w:r>
    </w:p>
    <w:p w:rsidR="00A23777" w:rsidRDefault="00A23777" w:rsidP="0018239F">
      <w:pPr>
        <w:jc w:val="both"/>
      </w:pPr>
    </w:p>
    <w:p w:rsidR="00A23777" w:rsidRPr="00945C5F" w:rsidRDefault="00A23777" w:rsidP="0018239F">
      <w:pPr>
        <w:jc w:val="both"/>
        <w:rPr>
          <w:b/>
        </w:rPr>
      </w:pPr>
      <w:r>
        <w:t>This is an open invitation to seek participants in an exciting one-day conference being held in Shanghai on June 16</w:t>
      </w:r>
      <w:r w:rsidRPr="00EE4E3C">
        <w:rPr>
          <w:vertAlign w:val="superscript"/>
        </w:rPr>
        <w:t>th</w:t>
      </w:r>
      <w:r>
        <w:t xml:space="preserve"> under the auspices of the EU-China Year of Youth 2011 on “</w:t>
      </w:r>
      <w:r w:rsidRPr="00D16BEA">
        <w:rPr>
          <w:b/>
        </w:rPr>
        <w:t>What World Have They Left Us? A discussion about generations</w:t>
      </w:r>
      <w:r>
        <w:rPr>
          <w:b/>
        </w:rPr>
        <w:t xml:space="preserve"> </w:t>
      </w:r>
      <w:r w:rsidRPr="00D16BEA">
        <w:rPr>
          <w:b/>
        </w:rPr>
        <w:t>between Chinese and European Youth</w:t>
      </w:r>
      <w:r>
        <w:rPr>
          <w:b/>
        </w:rPr>
        <w:t>”</w:t>
      </w:r>
      <w:r>
        <w:t>. Co-hosted by the European Union STF Program and the Shanghai Academy of Social Sciences (SASS), the one-day conference aims to bring together a group of young Chinese and Europeans to think through some of the questions around generation gaps.</w:t>
      </w:r>
    </w:p>
    <w:p w:rsidR="00A23777" w:rsidRDefault="00A23777" w:rsidP="0018239F">
      <w:pPr>
        <w:jc w:val="both"/>
      </w:pPr>
    </w:p>
    <w:p w:rsidR="00A23777" w:rsidRDefault="00A23777" w:rsidP="0018239F">
      <w:pPr>
        <w:jc w:val="both"/>
      </w:pPr>
      <w:r>
        <w:t>The purpose of the day is to try to stimulate an interesting conversation between a group of 30-40 Chinese and European youths (half of each) to discuss the issues of generation gaps and the questions raised by the fact that older generations in Europe are enjoying a life and benefits that younger generations are unlikely to be able to enjoy. This is not the same in China, where younger generations may be enjoying benefits their elders did not enjoy, but that next generations might miss out on. What does this all mean for young people in China and Europe? Is it something that matters to you? What can we learn from history? What do you think should be done? What do you think decision makers need to understand about these problems?</w:t>
      </w:r>
    </w:p>
    <w:p w:rsidR="00A23777" w:rsidRDefault="00A23777" w:rsidP="0018239F">
      <w:pPr>
        <w:jc w:val="both"/>
      </w:pPr>
    </w:p>
    <w:p w:rsidR="00A23777" w:rsidRDefault="00A23777" w:rsidP="0018239F">
      <w:pPr>
        <w:jc w:val="both"/>
      </w:pPr>
      <w:r>
        <w:t>Aside from creating a new set of contacts between young Chinese and Europeans, the event is going to hopefully generate some new ideas for policy makers in Brussels and Beijing as to how they might address these growing problems. The final results to emerge from the conference will be published in the Chinese and European press and we will actively encourage and support participants who want to publish ideas that emerge from the conference.</w:t>
      </w:r>
    </w:p>
    <w:p w:rsidR="00A23777" w:rsidRDefault="00A23777" w:rsidP="0018239F">
      <w:pPr>
        <w:jc w:val="both"/>
      </w:pPr>
    </w:p>
    <w:p w:rsidR="00A23777" w:rsidRDefault="00A23777" w:rsidP="0018239F">
      <w:pPr>
        <w:jc w:val="both"/>
      </w:pPr>
      <w:r>
        <w:t>Participation in the conference will also give you an opportunity to be officially involved in the EU-China Year of Youth, a special year-long event aimed at developing contacts and strengthening connections between the EU and China. Launched in Brussels in January and Beijing in February, the event has been described by Premier Wen Jiaobao as an opportunity to “deepen understanding, enhance friendship and create a better future for China-EU relations.”</w:t>
      </w:r>
    </w:p>
    <w:p w:rsidR="00A23777" w:rsidRDefault="00A23777" w:rsidP="0018239F">
      <w:pPr>
        <w:jc w:val="both"/>
      </w:pPr>
    </w:p>
    <w:p w:rsidR="00A23777" w:rsidRPr="003F72CC" w:rsidRDefault="00A23777" w:rsidP="0018239F">
      <w:pPr>
        <w:jc w:val="both"/>
        <w:rPr>
          <w:b/>
        </w:rPr>
      </w:pPr>
      <w:r w:rsidRPr="003F72CC">
        <w:rPr>
          <w:b/>
        </w:rPr>
        <w:t>What you need</w:t>
      </w:r>
      <w:r>
        <w:rPr>
          <w:b/>
        </w:rPr>
        <w:t xml:space="preserve"> to participate</w:t>
      </w:r>
      <w:r w:rsidRPr="003F72CC">
        <w:rPr>
          <w:b/>
        </w:rPr>
        <w:t>:</w:t>
      </w:r>
    </w:p>
    <w:p w:rsidR="00A23777" w:rsidRDefault="00A23777" w:rsidP="0018239F">
      <w:pPr>
        <w:jc w:val="both"/>
      </w:pPr>
    </w:p>
    <w:p w:rsidR="00A23777" w:rsidRPr="003F72CC" w:rsidRDefault="00A23777" w:rsidP="0018239F">
      <w:pPr>
        <w:pStyle w:val="ListParagraph"/>
        <w:numPr>
          <w:ilvl w:val="0"/>
          <w:numId w:val="2"/>
        </w:numPr>
        <w:jc w:val="both"/>
        <w:rPr>
          <w:lang w:val="en-GB"/>
        </w:rPr>
      </w:pPr>
      <w:r w:rsidRPr="003F72CC">
        <w:rPr>
          <w:lang w:val="en-GB"/>
        </w:rPr>
        <w:t>Chinese or European nationality</w:t>
      </w:r>
    </w:p>
    <w:p w:rsidR="00A23777" w:rsidRPr="003F72CC" w:rsidRDefault="00A23777" w:rsidP="0018239F">
      <w:pPr>
        <w:pStyle w:val="ListParagraph"/>
        <w:numPr>
          <w:ilvl w:val="0"/>
          <w:numId w:val="2"/>
        </w:numPr>
        <w:jc w:val="both"/>
        <w:rPr>
          <w:lang w:val="en-GB"/>
        </w:rPr>
      </w:pPr>
      <w:r w:rsidRPr="003F72CC">
        <w:rPr>
          <w:lang w:val="en-GB"/>
        </w:rPr>
        <w:t>Have at least a Master’s degree</w:t>
      </w:r>
    </w:p>
    <w:p w:rsidR="00A23777" w:rsidRPr="003F72CC" w:rsidRDefault="00A23777" w:rsidP="0018239F">
      <w:pPr>
        <w:pStyle w:val="ListParagraph"/>
        <w:numPr>
          <w:ilvl w:val="0"/>
          <w:numId w:val="2"/>
        </w:numPr>
        <w:jc w:val="both"/>
        <w:rPr>
          <w:lang w:val="en-GB"/>
        </w:rPr>
      </w:pPr>
      <w:r w:rsidRPr="003F72CC">
        <w:rPr>
          <w:lang w:val="en-GB"/>
        </w:rPr>
        <w:t>Be confident speaking in English</w:t>
      </w:r>
    </w:p>
    <w:p w:rsidR="00A23777" w:rsidRPr="003F72CC" w:rsidRDefault="00A23777" w:rsidP="0018239F">
      <w:pPr>
        <w:pStyle w:val="ListParagraph"/>
        <w:numPr>
          <w:ilvl w:val="0"/>
          <w:numId w:val="2"/>
        </w:numPr>
        <w:jc w:val="both"/>
        <w:rPr>
          <w:lang w:val="en-GB"/>
        </w:rPr>
      </w:pPr>
      <w:r w:rsidRPr="003F72CC">
        <w:rPr>
          <w:lang w:val="en-GB"/>
        </w:rPr>
        <w:t>A willingness to participate in open discussions!</w:t>
      </w:r>
    </w:p>
    <w:p w:rsidR="00A23777" w:rsidRDefault="00A23777" w:rsidP="0018239F">
      <w:pPr>
        <w:jc w:val="both"/>
      </w:pPr>
    </w:p>
    <w:p w:rsidR="00A23777" w:rsidRPr="003F72CC" w:rsidRDefault="00A23777" w:rsidP="0018239F">
      <w:pPr>
        <w:jc w:val="both"/>
        <w:rPr>
          <w:b/>
        </w:rPr>
      </w:pPr>
      <w:r w:rsidRPr="003F72CC">
        <w:t xml:space="preserve">In order to apply, please send your CV and a short cover letter expressing why you </w:t>
      </w:r>
      <w:r>
        <w:t>want</w:t>
      </w:r>
      <w:r w:rsidRPr="003F72CC">
        <w:t xml:space="preserve"> to participate to </w:t>
      </w:r>
      <w:hyperlink r:id="rId7" w:history="1">
        <w:r w:rsidRPr="00633C2F">
          <w:rPr>
            <w:rStyle w:val="Hyperlink"/>
          </w:rPr>
          <w:t>shanghaiyearofyouth@yahoo.com</w:t>
        </w:r>
      </w:hyperlink>
      <w:r>
        <w:t>.</w:t>
      </w:r>
      <w:r>
        <w:rPr>
          <w:b/>
        </w:rPr>
        <w:t xml:space="preserve"> Deadline for applications is May 30, 201</w:t>
      </w:r>
      <w:bookmarkStart w:id="0" w:name="_GoBack"/>
      <w:bookmarkEnd w:id="0"/>
      <w:r>
        <w:rPr>
          <w:b/>
        </w:rPr>
        <w:t>1.</w:t>
      </w:r>
    </w:p>
    <w:p w:rsidR="00A23777" w:rsidRDefault="00A23777">
      <w:pPr>
        <w:rPr>
          <w:sz w:val="20"/>
          <w:szCs w:val="20"/>
          <w:lang w:val="en-US"/>
        </w:rPr>
      </w:pPr>
    </w:p>
    <w:p w:rsidR="00A23777" w:rsidRDefault="00A23777">
      <w:pPr>
        <w:rPr>
          <w:sz w:val="20"/>
          <w:szCs w:val="20"/>
          <w:lang w:val="en-US"/>
        </w:rPr>
      </w:pPr>
    </w:p>
    <w:p w:rsidR="00A23777" w:rsidRPr="001B5C7B" w:rsidRDefault="00A23777" w:rsidP="001B5C7B">
      <w:pPr>
        <w:widowControl w:val="0"/>
        <w:autoSpaceDE w:val="0"/>
        <w:autoSpaceDN w:val="0"/>
        <w:adjustRightInd w:val="0"/>
        <w:spacing w:after="240"/>
        <w:rPr>
          <w:i/>
          <w:lang w:val="en-US" w:eastAsia="en-US"/>
        </w:rPr>
      </w:pPr>
      <w:r w:rsidRPr="001B5C7B">
        <w:rPr>
          <w:i/>
          <w:lang w:val="en-US" w:eastAsia="en-US"/>
        </w:rPr>
        <w:t>This initiative reflects the views only of the organizers. The European Commission and the All-China Youth Federation cannot be held responsible for the content of this initiative.</w:t>
      </w:r>
    </w:p>
    <w:p w:rsidR="00A23777" w:rsidRPr="00F271FD" w:rsidRDefault="00A23777">
      <w:pPr>
        <w:rPr>
          <w:sz w:val="20"/>
          <w:szCs w:val="20"/>
          <w:lang w:val="en-US"/>
        </w:rPr>
      </w:pPr>
    </w:p>
    <w:sectPr w:rsidR="00A23777" w:rsidRPr="00F271FD" w:rsidSect="00F271FD">
      <w:headerReference w:type="default" r:id="rId8"/>
      <w:pgSz w:w="11906" w:h="16838"/>
      <w:pgMar w:top="360" w:right="1417" w:bottom="36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777" w:rsidRDefault="00A23777">
      <w:r>
        <w:separator/>
      </w:r>
    </w:p>
  </w:endnote>
  <w:endnote w:type="continuationSeparator" w:id="1">
    <w:p w:rsidR="00A23777" w:rsidRDefault="00A2377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777" w:rsidRDefault="00A23777">
      <w:r>
        <w:separator/>
      </w:r>
    </w:p>
  </w:footnote>
  <w:footnote w:type="continuationSeparator" w:id="1">
    <w:p w:rsidR="00A23777" w:rsidRDefault="00A237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777" w:rsidRDefault="00A23777" w:rsidP="001D4759">
    <w:pPr>
      <w:pStyle w:val="Header"/>
    </w:pPr>
    <w:r>
      <w:rPr>
        <w:noProof/>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2049" type="#_x0000_t75" style="position:absolute;margin-left:-63pt;margin-top:-27.55pt;width:599.25pt;height:114.75pt;z-index:-251656192;visibility:visible" o:allowincell="f">
          <v:imagedata r:id="rId1" o:title=""/>
        </v:shape>
      </w:pict>
    </w:r>
  </w:p>
  <w:p w:rsidR="00A23777" w:rsidRDefault="00A237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07A78"/>
    <w:multiLevelType w:val="hybridMultilevel"/>
    <w:tmpl w:val="1FF8B022"/>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6ABC718A"/>
    <w:multiLevelType w:val="hybridMultilevel"/>
    <w:tmpl w:val="230AA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D59E0"/>
    <w:rsid w:val="00026301"/>
    <w:rsid w:val="00062543"/>
    <w:rsid w:val="000707CE"/>
    <w:rsid w:val="000C5C12"/>
    <w:rsid w:val="000E22A7"/>
    <w:rsid w:val="00174CDF"/>
    <w:rsid w:val="0018239F"/>
    <w:rsid w:val="001B5C7B"/>
    <w:rsid w:val="001D4759"/>
    <w:rsid w:val="002146F1"/>
    <w:rsid w:val="002979D3"/>
    <w:rsid w:val="002C02AA"/>
    <w:rsid w:val="002C1444"/>
    <w:rsid w:val="002E664A"/>
    <w:rsid w:val="00316B05"/>
    <w:rsid w:val="003557B2"/>
    <w:rsid w:val="00370C71"/>
    <w:rsid w:val="003F72CC"/>
    <w:rsid w:val="0040048B"/>
    <w:rsid w:val="00446BB8"/>
    <w:rsid w:val="004B0611"/>
    <w:rsid w:val="004E6F80"/>
    <w:rsid w:val="004F2889"/>
    <w:rsid w:val="00502D54"/>
    <w:rsid w:val="00563D72"/>
    <w:rsid w:val="005D46B4"/>
    <w:rsid w:val="00633C2F"/>
    <w:rsid w:val="0063401F"/>
    <w:rsid w:val="006558F6"/>
    <w:rsid w:val="006733E1"/>
    <w:rsid w:val="00797636"/>
    <w:rsid w:val="007E30A9"/>
    <w:rsid w:val="0086530A"/>
    <w:rsid w:val="008867C6"/>
    <w:rsid w:val="00902452"/>
    <w:rsid w:val="00930F8E"/>
    <w:rsid w:val="00945C5F"/>
    <w:rsid w:val="009466BE"/>
    <w:rsid w:val="00A23777"/>
    <w:rsid w:val="00AD433A"/>
    <w:rsid w:val="00B174EB"/>
    <w:rsid w:val="00B659A4"/>
    <w:rsid w:val="00BA6BFA"/>
    <w:rsid w:val="00BD59E0"/>
    <w:rsid w:val="00C27417"/>
    <w:rsid w:val="00C80D0E"/>
    <w:rsid w:val="00CC3F07"/>
    <w:rsid w:val="00D16BEA"/>
    <w:rsid w:val="00D7427D"/>
    <w:rsid w:val="00DA13EB"/>
    <w:rsid w:val="00E17939"/>
    <w:rsid w:val="00EE4E3C"/>
    <w:rsid w:val="00F02A7B"/>
    <w:rsid w:val="00F271FD"/>
    <w:rsid w:val="00FA3F8E"/>
    <w:rsid w:val="00FB2B66"/>
    <w:rsid w:val="00FD0BEE"/>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fr-FR"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636"/>
    <w:rPr>
      <w:sz w:val="24"/>
      <w:szCs w:val="24"/>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D59E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1D4759"/>
    <w:pPr>
      <w:tabs>
        <w:tab w:val="center" w:pos="4153"/>
        <w:tab w:val="right" w:pos="8306"/>
      </w:tabs>
    </w:pPr>
  </w:style>
  <w:style w:type="character" w:customStyle="1" w:styleId="HeaderChar">
    <w:name w:val="Header Char"/>
    <w:basedOn w:val="DefaultParagraphFont"/>
    <w:link w:val="Header"/>
    <w:uiPriority w:val="99"/>
    <w:semiHidden/>
    <w:rsid w:val="00F4175D"/>
    <w:rPr>
      <w:sz w:val="24"/>
      <w:szCs w:val="24"/>
      <w:lang w:val="en-GB"/>
    </w:rPr>
  </w:style>
  <w:style w:type="paragraph" w:styleId="Footer">
    <w:name w:val="footer"/>
    <w:basedOn w:val="Normal"/>
    <w:link w:val="FooterChar"/>
    <w:uiPriority w:val="99"/>
    <w:rsid w:val="001D4759"/>
    <w:pPr>
      <w:tabs>
        <w:tab w:val="center" w:pos="4153"/>
        <w:tab w:val="right" w:pos="8306"/>
      </w:tabs>
    </w:pPr>
  </w:style>
  <w:style w:type="character" w:customStyle="1" w:styleId="FooterChar">
    <w:name w:val="Footer Char"/>
    <w:basedOn w:val="DefaultParagraphFont"/>
    <w:link w:val="Footer"/>
    <w:uiPriority w:val="99"/>
    <w:semiHidden/>
    <w:rsid w:val="00F4175D"/>
    <w:rPr>
      <w:sz w:val="24"/>
      <w:szCs w:val="24"/>
      <w:lang w:val="en-GB"/>
    </w:rPr>
  </w:style>
  <w:style w:type="character" w:styleId="Hyperlink">
    <w:name w:val="Hyperlink"/>
    <w:basedOn w:val="DefaultParagraphFont"/>
    <w:uiPriority w:val="99"/>
    <w:rsid w:val="00F271FD"/>
    <w:rPr>
      <w:rFonts w:cs="Times New Roman"/>
      <w:color w:val="0000FF"/>
      <w:u w:val="single"/>
    </w:rPr>
  </w:style>
  <w:style w:type="paragraph" w:styleId="BalloonText">
    <w:name w:val="Balloon Text"/>
    <w:basedOn w:val="Normal"/>
    <w:link w:val="BalloonTextChar"/>
    <w:uiPriority w:val="99"/>
    <w:semiHidden/>
    <w:rsid w:val="003557B2"/>
    <w:rPr>
      <w:rFonts w:ascii="Tahoma" w:hAnsi="Tahoma" w:cs="Tahoma"/>
      <w:sz w:val="16"/>
      <w:szCs w:val="16"/>
    </w:rPr>
  </w:style>
  <w:style w:type="character" w:customStyle="1" w:styleId="BalloonTextChar">
    <w:name w:val="Balloon Text Char"/>
    <w:basedOn w:val="DefaultParagraphFont"/>
    <w:link w:val="BalloonText"/>
    <w:uiPriority w:val="99"/>
    <w:semiHidden/>
    <w:rsid w:val="00F4175D"/>
    <w:rPr>
      <w:sz w:val="0"/>
      <w:szCs w:val="0"/>
      <w:lang w:val="en-GB"/>
    </w:rPr>
  </w:style>
  <w:style w:type="paragraph" w:styleId="ListParagraph">
    <w:name w:val="List Paragraph"/>
    <w:basedOn w:val="Normal"/>
    <w:uiPriority w:val="99"/>
    <w:qFormat/>
    <w:rsid w:val="0018239F"/>
    <w:pPr>
      <w:ind w:left="720"/>
      <w:contextualSpacing/>
    </w:pPr>
    <w:rPr>
      <w:rFonts w:ascii="Cambria" w:eastAsia="MS ??" w:hAnsi="Cambria"/>
      <w:lang w:val="en-US" w:eastAsia="en-US"/>
    </w:rPr>
  </w:style>
  <w:style w:type="character" w:styleId="FollowedHyperlink">
    <w:name w:val="FollowedHyperlink"/>
    <w:basedOn w:val="DefaultParagraphFont"/>
    <w:uiPriority w:val="99"/>
    <w:rsid w:val="00502D54"/>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hanghaiyearofyouth@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431</Words>
  <Characters>2375</Characters>
  <Application>Microsoft Office Outlook</Application>
  <DocSecurity>0</DocSecurity>
  <Lines>0</Lines>
  <Paragraphs>0</Paragraphs>
  <ScaleCrop>false</ScaleCrop>
  <Company>European Commission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Labelling Request</dc:title>
  <dc:subject/>
  <dc:creator>Kinga Katus</dc:creator>
  <cp:keywords/>
  <dc:description/>
  <cp:lastModifiedBy>zhengv</cp:lastModifiedBy>
  <cp:revision>2</cp:revision>
  <cp:lastPrinted>2011-03-22T06:15:00Z</cp:lastPrinted>
  <dcterms:created xsi:type="dcterms:W3CDTF">2011-05-17T06:08:00Z</dcterms:created>
  <dcterms:modified xsi:type="dcterms:W3CDTF">2011-05-17T06:08:00Z</dcterms:modified>
</cp:coreProperties>
</file>