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FCB2F1" w14:textId="2507F737" w:rsidR="00D4541E" w:rsidRDefault="00471E5A">
      <w:r>
        <w:rPr>
          <w:rFonts w:hint="eastAsia"/>
        </w:rPr>
        <w:t>HW2020052201</w:t>
      </w:r>
    </w:p>
    <w:p w14:paraId="1569B300" w14:textId="77777777" w:rsidR="00D4541E" w:rsidRDefault="00D4541E"/>
    <w:p w14:paraId="1304CC9D" w14:textId="77777777" w:rsidR="00D4541E" w:rsidRDefault="00D4541E"/>
    <w:p w14:paraId="3A2A4CB2" w14:textId="77777777" w:rsidR="00D4541E" w:rsidRDefault="00D4541E"/>
    <w:p w14:paraId="03CD2235" w14:textId="77777777" w:rsidR="00D4541E" w:rsidRDefault="00D4541E"/>
    <w:p w14:paraId="6FA6010D" w14:textId="77777777" w:rsidR="00D4541E" w:rsidRDefault="00D4541E"/>
    <w:p w14:paraId="4E833999" w14:textId="77777777" w:rsidR="00D4541E" w:rsidRDefault="00D4541E"/>
    <w:p w14:paraId="1B456F63" w14:textId="77777777" w:rsidR="00D4541E" w:rsidRDefault="00D4541E">
      <w:pPr>
        <w:spacing w:line="312" w:lineRule="atLeast"/>
        <w:jc w:val="center"/>
        <w:rPr>
          <w:rFonts w:eastAsia="楷体"/>
          <w:b/>
          <w:sz w:val="48"/>
        </w:rPr>
      </w:pPr>
    </w:p>
    <w:p w14:paraId="51CEE368" w14:textId="7247F746" w:rsidR="00D4541E" w:rsidRDefault="0075572B">
      <w:pPr>
        <w:spacing w:line="312" w:lineRule="atLeast"/>
        <w:jc w:val="center"/>
        <w:rPr>
          <w:rFonts w:ascii="黑体" w:eastAsia="黑体" w:hAnsi="黑体"/>
          <w:b/>
          <w:sz w:val="48"/>
        </w:rPr>
      </w:pPr>
      <w:r>
        <w:rPr>
          <w:rFonts w:ascii="宋体" w:hAnsi="宋体" w:hint="eastAsia"/>
          <w:b/>
          <w:sz w:val="32"/>
          <w:szCs w:val="32"/>
        </w:rPr>
        <w:t>复旦大学服务器设备采购项目</w:t>
      </w:r>
    </w:p>
    <w:p w14:paraId="08F700B3" w14:textId="77777777" w:rsidR="00D4541E" w:rsidRDefault="00D4541E">
      <w:pPr>
        <w:spacing w:line="312" w:lineRule="atLeast"/>
        <w:jc w:val="center"/>
        <w:rPr>
          <w:rFonts w:ascii="黑体" w:eastAsia="黑体" w:hAnsi="黑体"/>
          <w:b/>
          <w:sz w:val="48"/>
        </w:rPr>
      </w:pPr>
    </w:p>
    <w:p w14:paraId="06E2866F" w14:textId="77777777" w:rsidR="00D4541E" w:rsidRDefault="00D4541E">
      <w:pPr>
        <w:spacing w:line="312" w:lineRule="atLeast"/>
        <w:jc w:val="center"/>
        <w:rPr>
          <w:rFonts w:ascii="黑体" w:eastAsia="黑体" w:hAnsi="黑体"/>
          <w:b/>
          <w:sz w:val="48"/>
        </w:rPr>
      </w:pPr>
    </w:p>
    <w:p w14:paraId="3B4BF4AA" w14:textId="77777777" w:rsidR="00D4541E" w:rsidRDefault="0011786A">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14:paraId="6BF5FB44" w14:textId="20160E60" w:rsidR="00D4541E" w:rsidRDefault="0011786A">
      <w:pPr>
        <w:spacing w:beforeLines="170" w:before="408" w:line="360" w:lineRule="exact"/>
        <w:jc w:val="center"/>
        <w:rPr>
          <w:rFonts w:ascii="黑体" w:eastAsia="黑体" w:hAnsi="黑体"/>
          <w:sz w:val="30"/>
        </w:rPr>
      </w:pPr>
      <w:r>
        <w:rPr>
          <w:rFonts w:ascii="黑体" w:eastAsia="黑体" w:hAnsi="黑体"/>
          <w:sz w:val="30"/>
        </w:rPr>
        <w:t>项目编号：</w:t>
      </w:r>
      <w:r w:rsidR="00EE3FC1" w:rsidRPr="00EE3FC1">
        <w:rPr>
          <w:rFonts w:ascii="黑体" w:eastAsia="黑体" w:hAnsi="黑体"/>
          <w:sz w:val="30"/>
        </w:rPr>
        <w:t>HW2020052201</w:t>
      </w:r>
    </w:p>
    <w:p w14:paraId="56B553EA" w14:textId="77777777" w:rsidR="00D4541E" w:rsidRDefault="00D4541E">
      <w:pPr>
        <w:spacing w:line="360" w:lineRule="exact"/>
        <w:rPr>
          <w:rFonts w:ascii="黑体" w:eastAsia="黑体" w:hAnsi="黑体"/>
        </w:rPr>
      </w:pPr>
    </w:p>
    <w:p w14:paraId="05612DB9" w14:textId="77777777" w:rsidR="00D4541E" w:rsidRDefault="00D4541E">
      <w:pPr>
        <w:spacing w:line="360" w:lineRule="exact"/>
        <w:rPr>
          <w:rFonts w:ascii="黑体" w:eastAsia="黑体" w:hAnsi="黑体"/>
        </w:rPr>
      </w:pPr>
    </w:p>
    <w:p w14:paraId="7C23D364" w14:textId="77777777" w:rsidR="00D4541E" w:rsidRDefault="00D4541E">
      <w:pPr>
        <w:spacing w:line="360" w:lineRule="exact"/>
        <w:rPr>
          <w:rFonts w:ascii="黑体" w:eastAsia="黑体" w:hAnsi="黑体"/>
        </w:rPr>
      </w:pPr>
    </w:p>
    <w:p w14:paraId="0571A495" w14:textId="77777777" w:rsidR="00D4541E" w:rsidRDefault="00D4541E">
      <w:pPr>
        <w:spacing w:line="360" w:lineRule="exact"/>
        <w:rPr>
          <w:rFonts w:ascii="黑体" w:eastAsia="黑体" w:hAnsi="黑体"/>
        </w:rPr>
      </w:pPr>
    </w:p>
    <w:p w14:paraId="73C3A857" w14:textId="77777777" w:rsidR="00D4541E" w:rsidRDefault="00D4541E">
      <w:pPr>
        <w:spacing w:line="360" w:lineRule="exact"/>
        <w:rPr>
          <w:rFonts w:ascii="黑体" w:eastAsia="黑体" w:hAnsi="黑体"/>
        </w:rPr>
      </w:pPr>
    </w:p>
    <w:p w14:paraId="341E04FF" w14:textId="77777777" w:rsidR="00D4541E" w:rsidRDefault="00D4541E">
      <w:pPr>
        <w:spacing w:line="360" w:lineRule="exact"/>
        <w:rPr>
          <w:rFonts w:ascii="黑体" w:eastAsia="黑体" w:hAnsi="黑体"/>
        </w:rPr>
      </w:pPr>
    </w:p>
    <w:p w14:paraId="7EB279FB" w14:textId="77777777" w:rsidR="00D4541E" w:rsidRDefault="00D4541E">
      <w:pPr>
        <w:spacing w:line="360" w:lineRule="exact"/>
        <w:rPr>
          <w:rFonts w:ascii="黑体" w:eastAsia="黑体" w:hAnsi="黑体"/>
        </w:rPr>
      </w:pPr>
    </w:p>
    <w:p w14:paraId="1FFEA01A" w14:textId="77777777" w:rsidR="00D4541E" w:rsidRDefault="00D4541E">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D4541E" w14:paraId="5C36986B" w14:textId="77777777">
        <w:trPr>
          <w:trHeight w:val="628"/>
          <w:jc w:val="center"/>
        </w:trPr>
        <w:tc>
          <w:tcPr>
            <w:tcW w:w="1693" w:type="dxa"/>
            <w:vAlign w:val="bottom"/>
          </w:tcPr>
          <w:p w14:paraId="0650BA20" w14:textId="77777777" w:rsidR="00D4541E" w:rsidRDefault="0011786A">
            <w:pPr>
              <w:spacing w:line="240" w:lineRule="auto"/>
              <w:rPr>
                <w:rFonts w:ascii="黑体" w:eastAsia="黑体" w:hAnsi="黑体"/>
              </w:rPr>
            </w:pPr>
            <w:r>
              <w:rPr>
                <w:rFonts w:ascii="黑体" w:eastAsia="黑体" w:hAnsi="黑体"/>
                <w:sz w:val="30"/>
              </w:rPr>
              <w:t>项目名称：</w:t>
            </w:r>
          </w:p>
        </w:tc>
        <w:tc>
          <w:tcPr>
            <w:tcW w:w="5762" w:type="dxa"/>
            <w:tcBorders>
              <w:bottom w:val="single" w:sz="4" w:space="0" w:color="auto"/>
            </w:tcBorders>
            <w:vAlign w:val="bottom"/>
          </w:tcPr>
          <w:p w14:paraId="62010556" w14:textId="5F455A10" w:rsidR="00D4541E" w:rsidRDefault="0075572B" w:rsidP="0075572B">
            <w:pPr>
              <w:spacing w:line="240" w:lineRule="auto"/>
              <w:jc w:val="center"/>
              <w:rPr>
                <w:rFonts w:ascii="黑体" w:eastAsia="黑体" w:hAnsi="黑体"/>
                <w:color w:val="FF0000"/>
                <w:sz w:val="28"/>
                <w:szCs w:val="28"/>
              </w:rPr>
            </w:pPr>
            <w:r>
              <w:rPr>
                <w:rFonts w:ascii="黑体" w:eastAsia="黑体" w:hAnsi="黑体" w:hint="eastAsia"/>
                <w:sz w:val="28"/>
                <w:szCs w:val="28"/>
              </w:rPr>
              <w:t>复旦大学服务器设备采购项目</w:t>
            </w:r>
          </w:p>
        </w:tc>
      </w:tr>
      <w:tr w:rsidR="00D4541E" w14:paraId="20B0A5FF" w14:textId="77777777">
        <w:trPr>
          <w:trHeight w:val="624"/>
          <w:jc w:val="center"/>
        </w:trPr>
        <w:tc>
          <w:tcPr>
            <w:tcW w:w="1693" w:type="dxa"/>
            <w:vAlign w:val="bottom"/>
          </w:tcPr>
          <w:p w14:paraId="35823B74" w14:textId="77777777" w:rsidR="00D4541E" w:rsidRDefault="0011786A">
            <w:pPr>
              <w:spacing w:line="240" w:lineRule="auto"/>
              <w:rPr>
                <w:rFonts w:ascii="黑体" w:eastAsia="黑体" w:hAnsi="黑体"/>
                <w:sz w:val="30"/>
              </w:rPr>
            </w:pPr>
            <w:r>
              <w:rPr>
                <w:rFonts w:ascii="黑体" w:eastAsia="黑体" w:hAnsi="黑体"/>
                <w:sz w:val="30"/>
              </w:rPr>
              <w:t>招 标 人：</w:t>
            </w:r>
          </w:p>
        </w:tc>
        <w:tc>
          <w:tcPr>
            <w:tcW w:w="5762" w:type="dxa"/>
            <w:tcBorders>
              <w:top w:val="single" w:sz="4" w:space="0" w:color="auto"/>
              <w:bottom w:val="single" w:sz="4" w:space="0" w:color="auto"/>
            </w:tcBorders>
            <w:vAlign w:val="bottom"/>
          </w:tcPr>
          <w:p w14:paraId="602FB146" w14:textId="77777777" w:rsidR="00D4541E" w:rsidRDefault="0011786A">
            <w:pPr>
              <w:spacing w:line="240" w:lineRule="auto"/>
              <w:jc w:val="center"/>
              <w:rPr>
                <w:rFonts w:ascii="黑体" w:eastAsia="黑体" w:hAnsi="黑体"/>
                <w:sz w:val="30"/>
                <w:szCs w:val="30"/>
              </w:rPr>
            </w:pPr>
            <w:r>
              <w:rPr>
                <w:rFonts w:ascii="黑体" w:eastAsia="黑体" w:hAnsi="黑体"/>
                <w:sz w:val="30"/>
                <w:szCs w:val="30"/>
              </w:rPr>
              <w:t>复旦大学</w:t>
            </w:r>
          </w:p>
        </w:tc>
      </w:tr>
      <w:tr w:rsidR="00D4541E" w14:paraId="66B08D9C" w14:textId="77777777">
        <w:trPr>
          <w:trHeight w:val="624"/>
          <w:jc w:val="center"/>
        </w:trPr>
        <w:tc>
          <w:tcPr>
            <w:tcW w:w="1693" w:type="dxa"/>
            <w:vAlign w:val="bottom"/>
          </w:tcPr>
          <w:p w14:paraId="33DCD9C4" w14:textId="77777777" w:rsidR="00D4541E" w:rsidRDefault="0011786A">
            <w:pPr>
              <w:spacing w:line="240" w:lineRule="auto"/>
              <w:rPr>
                <w:rFonts w:ascii="黑体" w:eastAsia="黑体" w:hAnsi="黑体"/>
                <w:sz w:val="30"/>
              </w:rPr>
            </w:pPr>
            <w:r>
              <w:rPr>
                <w:rFonts w:ascii="黑体" w:eastAsia="黑体" w:hAnsi="黑体"/>
                <w:sz w:val="30"/>
              </w:rPr>
              <w:t>招标机构：</w:t>
            </w:r>
          </w:p>
        </w:tc>
        <w:tc>
          <w:tcPr>
            <w:tcW w:w="5762" w:type="dxa"/>
            <w:tcBorders>
              <w:top w:val="single" w:sz="4" w:space="0" w:color="auto"/>
              <w:bottom w:val="single" w:sz="4" w:space="0" w:color="auto"/>
            </w:tcBorders>
            <w:vAlign w:val="bottom"/>
          </w:tcPr>
          <w:p w14:paraId="3A9AFB89" w14:textId="77777777" w:rsidR="00D4541E" w:rsidRDefault="0011786A">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14:paraId="1E358785" w14:textId="77777777" w:rsidR="00D4541E" w:rsidRDefault="00D4541E">
      <w:pPr>
        <w:spacing w:before="360"/>
        <w:jc w:val="center"/>
        <w:rPr>
          <w:rFonts w:eastAsia="楷体_GB2312"/>
          <w:sz w:val="30"/>
          <w:szCs w:val="30"/>
        </w:rPr>
      </w:pPr>
    </w:p>
    <w:p w14:paraId="069CB7BC" w14:textId="665C71E9" w:rsidR="00D4541E" w:rsidRDefault="00B679B7">
      <w:pPr>
        <w:spacing w:before="160"/>
        <w:jc w:val="center"/>
      </w:pPr>
      <w:r>
        <w:rPr>
          <w:rFonts w:eastAsia="楷体_GB2312"/>
          <w:sz w:val="30"/>
          <w:szCs w:val="30"/>
        </w:rPr>
        <w:t>2020</w:t>
      </w:r>
      <w:r>
        <w:rPr>
          <w:rFonts w:eastAsia="楷体_GB2312"/>
          <w:sz w:val="30"/>
          <w:szCs w:val="30"/>
        </w:rPr>
        <w:t>年</w:t>
      </w:r>
      <w:r>
        <w:rPr>
          <w:rFonts w:eastAsia="楷体_GB2312"/>
          <w:sz w:val="30"/>
          <w:szCs w:val="30"/>
        </w:rPr>
        <w:t>6</w:t>
      </w:r>
      <w:r w:rsidR="0011786A">
        <w:rPr>
          <w:rFonts w:eastAsia="楷体"/>
          <w:sz w:val="32"/>
        </w:rPr>
        <w:t>月</w:t>
      </w:r>
    </w:p>
    <w:p w14:paraId="45416689" w14:textId="77777777" w:rsidR="00D4541E" w:rsidRDefault="00D4541E">
      <w:pPr>
        <w:sectPr w:rsidR="00D4541E">
          <w:headerReference w:type="default" r:id="rId9"/>
          <w:footerReference w:type="even" r:id="rId10"/>
          <w:pgSz w:w="11907" w:h="16840"/>
          <w:pgMar w:top="1588" w:right="1021" w:bottom="1474" w:left="1021" w:header="1021" w:footer="992" w:gutter="340"/>
          <w:pgNumType w:start="1"/>
          <w:cols w:space="425"/>
        </w:sectPr>
      </w:pPr>
    </w:p>
    <w:p w14:paraId="79077B4B" w14:textId="77777777" w:rsidR="00D4541E" w:rsidRDefault="0011786A">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14:paraId="2F11F12C" w14:textId="77777777" w:rsidR="00D4541E" w:rsidRDefault="0011786A">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sidR="004F61BA">
        <w:rPr>
          <w:rFonts w:ascii="Times New Roman"/>
          <w:noProof/>
        </w:rPr>
        <w:t>1</w:t>
      </w:r>
      <w:r>
        <w:rPr>
          <w:rFonts w:ascii="Times New Roman"/>
        </w:rPr>
        <w:fldChar w:fldCharType="end"/>
      </w:r>
    </w:p>
    <w:p w14:paraId="5E5DE173" w14:textId="77777777" w:rsidR="00D4541E" w:rsidRDefault="0011786A">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sidR="004F61BA">
        <w:rPr>
          <w:rFonts w:ascii="Times New Roman"/>
          <w:noProof/>
        </w:rPr>
        <w:t>4</w:t>
      </w:r>
      <w:r>
        <w:rPr>
          <w:rFonts w:ascii="Times New Roman"/>
        </w:rPr>
        <w:fldChar w:fldCharType="end"/>
      </w:r>
    </w:p>
    <w:p w14:paraId="529EE905" w14:textId="77777777" w:rsidR="00D4541E" w:rsidRDefault="0011786A">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14:paraId="355E4267" w14:textId="77777777" w:rsidR="00D4541E" w:rsidRDefault="0011786A">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14:paraId="7C263E3C" w14:textId="77777777" w:rsidR="00D4541E" w:rsidRDefault="0011786A">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14:paraId="622E7550" w14:textId="77777777" w:rsidR="00D4541E" w:rsidRDefault="0011786A">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14:paraId="2B575F19" w14:textId="77777777" w:rsidR="00D4541E" w:rsidRDefault="0011786A">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14:paraId="51E7FE2C" w14:textId="77777777" w:rsidR="00D4541E" w:rsidRDefault="0011786A">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14:paraId="4C0ED1C0" w14:textId="77777777" w:rsidR="00D4541E" w:rsidRDefault="0011786A">
      <w:pPr>
        <w:pStyle w:val="110"/>
        <w:rPr>
          <w:rFonts w:ascii="Times New Roman"/>
        </w:rPr>
      </w:pPr>
      <w:r>
        <w:rPr>
          <w:rFonts w:ascii="Times New Roman"/>
        </w:rPr>
        <w:fldChar w:fldCharType="end"/>
      </w:r>
    </w:p>
    <w:p w14:paraId="6F917E93" w14:textId="77777777" w:rsidR="00D4541E" w:rsidRDefault="00D4541E">
      <w:pPr>
        <w:sectPr w:rsidR="00D4541E">
          <w:headerReference w:type="even" r:id="rId11"/>
          <w:headerReference w:type="default" r:id="rId12"/>
          <w:footerReference w:type="even" r:id="rId13"/>
          <w:footerReference w:type="default" r:id="rId14"/>
          <w:headerReference w:type="first" r:id="rId15"/>
          <w:type w:val="oddPage"/>
          <w:pgSz w:w="11907" w:h="16840"/>
          <w:pgMar w:top="1588" w:right="1021" w:bottom="1474" w:left="1021" w:header="1021" w:footer="992" w:gutter="340"/>
          <w:pgNumType w:fmt="lowerRoman" w:start="1"/>
          <w:cols w:space="425"/>
          <w:titlePg/>
        </w:sectPr>
      </w:pPr>
    </w:p>
    <w:p w14:paraId="3BB1C6B6" w14:textId="77777777" w:rsidR="00D4541E" w:rsidRDefault="00D4541E">
      <w:bookmarkStart w:id="0" w:name="_Toc430898675"/>
      <w:bookmarkStart w:id="1" w:name="_Toc434897190"/>
    </w:p>
    <w:p w14:paraId="2E2110F4" w14:textId="77777777" w:rsidR="00D4541E" w:rsidRDefault="00D4541E"/>
    <w:p w14:paraId="45943C81" w14:textId="77777777" w:rsidR="00D4541E" w:rsidRDefault="00D4541E"/>
    <w:p w14:paraId="62E1EEDD" w14:textId="77777777" w:rsidR="00D4541E" w:rsidRDefault="00D4541E"/>
    <w:p w14:paraId="10957180" w14:textId="77777777" w:rsidR="00D4541E" w:rsidRDefault="00D4541E"/>
    <w:p w14:paraId="502FED7A" w14:textId="77777777" w:rsidR="00D4541E" w:rsidRDefault="00D4541E"/>
    <w:p w14:paraId="59B64114" w14:textId="77777777" w:rsidR="00D4541E" w:rsidRDefault="00D4541E">
      <w:pPr>
        <w:spacing w:before="160"/>
      </w:pPr>
    </w:p>
    <w:p w14:paraId="3FEB7B5A" w14:textId="77777777" w:rsidR="00D4541E" w:rsidRDefault="0011786A">
      <w:pPr>
        <w:pStyle w:val="a8"/>
        <w:rPr>
          <w:rFonts w:ascii="Times New Roman" w:hAnsi="Times New Roman"/>
        </w:rPr>
      </w:pPr>
      <w:bookmarkStart w:id="2" w:name="_Toc503130323"/>
      <w:r>
        <w:rPr>
          <w:rFonts w:ascii="Times New Roman" w:hAnsi="Times New Roman"/>
        </w:rPr>
        <w:t>投标邀请书</w:t>
      </w:r>
      <w:bookmarkEnd w:id="2"/>
    </w:p>
    <w:bookmarkEnd w:id="0"/>
    <w:bookmarkEnd w:id="1"/>
    <w:p w14:paraId="47E7F26D" w14:textId="77777777" w:rsidR="00D4541E" w:rsidRDefault="0011786A">
      <w:pPr>
        <w:pStyle w:val="flName"/>
        <w:rPr>
          <w:rFonts w:ascii="Times New Roman"/>
        </w:rPr>
      </w:pPr>
      <w:r>
        <w:rPr>
          <w:rFonts w:ascii="Times New Roman"/>
        </w:rPr>
        <w:br w:type="page"/>
      </w:r>
      <w:bookmarkStart w:id="3" w:name="_Toc389465253"/>
      <w:bookmarkStart w:id="4" w:name="_Toc302374121"/>
      <w:bookmarkStart w:id="5" w:name="_Toc2063967"/>
      <w:bookmarkStart w:id="6" w:name="_Toc503130345"/>
      <w:bookmarkStart w:id="7" w:name="_Toc2063804"/>
      <w:bookmarkStart w:id="8" w:name="_Toc503130779"/>
      <w:bookmarkStart w:id="9" w:name="_Toc8343681"/>
      <w:bookmarkStart w:id="10" w:name="_Toc450211696"/>
      <w:bookmarkStart w:id="11" w:name="_Toc301765377"/>
      <w:bookmarkStart w:id="12" w:name="_Toc491700915"/>
      <w:bookmarkStart w:id="13" w:name="_Toc495406848"/>
      <w:bookmarkStart w:id="14" w:name="_Toc2063548"/>
      <w:bookmarkStart w:id="15" w:name="_Toc389653496"/>
      <w:bookmarkStart w:id="16" w:name="_Toc2063935"/>
      <w:bookmarkStart w:id="17" w:name="_Toc503130718"/>
      <w:bookmarkStart w:id="18" w:name="_Toc495397995"/>
      <w:bookmarkStart w:id="19" w:name="_Toc2063679"/>
      <w:bookmarkStart w:id="20" w:name="_Toc512602388"/>
      <w:bookmarkStart w:id="21" w:name="_Toc389457432"/>
      <w:bookmarkStart w:id="22" w:name="_Toc495398045"/>
      <w:r>
        <w:rPr>
          <w:rFonts w:ascii="Times New Roman"/>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284C2B6C" w14:textId="77777777" w:rsidR="00D4541E" w:rsidRDefault="0011786A">
      <w:pPr>
        <w:pStyle w:val="a5"/>
      </w:pPr>
      <w:r>
        <w:t>根据《中华人民共和国政府采购法》及相关法律、法规之规定，上海</w:t>
      </w:r>
      <w:proofErr w:type="gramStart"/>
      <w:r>
        <w:t>祥浦建设</w:t>
      </w:r>
      <w:proofErr w:type="gramEnd"/>
      <w:r>
        <w:t>工程监理咨询有限责任公司受委托，对本项目进行国内公开</w:t>
      </w:r>
      <w:r>
        <w:rPr>
          <w:rFonts w:hint="eastAsia"/>
        </w:rPr>
        <w:t>招标</w:t>
      </w:r>
      <w:r>
        <w:t>，特邀请合格的供应商前来投标。</w:t>
      </w:r>
    </w:p>
    <w:p w14:paraId="0D2A9053" w14:textId="77777777" w:rsidR="00D4541E" w:rsidRDefault="0011786A">
      <w:pPr>
        <w:pStyle w:val="a5"/>
        <w:ind w:firstLine="0"/>
        <w:rPr>
          <w:b/>
        </w:rPr>
      </w:pPr>
      <w:r>
        <w:rPr>
          <w:b/>
        </w:rPr>
        <w:t>一、合格的投标人必须具备以下条件（资格要求）：</w:t>
      </w:r>
    </w:p>
    <w:p w14:paraId="34EF7B92" w14:textId="2EBD827F" w:rsidR="00D4541E" w:rsidRDefault="0011786A">
      <w:pPr>
        <w:pStyle w:val="a5"/>
        <w:rPr>
          <w:b/>
        </w:rPr>
      </w:pPr>
      <w:r>
        <w:rPr>
          <w:b/>
        </w:rPr>
        <w:t>1</w:t>
      </w:r>
      <w:r>
        <w:rPr>
          <w:b/>
        </w:rPr>
        <w:t>、符合《中华人民共和国政府采购法》第二十二条的规定。为此，投标人应按《中华人民共和国政府采购法实施条例》第十七条第一款的规定在投标文件中提供下列证明材料和书面声明：（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）参加政府采购活动前三年（</w:t>
      </w:r>
      <w:r w:rsidR="00470D37">
        <w:rPr>
          <w:b/>
        </w:rPr>
        <w:t>201</w:t>
      </w:r>
      <w:r w:rsidR="00470D37">
        <w:rPr>
          <w:rFonts w:hint="eastAsia"/>
          <w:b/>
        </w:rPr>
        <w:t>7</w:t>
      </w:r>
      <w:r w:rsidR="00470D37">
        <w:rPr>
          <w:b/>
        </w:rPr>
        <w:t>年</w:t>
      </w:r>
      <w:r w:rsidR="00470D37">
        <w:rPr>
          <w:b/>
        </w:rPr>
        <w:t>6</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14:paraId="62646B73" w14:textId="77777777" w:rsidR="00D4541E" w:rsidRDefault="0011786A">
      <w:pPr>
        <w:pStyle w:val="a5"/>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14:paraId="417B0BB2" w14:textId="77777777" w:rsidR="00D4541E" w:rsidRDefault="0011786A">
      <w:pPr>
        <w:pStyle w:val="a5"/>
        <w:rPr>
          <w:b/>
        </w:rPr>
      </w:pPr>
      <w:r>
        <w:rPr>
          <w:rFonts w:hint="eastAsia"/>
          <w:b/>
        </w:rPr>
        <w:t>3</w:t>
      </w:r>
      <w:r>
        <w:rPr>
          <w:b/>
        </w:rPr>
        <w:t>、法人的分支机构以自己的名义参与投标时，应提供由法人出具的对本投标活动承担全部直接责任的承诺。</w:t>
      </w:r>
    </w:p>
    <w:p w14:paraId="287C7B3D" w14:textId="77777777" w:rsidR="00D4541E" w:rsidRDefault="0011786A">
      <w:pPr>
        <w:pStyle w:val="a5"/>
        <w:ind w:firstLineChars="176" w:firstLine="424"/>
        <w:rPr>
          <w:b/>
          <w:color w:val="FF0000"/>
        </w:rPr>
      </w:pPr>
      <w:r>
        <w:rPr>
          <w:rFonts w:hint="eastAsia"/>
          <w:b/>
        </w:rPr>
        <w:t>4</w:t>
      </w:r>
      <w:r>
        <w:rPr>
          <w:rFonts w:hint="eastAsia"/>
          <w:b/>
        </w:rPr>
        <w:t>、</w:t>
      </w:r>
      <w:r>
        <w:rPr>
          <w:rFonts w:ascii="宋体" w:hAnsi="宋体" w:cs="宋体" w:hint="eastAsia"/>
          <w:b/>
          <w:szCs w:val="24"/>
        </w:rPr>
        <w:t>投标人必须具备</w:t>
      </w:r>
      <w:r>
        <w:rPr>
          <w:rFonts w:ascii="宋体" w:hAnsi="宋体" w:cs="宋体" w:hint="eastAsia"/>
          <w:b/>
          <w:szCs w:val="24"/>
          <w:lang w:val="zh-CN"/>
        </w:rPr>
        <w:t>相应经营范围的供应商或制造商。</w:t>
      </w:r>
    </w:p>
    <w:p w14:paraId="4A90A941" w14:textId="77777777" w:rsidR="00D4541E" w:rsidRDefault="0011786A">
      <w:pPr>
        <w:pStyle w:val="a5"/>
        <w:ind w:firstLineChars="176" w:firstLine="424"/>
        <w:rPr>
          <w:b/>
        </w:rPr>
      </w:pPr>
      <w:r>
        <w:rPr>
          <w:rFonts w:hint="eastAsia"/>
          <w:b/>
        </w:rPr>
        <w:t>5</w:t>
      </w:r>
      <w:r>
        <w:rPr>
          <w:b/>
        </w:rPr>
        <w:t>、本项目不接受联合体投标。</w:t>
      </w:r>
    </w:p>
    <w:p w14:paraId="2AB9F124" w14:textId="77777777" w:rsidR="00D4541E" w:rsidRDefault="0011786A">
      <w:pPr>
        <w:pStyle w:val="a5"/>
        <w:ind w:firstLine="0"/>
        <w:rPr>
          <w:b/>
        </w:rPr>
      </w:pPr>
      <w:r>
        <w:rPr>
          <w:b/>
        </w:rPr>
        <w:t>二、项目概况：</w:t>
      </w:r>
    </w:p>
    <w:p w14:paraId="3A64B357" w14:textId="42FE88BE" w:rsidR="00D4541E" w:rsidRDefault="0011786A">
      <w:pPr>
        <w:pStyle w:val="a5"/>
      </w:pPr>
      <w:r>
        <w:t>1</w:t>
      </w:r>
      <w:r>
        <w:t>、项目名称：</w:t>
      </w:r>
      <w:bookmarkStart w:id="23" w:name="_Hlk41400704"/>
      <w:r w:rsidR="0075572B">
        <w:rPr>
          <w:rFonts w:hint="eastAsia"/>
        </w:rPr>
        <w:t>复旦大学服务器设备采购项目</w:t>
      </w:r>
      <w:bookmarkEnd w:id="23"/>
    </w:p>
    <w:p w14:paraId="4440F276" w14:textId="5708F211" w:rsidR="00D4541E" w:rsidRDefault="0011786A">
      <w:pPr>
        <w:pStyle w:val="a5"/>
      </w:pPr>
      <w:r>
        <w:t>2</w:t>
      </w:r>
      <w:r>
        <w:t>、项目编号：</w:t>
      </w:r>
      <w:r w:rsidR="00EE3FC1" w:rsidRPr="00EE3FC1">
        <w:t>HW2020052201</w:t>
      </w:r>
    </w:p>
    <w:p w14:paraId="0AA27B40" w14:textId="77777777" w:rsidR="00D4541E" w:rsidRDefault="0011786A">
      <w:pPr>
        <w:pStyle w:val="a5"/>
      </w:pPr>
      <w:r>
        <w:t>3</w:t>
      </w:r>
      <w:r>
        <w:t>、项目主要内容及简要规格描述或项目基本概况介绍：</w:t>
      </w:r>
    </w:p>
    <w:p w14:paraId="165F0CAF" w14:textId="23E9D491" w:rsidR="00D4541E" w:rsidRDefault="003A5939">
      <w:pPr>
        <w:pStyle w:val="a5"/>
        <w:rPr>
          <w:rFonts w:asciiTheme="majorEastAsia" w:eastAsiaTheme="majorEastAsia" w:hAnsiTheme="majorEastAsia" w:cs="华文中宋"/>
          <w:color w:val="000000"/>
        </w:rPr>
      </w:pPr>
      <w:r>
        <w:rPr>
          <w:rFonts w:asciiTheme="majorEastAsia" w:eastAsiaTheme="majorEastAsia" w:hAnsiTheme="majorEastAsia" w:cs="华文中宋" w:hint="eastAsia"/>
          <w:color w:val="000000"/>
        </w:rPr>
        <w:t>本项目</w:t>
      </w:r>
      <w:r w:rsidR="0075572B" w:rsidRPr="0075572B">
        <w:rPr>
          <w:rFonts w:asciiTheme="majorEastAsia" w:eastAsiaTheme="majorEastAsia" w:hAnsiTheme="majorEastAsia" w:cs="华文中宋" w:hint="eastAsia"/>
          <w:color w:val="000000"/>
        </w:rPr>
        <w:t>需采购一批X86架构服务器及Oracle RAC集群搭建与维护服务。其中两台服务器用于Aleph500系统（以色列艾利贝斯公司的图书馆集成管理系统）的数据库，需要配置Oracle RAC集群以保证数据安全；一台服务器用于Aleph500系统的前端应用；一台服务器用于Primo系统（以色列艾利贝斯公司的资源发现系统）；两台服务器用于虚拟机，协助各类系统的开发与测试工作；三台服务器分别用于“复旦大学</w:t>
      </w:r>
      <w:r w:rsidR="00745083" w:rsidRPr="00745083">
        <w:rPr>
          <w:rFonts w:asciiTheme="majorEastAsia" w:eastAsiaTheme="majorEastAsia" w:hAnsiTheme="majorEastAsia" w:cs="华文中宋" w:hint="eastAsia"/>
          <w:color w:val="000000"/>
        </w:rPr>
        <w:t>数据实验教学科研平台</w:t>
      </w:r>
      <w:r w:rsidR="0075572B" w:rsidRPr="0075572B">
        <w:rPr>
          <w:rFonts w:asciiTheme="majorEastAsia" w:eastAsiaTheme="majorEastAsia" w:hAnsiTheme="majorEastAsia" w:cs="华文中宋" w:hint="eastAsia"/>
          <w:color w:val="000000"/>
        </w:rPr>
        <w:t>”的docker、OpenStack、KVM的虚拟化部署</w:t>
      </w:r>
      <w:r w:rsidR="0011786A">
        <w:rPr>
          <w:rFonts w:asciiTheme="majorEastAsia" w:eastAsiaTheme="majorEastAsia" w:hAnsiTheme="majorEastAsia" w:cs="华文中宋" w:hint="eastAsia"/>
          <w:color w:val="000000"/>
        </w:rPr>
        <w:t>。</w:t>
      </w:r>
    </w:p>
    <w:p w14:paraId="57766586" w14:textId="36720C7F" w:rsidR="00D4541E" w:rsidRDefault="0011786A">
      <w:pPr>
        <w:pStyle w:val="a5"/>
      </w:pPr>
      <w:r>
        <w:rPr>
          <w:rFonts w:hint="eastAsia"/>
        </w:rPr>
        <w:t>通过公开招标，确</w:t>
      </w:r>
      <w:r>
        <w:rPr>
          <w:rFonts w:ascii="宋体" w:hAnsi="宋体" w:cs="Arial" w:hint="eastAsia"/>
          <w:szCs w:val="21"/>
        </w:rPr>
        <w:t>定一家能够对</w:t>
      </w:r>
      <w:r w:rsidR="0075572B">
        <w:rPr>
          <w:rFonts w:hint="eastAsia"/>
          <w:szCs w:val="21"/>
        </w:rPr>
        <w:t>复旦大学服务器设备采购项目</w:t>
      </w:r>
      <w:r>
        <w:rPr>
          <w:rFonts w:hint="eastAsia"/>
          <w:szCs w:val="21"/>
        </w:rPr>
        <w:t>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sidR="0055607C">
        <w:t>75</w:t>
      </w:r>
      <w:r>
        <w:rPr>
          <w:rFonts w:hint="eastAsia"/>
        </w:rPr>
        <w:t>万元</w:t>
      </w:r>
      <w:r>
        <w:rPr>
          <w:rFonts w:ascii="宋体" w:hAnsi="宋体" w:cs="Arial" w:hint="eastAsia"/>
          <w:szCs w:val="21"/>
        </w:rPr>
        <w:t>。本次招标最高限价为</w:t>
      </w:r>
      <w:r w:rsidR="0055607C">
        <w:rPr>
          <w:rFonts w:ascii="宋体" w:hAnsi="宋体" w:cs="Arial"/>
          <w:szCs w:val="21"/>
        </w:rPr>
        <w:t>75</w:t>
      </w:r>
      <w:r>
        <w:rPr>
          <w:rFonts w:ascii="宋体" w:hAnsi="宋体" w:cs="Arial" w:hint="eastAsia"/>
          <w:szCs w:val="21"/>
        </w:rPr>
        <w:t>万元。</w:t>
      </w:r>
    </w:p>
    <w:p w14:paraId="7421983F" w14:textId="77777777" w:rsidR="00D4541E" w:rsidRDefault="0011786A">
      <w:pPr>
        <w:pStyle w:val="a5"/>
        <w:ind w:firstLine="0"/>
        <w:rPr>
          <w:b/>
        </w:rPr>
      </w:pPr>
      <w:r>
        <w:rPr>
          <w:b/>
        </w:rPr>
        <w:t>三、招标文件的获取：</w:t>
      </w:r>
    </w:p>
    <w:p w14:paraId="47DAAF88" w14:textId="6FF943A4" w:rsidR="00D4541E" w:rsidRDefault="0011786A">
      <w:pPr>
        <w:pStyle w:val="a5"/>
      </w:pPr>
      <w:r>
        <w:t>凡愿参加投标的合格供应商应从</w:t>
      </w:r>
      <w:r w:rsidR="00B679B7">
        <w:t>2020</w:t>
      </w:r>
      <w:r w:rsidR="00B679B7">
        <w:t>年</w:t>
      </w:r>
      <w:r w:rsidR="00B679B7">
        <w:t>6</w:t>
      </w:r>
      <w:r>
        <w:t>月</w:t>
      </w:r>
      <w:r w:rsidR="00B679B7">
        <w:t>28</w:t>
      </w:r>
      <w:r>
        <w:rPr>
          <w:rFonts w:hint="eastAsia"/>
        </w:rPr>
        <w:t>日</w:t>
      </w:r>
      <w:r>
        <w:t>至</w:t>
      </w:r>
      <w:r w:rsidR="00B679B7" w:rsidRPr="00DF1E20">
        <w:rPr>
          <w:rFonts w:hint="eastAsia"/>
        </w:rPr>
        <w:t>2020</w:t>
      </w:r>
      <w:r w:rsidR="00B679B7" w:rsidRPr="00DF1E20">
        <w:rPr>
          <w:rFonts w:hint="eastAsia"/>
        </w:rPr>
        <w:t>年</w:t>
      </w:r>
      <w:r w:rsidR="00B679B7">
        <w:t>7</w:t>
      </w:r>
      <w:r w:rsidR="00DF1E20" w:rsidRPr="00DF1E20">
        <w:rPr>
          <w:rFonts w:hint="eastAsia"/>
        </w:rPr>
        <w:t>月</w:t>
      </w:r>
      <w:r w:rsidR="00B679B7">
        <w:t>2</w:t>
      </w:r>
      <w:r w:rsidR="00DF1E20" w:rsidRPr="00DF1E20">
        <w:rPr>
          <w:rFonts w:hint="eastAsia"/>
        </w:rPr>
        <w:t>日</w:t>
      </w:r>
      <w:r>
        <w:t>（公休日除外）上午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w:t>
      </w:r>
      <w:r>
        <w:rPr>
          <w:szCs w:val="21"/>
        </w:rPr>
        <w:t>到</w:t>
      </w:r>
      <w:r>
        <w:t>上海市杨浦区宁国路</w:t>
      </w:r>
      <w:r>
        <w:t>129</w:t>
      </w:r>
      <w:r>
        <w:t>号</w:t>
      </w:r>
      <w:r w:rsidR="0075572B">
        <w:t>302</w:t>
      </w:r>
      <w:r>
        <w:t>室</w:t>
      </w:r>
      <w:r>
        <w:rPr>
          <w:szCs w:val="21"/>
        </w:rPr>
        <w:t>上海</w:t>
      </w:r>
      <w:proofErr w:type="gramStart"/>
      <w:r>
        <w:rPr>
          <w:szCs w:val="21"/>
        </w:rPr>
        <w:t>祥浦建设</w:t>
      </w:r>
      <w:proofErr w:type="gramEnd"/>
      <w:r>
        <w:rPr>
          <w:szCs w:val="21"/>
        </w:rPr>
        <w:t>工程监理咨询有限责任公司领购</w:t>
      </w:r>
      <w:r>
        <w:rPr>
          <w:szCs w:val="18"/>
        </w:rPr>
        <w:t>招标文件。招标文件每套售价为</w:t>
      </w:r>
      <w:r>
        <w:rPr>
          <w:szCs w:val="18"/>
        </w:rPr>
        <w:t>500</w:t>
      </w:r>
      <w:r>
        <w:rPr>
          <w:szCs w:val="18"/>
        </w:rPr>
        <w:t>元人民币，售后不退。</w:t>
      </w:r>
      <w:r>
        <w:t>供应商应在上述规定的时间内按照规定获取招标文件，逾期不再办理。未按规定获取招标文件的投标将被拒绝。本项目招标公告的公告期限为</w:t>
      </w:r>
      <w:r>
        <w:t>5</w:t>
      </w:r>
      <w:r>
        <w:t>个工作日。</w:t>
      </w:r>
    </w:p>
    <w:p w14:paraId="2B8CDDFB" w14:textId="77777777" w:rsidR="00D4541E" w:rsidRDefault="0011786A">
      <w:pPr>
        <w:pStyle w:val="a5"/>
        <w:ind w:firstLine="0"/>
        <w:rPr>
          <w:b/>
        </w:rPr>
      </w:pPr>
      <w:r>
        <w:rPr>
          <w:b/>
        </w:rPr>
        <w:lastRenderedPageBreak/>
        <w:t>四、投标截止时间及开标时间：</w:t>
      </w:r>
    </w:p>
    <w:p w14:paraId="562CBD66" w14:textId="24B3077E" w:rsidR="00D4541E" w:rsidRDefault="0011786A">
      <w:pPr>
        <w:pStyle w:val="a5"/>
        <w:rPr>
          <w:b/>
        </w:rPr>
      </w:pPr>
      <w:r>
        <w:t>1</w:t>
      </w:r>
      <w:r>
        <w:t>、投标截止时间：</w:t>
      </w:r>
      <w:r w:rsidR="00B679B7" w:rsidRPr="00DF1E20">
        <w:rPr>
          <w:rFonts w:hint="eastAsia"/>
          <w:b/>
        </w:rPr>
        <w:t>2020</w:t>
      </w:r>
      <w:r w:rsidR="00B679B7" w:rsidRPr="00DF1E20">
        <w:rPr>
          <w:rFonts w:hint="eastAsia"/>
          <w:b/>
        </w:rPr>
        <w:t>年</w:t>
      </w:r>
      <w:r w:rsidR="00B679B7">
        <w:rPr>
          <w:b/>
        </w:rPr>
        <w:t>7</w:t>
      </w:r>
      <w:r w:rsidR="00DF1E20" w:rsidRPr="00DF1E20">
        <w:rPr>
          <w:rFonts w:hint="eastAsia"/>
          <w:b/>
        </w:rPr>
        <w:t>月</w:t>
      </w:r>
      <w:r w:rsidR="00090E31">
        <w:rPr>
          <w:b/>
        </w:rPr>
        <w:t>21</w:t>
      </w:r>
      <w:r w:rsidR="00DF1E20" w:rsidRPr="00DF1E20">
        <w:rPr>
          <w:rFonts w:hint="eastAsia"/>
          <w:b/>
        </w:rPr>
        <w:t>日</w:t>
      </w:r>
      <w:r>
        <w:rPr>
          <w:rFonts w:hint="eastAsia"/>
          <w:b/>
        </w:rPr>
        <w:t>9</w:t>
      </w:r>
      <w:r w:rsidR="00B679B7">
        <w:rPr>
          <w:rFonts w:hint="eastAsia"/>
          <w:b/>
        </w:rPr>
        <w:t>:</w:t>
      </w:r>
      <w:r>
        <w:rPr>
          <w:rFonts w:hint="eastAsia"/>
          <w:b/>
        </w:rPr>
        <w:t>30</w:t>
      </w:r>
      <w:r>
        <w:rPr>
          <w:b/>
        </w:rPr>
        <w:t>时，迟到或不符合规定的投标文件恕不接受。</w:t>
      </w:r>
    </w:p>
    <w:p w14:paraId="0D6ADC62" w14:textId="31B88F35" w:rsidR="00D4541E" w:rsidRPr="004F61BA" w:rsidRDefault="0011786A">
      <w:pPr>
        <w:pStyle w:val="a5"/>
      </w:pPr>
      <w:r w:rsidRPr="004F61BA">
        <w:t>2</w:t>
      </w:r>
      <w:r w:rsidRPr="004F61BA">
        <w:t>、开标时间：</w:t>
      </w:r>
      <w:r w:rsidR="00B679B7" w:rsidRPr="00DF1E20">
        <w:rPr>
          <w:rFonts w:hint="eastAsia"/>
          <w:b/>
        </w:rPr>
        <w:t>2020</w:t>
      </w:r>
      <w:r w:rsidR="00B679B7" w:rsidRPr="00DF1E20">
        <w:rPr>
          <w:rFonts w:hint="eastAsia"/>
          <w:b/>
        </w:rPr>
        <w:t>年</w:t>
      </w:r>
      <w:r w:rsidR="00B679B7">
        <w:rPr>
          <w:b/>
        </w:rPr>
        <w:t>7</w:t>
      </w:r>
      <w:r w:rsidR="00DF1E20" w:rsidRPr="00DF1E20">
        <w:rPr>
          <w:rFonts w:hint="eastAsia"/>
          <w:b/>
        </w:rPr>
        <w:t>月</w:t>
      </w:r>
      <w:r w:rsidR="00090E31">
        <w:rPr>
          <w:b/>
        </w:rPr>
        <w:t>21</w:t>
      </w:r>
      <w:r w:rsidR="00DF1E20" w:rsidRPr="00DF1E20">
        <w:rPr>
          <w:rFonts w:hint="eastAsia"/>
          <w:b/>
        </w:rPr>
        <w:t>日</w:t>
      </w:r>
      <w:r w:rsidRPr="004F61BA">
        <w:rPr>
          <w:rFonts w:hint="eastAsia"/>
          <w:b/>
        </w:rPr>
        <w:t>9</w:t>
      </w:r>
      <w:r w:rsidR="00B679B7">
        <w:rPr>
          <w:rFonts w:hint="eastAsia"/>
          <w:b/>
        </w:rPr>
        <w:t>:</w:t>
      </w:r>
      <w:r w:rsidRPr="004F61BA">
        <w:rPr>
          <w:rFonts w:hint="eastAsia"/>
          <w:b/>
        </w:rPr>
        <w:t>30</w:t>
      </w:r>
      <w:r w:rsidRPr="004F61BA">
        <w:rPr>
          <w:b/>
        </w:rPr>
        <w:t>时</w:t>
      </w:r>
      <w:r w:rsidRPr="004F61BA">
        <w:t>。</w:t>
      </w:r>
    </w:p>
    <w:p w14:paraId="57954569" w14:textId="77777777" w:rsidR="00D4541E" w:rsidRPr="004F61BA" w:rsidRDefault="0011786A">
      <w:pPr>
        <w:pStyle w:val="a5"/>
        <w:ind w:firstLine="0"/>
        <w:rPr>
          <w:b/>
        </w:rPr>
      </w:pPr>
      <w:r w:rsidRPr="004F61BA">
        <w:rPr>
          <w:b/>
        </w:rPr>
        <w:t>五、投标地点和开标地点：</w:t>
      </w:r>
    </w:p>
    <w:p w14:paraId="1494B4A0" w14:textId="17372406" w:rsidR="00D4541E" w:rsidRDefault="0011786A">
      <w:pPr>
        <w:pStyle w:val="a5"/>
      </w:pPr>
      <w:r w:rsidRPr="004F61BA">
        <w:t>1</w:t>
      </w:r>
      <w:r w:rsidRPr="004F61BA">
        <w:t>、投标地点：</w:t>
      </w:r>
      <w:r w:rsidR="00B679B7">
        <w:rPr>
          <w:rFonts w:hint="eastAsia"/>
        </w:rPr>
        <w:t>上海市</w:t>
      </w:r>
      <w:r w:rsidRPr="004F61BA">
        <w:rPr>
          <w:rFonts w:hint="eastAsia"/>
        </w:rPr>
        <w:t>宁国路</w:t>
      </w:r>
      <w:r w:rsidRPr="004F61BA">
        <w:rPr>
          <w:rFonts w:hint="eastAsia"/>
        </w:rPr>
        <w:t>129</w:t>
      </w:r>
      <w:r w:rsidRPr="004F61BA">
        <w:rPr>
          <w:rFonts w:hint="eastAsia"/>
        </w:rPr>
        <w:t>号</w:t>
      </w:r>
      <w:r w:rsidR="00B679B7">
        <w:rPr>
          <w:rFonts w:hint="eastAsia"/>
        </w:rPr>
        <w:t>1</w:t>
      </w:r>
      <w:r w:rsidR="00B679B7">
        <w:t>4</w:t>
      </w:r>
      <w:r w:rsidR="00B679B7">
        <w:rPr>
          <w:rFonts w:hint="eastAsia"/>
        </w:rPr>
        <w:t>楼</w:t>
      </w:r>
      <w:r w:rsidR="00B679B7">
        <w:t>1405</w:t>
      </w:r>
      <w:r w:rsidR="00B679B7">
        <w:rPr>
          <w:rFonts w:hint="eastAsia"/>
        </w:rPr>
        <w:t>会议室</w:t>
      </w:r>
      <w:r w:rsidRPr="004F61BA">
        <w:t>。</w:t>
      </w:r>
    </w:p>
    <w:p w14:paraId="27E20BAF" w14:textId="3A118F50" w:rsidR="00D4541E" w:rsidRDefault="0011786A">
      <w:pPr>
        <w:pStyle w:val="a5"/>
      </w:pPr>
      <w:r>
        <w:t>2</w:t>
      </w:r>
      <w:r>
        <w:t>、开标地点：</w:t>
      </w:r>
      <w:r w:rsidR="00B679B7">
        <w:rPr>
          <w:rFonts w:hint="eastAsia"/>
        </w:rPr>
        <w:t>上海市宁国路</w:t>
      </w:r>
      <w:r w:rsidR="00B679B7">
        <w:rPr>
          <w:rFonts w:hint="eastAsia"/>
        </w:rPr>
        <w:t>129</w:t>
      </w:r>
      <w:r w:rsidR="00B679B7">
        <w:rPr>
          <w:rFonts w:hint="eastAsia"/>
        </w:rPr>
        <w:t>号</w:t>
      </w:r>
      <w:r w:rsidR="00B679B7">
        <w:rPr>
          <w:rFonts w:hint="eastAsia"/>
        </w:rPr>
        <w:t>14</w:t>
      </w:r>
      <w:r w:rsidR="00B679B7">
        <w:rPr>
          <w:rFonts w:hint="eastAsia"/>
        </w:rPr>
        <w:t>楼</w:t>
      </w:r>
      <w:r w:rsidR="00B679B7">
        <w:rPr>
          <w:rFonts w:hint="eastAsia"/>
        </w:rPr>
        <w:t>1405</w:t>
      </w:r>
      <w:r w:rsidR="00B679B7">
        <w:rPr>
          <w:rFonts w:hint="eastAsia"/>
        </w:rPr>
        <w:t>会议室</w:t>
      </w:r>
      <w:r>
        <w:t>。</w:t>
      </w:r>
    </w:p>
    <w:p w14:paraId="25E6FCD6" w14:textId="77777777" w:rsidR="00D4541E" w:rsidRDefault="0011786A">
      <w:pPr>
        <w:pStyle w:val="a5"/>
        <w:ind w:firstLine="0"/>
        <w:rPr>
          <w:b/>
        </w:rPr>
      </w:pPr>
      <w:r>
        <w:rPr>
          <w:b/>
        </w:rPr>
        <w:t>六、其他事项：</w:t>
      </w:r>
    </w:p>
    <w:p w14:paraId="297E636D" w14:textId="77777777" w:rsidR="00D4541E" w:rsidRDefault="0011786A">
      <w:pPr>
        <w:pStyle w:val="a5"/>
      </w:pPr>
      <w:r>
        <w:rPr>
          <w:rFonts w:hint="eastAsia"/>
        </w:rPr>
        <w:t>本次招标执行政府强制采购节能产品、鼓励环保产品、支持中小微企业、促进残疾人就业、支持监狱和戒毒企业、扶持不发达地区和少数民族地区以及限制采购进口产品等相关政策</w:t>
      </w:r>
      <w:r>
        <w:t>。有兴趣的合格投标人可从以下地址得到进一步的信息和查看招标文件。</w:t>
      </w:r>
    </w:p>
    <w:p w14:paraId="70B92396" w14:textId="77777777" w:rsidR="00D4541E" w:rsidRDefault="0011786A">
      <w:pPr>
        <w:pStyle w:val="a5"/>
        <w:ind w:firstLine="0"/>
        <w:rPr>
          <w:b/>
        </w:rPr>
      </w:pPr>
      <w:r>
        <w:rPr>
          <w:b/>
        </w:rPr>
        <w:t>七、联系方式：</w:t>
      </w:r>
    </w:p>
    <w:p w14:paraId="09972D47" w14:textId="77777777" w:rsidR="00D4541E" w:rsidRDefault="0011786A">
      <w:pPr>
        <w:pStyle w:val="a5"/>
      </w:pPr>
      <w:r>
        <w:t>招标人：复旦大学</w:t>
      </w:r>
    </w:p>
    <w:p w14:paraId="07B0B2F8" w14:textId="77777777" w:rsidR="00D4541E" w:rsidRDefault="0011786A">
      <w:pPr>
        <w:pStyle w:val="a5"/>
      </w:pPr>
      <w:r>
        <w:t>地址：上海市邯郸路</w:t>
      </w:r>
      <w:r>
        <w:t>220</w:t>
      </w:r>
      <w:r>
        <w:t>号</w:t>
      </w:r>
    </w:p>
    <w:p w14:paraId="20CE9416" w14:textId="77777777" w:rsidR="00D4541E" w:rsidRDefault="0011786A">
      <w:pPr>
        <w:pStyle w:val="a5"/>
      </w:pPr>
      <w:r>
        <w:t>邮编：</w:t>
      </w:r>
      <w:r>
        <w:rPr>
          <w:rFonts w:hint="eastAsia"/>
        </w:rPr>
        <w:t>200433</w:t>
      </w:r>
    </w:p>
    <w:p w14:paraId="3013C81D" w14:textId="25F5ACAF" w:rsidR="00D4541E" w:rsidRDefault="0011786A">
      <w:pPr>
        <w:pStyle w:val="a5"/>
      </w:pPr>
      <w:r>
        <w:t>联系人：</w:t>
      </w:r>
      <w:r w:rsidR="00471E5A">
        <w:t>许老师</w:t>
      </w:r>
    </w:p>
    <w:p w14:paraId="01F0DC40" w14:textId="09C72603" w:rsidR="00D4541E" w:rsidRDefault="0011786A">
      <w:pPr>
        <w:pStyle w:val="a5"/>
      </w:pPr>
      <w:r>
        <w:t>电话：</w:t>
      </w:r>
      <w:r w:rsidR="00EE3FC1" w:rsidRPr="00EE3FC1">
        <w:t>65641327</w:t>
      </w:r>
    </w:p>
    <w:p w14:paraId="103E4351" w14:textId="3081FF98" w:rsidR="00D4541E" w:rsidRDefault="0011786A">
      <w:pPr>
        <w:pStyle w:val="a5"/>
      </w:pPr>
      <w:r>
        <w:rPr>
          <w:rFonts w:hint="eastAsia"/>
        </w:rPr>
        <w:t>传真：</w:t>
      </w:r>
    </w:p>
    <w:p w14:paraId="3FA93985" w14:textId="77777777" w:rsidR="00D4541E" w:rsidRDefault="00D4541E">
      <w:pPr>
        <w:pStyle w:val="a5"/>
      </w:pPr>
    </w:p>
    <w:p w14:paraId="5A106B8C" w14:textId="77777777" w:rsidR="00D4541E" w:rsidRDefault="0011786A">
      <w:pPr>
        <w:pStyle w:val="a5"/>
      </w:pPr>
      <w:r>
        <w:t>招标机构：上海</w:t>
      </w:r>
      <w:proofErr w:type="gramStart"/>
      <w:r>
        <w:t>祥浦建设</w:t>
      </w:r>
      <w:proofErr w:type="gramEnd"/>
      <w:r>
        <w:t>工程监理咨询有限责任公司</w:t>
      </w:r>
    </w:p>
    <w:p w14:paraId="42FAB798" w14:textId="3C5ACB44" w:rsidR="00D4541E" w:rsidRDefault="0011786A">
      <w:pPr>
        <w:pStyle w:val="a5"/>
      </w:pPr>
      <w:r>
        <w:t>地址：</w:t>
      </w:r>
      <w:r w:rsidR="00B679B7">
        <w:t>上海市杨浦区宁国路</w:t>
      </w:r>
      <w:r w:rsidR="00B679B7">
        <w:t>129</w:t>
      </w:r>
      <w:r w:rsidR="00B679B7">
        <w:t>号</w:t>
      </w:r>
      <w:r w:rsidR="00B679B7">
        <w:t>14</w:t>
      </w:r>
      <w:r w:rsidR="00B679B7">
        <w:t>楼</w:t>
      </w:r>
    </w:p>
    <w:p w14:paraId="276224FA" w14:textId="77777777" w:rsidR="00D4541E" w:rsidRDefault="0011786A">
      <w:pPr>
        <w:pStyle w:val="a5"/>
      </w:pPr>
      <w:r>
        <w:t>邮编：</w:t>
      </w:r>
      <w:r>
        <w:t>200090</w:t>
      </w:r>
    </w:p>
    <w:p w14:paraId="7B314DBA" w14:textId="547F599D" w:rsidR="00D4541E" w:rsidRDefault="0011786A">
      <w:pPr>
        <w:pStyle w:val="a5"/>
      </w:pPr>
      <w:r>
        <w:t>联系人：</w:t>
      </w:r>
      <w:r w:rsidR="0075572B">
        <w:t>高国斌</w:t>
      </w:r>
    </w:p>
    <w:p w14:paraId="2D7FE0A4" w14:textId="2276E761" w:rsidR="00D4541E" w:rsidRDefault="0011786A">
      <w:pPr>
        <w:pStyle w:val="a5"/>
      </w:pPr>
      <w:r>
        <w:t>电话：</w:t>
      </w:r>
      <w:r>
        <w:t>021-</w:t>
      </w:r>
      <w:r w:rsidR="00010BD9">
        <w:t>35121721</w:t>
      </w:r>
    </w:p>
    <w:p w14:paraId="1DD9C806" w14:textId="77777777" w:rsidR="00D4541E" w:rsidRDefault="0011786A">
      <w:pPr>
        <w:pStyle w:val="a5"/>
      </w:pPr>
      <w:r>
        <w:t>传真：</w:t>
      </w:r>
      <w:r>
        <w:t>021-65390475</w:t>
      </w:r>
    </w:p>
    <w:p w14:paraId="46DB5CDB" w14:textId="3D16773A" w:rsidR="00D4541E" w:rsidRDefault="0011786A">
      <w:pPr>
        <w:pStyle w:val="a5"/>
      </w:pPr>
      <w:r>
        <w:t>邮箱：</w:t>
      </w:r>
      <w:r w:rsidR="0075572B">
        <w:t>65110971@qq.com</w:t>
      </w:r>
    </w:p>
    <w:p w14:paraId="68860CC1" w14:textId="77777777" w:rsidR="00D4541E" w:rsidRDefault="00D4541E">
      <w:pPr>
        <w:pStyle w:val="a5"/>
      </w:pPr>
    </w:p>
    <w:p w14:paraId="79A44816" w14:textId="77777777" w:rsidR="00D4541E" w:rsidRDefault="0011786A">
      <w:pPr>
        <w:pStyle w:val="a5"/>
      </w:pPr>
      <w:r>
        <w:t>购置文件费及提交保证金</w:t>
      </w:r>
      <w:proofErr w:type="gramStart"/>
      <w:r>
        <w:t>帐户</w:t>
      </w:r>
      <w:proofErr w:type="gramEnd"/>
      <w:r>
        <w:t>信息：</w:t>
      </w:r>
    </w:p>
    <w:p w14:paraId="2E6E7D7D" w14:textId="6020C531" w:rsidR="00D4541E" w:rsidRDefault="0011786A">
      <w:pPr>
        <w:pStyle w:val="a5"/>
      </w:pPr>
      <w:r>
        <w:rPr>
          <w:rFonts w:hint="eastAsia"/>
          <w:b/>
        </w:rPr>
        <w:t>本项目投标保证金</w:t>
      </w:r>
      <w:r w:rsidR="00010BD9">
        <w:rPr>
          <w:b/>
        </w:rPr>
        <w:t>1</w:t>
      </w:r>
      <w:r>
        <w:rPr>
          <w:rFonts w:hint="eastAsia"/>
          <w:b/>
        </w:rPr>
        <w:t>万元整，</w:t>
      </w:r>
      <w:r>
        <w:rPr>
          <w:b/>
        </w:rPr>
        <w:t>投标保证金必须从投标单位基本账户支付，可以采用网上支付、</w:t>
      </w:r>
      <w:r w:rsidR="003A5939">
        <w:rPr>
          <w:b/>
        </w:rPr>
        <w:t>贷记凭证</w:t>
      </w:r>
      <w:r>
        <w:rPr>
          <w:b/>
        </w:rPr>
        <w:t>、电汇、银行本票、银行汇票、支票等非现钞形式。</w:t>
      </w:r>
      <w:r>
        <w:rPr>
          <w:rFonts w:hint="eastAsia"/>
          <w:b/>
        </w:rPr>
        <w:t>开户名：上海</w:t>
      </w:r>
      <w:proofErr w:type="gramStart"/>
      <w:r>
        <w:rPr>
          <w:rFonts w:hint="eastAsia"/>
          <w:b/>
        </w:rPr>
        <w:t>祥浦建设</w:t>
      </w:r>
      <w:proofErr w:type="gramEnd"/>
      <w:r>
        <w:rPr>
          <w:rFonts w:hint="eastAsia"/>
          <w:b/>
        </w:rPr>
        <w:t>工程监理咨询有限责任公司，开户银行：中国民生银</w:t>
      </w:r>
      <w:r w:rsidRPr="00E55A71">
        <w:rPr>
          <w:rFonts w:hint="eastAsia"/>
          <w:b/>
        </w:rPr>
        <w:t>行股份有限公司上海中原支行，</w:t>
      </w:r>
      <w:r w:rsidRPr="00010BD9">
        <w:rPr>
          <w:rFonts w:hint="eastAsia"/>
          <w:b/>
          <w:highlight w:val="yellow"/>
        </w:rPr>
        <w:t>账号</w:t>
      </w:r>
      <w:r w:rsidR="00886AB4">
        <w:rPr>
          <w:rFonts w:hint="eastAsia"/>
          <w:b/>
          <w:highlight w:val="yellow"/>
        </w:rPr>
        <w:t>：</w:t>
      </w:r>
      <w:r w:rsidR="00B679B7">
        <w:rPr>
          <w:rFonts w:hint="eastAsia"/>
          <w:b/>
        </w:rPr>
        <w:t>9902001096829955</w:t>
      </w:r>
      <w:r w:rsidRPr="00E55A71">
        <w:rPr>
          <w:rFonts w:hint="eastAsia"/>
          <w:b/>
        </w:rPr>
        <w:t>，纳税人识别号：</w:t>
      </w:r>
      <w:r w:rsidRPr="00E55A71">
        <w:rPr>
          <w:rFonts w:hint="eastAsia"/>
          <w:b/>
        </w:rPr>
        <w:t>91310110133201850K</w:t>
      </w:r>
      <w:r w:rsidRPr="00E55A71">
        <w:rPr>
          <w:rFonts w:hint="eastAsia"/>
          <w:b/>
        </w:rPr>
        <w:t>，地址：</w:t>
      </w:r>
      <w:r w:rsidR="00B679B7">
        <w:rPr>
          <w:rFonts w:hint="eastAsia"/>
          <w:b/>
        </w:rPr>
        <w:t>上海市</w:t>
      </w:r>
      <w:r w:rsidRPr="00E55A71">
        <w:rPr>
          <w:rFonts w:hint="eastAsia"/>
          <w:b/>
        </w:rPr>
        <w:t>宁国路</w:t>
      </w:r>
      <w:r w:rsidRPr="00E55A71">
        <w:rPr>
          <w:rFonts w:hint="eastAsia"/>
          <w:b/>
        </w:rPr>
        <w:t>129</w:t>
      </w:r>
      <w:r w:rsidRPr="00E55A71">
        <w:rPr>
          <w:rFonts w:hint="eastAsia"/>
          <w:b/>
        </w:rPr>
        <w:t>号</w:t>
      </w:r>
      <w:r w:rsidR="00090E31">
        <w:rPr>
          <w:b/>
        </w:rPr>
        <w:t>14</w:t>
      </w:r>
      <w:r w:rsidRPr="00E55A71">
        <w:rPr>
          <w:rFonts w:hint="eastAsia"/>
          <w:b/>
        </w:rPr>
        <w:t>楼，电话：</w:t>
      </w:r>
      <w:r w:rsidRPr="00E55A71">
        <w:rPr>
          <w:rFonts w:hint="eastAsia"/>
          <w:b/>
        </w:rPr>
        <w:t>65391630</w:t>
      </w:r>
      <w:r w:rsidRPr="00E55A71">
        <w:rPr>
          <w:rFonts w:hint="eastAsia"/>
          <w:b/>
        </w:rPr>
        <w:t>。</w:t>
      </w:r>
    </w:p>
    <w:p w14:paraId="5FD0E3DF" w14:textId="77777777" w:rsidR="00D4541E" w:rsidRDefault="00D4541E"/>
    <w:p w14:paraId="6BC2DC71" w14:textId="77777777" w:rsidR="00D4541E" w:rsidRDefault="00D4541E">
      <w:pPr>
        <w:sectPr w:rsidR="00D4541E" w:rsidSect="004901DA">
          <w:headerReference w:type="even" r:id="rId16"/>
          <w:headerReference w:type="default" r:id="rId17"/>
          <w:footerReference w:type="even" r:id="rId18"/>
          <w:footerReference w:type="default" r:id="rId19"/>
          <w:headerReference w:type="first" r:id="rId20"/>
          <w:footerReference w:type="first" r:id="rId21"/>
          <w:type w:val="oddPage"/>
          <w:pgSz w:w="11907" w:h="16840"/>
          <w:pgMar w:top="1588" w:right="1021" w:bottom="1474" w:left="1021" w:header="1021" w:footer="992" w:gutter="340"/>
          <w:pgNumType w:start="1"/>
          <w:cols w:space="425"/>
          <w:titlePg/>
        </w:sectPr>
      </w:pPr>
    </w:p>
    <w:p w14:paraId="2D8FD39D" w14:textId="77777777" w:rsidR="00D4541E" w:rsidRDefault="00D4541E">
      <w:bookmarkStart w:id="24" w:name="_Toc430898676"/>
      <w:bookmarkStart w:id="25" w:name="_Toc434897191"/>
    </w:p>
    <w:p w14:paraId="01B5EB8E" w14:textId="77777777" w:rsidR="00D4541E" w:rsidRDefault="00D4541E"/>
    <w:p w14:paraId="3B1A5EEF" w14:textId="77777777" w:rsidR="00D4541E" w:rsidRDefault="00D4541E"/>
    <w:p w14:paraId="7DB8C114" w14:textId="77777777" w:rsidR="00D4541E" w:rsidRDefault="00D4541E"/>
    <w:p w14:paraId="33D40D55" w14:textId="77777777" w:rsidR="00D4541E" w:rsidRDefault="00D4541E"/>
    <w:p w14:paraId="69105376" w14:textId="77777777" w:rsidR="00D4541E" w:rsidRDefault="00D4541E"/>
    <w:p w14:paraId="325ED10D" w14:textId="77777777" w:rsidR="00D4541E" w:rsidRDefault="00D4541E">
      <w:pPr>
        <w:spacing w:before="160"/>
      </w:pPr>
    </w:p>
    <w:p w14:paraId="7A86AADF" w14:textId="77777777" w:rsidR="00D4541E" w:rsidRDefault="0011786A">
      <w:pPr>
        <w:pStyle w:val="a8"/>
        <w:rPr>
          <w:rFonts w:ascii="Times New Roman" w:hAnsi="Times New Roman"/>
        </w:rPr>
      </w:pPr>
      <w:bookmarkStart w:id="26"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6"/>
    </w:p>
    <w:bookmarkEnd w:id="24"/>
    <w:bookmarkEnd w:id="25"/>
    <w:p w14:paraId="1B563456" w14:textId="77777777" w:rsidR="00D4541E" w:rsidRDefault="0011786A">
      <w:pPr>
        <w:tabs>
          <w:tab w:val="center" w:pos="4153"/>
          <w:tab w:val="right" w:pos="8306"/>
        </w:tabs>
        <w:spacing w:before="320" w:after="160" w:line="240" w:lineRule="atLeast"/>
        <w:jc w:val="center"/>
      </w:pPr>
      <w:r>
        <w:br w:type="page"/>
      </w:r>
      <w:r>
        <w:rPr>
          <w:rFonts w:eastAsia="黑体"/>
          <w:sz w:val="30"/>
        </w:rPr>
        <w:lastRenderedPageBreak/>
        <w:t>分目录</w:t>
      </w:r>
      <w:r>
        <w:fldChar w:fldCharType="begin"/>
      </w:r>
      <w:r>
        <w:instrText xml:space="preserve"> TOC \t "</w:instrText>
      </w:r>
      <w:r>
        <w:instrText>标题</w:instrText>
      </w:r>
      <w:r>
        <w:instrText xml:space="preserve"> 1,2,flNote,1,flName,1,flType,1" </w:instrText>
      </w:r>
      <w:r>
        <w:fldChar w:fldCharType="separate"/>
      </w:r>
    </w:p>
    <w:p w14:paraId="55227C84" w14:textId="77777777" w:rsidR="00D4541E" w:rsidRDefault="0011786A">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rsidR="004F61BA">
        <w:rPr>
          <w:noProof/>
        </w:rPr>
        <w:t>7</w:t>
      </w:r>
      <w:r>
        <w:fldChar w:fldCharType="end"/>
      </w:r>
    </w:p>
    <w:p w14:paraId="270FB36A" w14:textId="77777777" w:rsidR="00D4541E" w:rsidRDefault="0011786A">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rsidR="004F61BA">
        <w:rPr>
          <w:noProof/>
        </w:rPr>
        <w:t>8</w:t>
      </w:r>
      <w:r>
        <w:fldChar w:fldCharType="end"/>
      </w:r>
    </w:p>
    <w:p w14:paraId="2062ACB9" w14:textId="77777777" w:rsidR="00D4541E" w:rsidRDefault="0011786A">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rsidR="004F61BA">
        <w:rPr>
          <w:noProof/>
        </w:rPr>
        <w:t>8</w:t>
      </w:r>
      <w:r>
        <w:fldChar w:fldCharType="end"/>
      </w:r>
    </w:p>
    <w:p w14:paraId="0488E610" w14:textId="77777777" w:rsidR="00D4541E" w:rsidRDefault="0011786A">
      <w:pPr>
        <w:pStyle w:val="21"/>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rsidR="004F61BA">
        <w:rPr>
          <w:noProof/>
        </w:rPr>
        <w:t>8</w:t>
      </w:r>
      <w:r>
        <w:fldChar w:fldCharType="end"/>
      </w:r>
    </w:p>
    <w:p w14:paraId="12EEB7C7" w14:textId="77777777" w:rsidR="00D4541E" w:rsidRDefault="0011786A">
      <w:pPr>
        <w:pStyle w:val="21"/>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rsidR="004F61BA">
        <w:rPr>
          <w:noProof/>
        </w:rPr>
        <w:t>8</w:t>
      </w:r>
      <w:r>
        <w:fldChar w:fldCharType="end"/>
      </w:r>
    </w:p>
    <w:p w14:paraId="6B0CF71A" w14:textId="77777777" w:rsidR="00D4541E" w:rsidRDefault="0011786A">
      <w:pPr>
        <w:pStyle w:val="21"/>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rsidR="004F61BA">
        <w:rPr>
          <w:noProof/>
        </w:rPr>
        <w:t>8</w:t>
      </w:r>
      <w:r>
        <w:fldChar w:fldCharType="end"/>
      </w:r>
    </w:p>
    <w:p w14:paraId="6B7087EB" w14:textId="77777777" w:rsidR="00D4541E" w:rsidRDefault="0011786A">
      <w:pPr>
        <w:pStyle w:val="21"/>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rsidR="004F61BA">
        <w:rPr>
          <w:noProof/>
        </w:rPr>
        <w:t>8</w:t>
      </w:r>
      <w:r>
        <w:fldChar w:fldCharType="end"/>
      </w:r>
    </w:p>
    <w:p w14:paraId="571B3CBA" w14:textId="77777777" w:rsidR="00D4541E" w:rsidRDefault="0011786A">
      <w:pPr>
        <w:pStyle w:val="21"/>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rsidR="004F61BA">
        <w:rPr>
          <w:noProof/>
        </w:rPr>
        <w:t>9</w:t>
      </w:r>
      <w:r>
        <w:fldChar w:fldCharType="end"/>
      </w:r>
    </w:p>
    <w:p w14:paraId="4AF59D3C" w14:textId="77777777" w:rsidR="00D4541E" w:rsidRDefault="0011786A">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rsidR="004F61BA">
        <w:rPr>
          <w:noProof/>
        </w:rPr>
        <w:t>9</w:t>
      </w:r>
      <w:r>
        <w:fldChar w:fldCharType="end"/>
      </w:r>
    </w:p>
    <w:p w14:paraId="4B9DF5B1" w14:textId="77777777" w:rsidR="00D4541E" w:rsidRDefault="0011786A">
      <w:pPr>
        <w:pStyle w:val="21"/>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rsidR="004F61BA">
        <w:rPr>
          <w:noProof/>
        </w:rPr>
        <w:t>9</w:t>
      </w:r>
      <w:r>
        <w:fldChar w:fldCharType="end"/>
      </w:r>
    </w:p>
    <w:p w14:paraId="05E75A8D" w14:textId="77777777" w:rsidR="00D4541E" w:rsidRDefault="0011786A">
      <w:pPr>
        <w:pStyle w:val="21"/>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rsidR="004F61BA">
        <w:rPr>
          <w:noProof/>
        </w:rPr>
        <w:t>9</w:t>
      </w:r>
      <w:r>
        <w:fldChar w:fldCharType="end"/>
      </w:r>
    </w:p>
    <w:p w14:paraId="17897F22" w14:textId="77777777" w:rsidR="00D4541E" w:rsidRDefault="0011786A">
      <w:pPr>
        <w:pStyle w:val="21"/>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rsidR="004F61BA">
        <w:rPr>
          <w:noProof/>
        </w:rPr>
        <w:t>9</w:t>
      </w:r>
      <w:r>
        <w:fldChar w:fldCharType="end"/>
      </w:r>
    </w:p>
    <w:p w14:paraId="10DEFFC4" w14:textId="77777777" w:rsidR="00D4541E" w:rsidRDefault="0011786A">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rsidR="004F61BA">
        <w:rPr>
          <w:noProof/>
        </w:rPr>
        <w:t>10</w:t>
      </w:r>
      <w:r>
        <w:fldChar w:fldCharType="end"/>
      </w:r>
    </w:p>
    <w:p w14:paraId="5606AF75" w14:textId="77777777" w:rsidR="00D4541E" w:rsidRDefault="0011786A">
      <w:pPr>
        <w:pStyle w:val="21"/>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rsidR="004F61BA">
        <w:rPr>
          <w:noProof/>
        </w:rPr>
        <w:t>10</w:t>
      </w:r>
      <w:r>
        <w:fldChar w:fldCharType="end"/>
      </w:r>
    </w:p>
    <w:p w14:paraId="5986109E" w14:textId="77777777" w:rsidR="00D4541E" w:rsidRDefault="0011786A">
      <w:pPr>
        <w:pStyle w:val="21"/>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rsidR="004F61BA">
        <w:rPr>
          <w:noProof/>
        </w:rPr>
        <w:t>10</w:t>
      </w:r>
      <w:r>
        <w:fldChar w:fldCharType="end"/>
      </w:r>
    </w:p>
    <w:p w14:paraId="07385392" w14:textId="77777777" w:rsidR="00D4541E" w:rsidRDefault="0011786A">
      <w:pPr>
        <w:pStyle w:val="21"/>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rsidR="004F61BA">
        <w:rPr>
          <w:noProof/>
        </w:rPr>
        <w:t>10</w:t>
      </w:r>
      <w:r>
        <w:fldChar w:fldCharType="end"/>
      </w:r>
    </w:p>
    <w:p w14:paraId="16EAB72C" w14:textId="77777777" w:rsidR="00D4541E" w:rsidRDefault="0011786A">
      <w:pPr>
        <w:pStyle w:val="21"/>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rsidR="004F61BA">
        <w:rPr>
          <w:noProof/>
        </w:rPr>
        <w:t>10</w:t>
      </w:r>
      <w:r>
        <w:fldChar w:fldCharType="end"/>
      </w:r>
    </w:p>
    <w:p w14:paraId="4581D020" w14:textId="77777777" w:rsidR="00D4541E" w:rsidRDefault="0011786A">
      <w:pPr>
        <w:pStyle w:val="21"/>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rsidR="004F61BA">
        <w:rPr>
          <w:noProof/>
        </w:rPr>
        <w:t>11</w:t>
      </w:r>
      <w:r>
        <w:fldChar w:fldCharType="end"/>
      </w:r>
    </w:p>
    <w:p w14:paraId="201A3DDC" w14:textId="77777777" w:rsidR="00D4541E" w:rsidRDefault="0011786A">
      <w:pPr>
        <w:pStyle w:val="21"/>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rsidR="004F61BA">
        <w:rPr>
          <w:noProof/>
        </w:rPr>
        <w:t>11</w:t>
      </w:r>
      <w:r>
        <w:fldChar w:fldCharType="end"/>
      </w:r>
    </w:p>
    <w:p w14:paraId="29C3D96B" w14:textId="77777777" w:rsidR="00D4541E" w:rsidRDefault="0011786A">
      <w:pPr>
        <w:pStyle w:val="21"/>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rsidR="004F61BA">
        <w:rPr>
          <w:noProof/>
        </w:rPr>
        <w:t>11</w:t>
      </w:r>
      <w:r>
        <w:fldChar w:fldCharType="end"/>
      </w:r>
    </w:p>
    <w:p w14:paraId="5978B60F" w14:textId="77777777" w:rsidR="00D4541E" w:rsidRDefault="0011786A">
      <w:pPr>
        <w:pStyle w:val="21"/>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rsidR="004F61BA">
        <w:rPr>
          <w:noProof/>
        </w:rPr>
        <w:t>12</w:t>
      </w:r>
      <w:r>
        <w:fldChar w:fldCharType="end"/>
      </w:r>
    </w:p>
    <w:p w14:paraId="06ED55A3" w14:textId="77777777" w:rsidR="00D4541E" w:rsidRDefault="0011786A">
      <w:pPr>
        <w:pStyle w:val="21"/>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rsidR="004F61BA">
        <w:rPr>
          <w:noProof/>
        </w:rPr>
        <w:t>12</w:t>
      </w:r>
      <w:r>
        <w:fldChar w:fldCharType="end"/>
      </w:r>
    </w:p>
    <w:p w14:paraId="59FB0F2D" w14:textId="77777777" w:rsidR="00D4541E" w:rsidRDefault="0011786A">
      <w:pPr>
        <w:pStyle w:val="21"/>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rsidR="004F61BA">
        <w:rPr>
          <w:noProof/>
        </w:rPr>
        <w:t>13</w:t>
      </w:r>
      <w:r>
        <w:fldChar w:fldCharType="end"/>
      </w:r>
    </w:p>
    <w:p w14:paraId="0F821DB2" w14:textId="77777777" w:rsidR="00D4541E" w:rsidRDefault="0011786A">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rsidR="004F61BA">
        <w:rPr>
          <w:noProof/>
        </w:rPr>
        <w:t>13</w:t>
      </w:r>
      <w:r>
        <w:fldChar w:fldCharType="end"/>
      </w:r>
    </w:p>
    <w:p w14:paraId="0DBA022B" w14:textId="77777777" w:rsidR="00D4541E" w:rsidRDefault="0011786A">
      <w:pPr>
        <w:pStyle w:val="21"/>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rsidR="004F61BA">
        <w:rPr>
          <w:noProof/>
        </w:rPr>
        <w:t>13</w:t>
      </w:r>
      <w:r>
        <w:fldChar w:fldCharType="end"/>
      </w:r>
    </w:p>
    <w:p w14:paraId="33F1F08E" w14:textId="77777777" w:rsidR="00D4541E" w:rsidRDefault="0011786A">
      <w:pPr>
        <w:pStyle w:val="21"/>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rsidR="004F61BA">
        <w:rPr>
          <w:noProof/>
        </w:rPr>
        <w:t>14</w:t>
      </w:r>
      <w:r>
        <w:fldChar w:fldCharType="end"/>
      </w:r>
    </w:p>
    <w:p w14:paraId="63A6559E" w14:textId="77777777" w:rsidR="00D4541E" w:rsidRDefault="0011786A">
      <w:pPr>
        <w:pStyle w:val="21"/>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rsidR="004F61BA">
        <w:rPr>
          <w:noProof/>
        </w:rPr>
        <w:t>14</w:t>
      </w:r>
      <w:r>
        <w:fldChar w:fldCharType="end"/>
      </w:r>
    </w:p>
    <w:p w14:paraId="7F2F8D06" w14:textId="77777777" w:rsidR="00D4541E" w:rsidRDefault="0011786A">
      <w:pPr>
        <w:pStyle w:val="21"/>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rsidR="004F61BA">
        <w:rPr>
          <w:noProof/>
        </w:rPr>
        <w:t>14</w:t>
      </w:r>
      <w:r>
        <w:fldChar w:fldCharType="end"/>
      </w:r>
    </w:p>
    <w:p w14:paraId="5E421E55" w14:textId="77777777" w:rsidR="00D4541E" w:rsidRDefault="0011786A">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rsidR="004F61BA">
        <w:rPr>
          <w:noProof/>
        </w:rPr>
        <w:t>14</w:t>
      </w:r>
      <w:r>
        <w:fldChar w:fldCharType="end"/>
      </w:r>
    </w:p>
    <w:p w14:paraId="29928629" w14:textId="77777777" w:rsidR="00D4541E" w:rsidRDefault="0011786A">
      <w:pPr>
        <w:pStyle w:val="21"/>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rsidR="004F61BA">
        <w:rPr>
          <w:noProof/>
        </w:rPr>
        <w:t>14</w:t>
      </w:r>
      <w:r>
        <w:fldChar w:fldCharType="end"/>
      </w:r>
    </w:p>
    <w:p w14:paraId="7531A038" w14:textId="77777777" w:rsidR="00D4541E" w:rsidRDefault="0011786A">
      <w:pPr>
        <w:pStyle w:val="21"/>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rsidR="004F61BA">
        <w:rPr>
          <w:noProof/>
        </w:rPr>
        <w:t>15</w:t>
      </w:r>
      <w:r>
        <w:fldChar w:fldCharType="end"/>
      </w:r>
    </w:p>
    <w:p w14:paraId="0BDC6F92" w14:textId="77777777" w:rsidR="00D4541E" w:rsidRDefault="0011786A">
      <w:pPr>
        <w:pStyle w:val="21"/>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rsidR="004F61BA">
        <w:rPr>
          <w:noProof/>
        </w:rPr>
        <w:t>15</w:t>
      </w:r>
      <w:r>
        <w:fldChar w:fldCharType="end"/>
      </w:r>
    </w:p>
    <w:p w14:paraId="22B0E4D2" w14:textId="77777777" w:rsidR="00D4541E" w:rsidRDefault="0011786A">
      <w:pPr>
        <w:pStyle w:val="21"/>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rsidR="004F61BA">
        <w:rPr>
          <w:noProof/>
        </w:rPr>
        <w:t>16</w:t>
      </w:r>
      <w:r>
        <w:fldChar w:fldCharType="end"/>
      </w:r>
    </w:p>
    <w:p w14:paraId="77470947" w14:textId="77777777" w:rsidR="00D4541E" w:rsidRDefault="0011786A">
      <w:pPr>
        <w:pStyle w:val="21"/>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rsidR="004F61BA">
        <w:rPr>
          <w:noProof/>
        </w:rPr>
        <w:t>16</w:t>
      </w:r>
      <w:r>
        <w:fldChar w:fldCharType="end"/>
      </w:r>
    </w:p>
    <w:p w14:paraId="7B3BE373" w14:textId="77777777" w:rsidR="00D4541E" w:rsidRDefault="0011786A">
      <w:pPr>
        <w:pStyle w:val="110"/>
        <w:rPr>
          <w:rFonts w:ascii="Calibri" w:eastAsia="宋体" w:hAnsi="Calibri"/>
          <w:kern w:val="2"/>
          <w:sz w:val="21"/>
          <w:szCs w:val="22"/>
        </w:rPr>
      </w:pPr>
      <w:r>
        <w:rPr>
          <w:rFonts w:ascii="Times New Roman" w:hint="eastAsia"/>
        </w:rPr>
        <w:lastRenderedPageBreak/>
        <w:t>六、授予合同</w:t>
      </w:r>
      <w:r>
        <w:tab/>
      </w:r>
      <w:r>
        <w:fldChar w:fldCharType="begin"/>
      </w:r>
      <w:r>
        <w:instrText xml:space="preserve"> PAGEREF _Toc512602423 \h </w:instrText>
      </w:r>
      <w:r>
        <w:fldChar w:fldCharType="separate"/>
      </w:r>
      <w:r w:rsidR="004F61BA">
        <w:rPr>
          <w:noProof/>
        </w:rPr>
        <w:t>16</w:t>
      </w:r>
      <w:r>
        <w:fldChar w:fldCharType="end"/>
      </w:r>
    </w:p>
    <w:p w14:paraId="439199F4" w14:textId="77777777" w:rsidR="00D4541E" w:rsidRDefault="0011786A">
      <w:pPr>
        <w:pStyle w:val="21"/>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rsidR="004F61BA">
        <w:rPr>
          <w:noProof/>
        </w:rPr>
        <w:t>17</w:t>
      </w:r>
      <w:r>
        <w:fldChar w:fldCharType="end"/>
      </w:r>
    </w:p>
    <w:p w14:paraId="43CC0420" w14:textId="77777777" w:rsidR="00D4541E" w:rsidRDefault="0011786A">
      <w:pPr>
        <w:pStyle w:val="21"/>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rsidR="004F61BA">
        <w:rPr>
          <w:noProof/>
        </w:rPr>
        <w:t>17</w:t>
      </w:r>
      <w:r>
        <w:fldChar w:fldCharType="end"/>
      </w:r>
    </w:p>
    <w:p w14:paraId="04C71B57" w14:textId="77777777" w:rsidR="00D4541E" w:rsidRDefault="0011786A">
      <w:pPr>
        <w:pStyle w:val="21"/>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rsidR="004F61BA">
        <w:rPr>
          <w:noProof/>
        </w:rPr>
        <w:t>17</w:t>
      </w:r>
      <w:r>
        <w:fldChar w:fldCharType="end"/>
      </w:r>
    </w:p>
    <w:p w14:paraId="657098AB" w14:textId="77777777" w:rsidR="00D4541E" w:rsidRDefault="0011786A">
      <w:pPr>
        <w:pStyle w:val="21"/>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rsidR="004F61BA">
        <w:rPr>
          <w:noProof/>
        </w:rPr>
        <w:t>17</w:t>
      </w:r>
      <w:r>
        <w:fldChar w:fldCharType="end"/>
      </w:r>
    </w:p>
    <w:p w14:paraId="2B9DBD93" w14:textId="77777777" w:rsidR="00D4541E" w:rsidRDefault="0011786A">
      <w:pPr>
        <w:pStyle w:val="21"/>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rsidR="004F61BA">
        <w:rPr>
          <w:noProof/>
        </w:rPr>
        <w:t>17</w:t>
      </w:r>
      <w:r>
        <w:fldChar w:fldCharType="end"/>
      </w:r>
    </w:p>
    <w:p w14:paraId="5D7E87FE" w14:textId="77777777" w:rsidR="00D4541E" w:rsidRDefault="0011786A">
      <w:pPr>
        <w:pStyle w:val="21"/>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rsidR="004F61BA">
        <w:rPr>
          <w:noProof/>
        </w:rPr>
        <w:t>17</w:t>
      </w:r>
      <w:r>
        <w:fldChar w:fldCharType="end"/>
      </w:r>
    </w:p>
    <w:p w14:paraId="5A340213" w14:textId="77777777" w:rsidR="00D4541E" w:rsidRDefault="0011786A">
      <w:pPr>
        <w:pStyle w:val="21"/>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rsidR="004F61BA">
        <w:rPr>
          <w:noProof/>
        </w:rPr>
        <w:t>18</w:t>
      </w:r>
      <w:r>
        <w:fldChar w:fldCharType="end"/>
      </w:r>
    </w:p>
    <w:p w14:paraId="184074D6" w14:textId="77777777" w:rsidR="00D4541E" w:rsidRDefault="00D4541E">
      <w:pPr>
        <w:pStyle w:val="21"/>
        <w:tabs>
          <w:tab w:val="left" w:pos="630"/>
        </w:tabs>
        <w:rPr>
          <w:rFonts w:ascii="Calibri" w:hAnsi="Calibri"/>
          <w:kern w:val="2"/>
          <w:sz w:val="21"/>
          <w:szCs w:val="22"/>
        </w:rPr>
      </w:pPr>
    </w:p>
    <w:p w14:paraId="7BCEF8BA" w14:textId="77777777" w:rsidR="00D4541E" w:rsidRDefault="0011786A">
      <w:pPr>
        <w:pStyle w:val="110"/>
        <w:rPr>
          <w:rFonts w:ascii="Times New Roman"/>
        </w:rPr>
      </w:pPr>
      <w:r>
        <w:rPr>
          <w:rFonts w:ascii="Times New Roman"/>
        </w:rPr>
        <w:fldChar w:fldCharType="end"/>
      </w:r>
    </w:p>
    <w:p w14:paraId="4E28E03F" w14:textId="77777777" w:rsidR="00D4541E" w:rsidRDefault="0011786A">
      <w:pPr>
        <w:pStyle w:val="flName"/>
        <w:rPr>
          <w:rFonts w:ascii="Times New Roman"/>
        </w:rPr>
      </w:pPr>
      <w:r>
        <w:rPr>
          <w:rFonts w:ascii="Times New Roman"/>
        </w:rPr>
        <w:br w:type="page"/>
      </w:r>
      <w:bookmarkStart w:id="27" w:name="_Toc301765378"/>
      <w:bookmarkStart w:id="28" w:name="_Toc491700916"/>
      <w:bookmarkStart w:id="29" w:name="_Toc2063968"/>
      <w:bookmarkStart w:id="30" w:name="_Toc495397996"/>
      <w:bookmarkStart w:id="31" w:name="_Toc495406849"/>
      <w:bookmarkStart w:id="32" w:name="_Toc8343682"/>
      <w:bookmarkStart w:id="33" w:name="_Toc302374122"/>
      <w:bookmarkStart w:id="34" w:name="_Toc389465254"/>
      <w:bookmarkStart w:id="35" w:name="_Toc2063805"/>
      <w:bookmarkStart w:id="36" w:name="_Toc503130780"/>
      <w:bookmarkStart w:id="37" w:name="_Toc2063936"/>
      <w:bookmarkStart w:id="38" w:name="_Toc512602389"/>
      <w:bookmarkStart w:id="39" w:name="_Toc495398046"/>
      <w:bookmarkStart w:id="40" w:name="_Toc503130719"/>
      <w:bookmarkStart w:id="41" w:name="_Toc2063680"/>
      <w:r>
        <w:rPr>
          <w:rFonts w:ascii="Times New Roman"/>
        </w:rPr>
        <w:lastRenderedPageBreak/>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112FA14A" w14:textId="77777777" w:rsidR="00D4541E" w:rsidRDefault="0011786A">
      <w:pPr>
        <w:pStyle w:val="a5"/>
        <w:ind w:firstLine="0"/>
      </w:pPr>
      <w:bookmarkStart w:id="42" w:name="_Toc393272125"/>
      <w:bookmarkStart w:id="43" w:name="_Toc390339752"/>
      <w:bookmarkStart w:id="44" w:name="_Toc479109510"/>
      <w:bookmarkStart w:id="45" w:name="_Toc479109358"/>
      <w:bookmarkStart w:id="46" w:name="_Toc390339816"/>
      <w:bookmarkStart w:id="47" w:name="_Toc390266013"/>
      <w:bookmarkStart w:id="48" w:name="_Toc393272263"/>
      <w:bookmarkStart w:id="49" w:name="_Toc390339876"/>
      <w:bookmarkStart w:id="50" w:name="_Toc390265522"/>
      <w:bookmarkStart w:id="51" w:name="_Toc390444275"/>
      <w:bookmarkStart w:id="52" w:name="_Toc462676738"/>
      <w:bookmarkStart w:id="53" w:name="_Toc393275582"/>
      <w:bookmarkStart w:id="54" w:name="_Toc393275719"/>
      <w:bookmarkStart w:id="55" w:name="_Toc390266134"/>
      <w:bookmarkStart w:id="56" w:name="_Toc394324183"/>
      <w:r>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D4541E" w14:paraId="370865ED" w14:textId="77777777">
        <w:trPr>
          <w:tblHeader/>
        </w:trPr>
        <w:tc>
          <w:tcPr>
            <w:tcW w:w="820" w:type="dxa"/>
            <w:tcBorders>
              <w:top w:val="single" w:sz="12" w:space="0" w:color="auto"/>
              <w:bottom w:val="double" w:sz="6" w:space="0" w:color="auto"/>
            </w:tcBorders>
            <w:shd w:val="clear" w:color="auto" w:fill="auto"/>
            <w:vAlign w:val="center"/>
          </w:tcPr>
          <w:p w14:paraId="6B4B4389" w14:textId="77777777" w:rsidR="00D4541E" w:rsidRDefault="0011786A">
            <w:pPr>
              <w:pStyle w:val="ab"/>
              <w:rPr>
                <w:rFonts w:eastAsia="黑体"/>
              </w:rPr>
            </w:pPr>
            <w:r>
              <w:rPr>
                <w:rFonts w:eastAsia="黑体"/>
              </w:rPr>
              <w:t>序号</w:t>
            </w:r>
          </w:p>
        </w:tc>
        <w:tc>
          <w:tcPr>
            <w:tcW w:w="1220" w:type="dxa"/>
            <w:tcBorders>
              <w:top w:val="single" w:sz="12" w:space="0" w:color="auto"/>
              <w:bottom w:val="double" w:sz="6" w:space="0" w:color="auto"/>
            </w:tcBorders>
            <w:shd w:val="clear" w:color="auto" w:fill="auto"/>
            <w:vAlign w:val="center"/>
          </w:tcPr>
          <w:p w14:paraId="416ACCB1" w14:textId="77777777" w:rsidR="00D4541E" w:rsidRDefault="0011786A">
            <w:pPr>
              <w:pStyle w:val="ab"/>
              <w:rPr>
                <w:rFonts w:eastAsia="黑体"/>
              </w:rPr>
            </w:pPr>
            <w:r>
              <w:rPr>
                <w:rFonts w:eastAsia="黑体"/>
              </w:rPr>
              <w:t>条款号</w:t>
            </w:r>
          </w:p>
        </w:tc>
        <w:tc>
          <w:tcPr>
            <w:tcW w:w="7494" w:type="dxa"/>
            <w:tcBorders>
              <w:top w:val="single" w:sz="12" w:space="0" w:color="auto"/>
              <w:bottom w:val="double" w:sz="6" w:space="0" w:color="auto"/>
            </w:tcBorders>
            <w:shd w:val="clear" w:color="auto" w:fill="auto"/>
            <w:vAlign w:val="center"/>
          </w:tcPr>
          <w:p w14:paraId="393B67C3" w14:textId="77777777" w:rsidR="00D4541E" w:rsidRDefault="0011786A">
            <w:pPr>
              <w:pStyle w:val="ab"/>
              <w:spacing w:after="0" w:line="320" w:lineRule="atLeast"/>
              <w:rPr>
                <w:rFonts w:eastAsia="黑体"/>
              </w:rPr>
            </w:pPr>
            <w:r>
              <w:rPr>
                <w:rFonts w:eastAsia="黑体"/>
              </w:rPr>
              <w:t>内容</w:t>
            </w:r>
          </w:p>
        </w:tc>
      </w:tr>
      <w:tr w:rsidR="00D4541E" w14:paraId="20693BDC" w14:textId="77777777">
        <w:tc>
          <w:tcPr>
            <w:tcW w:w="820" w:type="dxa"/>
            <w:tcBorders>
              <w:top w:val="nil"/>
            </w:tcBorders>
            <w:vAlign w:val="center"/>
          </w:tcPr>
          <w:p w14:paraId="583B16E1" w14:textId="77777777" w:rsidR="00D4541E" w:rsidRDefault="00D4541E">
            <w:pPr>
              <w:pStyle w:val="ab"/>
              <w:numPr>
                <w:ilvl w:val="0"/>
                <w:numId w:val="6"/>
              </w:numPr>
            </w:pPr>
            <w:bookmarkStart w:id="57" w:name="_Ref389721031"/>
          </w:p>
        </w:tc>
        <w:bookmarkEnd w:id="57"/>
        <w:tc>
          <w:tcPr>
            <w:tcW w:w="1220" w:type="dxa"/>
            <w:tcBorders>
              <w:top w:val="nil"/>
            </w:tcBorders>
            <w:vAlign w:val="center"/>
          </w:tcPr>
          <w:p w14:paraId="6DE99126" w14:textId="77777777" w:rsidR="00D4541E" w:rsidRDefault="0011786A">
            <w:pPr>
              <w:pStyle w:val="ab"/>
            </w:pPr>
            <w:r>
              <w:fldChar w:fldCharType="begin"/>
            </w:r>
            <w:r>
              <w:instrText xml:space="preserve"> REF _Ref389453949 \r \h  \* MERGEFORMAT </w:instrText>
            </w:r>
            <w:r>
              <w:fldChar w:fldCharType="separate"/>
            </w:r>
            <w:r w:rsidR="004F61BA">
              <w:t>1</w:t>
            </w:r>
            <w:r>
              <w:fldChar w:fldCharType="end"/>
            </w:r>
          </w:p>
        </w:tc>
        <w:tc>
          <w:tcPr>
            <w:tcW w:w="7494" w:type="dxa"/>
            <w:tcBorders>
              <w:top w:val="nil"/>
            </w:tcBorders>
            <w:vAlign w:val="center"/>
          </w:tcPr>
          <w:p w14:paraId="34724FB9" w14:textId="276E45DD" w:rsidR="00D4541E" w:rsidRDefault="0011786A">
            <w:pPr>
              <w:pStyle w:val="ab"/>
              <w:spacing w:after="0" w:line="320" w:lineRule="atLeast"/>
              <w:ind w:leftChars="50" w:left="120" w:rightChars="50" w:right="120"/>
              <w:jc w:val="both"/>
            </w:pPr>
            <w:r>
              <w:rPr>
                <w:b/>
              </w:rPr>
              <w:t>项目名称：</w:t>
            </w:r>
            <w:r w:rsidR="0075572B">
              <w:rPr>
                <w:rFonts w:hint="eastAsia"/>
              </w:rPr>
              <w:t>复旦大学服务器设备采购项目</w:t>
            </w:r>
            <w:r>
              <w:t xml:space="preserve"> </w:t>
            </w:r>
          </w:p>
        </w:tc>
      </w:tr>
      <w:tr w:rsidR="00D4541E" w14:paraId="5382F6B2" w14:textId="77777777">
        <w:tc>
          <w:tcPr>
            <w:tcW w:w="820" w:type="dxa"/>
            <w:vAlign w:val="center"/>
          </w:tcPr>
          <w:p w14:paraId="002A1DA0" w14:textId="77777777" w:rsidR="00D4541E" w:rsidRDefault="00D4541E">
            <w:pPr>
              <w:pStyle w:val="ab"/>
              <w:numPr>
                <w:ilvl w:val="0"/>
                <w:numId w:val="6"/>
              </w:numPr>
            </w:pPr>
            <w:bookmarkStart w:id="58" w:name="_Ref389721040"/>
          </w:p>
        </w:tc>
        <w:bookmarkEnd w:id="58"/>
        <w:tc>
          <w:tcPr>
            <w:tcW w:w="1220" w:type="dxa"/>
            <w:vAlign w:val="center"/>
          </w:tcPr>
          <w:p w14:paraId="6ABF272A" w14:textId="77777777" w:rsidR="00D4541E" w:rsidRDefault="0011786A">
            <w:pPr>
              <w:pStyle w:val="ab"/>
            </w:pPr>
            <w:r>
              <w:fldChar w:fldCharType="begin"/>
            </w:r>
            <w:r>
              <w:instrText xml:space="preserve"> REF _Ref389454069 \r \h  \* MERGEFORMAT </w:instrText>
            </w:r>
            <w:r>
              <w:fldChar w:fldCharType="separate"/>
            </w:r>
            <w:r w:rsidR="004F61BA">
              <w:t>2</w:t>
            </w:r>
            <w:r>
              <w:fldChar w:fldCharType="end"/>
            </w:r>
          </w:p>
        </w:tc>
        <w:tc>
          <w:tcPr>
            <w:tcW w:w="7494" w:type="dxa"/>
            <w:vAlign w:val="center"/>
          </w:tcPr>
          <w:p w14:paraId="424E5E43" w14:textId="77777777" w:rsidR="00D4541E" w:rsidRDefault="0011786A">
            <w:pPr>
              <w:pStyle w:val="33"/>
              <w:spacing w:line="320" w:lineRule="atLeast"/>
              <w:ind w:leftChars="50" w:left="120" w:rightChars="50" w:right="120"/>
            </w:pPr>
            <w:r>
              <w:rPr>
                <w:b/>
              </w:rPr>
              <w:t>招标人名称：</w:t>
            </w:r>
            <w:r>
              <w:t>复旦大学</w:t>
            </w:r>
          </w:p>
        </w:tc>
      </w:tr>
      <w:tr w:rsidR="00D4541E" w14:paraId="2DC3BB0D" w14:textId="77777777">
        <w:tc>
          <w:tcPr>
            <w:tcW w:w="820" w:type="dxa"/>
            <w:vAlign w:val="center"/>
          </w:tcPr>
          <w:p w14:paraId="623EFA01" w14:textId="77777777" w:rsidR="00D4541E" w:rsidRDefault="00D4541E">
            <w:pPr>
              <w:pStyle w:val="ab"/>
              <w:numPr>
                <w:ilvl w:val="0"/>
                <w:numId w:val="6"/>
              </w:numPr>
            </w:pPr>
            <w:bookmarkStart w:id="59" w:name="_Ref389721049"/>
          </w:p>
        </w:tc>
        <w:bookmarkEnd w:id="59"/>
        <w:tc>
          <w:tcPr>
            <w:tcW w:w="1220" w:type="dxa"/>
            <w:vAlign w:val="center"/>
          </w:tcPr>
          <w:p w14:paraId="2509F56C" w14:textId="77777777" w:rsidR="00D4541E" w:rsidRDefault="0011786A">
            <w:pPr>
              <w:pStyle w:val="ab"/>
            </w:pPr>
            <w:r>
              <w:fldChar w:fldCharType="begin"/>
            </w:r>
            <w:r>
              <w:instrText xml:space="preserve"> REF _Ref389454069 \r \h  \* MERGEFORMAT </w:instrText>
            </w:r>
            <w:r>
              <w:fldChar w:fldCharType="separate"/>
            </w:r>
            <w:r w:rsidR="004F61BA">
              <w:t>2</w:t>
            </w:r>
            <w:r>
              <w:fldChar w:fldCharType="end"/>
            </w:r>
          </w:p>
        </w:tc>
        <w:tc>
          <w:tcPr>
            <w:tcW w:w="7494" w:type="dxa"/>
            <w:vAlign w:val="center"/>
          </w:tcPr>
          <w:p w14:paraId="0A18E9C8" w14:textId="77777777" w:rsidR="00D4541E" w:rsidRDefault="0011786A">
            <w:pPr>
              <w:pStyle w:val="33"/>
              <w:spacing w:line="320" w:lineRule="atLeast"/>
              <w:ind w:leftChars="50" w:left="120" w:rightChars="50" w:right="120"/>
            </w:pPr>
            <w:r>
              <w:rPr>
                <w:b/>
              </w:rPr>
              <w:t>招标机构名称：</w:t>
            </w:r>
            <w:r>
              <w:t>上海</w:t>
            </w:r>
            <w:proofErr w:type="gramStart"/>
            <w:r>
              <w:t>祥浦建设</w:t>
            </w:r>
            <w:proofErr w:type="gramEnd"/>
            <w:r>
              <w:t>工程监理咨询有限责任公司</w:t>
            </w:r>
          </w:p>
          <w:p w14:paraId="78CD644F" w14:textId="252CDA17" w:rsidR="00D4541E" w:rsidRDefault="0011786A">
            <w:pPr>
              <w:pStyle w:val="33"/>
              <w:spacing w:line="320" w:lineRule="atLeast"/>
              <w:ind w:leftChars="50" w:left="120" w:rightChars="50" w:right="120"/>
            </w:pPr>
            <w:r>
              <w:rPr>
                <w:b/>
              </w:rPr>
              <w:t>地址：</w:t>
            </w:r>
            <w:r w:rsidR="00B679B7">
              <w:t>上海市杨浦区宁国路</w:t>
            </w:r>
            <w:r w:rsidR="00B679B7">
              <w:t>129</w:t>
            </w:r>
            <w:r w:rsidR="00B679B7">
              <w:t>号</w:t>
            </w:r>
            <w:r w:rsidR="00B679B7">
              <w:t>14</w:t>
            </w:r>
            <w:r w:rsidR="00B679B7">
              <w:t>楼</w:t>
            </w:r>
          </w:p>
          <w:p w14:paraId="7A8E35EA" w14:textId="77777777" w:rsidR="00D4541E" w:rsidRDefault="0011786A">
            <w:pPr>
              <w:pStyle w:val="33"/>
              <w:spacing w:line="320" w:lineRule="atLeast"/>
              <w:ind w:leftChars="50" w:left="120" w:rightChars="50" w:right="120"/>
              <w:rPr>
                <w:b/>
              </w:rPr>
            </w:pPr>
            <w:r>
              <w:rPr>
                <w:b/>
              </w:rPr>
              <w:t>邮编：</w:t>
            </w:r>
            <w:r>
              <w:t>200090</w:t>
            </w:r>
          </w:p>
          <w:p w14:paraId="3CB73EBB" w14:textId="215FC3A9" w:rsidR="00D4541E" w:rsidRDefault="0011786A">
            <w:pPr>
              <w:pStyle w:val="33"/>
              <w:spacing w:line="320" w:lineRule="atLeast"/>
              <w:ind w:leftChars="50" w:left="120" w:rightChars="50" w:right="120"/>
              <w:rPr>
                <w:b/>
              </w:rPr>
            </w:pPr>
            <w:r>
              <w:rPr>
                <w:b/>
              </w:rPr>
              <w:t>联系人：</w:t>
            </w:r>
            <w:r w:rsidR="0075572B">
              <w:t>高国斌</w:t>
            </w:r>
          </w:p>
          <w:p w14:paraId="5CEE54FD" w14:textId="327C0AE4" w:rsidR="00D4541E" w:rsidRDefault="0011786A">
            <w:pPr>
              <w:pStyle w:val="33"/>
              <w:spacing w:line="320" w:lineRule="atLeast"/>
              <w:ind w:leftChars="50" w:left="120" w:rightChars="50" w:right="120"/>
              <w:rPr>
                <w:b/>
              </w:rPr>
            </w:pPr>
            <w:r>
              <w:rPr>
                <w:b/>
              </w:rPr>
              <w:t>电话：</w:t>
            </w:r>
            <w:r>
              <w:t>021-</w:t>
            </w:r>
            <w:r w:rsidR="00010BD9">
              <w:t>35121721</w:t>
            </w:r>
          </w:p>
          <w:p w14:paraId="3E3F4B92" w14:textId="77777777" w:rsidR="00D4541E" w:rsidRDefault="0011786A">
            <w:pPr>
              <w:pStyle w:val="33"/>
              <w:spacing w:line="320" w:lineRule="atLeast"/>
              <w:ind w:leftChars="50" w:left="120" w:rightChars="50" w:right="120"/>
              <w:rPr>
                <w:b/>
              </w:rPr>
            </w:pPr>
            <w:r>
              <w:rPr>
                <w:b/>
              </w:rPr>
              <w:t>传真：</w:t>
            </w:r>
            <w:r>
              <w:t>021-65390475</w:t>
            </w:r>
          </w:p>
          <w:p w14:paraId="1D42FBD4" w14:textId="7B22801F" w:rsidR="00D4541E" w:rsidRDefault="0011786A">
            <w:pPr>
              <w:pStyle w:val="33"/>
              <w:spacing w:line="320" w:lineRule="atLeast"/>
              <w:ind w:leftChars="50" w:left="120" w:rightChars="50" w:right="120"/>
            </w:pPr>
            <w:r>
              <w:rPr>
                <w:b/>
              </w:rPr>
              <w:t>邮箱：</w:t>
            </w:r>
            <w:r w:rsidR="0075572B">
              <w:t>65110971@qq.com</w:t>
            </w:r>
          </w:p>
        </w:tc>
      </w:tr>
      <w:tr w:rsidR="00D4541E" w14:paraId="762F51DF" w14:textId="77777777">
        <w:tc>
          <w:tcPr>
            <w:tcW w:w="820" w:type="dxa"/>
            <w:vAlign w:val="center"/>
          </w:tcPr>
          <w:p w14:paraId="48EB9CB1" w14:textId="77777777" w:rsidR="00D4541E" w:rsidRDefault="00D4541E">
            <w:pPr>
              <w:pStyle w:val="ab"/>
              <w:numPr>
                <w:ilvl w:val="0"/>
                <w:numId w:val="6"/>
              </w:numPr>
            </w:pPr>
            <w:bookmarkStart w:id="60" w:name="_Ref389721068"/>
          </w:p>
        </w:tc>
        <w:bookmarkEnd w:id="60"/>
        <w:tc>
          <w:tcPr>
            <w:tcW w:w="1220" w:type="dxa"/>
            <w:vAlign w:val="center"/>
          </w:tcPr>
          <w:p w14:paraId="11E70A45" w14:textId="77777777" w:rsidR="00D4541E" w:rsidRDefault="0011786A">
            <w:pPr>
              <w:pStyle w:val="ab"/>
            </w:pPr>
            <w:r>
              <w:fldChar w:fldCharType="begin"/>
            </w:r>
            <w:r>
              <w:instrText xml:space="preserve"> REF _Ref389489040 \r \h  \* MERGEFORMAT </w:instrText>
            </w:r>
            <w:r>
              <w:fldChar w:fldCharType="separate"/>
            </w:r>
            <w:r w:rsidR="004F61BA">
              <w:t>7</w:t>
            </w:r>
            <w:r>
              <w:fldChar w:fldCharType="end"/>
            </w:r>
          </w:p>
        </w:tc>
        <w:tc>
          <w:tcPr>
            <w:tcW w:w="7494" w:type="dxa"/>
            <w:vAlign w:val="center"/>
          </w:tcPr>
          <w:p w14:paraId="6781B5FB" w14:textId="04B61D46" w:rsidR="00D4541E" w:rsidRDefault="0011786A">
            <w:pPr>
              <w:pStyle w:val="ab"/>
              <w:spacing w:after="0" w:line="320" w:lineRule="atLeast"/>
              <w:ind w:leftChars="50" w:left="120" w:rightChars="50" w:right="120"/>
              <w:jc w:val="both"/>
            </w:pPr>
            <w:r>
              <w:rPr>
                <w:b/>
              </w:rPr>
              <w:t>对招标文件提出澄清问题的截止时间：</w:t>
            </w:r>
            <w:r w:rsidR="00090E31" w:rsidRPr="00DF1E20">
              <w:rPr>
                <w:rFonts w:hint="eastAsia"/>
              </w:rPr>
              <w:t>2020</w:t>
            </w:r>
            <w:r w:rsidR="00090E31" w:rsidRPr="00DF1E20">
              <w:rPr>
                <w:rFonts w:hint="eastAsia"/>
              </w:rPr>
              <w:t>年</w:t>
            </w:r>
            <w:r w:rsidR="00090E31">
              <w:t>7</w:t>
            </w:r>
            <w:r w:rsidR="00DF1E20" w:rsidRPr="00DF1E20">
              <w:rPr>
                <w:rFonts w:hint="eastAsia"/>
              </w:rPr>
              <w:t>月</w:t>
            </w:r>
            <w:r w:rsidR="00090E31">
              <w:t>3</w:t>
            </w:r>
            <w:r w:rsidR="00DF1E20" w:rsidRPr="00DF1E20">
              <w:rPr>
                <w:rFonts w:hint="eastAsia"/>
              </w:rPr>
              <w:t>日</w:t>
            </w:r>
            <w:r>
              <w:rPr>
                <w:rFonts w:hint="eastAsia"/>
              </w:rPr>
              <w:t>10</w:t>
            </w:r>
            <w:r>
              <w:t>时（北京时间）</w:t>
            </w:r>
          </w:p>
        </w:tc>
      </w:tr>
      <w:tr w:rsidR="00D4541E" w14:paraId="0D341DCB" w14:textId="77777777">
        <w:tc>
          <w:tcPr>
            <w:tcW w:w="820" w:type="dxa"/>
            <w:vAlign w:val="center"/>
          </w:tcPr>
          <w:p w14:paraId="1064C33D" w14:textId="77777777" w:rsidR="00D4541E" w:rsidRDefault="00D4541E">
            <w:pPr>
              <w:pStyle w:val="ab"/>
              <w:numPr>
                <w:ilvl w:val="0"/>
                <w:numId w:val="6"/>
              </w:numPr>
            </w:pPr>
            <w:bookmarkStart w:id="61" w:name="_Ref389721082"/>
          </w:p>
        </w:tc>
        <w:bookmarkEnd w:id="61"/>
        <w:tc>
          <w:tcPr>
            <w:tcW w:w="1220" w:type="dxa"/>
            <w:vAlign w:val="center"/>
          </w:tcPr>
          <w:p w14:paraId="04A2ABF1" w14:textId="77777777" w:rsidR="00D4541E" w:rsidRDefault="0011786A">
            <w:pPr>
              <w:pStyle w:val="ab"/>
            </w:pPr>
            <w:r>
              <w:fldChar w:fldCharType="begin"/>
            </w:r>
            <w:r>
              <w:instrText xml:space="preserve"> REF _Ref452638131 \r \h  \* MERGEFORMAT </w:instrText>
            </w:r>
            <w:r>
              <w:fldChar w:fldCharType="separate"/>
            </w:r>
            <w:r w:rsidR="004F61BA">
              <w:t>16.1</w:t>
            </w:r>
            <w:r>
              <w:fldChar w:fldCharType="end"/>
            </w:r>
          </w:p>
        </w:tc>
        <w:tc>
          <w:tcPr>
            <w:tcW w:w="7494" w:type="dxa"/>
            <w:vAlign w:val="center"/>
          </w:tcPr>
          <w:p w14:paraId="6FAAF98A" w14:textId="4D318A84" w:rsidR="00D4541E" w:rsidRDefault="0011786A">
            <w:pPr>
              <w:pStyle w:val="33"/>
              <w:spacing w:line="320" w:lineRule="atLeast"/>
              <w:ind w:leftChars="50" w:left="120" w:rightChars="50" w:right="120"/>
            </w:pPr>
            <w:r>
              <w:rPr>
                <w:b/>
              </w:rPr>
              <w:t>投标保证金：</w:t>
            </w:r>
            <w:r>
              <w:t>投标保证金的金额为</w:t>
            </w:r>
            <w:r>
              <w:rPr>
                <w:rFonts w:hint="eastAsia"/>
              </w:rPr>
              <w:t>人民币</w:t>
            </w:r>
            <w:r w:rsidR="00010BD9">
              <w:rPr>
                <w:rFonts w:hint="eastAsia"/>
              </w:rPr>
              <w:t>壹</w:t>
            </w:r>
            <w:r>
              <w:rPr>
                <w:rFonts w:hint="eastAsia"/>
              </w:rPr>
              <w:t>万元整</w:t>
            </w:r>
            <w:r>
              <w:t>；</w:t>
            </w:r>
            <w:r>
              <w:rPr>
                <w:b/>
              </w:rPr>
              <w:t>投标保证金必须从投标单位基本账户支付，可以采用网上支付、</w:t>
            </w:r>
            <w:r w:rsidR="003A5939">
              <w:rPr>
                <w:b/>
              </w:rPr>
              <w:t>贷记凭证</w:t>
            </w:r>
            <w:r>
              <w:rPr>
                <w:b/>
              </w:rPr>
              <w:t>、电汇、银行本票、银行汇票、支票等非现钞形式。</w:t>
            </w:r>
            <w:r>
              <w:t>其有效期不短于投标有效期；</w:t>
            </w:r>
            <w:proofErr w:type="gramStart"/>
            <w:r>
              <w:t>其收退规定</w:t>
            </w:r>
            <w:proofErr w:type="gramEnd"/>
            <w:r>
              <w:t>见</w:t>
            </w:r>
            <w:r>
              <w:rPr>
                <w:rStyle w:val="2Char"/>
                <w:rFonts w:ascii="Times New Roman"/>
              </w:rPr>
              <w:t>投标人须知</w:t>
            </w:r>
            <w:r>
              <w:t>及投标邀请书。</w:t>
            </w:r>
          </w:p>
        </w:tc>
      </w:tr>
      <w:tr w:rsidR="00D4541E" w14:paraId="20AAD0CF" w14:textId="77777777">
        <w:tc>
          <w:tcPr>
            <w:tcW w:w="820" w:type="dxa"/>
            <w:vAlign w:val="center"/>
          </w:tcPr>
          <w:p w14:paraId="2367B590" w14:textId="77777777" w:rsidR="00D4541E" w:rsidRDefault="00D4541E">
            <w:pPr>
              <w:pStyle w:val="ab"/>
              <w:numPr>
                <w:ilvl w:val="0"/>
                <w:numId w:val="6"/>
              </w:numPr>
            </w:pPr>
            <w:bookmarkStart w:id="62" w:name="_Ref389721096"/>
          </w:p>
        </w:tc>
        <w:bookmarkEnd w:id="62"/>
        <w:tc>
          <w:tcPr>
            <w:tcW w:w="1220" w:type="dxa"/>
            <w:vAlign w:val="center"/>
          </w:tcPr>
          <w:p w14:paraId="5CAD0D5C" w14:textId="77777777" w:rsidR="00D4541E" w:rsidRDefault="0011786A">
            <w:pPr>
              <w:pStyle w:val="ab"/>
            </w:pPr>
            <w:r>
              <w:fldChar w:fldCharType="begin"/>
            </w:r>
            <w:r>
              <w:instrText xml:space="preserve"> REF _Ref452638201 \r \h  \* MERGEFORMAT </w:instrText>
            </w:r>
            <w:r>
              <w:fldChar w:fldCharType="separate"/>
            </w:r>
            <w:r w:rsidR="004F61BA">
              <w:t>17.1</w:t>
            </w:r>
            <w:r>
              <w:fldChar w:fldCharType="end"/>
            </w:r>
          </w:p>
        </w:tc>
        <w:tc>
          <w:tcPr>
            <w:tcW w:w="7494" w:type="dxa"/>
            <w:vAlign w:val="center"/>
          </w:tcPr>
          <w:p w14:paraId="75E6572A" w14:textId="77777777" w:rsidR="00D4541E" w:rsidRDefault="0011786A">
            <w:pPr>
              <w:pStyle w:val="ab"/>
              <w:spacing w:after="0" w:line="320" w:lineRule="atLeast"/>
              <w:ind w:leftChars="50" w:left="120" w:rightChars="50" w:right="120"/>
              <w:jc w:val="both"/>
            </w:pPr>
            <w:r>
              <w:rPr>
                <w:b/>
              </w:rPr>
              <w:t>投标有效期：</w:t>
            </w:r>
            <w:r>
              <w:t>开标后</w:t>
            </w:r>
            <w:r>
              <w:t>90</w:t>
            </w:r>
            <w:r>
              <w:t>天</w:t>
            </w:r>
          </w:p>
        </w:tc>
      </w:tr>
      <w:tr w:rsidR="00D4541E" w14:paraId="33596DCD" w14:textId="77777777">
        <w:tc>
          <w:tcPr>
            <w:tcW w:w="820" w:type="dxa"/>
            <w:vAlign w:val="center"/>
          </w:tcPr>
          <w:p w14:paraId="54195410" w14:textId="77777777" w:rsidR="00D4541E" w:rsidRDefault="00D4541E">
            <w:pPr>
              <w:pStyle w:val="ab"/>
              <w:numPr>
                <w:ilvl w:val="0"/>
                <w:numId w:val="6"/>
              </w:numPr>
            </w:pPr>
            <w:bookmarkStart w:id="63" w:name="_Ref389721111"/>
          </w:p>
        </w:tc>
        <w:bookmarkEnd w:id="63"/>
        <w:tc>
          <w:tcPr>
            <w:tcW w:w="1220" w:type="dxa"/>
            <w:vAlign w:val="center"/>
          </w:tcPr>
          <w:p w14:paraId="6ABAD2DC" w14:textId="77777777" w:rsidR="00D4541E" w:rsidRDefault="0011786A">
            <w:pPr>
              <w:pStyle w:val="ab"/>
            </w:pPr>
            <w:r>
              <w:fldChar w:fldCharType="begin"/>
            </w:r>
            <w:r>
              <w:instrText xml:space="preserve"> REF _Ref452638371 \r \h  \* MERGEFORMAT </w:instrText>
            </w:r>
            <w:r>
              <w:fldChar w:fldCharType="separate"/>
            </w:r>
            <w:r w:rsidR="004F61BA">
              <w:t>18.1</w:t>
            </w:r>
            <w:r>
              <w:fldChar w:fldCharType="end"/>
            </w:r>
          </w:p>
        </w:tc>
        <w:tc>
          <w:tcPr>
            <w:tcW w:w="7494" w:type="dxa"/>
            <w:vAlign w:val="center"/>
          </w:tcPr>
          <w:p w14:paraId="1C383517" w14:textId="77777777" w:rsidR="00D4541E" w:rsidRDefault="0011786A">
            <w:pPr>
              <w:pStyle w:val="33"/>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D4541E" w14:paraId="2A3F32E9" w14:textId="77777777">
        <w:tc>
          <w:tcPr>
            <w:tcW w:w="820" w:type="dxa"/>
            <w:vAlign w:val="center"/>
          </w:tcPr>
          <w:p w14:paraId="08D61F07" w14:textId="77777777" w:rsidR="00D4541E" w:rsidRDefault="00D4541E">
            <w:pPr>
              <w:pStyle w:val="ab"/>
              <w:numPr>
                <w:ilvl w:val="0"/>
                <w:numId w:val="6"/>
              </w:numPr>
            </w:pPr>
            <w:bookmarkStart w:id="64" w:name="_Ref389721133"/>
          </w:p>
        </w:tc>
        <w:bookmarkEnd w:id="64"/>
        <w:tc>
          <w:tcPr>
            <w:tcW w:w="1220" w:type="dxa"/>
            <w:vAlign w:val="center"/>
          </w:tcPr>
          <w:p w14:paraId="197102F2" w14:textId="77777777" w:rsidR="00D4541E" w:rsidRDefault="0011786A">
            <w:pPr>
              <w:pStyle w:val="ab"/>
            </w:pPr>
            <w:r>
              <w:fldChar w:fldCharType="begin"/>
            </w:r>
            <w:r>
              <w:instrText xml:space="preserve"> REF _Ref389454569 \r \h  \* MERGEFORMAT </w:instrText>
            </w:r>
            <w:r>
              <w:fldChar w:fldCharType="separate"/>
            </w:r>
            <w:r w:rsidR="004F61BA">
              <w:t>19.1</w:t>
            </w:r>
            <w:r>
              <w:fldChar w:fldCharType="end"/>
            </w:r>
          </w:p>
        </w:tc>
        <w:tc>
          <w:tcPr>
            <w:tcW w:w="7494" w:type="dxa"/>
            <w:vAlign w:val="center"/>
          </w:tcPr>
          <w:p w14:paraId="1F8AC89F" w14:textId="77777777" w:rsidR="00D4541E" w:rsidRDefault="0011786A">
            <w:pPr>
              <w:pStyle w:val="33"/>
              <w:spacing w:line="320" w:lineRule="atLeast"/>
              <w:ind w:leftChars="50" w:left="120" w:rightChars="50" w:right="120"/>
            </w:pPr>
            <w:r>
              <w:rPr>
                <w:b/>
              </w:rPr>
              <w:t>提交投标文件的方法：</w:t>
            </w:r>
            <w:r>
              <w:t>提交纸质投标文件</w:t>
            </w:r>
            <w:r>
              <w:rPr>
                <w:rFonts w:hint="eastAsia"/>
              </w:rPr>
              <w:t>，另附</w:t>
            </w:r>
            <w:r>
              <w:t>电子文档</w:t>
            </w:r>
          </w:p>
        </w:tc>
      </w:tr>
      <w:tr w:rsidR="00D4541E" w14:paraId="5809FCC5" w14:textId="77777777">
        <w:tc>
          <w:tcPr>
            <w:tcW w:w="820" w:type="dxa"/>
            <w:vAlign w:val="center"/>
          </w:tcPr>
          <w:p w14:paraId="5590E27E" w14:textId="77777777" w:rsidR="00D4541E" w:rsidRDefault="00D4541E">
            <w:pPr>
              <w:pStyle w:val="ab"/>
              <w:numPr>
                <w:ilvl w:val="0"/>
                <w:numId w:val="6"/>
              </w:numPr>
            </w:pPr>
            <w:bookmarkStart w:id="65" w:name="_Ref389721144"/>
          </w:p>
        </w:tc>
        <w:bookmarkEnd w:id="65"/>
        <w:tc>
          <w:tcPr>
            <w:tcW w:w="1220" w:type="dxa"/>
            <w:vAlign w:val="center"/>
          </w:tcPr>
          <w:p w14:paraId="324DF169" w14:textId="77777777" w:rsidR="00D4541E" w:rsidRDefault="0011786A">
            <w:pPr>
              <w:pStyle w:val="ab"/>
            </w:pPr>
            <w:r>
              <w:fldChar w:fldCharType="begin"/>
            </w:r>
            <w:r>
              <w:instrText xml:space="preserve"> REF _Ref434457512 \r \h  \* MERGEFORMAT </w:instrText>
            </w:r>
            <w:r>
              <w:fldChar w:fldCharType="separate"/>
            </w:r>
            <w:r w:rsidR="004F61BA">
              <w:rPr>
                <w:rFonts w:hint="eastAsia"/>
              </w:rPr>
              <w:t>19.2</w:t>
            </w:r>
            <w:r w:rsidR="004F61BA">
              <w:rPr>
                <w:rFonts w:hint="eastAsia"/>
              </w:rPr>
              <w:t>（</w:t>
            </w:r>
            <w:r w:rsidR="004F61BA">
              <w:rPr>
                <w:rFonts w:hint="eastAsia"/>
              </w:rPr>
              <w:t>2</w:t>
            </w:r>
            <w:r w:rsidR="004F61BA">
              <w:rPr>
                <w:rFonts w:hint="eastAsia"/>
              </w:rPr>
              <w:t>）</w:t>
            </w:r>
            <w:r>
              <w:fldChar w:fldCharType="end"/>
            </w:r>
          </w:p>
        </w:tc>
        <w:tc>
          <w:tcPr>
            <w:tcW w:w="7494" w:type="dxa"/>
            <w:vAlign w:val="center"/>
          </w:tcPr>
          <w:p w14:paraId="733329B9" w14:textId="240C057A" w:rsidR="00D4541E" w:rsidRDefault="0011786A">
            <w:pPr>
              <w:pStyle w:val="18"/>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sidR="0075572B">
              <w:rPr>
                <w:rFonts w:hint="eastAsia"/>
                <w:lang w:val="en-US"/>
              </w:rPr>
              <w:t>复旦大学服务器设备采购项目</w:t>
            </w:r>
          </w:p>
          <w:p w14:paraId="0CD4A395" w14:textId="5D3362A3" w:rsidR="00D4541E" w:rsidRDefault="0011786A">
            <w:pPr>
              <w:pStyle w:val="18"/>
              <w:spacing w:after="0" w:line="320" w:lineRule="atLeast"/>
              <w:ind w:leftChars="50" w:left="120" w:rightChars="50" w:right="120"/>
              <w:jc w:val="both"/>
              <w:rPr>
                <w:lang w:val="en-US"/>
              </w:rPr>
            </w:pPr>
            <w:r>
              <w:rPr>
                <w:b/>
                <w:lang w:val="en-US"/>
              </w:rPr>
              <w:t>项目编号：</w:t>
            </w:r>
            <w:r w:rsidR="00010BD9">
              <w:rPr>
                <w:rStyle w:val="3Char"/>
              </w:rPr>
              <w:t xml:space="preserve"> </w:t>
            </w:r>
            <w:r w:rsidR="004B6271" w:rsidRPr="00EE3FC1">
              <w:t>HW2020052201</w:t>
            </w:r>
          </w:p>
          <w:p w14:paraId="54944AE4" w14:textId="1C4FAB9E" w:rsidR="00D4541E" w:rsidRDefault="0011786A">
            <w:pPr>
              <w:pStyle w:val="18"/>
              <w:spacing w:after="0" w:line="320" w:lineRule="atLeast"/>
              <w:ind w:leftChars="50" w:left="120" w:rightChars="50" w:right="120"/>
              <w:jc w:val="both"/>
              <w:rPr>
                <w:b/>
                <w:lang w:val="en-US"/>
              </w:rPr>
            </w:pPr>
            <w:r>
              <w:rPr>
                <w:b/>
                <w:lang w:val="en-US"/>
              </w:rPr>
              <w:t>投标文件提交至：</w:t>
            </w:r>
            <w:r w:rsidR="00090E31" w:rsidRPr="000F3AC5">
              <w:rPr>
                <w:rFonts w:hint="eastAsia"/>
                <w:bCs/>
                <w:lang w:val="en-US"/>
              </w:rPr>
              <w:t>上海市宁国路</w:t>
            </w:r>
            <w:r w:rsidR="00090E31" w:rsidRPr="000F3AC5">
              <w:rPr>
                <w:bCs/>
                <w:lang w:val="en-US"/>
              </w:rPr>
              <w:t>129</w:t>
            </w:r>
            <w:r w:rsidR="00090E31" w:rsidRPr="000F3AC5">
              <w:rPr>
                <w:rFonts w:hint="eastAsia"/>
                <w:bCs/>
                <w:lang w:val="en-US"/>
              </w:rPr>
              <w:t>号</w:t>
            </w:r>
            <w:r w:rsidR="00090E31" w:rsidRPr="000F3AC5">
              <w:rPr>
                <w:bCs/>
                <w:lang w:val="en-US"/>
              </w:rPr>
              <w:t>14</w:t>
            </w:r>
            <w:r w:rsidR="00090E31" w:rsidRPr="000F3AC5">
              <w:rPr>
                <w:rFonts w:hint="eastAsia"/>
                <w:bCs/>
                <w:lang w:val="en-US"/>
              </w:rPr>
              <w:t>楼</w:t>
            </w:r>
            <w:r w:rsidR="00090E31" w:rsidRPr="000F3AC5">
              <w:rPr>
                <w:bCs/>
                <w:lang w:val="en-US"/>
              </w:rPr>
              <w:t>1405</w:t>
            </w:r>
            <w:r w:rsidR="00090E31" w:rsidRPr="000F3AC5">
              <w:rPr>
                <w:rFonts w:hint="eastAsia"/>
                <w:bCs/>
                <w:lang w:val="en-US"/>
              </w:rPr>
              <w:t>会议室</w:t>
            </w:r>
          </w:p>
        </w:tc>
      </w:tr>
      <w:tr w:rsidR="00D4541E" w14:paraId="52709B28" w14:textId="77777777">
        <w:tc>
          <w:tcPr>
            <w:tcW w:w="820" w:type="dxa"/>
            <w:vAlign w:val="center"/>
          </w:tcPr>
          <w:p w14:paraId="1232F9A5" w14:textId="77777777" w:rsidR="00D4541E" w:rsidRDefault="00D4541E">
            <w:pPr>
              <w:pStyle w:val="ab"/>
              <w:numPr>
                <w:ilvl w:val="0"/>
                <w:numId w:val="6"/>
              </w:numPr>
            </w:pPr>
            <w:bookmarkStart w:id="66" w:name="_Ref389721167"/>
          </w:p>
        </w:tc>
        <w:bookmarkEnd w:id="66"/>
        <w:tc>
          <w:tcPr>
            <w:tcW w:w="1220" w:type="dxa"/>
            <w:vAlign w:val="center"/>
          </w:tcPr>
          <w:p w14:paraId="489FEDE2" w14:textId="77777777" w:rsidR="00D4541E" w:rsidRDefault="0011786A">
            <w:pPr>
              <w:pStyle w:val="ab"/>
            </w:pPr>
            <w:r>
              <w:fldChar w:fldCharType="begin"/>
            </w:r>
            <w:r>
              <w:instrText xml:space="preserve"> REF _Ref1964100 \r \h  \* MERGEFORMAT </w:instrText>
            </w:r>
            <w:r>
              <w:fldChar w:fldCharType="separate"/>
            </w:r>
            <w:r w:rsidR="004F61BA">
              <w:t>20.1</w:t>
            </w:r>
            <w:r>
              <w:fldChar w:fldCharType="end"/>
            </w:r>
          </w:p>
        </w:tc>
        <w:tc>
          <w:tcPr>
            <w:tcW w:w="7494" w:type="dxa"/>
            <w:vAlign w:val="center"/>
          </w:tcPr>
          <w:p w14:paraId="3A75C0C2" w14:textId="742CF707" w:rsidR="00D4541E" w:rsidRDefault="0011786A">
            <w:pPr>
              <w:pStyle w:val="33"/>
              <w:spacing w:line="320" w:lineRule="atLeast"/>
              <w:ind w:leftChars="50" w:left="120" w:rightChars="50" w:right="120"/>
            </w:pPr>
            <w:r>
              <w:rPr>
                <w:b/>
              </w:rPr>
              <w:t>投标截止时间：</w:t>
            </w:r>
            <w:r w:rsidR="00090E31" w:rsidRPr="00DF1E20">
              <w:rPr>
                <w:rFonts w:hint="eastAsia"/>
                <w:b/>
              </w:rPr>
              <w:t>2020</w:t>
            </w:r>
            <w:r w:rsidR="00090E31" w:rsidRPr="00DF1E20">
              <w:rPr>
                <w:rFonts w:hint="eastAsia"/>
                <w:b/>
              </w:rPr>
              <w:t>年</w:t>
            </w:r>
            <w:r w:rsidR="00090E31">
              <w:rPr>
                <w:b/>
              </w:rPr>
              <w:t>7</w:t>
            </w:r>
            <w:r w:rsidR="00DF1E20" w:rsidRPr="00DF1E20">
              <w:rPr>
                <w:rFonts w:hint="eastAsia"/>
                <w:b/>
              </w:rPr>
              <w:t>月</w:t>
            </w:r>
            <w:r w:rsidR="00090E31">
              <w:rPr>
                <w:b/>
              </w:rPr>
              <w:t>21</w:t>
            </w:r>
            <w:r w:rsidR="00DF1E20" w:rsidRPr="00DF1E20">
              <w:rPr>
                <w:rFonts w:hint="eastAsia"/>
                <w:b/>
              </w:rPr>
              <w:t>日</w:t>
            </w:r>
            <w:r>
              <w:rPr>
                <w:rFonts w:hint="eastAsia"/>
                <w:b/>
              </w:rPr>
              <w:t>9</w:t>
            </w:r>
            <w:r>
              <w:rPr>
                <w:rFonts w:hint="eastAsia"/>
                <w:b/>
              </w:rPr>
              <w:t>：</w:t>
            </w:r>
            <w:r>
              <w:rPr>
                <w:rFonts w:hint="eastAsia"/>
                <w:b/>
              </w:rPr>
              <w:t>30</w:t>
            </w:r>
            <w:r>
              <w:rPr>
                <w:b/>
              </w:rPr>
              <w:t>时</w:t>
            </w:r>
            <w:r>
              <w:t>（北京时间）</w:t>
            </w:r>
          </w:p>
        </w:tc>
      </w:tr>
      <w:tr w:rsidR="00D4541E" w14:paraId="5ACB1E6B" w14:textId="77777777">
        <w:tc>
          <w:tcPr>
            <w:tcW w:w="820" w:type="dxa"/>
            <w:vAlign w:val="center"/>
          </w:tcPr>
          <w:p w14:paraId="44FD2EB7" w14:textId="77777777" w:rsidR="00D4541E" w:rsidRDefault="00D4541E">
            <w:pPr>
              <w:pStyle w:val="ab"/>
              <w:numPr>
                <w:ilvl w:val="0"/>
                <w:numId w:val="6"/>
              </w:numPr>
            </w:pPr>
            <w:bookmarkStart w:id="67" w:name="_Ref389721180"/>
          </w:p>
        </w:tc>
        <w:bookmarkEnd w:id="67"/>
        <w:tc>
          <w:tcPr>
            <w:tcW w:w="1220" w:type="dxa"/>
            <w:vAlign w:val="center"/>
          </w:tcPr>
          <w:p w14:paraId="3FF5EC83" w14:textId="77777777" w:rsidR="00D4541E" w:rsidRDefault="0011786A">
            <w:pPr>
              <w:pStyle w:val="ab"/>
            </w:pPr>
            <w:r>
              <w:fldChar w:fldCharType="begin"/>
            </w:r>
            <w:r>
              <w:instrText xml:space="preserve"> REF _Ref389455348 \r \h  \* MERGEFORMAT </w:instrText>
            </w:r>
            <w:r>
              <w:fldChar w:fldCharType="separate"/>
            </w:r>
            <w:r w:rsidR="004F61BA">
              <w:t>23.1</w:t>
            </w:r>
            <w:r>
              <w:fldChar w:fldCharType="end"/>
            </w:r>
          </w:p>
        </w:tc>
        <w:tc>
          <w:tcPr>
            <w:tcW w:w="7494" w:type="dxa"/>
            <w:vAlign w:val="center"/>
          </w:tcPr>
          <w:p w14:paraId="587F22BF" w14:textId="388C5282" w:rsidR="00D4541E" w:rsidRDefault="0011786A">
            <w:pPr>
              <w:pStyle w:val="33"/>
              <w:spacing w:line="320" w:lineRule="atLeast"/>
              <w:ind w:leftChars="50" w:left="120" w:rightChars="50" w:right="120"/>
            </w:pPr>
            <w:r>
              <w:rPr>
                <w:b/>
              </w:rPr>
              <w:t>开标时间：</w:t>
            </w:r>
            <w:r w:rsidR="00DF1E20" w:rsidRPr="00DF1E20">
              <w:rPr>
                <w:rFonts w:hint="eastAsia"/>
                <w:b/>
              </w:rPr>
              <w:t>2020</w:t>
            </w:r>
            <w:r w:rsidR="00DF1E20" w:rsidRPr="00DF1E20">
              <w:rPr>
                <w:rFonts w:hint="eastAsia"/>
                <w:b/>
              </w:rPr>
              <w:t>年</w:t>
            </w:r>
            <w:r w:rsidR="00090E31">
              <w:rPr>
                <w:rFonts w:hint="eastAsia"/>
                <w:b/>
              </w:rPr>
              <w:t>7</w:t>
            </w:r>
            <w:r w:rsidR="00DF1E20" w:rsidRPr="00DF1E20">
              <w:rPr>
                <w:rFonts w:hint="eastAsia"/>
                <w:b/>
              </w:rPr>
              <w:t>月</w:t>
            </w:r>
            <w:r w:rsidR="00090E31">
              <w:rPr>
                <w:b/>
              </w:rPr>
              <w:t>21</w:t>
            </w:r>
            <w:r w:rsidR="00DF1E20" w:rsidRPr="00DF1E20">
              <w:rPr>
                <w:rFonts w:hint="eastAsia"/>
                <w:b/>
              </w:rPr>
              <w:t>日</w:t>
            </w:r>
            <w:r>
              <w:rPr>
                <w:rFonts w:hint="eastAsia"/>
                <w:b/>
              </w:rPr>
              <w:t>9</w:t>
            </w:r>
            <w:r>
              <w:rPr>
                <w:rFonts w:hint="eastAsia"/>
                <w:b/>
              </w:rPr>
              <w:t>：</w:t>
            </w:r>
            <w:r>
              <w:rPr>
                <w:rFonts w:hint="eastAsia"/>
                <w:b/>
              </w:rPr>
              <w:t>30</w:t>
            </w:r>
            <w:r>
              <w:rPr>
                <w:b/>
              </w:rPr>
              <w:t>时</w:t>
            </w:r>
          </w:p>
          <w:p w14:paraId="2064EC54" w14:textId="78C31650" w:rsidR="00D4541E" w:rsidRDefault="0011786A">
            <w:pPr>
              <w:pStyle w:val="ab"/>
              <w:spacing w:after="0" w:line="320" w:lineRule="atLeast"/>
              <w:ind w:leftChars="50" w:left="120" w:rightChars="50" w:right="120"/>
              <w:jc w:val="both"/>
            </w:pPr>
            <w:r>
              <w:rPr>
                <w:b/>
              </w:rPr>
              <w:t>地点：</w:t>
            </w:r>
            <w:r w:rsidR="00090E31" w:rsidRPr="00090E31">
              <w:rPr>
                <w:rFonts w:hint="eastAsia"/>
              </w:rPr>
              <w:t>上海市宁国路</w:t>
            </w:r>
            <w:r w:rsidR="00090E31" w:rsidRPr="00090E31">
              <w:rPr>
                <w:rFonts w:hint="eastAsia"/>
              </w:rPr>
              <w:t>129</w:t>
            </w:r>
            <w:r w:rsidR="00090E31" w:rsidRPr="00090E31">
              <w:rPr>
                <w:rFonts w:hint="eastAsia"/>
              </w:rPr>
              <w:t>号</w:t>
            </w:r>
            <w:r w:rsidR="00090E31" w:rsidRPr="00090E31">
              <w:rPr>
                <w:rFonts w:hint="eastAsia"/>
              </w:rPr>
              <w:t>14</w:t>
            </w:r>
            <w:r w:rsidR="00090E31" w:rsidRPr="00090E31">
              <w:rPr>
                <w:rFonts w:hint="eastAsia"/>
              </w:rPr>
              <w:t>楼</w:t>
            </w:r>
            <w:r w:rsidR="00090E31" w:rsidRPr="00090E31">
              <w:rPr>
                <w:rFonts w:hint="eastAsia"/>
              </w:rPr>
              <w:t>1405</w:t>
            </w:r>
            <w:r w:rsidR="00090E31" w:rsidRPr="00090E31">
              <w:rPr>
                <w:rFonts w:hint="eastAsia"/>
              </w:rPr>
              <w:t>会议室</w:t>
            </w:r>
          </w:p>
        </w:tc>
      </w:tr>
      <w:tr w:rsidR="00D4541E" w14:paraId="6F0FA75B" w14:textId="77777777">
        <w:tc>
          <w:tcPr>
            <w:tcW w:w="820" w:type="dxa"/>
            <w:vAlign w:val="center"/>
          </w:tcPr>
          <w:p w14:paraId="3D5AC8C9" w14:textId="77777777" w:rsidR="00D4541E" w:rsidRDefault="00D4541E">
            <w:pPr>
              <w:pStyle w:val="ab"/>
              <w:numPr>
                <w:ilvl w:val="0"/>
                <w:numId w:val="6"/>
              </w:numPr>
            </w:pPr>
            <w:bookmarkStart w:id="68" w:name="_Ref389721193"/>
          </w:p>
        </w:tc>
        <w:bookmarkEnd w:id="68"/>
        <w:tc>
          <w:tcPr>
            <w:tcW w:w="1220" w:type="dxa"/>
            <w:vAlign w:val="center"/>
          </w:tcPr>
          <w:p w14:paraId="5ED59FA8" w14:textId="77777777" w:rsidR="00D4541E" w:rsidRDefault="0011786A">
            <w:pPr>
              <w:pStyle w:val="ab"/>
            </w:pPr>
            <w:r>
              <w:fldChar w:fldCharType="begin"/>
            </w:r>
            <w:r>
              <w:instrText xml:space="preserve"> REF _Ref503130648 \r \h  \* MERGEFORMAT </w:instrText>
            </w:r>
            <w:r>
              <w:fldChar w:fldCharType="separate"/>
            </w:r>
            <w:r w:rsidR="004F61BA">
              <w:t>30</w:t>
            </w:r>
            <w:r>
              <w:fldChar w:fldCharType="end"/>
            </w:r>
          </w:p>
        </w:tc>
        <w:tc>
          <w:tcPr>
            <w:tcW w:w="7494" w:type="dxa"/>
            <w:vAlign w:val="center"/>
          </w:tcPr>
          <w:p w14:paraId="445AEBAA" w14:textId="77777777" w:rsidR="00D4541E" w:rsidRDefault="0011786A">
            <w:pPr>
              <w:pStyle w:val="ab"/>
              <w:spacing w:after="0" w:line="320" w:lineRule="atLeast"/>
              <w:ind w:leftChars="50" w:left="120" w:rightChars="50" w:right="120"/>
              <w:jc w:val="both"/>
            </w:pPr>
            <w:r>
              <w:rPr>
                <w:rFonts w:hint="eastAsia"/>
                <w:b/>
              </w:rPr>
              <w:t>产品数量及产品变更</w:t>
            </w:r>
            <w:r>
              <w:rPr>
                <w:b/>
              </w:rPr>
              <w:t>：</w:t>
            </w:r>
            <w:r>
              <w:rPr>
                <w:rFonts w:hint="eastAsia"/>
              </w:rPr>
              <w:t>不适用</w:t>
            </w:r>
          </w:p>
        </w:tc>
      </w:tr>
      <w:tr w:rsidR="00D4541E" w14:paraId="32627B43" w14:textId="77777777">
        <w:tc>
          <w:tcPr>
            <w:tcW w:w="820" w:type="dxa"/>
            <w:vAlign w:val="center"/>
          </w:tcPr>
          <w:p w14:paraId="46943CA7" w14:textId="77777777" w:rsidR="00D4541E" w:rsidRDefault="00D4541E">
            <w:pPr>
              <w:pStyle w:val="ab"/>
              <w:numPr>
                <w:ilvl w:val="0"/>
                <w:numId w:val="6"/>
              </w:numPr>
            </w:pPr>
            <w:bookmarkStart w:id="69" w:name="_Ref389721217"/>
          </w:p>
        </w:tc>
        <w:bookmarkEnd w:id="69"/>
        <w:tc>
          <w:tcPr>
            <w:tcW w:w="1220" w:type="dxa"/>
            <w:vAlign w:val="center"/>
          </w:tcPr>
          <w:p w14:paraId="3FE7B067" w14:textId="77777777" w:rsidR="00D4541E" w:rsidRDefault="0011786A">
            <w:pPr>
              <w:pStyle w:val="ab"/>
            </w:pPr>
            <w:r>
              <w:fldChar w:fldCharType="begin"/>
            </w:r>
            <w:r>
              <w:instrText xml:space="preserve"> REF _Ref434458829 \r \h  \* MERGEFORMAT </w:instrText>
            </w:r>
            <w:r>
              <w:fldChar w:fldCharType="separate"/>
            </w:r>
            <w:r w:rsidR="004F61BA">
              <w:t>33.1</w:t>
            </w:r>
            <w:r>
              <w:fldChar w:fldCharType="end"/>
            </w:r>
          </w:p>
        </w:tc>
        <w:tc>
          <w:tcPr>
            <w:tcW w:w="7494" w:type="dxa"/>
            <w:vAlign w:val="center"/>
          </w:tcPr>
          <w:p w14:paraId="3667422D" w14:textId="77777777" w:rsidR="00D4541E" w:rsidRDefault="0011786A">
            <w:pPr>
              <w:pStyle w:val="ab"/>
              <w:spacing w:after="0" w:line="320" w:lineRule="atLeast"/>
              <w:ind w:leftChars="50" w:left="120" w:rightChars="50" w:right="120"/>
              <w:jc w:val="both"/>
            </w:pPr>
            <w:r>
              <w:rPr>
                <w:b/>
              </w:rPr>
              <w:t>合同签约地点：</w:t>
            </w:r>
            <w:r>
              <w:rPr>
                <w:rFonts w:hint="eastAsia"/>
              </w:rPr>
              <w:t>复旦大学</w:t>
            </w:r>
          </w:p>
        </w:tc>
      </w:tr>
      <w:tr w:rsidR="00D4541E" w14:paraId="425C9FAB" w14:textId="77777777">
        <w:tc>
          <w:tcPr>
            <w:tcW w:w="820" w:type="dxa"/>
            <w:vAlign w:val="center"/>
          </w:tcPr>
          <w:p w14:paraId="071F74B0" w14:textId="77777777" w:rsidR="00D4541E" w:rsidRDefault="0011786A">
            <w:pPr>
              <w:pStyle w:val="ab"/>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14:paraId="5CCC3204" w14:textId="77777777" w:rsidR="00D4541E" w:rsidRDefault="0011786A">
            <w:pPr>
              <w:pStyle w:val="ab"/>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14:paraId="20A7B87E" w14:textId="77777777" w:rsidR="00D4541E" w:rsidRDefault="0011786A">
            <w:pPr>
              <w:pStyle w:val="18"/>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14:paraId="5D5D88F9" w14:textId="77777777" w:rsidR="00D4541E" w:rsidRDefault="0011786A">
            <w:pPr>
              <w:pStyle w:val="18"/>
              <w:spacing w:after="0" w:line="320" w:lineRule="atLeast"/>
              <w:ind w:leftChars="50" w:left="120" w:rightChars="50" w:right="120"/>
              <w:jc w:val="both"/>
              <w:rPr>
                <w:lang w:val="en-US"/>
              </w:rPr>
            </w:pPr>
            <w:r>
              <w:rPr>
                <w:rFonts w:hint="eastAsia"/>
              </w:rPr>
              <w:t>中国政府采购网网址</w:t>
            </w:r>
            <w:r>
              <w:rPr>
                <w:rFonts w:hint="eastAsia"/>
                <w:lang w:val="en-US"/>
              </w:rPr>
              <w:t>：</w:t>
            </w:r>
            <w:hyperlink r:id="rId22" w:tgtFrame="_blank" w:history="1">
              <w:r>
                <w:rPr>
                  <w:rFonts w:hint="eastAsia"/>
                  <w:lang w:val="en-US"/>
                </w:rPr>
                <w:t>http://www.ccgp.gov.cn</w:t>
              </w:r>
            </w:hyperlink>
          </w:p>
          <w:p w14:paraId="685C9212" w14:textId="5B50F0AD" w:rsidR="00D4541E" w:rsidRDefault="0011786A">
            <w:pPr>
              <w:pStyle w:val="18"/>
              <w:spacing w:after="0" w:line="320" w:lineRule="atLeast"/>
              <w:ind w:leftChars="50" w:left="120" w:rightChars="50" w:right="120"/>
              <w:jc w:val="both"/>
              <w:rPr>
                <w:rFonts w:ascii="宋体" w:hAnsi="宋体"/>
                <w:szCs w:val="21"/>
                <w:lang w:val="en-US"/>
              </w:rPr>
            </w:pPr>
            <w:r>
              <w:rPr>
                <w:rFonts w:hint="eastAsia"/>
              </w:rPr>
              <w:t>复旦大学信息公开网网址</w:t>
            </w:r>
            <w:r>
              <w:rPr>
                <w:rFonts w:hint="eastAsia"/>
                <w:lang w:val="en-US"/>
              </w:rPr>
              <w:t>：</w:t>
            </w:r>
            <w:r w:rsidR="00051ABD" w:rsidRPr="00051ABD">
              <w:rPr>
                <w:lang w:val="en-US"/>
              </w:rPr>
              <w:t>http://www.xxgk.fudan.edu.cn</w:t>
            </w:r>
            <w:r>
              <w:rPr>
                <w:rFonts w:hint="eastAsia"/>
              </w:rPr>
              <w:t>同步发布。</w:t>
            </w:r>
          </w:p>
        </w:tc>
      </w:tr>
    </w:tbl>
    <w:p w14:paraId="766648DF" w14:textId="77777777" w:rsidR="00D4541E" w:rsidRDefault="0011786A">
      <w:pPr>
        <w:pStyle w:val="flName"/>
        <w:rPr>
          <w:rFonts w:ascii="Times New Roman"/>
        </w:rPr>
      </w:pPr>
      <w:r>
        <w:rPr>
          <w:rFonts w:ascii="Times New Roman"/>
          <w:lang w:val="en-US"/>
        </w:rPr>
        <w:br w:type="page"/>
      </w:r>
      <w:bookmarkStart w:id="70" w:name="_Toc302374123"/>
      <w:bookmarkStart w:id="71" w:name="_Toc389465255"/>
      <w:bookmarkStart w:id="72" w:name="_Toc495397997"/>
      <w:bookmarkStart w:id="73" w:name="_Toc495398047"/>
      <w:bookmarkStart w:id="74" w:name="_Toc491700917"/>
      <w:bookmarkStart w:id="75" w:name="_Toc495406850"/>
      <w:bookmarkStart w:id="76" w:name="_Toc2063681"/>
      <w:bookmarkStart w:id="77" w:name="_Toc8343683"/>
      <w:bookmarkStart w:id="78" w:name="_Toc503130720"/>
      <w:bookmarkStart w:id="79" w:name="_Toc512602390"/>
      <w:bookmarkStart w:id="80" w:name="_Toc2063937"/>
      <w:bookmarkStart w:id="81" w:name="_Toc503130781"/>
      <w:bookmarkStart w:id="82" w:name="_Toc301765379"/>
      <w:bookmarkStart w:id="83" w:name="_Toc2063806"/>
      <w:bookmarkStart w:id="84" w:name="_Toc2063969"/>
      <w:r>
        <w:rPr>
          <w:rFonts w:ascii="Times New Roman"/>
        </w:rPr>
        <w:lastRenderedPageBreak/>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4D06867A" w14:textId="77777777" w:rsidR="00D4541E" w:rsidRDefault="0011786A">
      <w:pPr>
        <w:pStyle w:val="flType"/>
        <w:spacing w:before="120"/>
        <w:rPr>
          <w:rFonts w:ascii="Times New Roman"/>
        </w:rPr>
      </w:pPr>
      <w:bookmarkStart w:id="85" w:name="_Toc2063807"/>
      <w:bookmarkStart w:id="86" w:name="_Toc495398048"/>
      <w:bookmarkStart w:id="87" w:name="_Toc495406851"/>
      <w:bookmarkStart w:id="88" w:name="_Toc2063938"/>
      <w:bookmarkStart w:id="89" w:name="_Toc8343684"/>
      <w:bookmarkStart w:id="90" w:name="_Toc503130782"/>
      <w:bookmarkStart w:id="91" w:name="_Toc512602391"/>
      <w:bookmarkStart w:id="92" w:name="_Toc389465256"/>
      <w:bookmarkStart w:id="93" w:name="_Toc495397998"/>
      <w:bookmarkStart w:id="94" w:name="_Toc491700918"/>
      <w:bookmarkStart w:id="95" w:name="_Toc2063970"/>
      <w:bookmarkStart w:id="96" w:name="_Toc301765380"/>
      <w:bookmarkStart w:id="97" w:name="_Toc503130721"/>
      <w:r>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0E61CCB7" w14:textId="77777777" w:rsidR="00D4541E" w:rsidRDefault="0011786A">
      <w:pPr>
        <w:pStyle w:val="1"/>
        <w:rPr>
          <w:rFonts w:ascii="Times New Roman"/>
        </w:rPr>
      </w:pPr>
      <w:bookmarkStart w:id="98" w:name="_Toc512602392"/>
      <w:bookmarkStart w:id="99" w:name="_Toc452726934"/>
      <w:bookmarkStart w:id="100" w:name="_Toc441204424"/>
      <w:bookmarkStart w:id="101" w:name="_Toc452727294"/>
      <w:bookmarkStart w:id="102" w:name="_Toc452306092"/>
      <w:bookmarkStart w:id="103" w:name="_Ref452637671"/>
      <w:bookmarkStart w:id="104" w:name="_Toc8343685"/>
      <w:bookmarkStart w:id="105" w:name="_Toc2063682"/>
      <w:bookmarkStart w:id="106" w:name="_Ref389453949"/>
      <w:bookmarkStart w:id="107" w:name="_Toc302374124"/>
      <w:bookmarkStart w:id="108" w:name="_Toc441975316"/>
      <w:bookmarkStart w:id="109" w:name="_Toc2063808"/>
      <w:bookmarkStart w:id="110" w:name="_Ref452633195"/>
      <w:bookmarkStart w:id="111" w:name="_Toc452800679"/>
      <w:bookmarkStart w:id="112" w:name="_Toc434462786"/>
      <w:bookmarkStart w:id="113" w:name="_Toc434897289"/>
      <w:bookmarkStart w:id="114" w:name="_Toc434462175"/>
      <w:r>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58F74C84" w14:textId="77777777" w:rsidR="00D4541E" w:rsidRDefault="0011786A">
      <w:pPr>
        <w:pStyle w:val="a5"/>
      </w:pPr>
      <w:r>
        <w:t>本招标文件适用于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_Ref389721031 \r \h  \* MERGEFORMAT </w:instrText>
      </w:r>
      <w:r>
        <w:fldChar w:fldCharType="separate"/>
      </w:r>
      <w:r w:rsidR="004F61BA">
        <w:t>1</w:t>
      </w:r>
      <w:r>
        <w:fldChar w:fldCharType="end"/>
      </w:r>
      <w:r>
        <w:t>项所列项目及产品的采购。</w:t>
      </w:r>
    </w:p>
    <w:p w14:paraId="223F3B19" w14:textId="77777777" w:rsidR="00D4541E" w:rsidRDefault="0011786A">
      <w:pPr>
        <w:pStyle w:val="1"/>
        <w:rPr>
          <w:rFonts w:ascii="Times New Roman"/>
        </w:rPr>
      </w:pPr>
      <w:bookmarkStart w:id="115" w:name="_Toc512602393"/>
      <w:bookmarkStart w:id="116" w:name="_Ref389454069"/>
      <w:r>
        <w:rPr>
          <w:rFonts w:ascii="Times New Roman"/>
        </w:rPr>
        <w:t>招标人和招标机构</w:t>
      </w:r>
      <w:bookmarkEnd w:id="115"/>
      <w:bookmarkEnd w:id="116"/>
    </w:p>
    <w:p w14:paraId="6ECAEB12" w14:textId="77777777" w:rsidR="00D4541E" w:rsidRDefault="0011786A">
      <w:pPr>
        <w:pStyle w:val="a5"/>
      </w:pPr>
      <w:r>
        <w:t>本次招标的招标人和招标机构见</w:t>
      </w:r>
      <w:r>
        <w:rPr>
          <w:rStyle w:val="11"/>
          <w:rFonts w:ascii="Times New Roman"/>
        </w:rPr>
        <w:t>本须知前</w:t>
      </w:r>
      <w:proofErr w:type="gramStart"/>
      <w:r>
        <w:rPr>
          <w:rStyle w:val="11"/>
          <w:rFonts w:ascii="Times New Roman"/>
        </w:rPr>
        <w:t>附表</w:t>
      </w:r>
      <w:r>
        <w:rPr>
          <w:rStyle w:val="a6"/>
        </w:rPr>
        <w:t>第</w:t>
      </w:r>
      <w:proofErr w:type="gramEnd"/>
      <w:r>
        <w:rPr>
          <w:rStyle w:val="a6"/>
        </w:rPr>
        <w:fldChar w:fldCharType="begin"/>
      </w:r>
      <w:r>
        <w:rPr>
          <w:rStyle w:val="a6"/>
        </w:rPr>
        <w:instrText xml:space="preserve"> REF _Ref389721040 \r \h </w:instrText>
      </w:r>
      <w:r>
        <w:instrText xml:space="preserve"> \* MERGEFORMAT </w:instrText>
      </w:r>
      <w:r>
        <w:rPr>
          <w:rStyle w:val="a6"/>
        </w:rPr>
      </w:r>
      <w:r>
        <w:rPr>
          <w:rStyle w:val="a6"/>
        </w:rPr>
        <w:fldChar w:fldCharType="separate"/>
      </w:r>
      <w:r w:rsidR="004F61BA">
        <w:rPr>
          <w:rStyle w:val="a6"/>
        </w:rPr>
        <w:t>2</w:t>
      </w:r>
      <w:r>
        <w:rPr>
          <w:rStyle w:val="a6"/>
        </w:rPr>
        <w:fldChar w:fldCharType="end"/>
      </w:r>
      <w:r>
        <w:rPr>
          <w:rStyle w:val="a6"/>
        </w:rPr>
        <w:t>项和第</w:t>
      </w:r>
      <w:r>
        <w:rPr>
          <w:rStyle w:val="a6"/>
        </w:rPr>
        <w:fldChar w:fldCharType="begin"/>
      </w:r>
      <w:r>
        <w:rPr>
          <w:rStyle w:val="a6"/>
        </w:rPr>
        <w:instrText xml:space="preserve"> REF _Ref389721049 \r \h </w:instrText>
      </w:r>
      <w:r>
        <w:instrText xml:space="preserve"> \* MERGEFORMAT </w:instrText>
      </w:r>
      <w:r>
        <w:rPr>
          <w:rStyle w:val="a6"/>
        </w:rPr>
      </w:r>
      <w:r>
        <w:rPr>
          <w:rStyle w:val="a6"/>
        </w:rPr>
        <w:fldChar w:fldCharType="separate"/>
      </w:r>
      <w:r w:rsidR="004F61BA">
        <w:rPr>
          <w:rStyle w:val="a6"/>
        </w:rPr>
        <w:t>3</w:t>
      </w:r>
      <w:r>
        <w:rPr>
          <w:rStyle w:val="a6"/>
        </w:rPr>
        <w:fldChar w:fldCharType="end"/>
      </w:r>
      <w:r>
        <w:rPr>
          <w:rStyle w:val="a6"/>
        </w:rPr>
        <w:t>项。</w:t>
      </w:r>
    </w:p>
    <w:p w14:paraId="79A90C32" w14:textId="77777777" w:rsidR="00D4541E" w:rsidRDefault="0011786A">
      <w:pPr>
        <w:pStyle w:val="1"/>
        <w:rPr>
          <w:rFonts w:ascii="Times New Roman"/>
        </w:rPr>
      </w:pPr>
      <w:bookmarkStart w:id="117" w:name="_Toc452306093"/>
      <w:bookmarkStart w:id="118" w:name="_Toc8343686"/>
      <w:bookmarkStart w:id="119" w:name="_Toc2063683"/>
      <w:bookmarkStart w:id="120" w:name="_Toc2063809"/>
      <w:bookmarkStart w:id="121" w:name="_Toc452800680"/>
      <w:bookmarkStart w:id="122" w:name="_Toc452726935"/>
      <w:bookmarkStart w:id="123" w:name="_Toc302374125"/>
      <w:bookmarkStart w:id="124" w:name="_Toc512602394"/>
      <w:bookmarkStart w:id="125" w:name="_Toc452727295"/>
      <w:r>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6545C157" w14:textId="77777777" w:rsidR="00D4541E" w:rsidRDefault="0011786A">
      <w:pPr>
        <w:pStyle w:val="2"/>
      </w:pPr>
      <w:bookmarkStart w:id="126" w:name="_Ref452637774"/>
      <w:r>
        <w:t>单位负责人为同一人或者存在直接控股</w:t>
      </w:r>
      <w:r>
        <w:rPr>
          <w:rFonts w:hint="eastAsia"/>
        </w:rPr>
        <w:t>或</w:t>
      </w:r>
      <w:r>
        <w:t>管理关系的不同供应商，不得参加同一合同项下的政府采购活动。</w:t>
      </w:r>
    </w:p>
    <w:bookmarkEnd w:id="126"/>
    <w:p w14:paraId="40170517" w14:textId="77777777" w:rsidR="00D4541E" w:rsidRDefault="0011786A">
      <w:pPr>
        <w:pStyle w:val="2"/>
      </w:pPr>
      <w:r>
        <w:t>投标人应未曾为招标人在本招标合同</w:t>
      </w:r>
      <w:proofErr w:type="gramStart"/>
      <w:r>
        <w:t>项下拟采购</w:t>
      </w:r>
      <w:proofErr w:type="gramEnd"/>
      <w:r>
        <w:t>的</w:t>
      </w:r>
      <w:r>
        <w:rPr>
          <w:rFonts w:hint="eastAsia"/>
        </w:rPr>
        <w:t>产品</w:t>
      </w:r>
      <w:r>
        <w:t>提供设计、编制</w:t>
      </w:r>
      <w:r>
        <w:rPr>
          <w:rStyle w:val="11"/>
          <w:rFonts w:ascii="Times New Roman"/>
        </w:rPr>
        <w:t>技术要求</w:t>
      </w:r>
      <w:r>
        <w:t>或者提供项目管理、监理、检测等服务。</w:t>
      </w:r>
    </w:p>
    <w:p w14:paraId="4E2B1F11" w14:textId="77777777" w:rsidR="00D4541E" w:rsidRDefault="0011786A">
      <w:pPr>
        <w:pStyle w:val="2"/>
      </w:pPr>
      <w:r>
        <w:t>投标人应满足</w:t>
      </w:r>
      <w:r>
        <w:rPr>
          <w:rStyle w:val="11"/>
          <w:rFonts w:ascii="Times New Roman"/>
        </w:rPr>
        <w:t>投标邀请书</w:t>
      </w:r>
      <w:r>
        <w:t>中规定的合格投标人的各项资格要求。</w:t>
      </w:r>
    </w:p>
    <w:p w14:paraId="6753B59A" w14:textId="77777777" w:rsidR="00D4541E" w:rsidRDefault="0011786A">
      <w:pPr>
        <w:pStyle w:val="2"/>
      </w:pP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1"/>
          <w:rFonts w:ascii="Times New Roman"/>
        </w:rPr>
        <w:t>投标邀请书</w:t>
      </w:r>
      <w:r>
        <w:t>中所列明的相关资格要求。当由两个或两个以上单位组成投标联合体时，除须提交联合体各方各自的相关证明文件外，还应符合下列要求：</w:t>
      </w:r>
    </w:p>
    <w:p w14:paraId="116ABA67" w14:textId="77777777" w:rsidR="00D4541E" w:rsidRDefault="0011786A">
      <w:pPr>
        <w:pStyle w:val="7"/>
      </w:pP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14:paraId="467DB2A5" w14:textId="77777777" w:rsidR="00D4541E" w:rsidRDefault="0011786A">
      <w:pPr>
        <w:pStyle w:val="7"/>
      </w:pPr>
      <w:r>
        <w:t>联合体各方的职责和分工应与各自的特长、专业工作经验和资质等级允许承担的工作范围（若有时）相适应；</w:t>
      </w:r>
    </w:p>
    <w:p w14:paraId="5F3B4ABE" w14:textId="77777777" w:rsidR="00D4541E" w:rsidRDefault="0011786A">
      <w:pPr>
        <w:pStyle w:val="7"/>
      </w:pPr>
      <w:r>
        <w:t>投标人的投标文件及中标后签署的合同文件，对联合体的每一成员均具有法律约束力；</w:t>
      </w:r>
    </w:p>
    <w:p w14:paraId="00AF3CF5" w14:textId="77777777" w:rsidR="00D4541E" w:rsidRDefault="0011786A">
      <w:pPr>
        <w:pStyle w:val="7"/>
      </w:pPr>
      <w:r>
        <w:t>除牵头人之外的联合体其他各方的单位负责人应签署并提交一份授权书，以证明联合体牵头人的资格；</w:t>
      </w:r>
    </w:p>
    <w:p w14:paraId="5DC245FD" w14:textId="77777777" w:rsidR="00D4541E" w:rsidRDefault="0011786A">
      <w:pPr>
        <w:pStyle w:val="7"/>
      </w:pPr>
      <w:r>
        <w:t>联合体牵头人应被授权代表所有联合体成员承担责任和接受指令，并且由联合体牵头人负责整个合同的全面实施；</w:t>
      </w:r>
    </w:p>
    <w:p w14:paraId="0103E397" w14:textId="77777777" w:rsidR="00D4541E" w:rsidRDefault="0011786A">
      <w:pPr>
        <w:pStyle w:val="7"/>
      </w:pPr>
      <w:r>
        <w:t>联合体的各成员不得再以自己名义单独参加本次投标，也不得同时加入两个或两个以上联合体参加本次投标，如有违反将取消全部相关投标人的投标资格；</w:t>
      </w:r>
    </w:p>
    <w:p w14:paraId="0D3ECD48" w14:textId="77777777" w:rsidR="00D4541E" w:rsidRDefault="0011786A">
      <w:pPr>
        <w:pStyle w:val="7"/>
      </w:pPr>
      <w:r>
        <w:t>由同一专业的单位组成的联合体，按照</w:t>
      </w:r>
      <w:r>
        <w:t>“</w:t>
      </w:r>
      <w:r>
        <w:t>共同投标协议</w:t>
      </w:r>
      <w:r>
        <w:t>”</w:t>
      </w:r>
      <w:r>
        <w:t>中分工承担该专业工作的资质等级较低的成员确定整个联合体该专业的资质等级。</w:t>
      </w:r>
    </w:p>
    <w:p w14:paraId="3D560A31" w14:textId="77777777" w:rsidR="00D4541E" w:rsidRDefault="0011786A">
      <w:pPr>
        <w:pStyle w:val="1"/>
        <w:rPr>
          <w:rFonts w:ascii="Times New Roman"/>
        </w:rPr>
      </w:pPr>
      <w:bookmarkStart w:id="127" w:name="_Toc452800681"/>
      <w:bookmarkStart w:id="128" w:name="_Toc2063684"/>
      <w:bookmarkStart w:id="129" w:name="_Toc8343687"/>
      <w:bookmarkStart w:id="130" w:name="_Toc2063810"/>
      <w:bookmarkStart w:id="131" w:name="_Toc512602395"/>
      <w:bookmarkStart w:id="132" w:name="_Toc434462176"/>
      <w:bookmarkStart w:id="133" w:name="_Toc452727296"/>
      <w:bookmarkStart w:id="134" w:name="_Toc434462787"/>
      <w:bookmarkStart w:id="135" w:name="_Toc452306094"/>
      <w:bookmarkStart w:id="136" w:name="_Toc434897290"/>
      <w:bookmarkStart w:id="137" w:name="_Toc302374126"/>
      <w:bookmarkStart w:id="138" w:name="_Toc452726936"/>
      <w:r>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28D1C046" w14:textId="77777777" w:rsidR="00D4541E" w:rsidRDefault="0011786A">
      <w:pPr>
        <w:pStyle w:val="a5"/>
      </w:pPr>
      <w:r>
        <w:t>投标人应承担所有与编写和提交投标文件的所有费用，不论投标的结果如何，招标人和</w:t>
      </w:r>
      <w:r>
        <w:lastRenderedPageBreak/>
        <w:t>招标机构在任何情况下均无义务和责任承担这些费用。</w:t>
      </w:r>
    </w:p>
    <w:p w14:paraId="11C9FDB9" w14:textId="77777777" w:rsidR="00D4541E" w:rsidRDefault="0011786A">
      <w:pPr>
        <w:pStyle w:val="1"/>
        <w:rPr>
          <w:rFonts w:ascii="Times New Roman"/>
        </w:rPr>
      </w:pPr>
      <w:bookmarkStart w:id="139" w:name="_Toc512602396"/>
      <w:bookmarkStart w:id="140" w:name="_Toc502733734"/>
      <w:r>
        <w:rPr>
          <w:rFonts w:ascii="Times New Roman"/>
        </w:rPr>
        <w:t>质疑</w:t>
      </w:r>
      <w:bookmarkEnd w:id="139"/>
      <w:bookmarkEnd w:id="140"/>
    </w:p>
    <w:p w14:paraId="0D174FD8" w14:textId="77777777" w:rsidR="00D4541E" w:rsidRDefault="0011786A">
      <w:pPr>
        <w:pStyle w:val="a5"/>
      </w:pPr>
      <w:r>
        <w:t>如投标人认为招标文件、招标过程或中标结果使自己的合法权益受到损害的，应在有关法律、法规、部门规章及规范性文件所规定的质疑期限内，以符合要求的书面形式向</w:t>
      </w:r>
      <w:r>
        <w:rPr>
          <w:rStyle w:val="11"/>
          <w:rFonts w:ascii="Times New Roman"/>
        </w:rPr>
        <w:t>投标邀请书</w:t>
      </w:r>
      <w:r>
        <w:t>中注明的招标人或招标机构一次性提出针对同一采购程序环节的全部质疑，否则将不予受理。</w:t>
      </w:r>
    </w:p>
    <w:p w14:paraId="525EB655" w14:textId="77777777" w:rsidR="00D4541E" w:rsidRDefault="0011786A">
      <w:pPr>
        <w:pStyle w:val="flType"/>
        <w:rPr>
          <w:rFonts w:ascii="Times New Roman"/>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1685C2CF" w14:textId="77777777" w:rsidR="00D4541E" w:rsidRDefault="0011786A">
      <w:pPr>
        <w:pStyle w:val="1"/>
        <w:rPr>
          <w:rFonts w:ascii="Times New Roman"/>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2063685"/>
      <w:bookmarkStart w:id="162" w:name="_Toc434462788"/>
      <w:bookmarkStart w:id="163" w:name="_Toc434462177"/>
      <w:bookmarkStart w:id="164" w:name="_Toc452800682"/>
      <w:bookmarkStart w:id="165" w:name="_Toc452306095"/>
      <w:r>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248F3034" w14:textId="77777777" w:rsidR="00D4541E" w:rsidRDefault="0011786A">
      <w:pPr>
        <w:pStyle w:val="2"/>
      </w:pPr>
      <w:r>
        <w:t>招标文件包括：</w:t>
      </w:r>
    </w:p>
    <w:p w14:paraId="24390CCA" w14:textId="77777777" w:rsidR="00D4541E" w:rsidRDefault="0011786A">
      <w:pPr>
        <w:pStyle w:val="a5"/>
        <w:tabs>
          <w:tab w:val="left" w:pos="2060"/>
        </w:tabs>
        <w:ind w:firstLine="560"/>
      </w:pPr>
      <w:r>
        <w:t>章节</w:t>
      </w:r>
      <w:r>
        <w:tab/>
      </w:r>
      <w:r>
        <w:t>名称</w:t>
      </w:r>
    </w:p>
    <w:p w14:paraId="3BAC6951" w14:textId="77777777" w:rsidR="00D4541E" w:rsidRDefault="0011786A">
      <w:pPr>
        <w:autoSpaceDE w:val="0"/>
        <w:autoSpaceDN w:val="0"/>
        <w:ind w:firstLine="2060"/>
        <w:textAlignment w:val="bottom"/>
      </w:pPr>
      <w:r>
        <w:t>投标邀请书</w:t>
      </w:r>
    </w:p>
    <w:p w14:paraId="60510A49" w14:textId="77777777" w:rsidR="00D4541E" w:rsidRDefault="0011786A">
      <w:pPr>
        <w:tabs>
          <w:tab w:val="left" w:pos="2060"/>
        </w:tabs>
        <w:autoSpaceDE w:val="0"/>
        <w:autoSpaceDN w:val="0"/>
        <w:ind w:firstLine="680"/>
        <w:textAlignment w:val="bottom"/>
      </w:pPr>
      <w:proofErr w:type="gramStart"/>
      <w:r>
        <w:t>一</w:t>
      </w:r>
      <w:proofErr w:type="gramEnd"/>
      <w:r>
        <w:tab/>
      </w:r>
      <w:r>
        <w:t>投标人须知及前附表</w:t>
      </w:r>
    </w:p>
    <w:p w14:paraId="200485C3" w14:textId="77777777" w:rsidR="00D4541E" w:rsidRDefault="0011786A">
      <w:pPr>
        <w:tabs>
          <w:tab w:val="left" w:pos="2060"/>
        </w:tabs>
        <w:autoSpaceDE w:val="0"/>
        <w:autoSpaceDN w:val="0"/>
        <w:ind w:firstLine="680"/>
        <w:textAlignment w:val="bottom"/>
      </w:pPr>
      <w:r>
        <w:t>二</w:t>
      </w:r>
      <w:r>
        <w:tab/>
      </w:r>
      <w:r>
        <w:t>产品需求一览表</w:t>
      </w:r>
    </w:p>
    <w:p w14:paraId="688C4B40" w14:textId="77777777" w:rsidR="00D4541E" w:rsidRDefault="0011786A">
      <w:pPr>
        <w:tabs>
          <w:tab w:val="left" w:pos="2060"/>
        </w:tabs>
        <w:autoSpaceDE w:val="0"/>
        <w:autoSpaceDN w:val="0"/>
        <w:ind w:firstLine="680"/>
        <w:textAlignment w:val="bottom"/>
      </w:pPr>
      <w:r>
        <w:t>三</w:t>
      </w:r>
      <w:r>
        <w:tab/>
      </w:r>
      <w:r>
        <w:rPr>
          <w:rStyle w:val="a6"/>
        </w:rPr>
        <w:t>技术</w:t>
      </w:r>
      <w:r>
        <w:t>要求</w:t>
      </w:r>
    </w:p>
    <w:p w14:paraId="692FC60A" w14:textId="77777777" w:rsidR="00D4541E" w:rsidRDefault="0011786A">
      <w:pPr>
        <w:tabs>
          <w:tab w:val="left" w:pos="2060"/>
        </w:tabs>
        <w:autoSpaceDE w:val="0"/>
        <w:autoSpaceDN w:val="0"/>
        <w:ind w:firstLine="680"/>
        <w:textAlignment w:val="bottom"/>
      </w:pPr>
      <w:r>
        <w:t>四</w:t>
      </w:r>
      <w:r>
        <w:tab/>
      </w:r>
      <w:r>
        <w:t>合同条款</w:t>
      </w:r>
    </w:p>
    <w:p w14:paraId="68CD6E22" w14:textId="77777777" w:rsidR="00D4541E" w:rsidRDefault="0011786A">
      <w:pPr>
        <w:tabs>
          <w:tab w:val="left" w:pos="2060"/>
        </w:tabs>
        <w:autoSpaceDE w:val="0"/>
        <w:autoSpaceDN w:val="0"/>
        <w:ind w:firstLine="680"/>
        <w:textAlignment w:val="bottom"/>
      </w:pPr>
      <w:r>
        <w:t>五</w:t>
      </w:r>
      <w:r>
        <w:tab/>
      </w:r>
      <w:r>
        <w:t>各种格式</w:t>
      </w:r>
    </w:p>
    <w:p w14:paraId="2C06FBE6" w14:textId="77777777" w:rsidR="00D4541E" w:rsidRDefault="0011786A">
      <w:pPr>
        <w:tabs>
          <w:tab w:val="left" w:pos="2060"/>
        </w:tabs>
        <w:autoSpaceDE w:val="0"/>
        <w:autoSpaceDN w:val="0"/>
        <w:ind w:firstLine="680"/>
        <w:textAlignment w:val="bottom"/>
      </w:pPr>
      <w:r>
        <w:t>六</w:t>
      </w:r>
      <w:r>
        <w:tab/>
      </w:r>
      <w:r>
        <w:t>资格证明文件</w:t>
      </w:r>
    </w:p>
    <w:p w14:paraId="22FA6F76" w14:textId="77777777" w:rsidR="00D4541E" w:rsidRDefault="0011786A">
      <w:pPr>
        <w:tabs>
          <w:tab w:val="left" w:pos="2060"/>
        </w:tabs>
        <w:autoSpaceDE w:val="0"/>
        <w:autoSpaceDN w:val="0"/>
        <w:ind w:firstLine="680"/>
        <w:textAlignment w:val="bottom"/>
      </w:pPr>
      <w:r>
        <w:t>七</w:t>
      </w:r>
      <w:r>
        <w:tab/>
      </w:r>
      <w:r>
        <w:t>评标办法</w:t>
      </w:r>
    </w:p>
    <w:p w14:paraId="7C92D196" w14:textId="77777777" w:rsidR="00D4541E" w:rsidRDefault="0011786A">
      <w:pPr>
        <w:pStyle w:val="2"/>
      </w:pPr>
      <w:r>
        <w:t>投标人应认真阅读招标文件中所有的章节、条款、格式、图样、附表和附件。如果投标人没有按照招标文件的要求提交全部资料，或者投标文件没有对招标文件在各方面都</w:t>
      </w:r>
      <w:proofErr w:type="gramStart"/>
      <w:r>
        <w:t>作出</w:t>
      </w:r>
      <w:proofErr w:type="gramEnd"/>
      <w:r>
        <w:t>实质性响应，属于投标人的风险。根据</w:t>
      </w:r>
      <w:r>
        <w:rPr>
          <w:rStyle w:val="11"/>
          <w:rFonts w:ascii="Times New Roman"/>
        </w:rPr>
        <w:t>评标办法</w:t>
      </w:r>
      <w:r>
        <w:t>的规定，没有实质上响应招标文件要求的投标将被否决。</w:t>
      </w:r>
    </w:p>
    <w:p w14:paraId="277F71E3" w14:textId="77777777" w:rsidR="00D4541E" w:rsidRDefault="0011786A">
      <w:pPr>
        <w:pStyle w:val="1"/>
        <w:rPr>
          <w:rFonts w:ascii="Times New Roman"/>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5F40D7D2" w14:textId="77777777" w:rsidR="00D4541E" w:rsidRDefault="0011786A">
      <w:pPr>
        <w:pStyle w:val="a5"/>
      </w:pPr>
      <w:bookmarkStart w:id="179" w:name="_Toc452800684"/>
      <w:bookmarkStart w:id="180" w:name="_Toc452727299"/>
      <w:bookmarkStart w:id="181" w:name="_Toc2063814"/>
      <w:bookmarkStart w:id="182" w:name="_Toc2063687"/>
      <w:bookmarkStart w:id="183" w:name="_Ref434457554"/>
      <w:bookmarkStart w:id="184" w:name="_Toc434897293"/>
      <w:bookmarkStart w:id="185" w:name="_Toc452306097"/>
      <w:bookmarkStart w:id="186" w:name="_Toc434462790"/>
      <w:bookmarkStart w:id="187" w:name="_Toc302374129"/>
      <w:bookmarkStart w:id="188" w:name="_Toc452726939"/>
      <w:bookmarkStart w:id="189" w:name="_Toc434462179"/>
      <w:bookmarkStart w:id="190" w:name="_Toc8343691"/>
      <w:r>
        <w:t>任何要求对招标文件进行澄清的投标人，均应在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_Ref389721068 \r \h  \* MERGEFORMAT </w:instrText>
      </w:r>
      <w:r>
        <w:fldChar w:fldCharType="separate"/>
      </w:r>
      <w:r w:rsidR="004F61BA">
        <w:t>4</w:t>
      </w:r>
      <w:r>
        <w:fldChar w:fldCharType="end"/>
      </w:r>
      <w:r>
        <w:t>项规定的截止时间前按</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_Ref389721049 \r \h  \* MERGEFORMAT </w:instrText>
      </w:r>
      <w:r>
        <w:fldChar w:fldCharType="separate"/>
      </w:r>
      <w:r w:rsidR="004F61BA">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55A482A2" w14:textId="77777777" w:rsidR="00D4541E" w:rsidRDefault="0011786A">
      <w:pPr>
        <w:pStyle w:val="1"/>
        <w:rPr>
          <w:rFonts w:ascii="Times New Roman"/>
        </w:rPr>
      </w:pPr>
      <w:bookmarkStart w:id="191" w:name="_Ref389633995"/>
      <w:bookmarkStart w:id="192" w:name="_Toc512602400"/>
      <w:r>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2334578C" w14:textId="77777777" w:rsidR="00D4541E" w:rsidRDefault="0011786A">
      <w:pPr>
        <w:pStyle w:val="2"/>
      </w:pPr>
      <w:r>
        <w:t>在投标截止期前的任何时候，无论出于何种原因，招标人和招标机构可主动地或在解答投标人提出的澄清问题时对招标文件进行修改。</w:t>
      </w:r>
    </w:p>
    <w:p w14:paraId="2A0F4F68" w14:textId="77777777" w:rsidR="00D4541E" w:rsidRDefault="0011786A">
      <w:pPr>
        <w:pStyle w:val="2"/>
      </w:pPr>
      <w:r>
        <w:t>对招标文件的修改将以书面形式通知所有购买招标文件的投标人，并对其具有约束力。</w:t>
      </w:r>
      <w:r>
        <w:lastRenderedPageBreak/>
        <w:t>投标人应立即以书面形式确认已收到了修改通知。</w:t>
      </w:r>
    </w:p>
    <w:p w14:paraId="28660F71" w14:textId="77777777" w:rsidR="00D4541E" w:rsidRDefault="0011786A">
      <w:pPr>
        <w:pStyle w:val="2"/>
      </w:pPr>
      <w:r>
        <w:t>为使投标人在编写投标文件时有充足的时间对招标文件的修改部分进行研究，招标人可以自行决定，酌情延后投标截止期。</w:t>
      </w:r>
    </w:p>
    <w:p w14:paraId="6E6B208A" w14:textId="77777777" w:rsidR="00D4541E" w:rsidRDefault="0011786A">
      <w:pPr>
        <w:pStyle w:val="flType"/>
        <w:rPr>
          <w:rFonts w:ascii="Times New Roman"/>
        </w:rPr>
      </w:pPr>
      <w:bookmarkStart w:id="193" w:name="_Toc2063940"/>
      <w:bookmarkStart w:id="194" w:name="_Toc495398000"/>
      <w:bookmarkStart w:id="195" w:name="_Toc491700920"/>
      <w:bookmarkStart w:id="196" w:name="_Toc8343692"/>
      <w:bookmarkStart w:id="197" w:name="_Toc512602401"/>
      <w:bookmarkStart w:id="198" w:name="_Toc389465258"/>
      <w:bookmarkStart w:id="199" w:name="_Toc301765382"/>
      <w:bookmarkStart w:id="200" w:name="_Toc495398050"/>
      <w:bookmarkStart w:id="201" w:name="_Toc503130723"/>
      <w:bookmarkStart w:id="202" w:name="_Toc503130784"/>
      <w:bookmarkStart w:id="203" w:name="_Toc2063815"/>
      <w:bookmarkStart w:id="204" w:name="_Toc2063972"/>
      <w:bookmarkStart w:id="205" w:name="_Toc495406853"/>
      <w:r>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1ECC3AB5" w14:textId="77777777" w:rsidR="00D4541E" w:rsidRDefault="0011786A">
      <w:pPr>
        <w:pStyle w:val="1"/>
        <w:rPr>
          <w:rFonts w:ascii="Times New Roman"/>
        </w:rPr>
      </w:pPr>
      <w:bookmarkStart w:id="206" w:name="_Toc434897294"/>
      <w:bookmarkStart w:id="207" w:name="_Toc8343693"/>
      <w:bookmarkStart w:id="208" w:name="_Toc302374130"/>
      <w:bookmarkStart w:id="209" w:name="_Toc512602402"/>
      <w:bookmarkStart w:id="210" w:name="_Toc434462791"/>
      <w:bookmarkStart w:id="211" w:name="_Toc452800685"/>
      <w:bookmarkStart w:id="212" w:name="_Toc452726940"/>
      <w:bookmarkStart w:id="213" w:name="_Toc434462180"/>
      <w:bookmarkStart w:id="214" w:name="_Toc452727300"/>
      <w:bookmarkStart w:id="215" w:name="_Toc452306098"/>
      <w:bookmarkStart w:id="216" w:name="_Toc2063688"/>
      <w:bookmarkStart w:id="217" w:name="_Toc2063816"/>
      <w:r>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1BF4ECE0" w14:textId="77777777" w:rsidR="00D4541E" w:rsidRDefault="0011786A">
      <w:pPr>
        <w:pStyle w:val="a5"/>
      </w:pPr>
      <w:r>
        <w:t>投标人提交的投标文件以及投标人与招标机构就有关投标的所有来往函电均应使用中文。投标人可以提交用其他语言打印的资料，但有关的段落必须翻译成中文，在有差异和矛盾时以中文为准。</w:t>
      </w:r>
    </w:p>
    <w:p w14:paraId="1E300CEB" w14:textId="77777777" w:rsidR="00D4541E" w:rsidRDefault="0011786A">
      <w:pPr>
        <w:pStyle w:val="1"/>
        <w:rPr>
          <w:rFonts w:ascii="Times New Roman"/>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346C480C" w14:textId="77777777" w:rsidR="00D4541E" w:rsidRDefault="0011786A">
      <w:pPr>
        <w:pStyle w:val="a5"/>
      </w:pPr>
      <w:bookmarkStart w:id="231" w:name="_Ref434457327"/>
      <w:r>
        <w:t>投标人编写的投标文件应包括下列部分：</w:t>
      </w:r>
      <w:bookmarkEnd w:id="231"/>
    </w:p>
    <w:p w14:paraId="3914C26F" w14:textId="77777777" w:rsidR="00D4541E" w:rsidRDefault="0011786A">
      <w:pPr>
        <w:pStyle w:val="7"/>
      </w:pPr>
      <w:r>
        <w:t>按照</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_Ref434418024 \n  \* MERGEFORMAT </w:instrText>
      </w:r>
      <w:r w:rsidR="00105C39">
        <w:fldChar w:fldCharType="separate"/>
      </w:r>
      <w:r w:rsidR="004F61BA">
        <w:t>11</w:t>
      </w:r>
      <w:r w:rsidR="00105C39">
        <w:fldChar w:fldCharType="end"/>
      </w:r>
      <w:r>
        <w:t>条要求填写的投标函；</w:t>
      </w:r>
    </w:p>
    <w:p w14:paraId="6C740080" w14:textId="77777777" w:rsidR="00D4541E" w:rsidRDefault="0011786A">
      <w:pPr>
        <w:pStyle w:val="7"/>
      </w:pPr>
      <w:r>
        <w:t>按照</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_Ref434418122 \n  \* MERGEFORMAT </w:instrText>
      </w:r>
      <w:r w:rsidR="00105C39">
        <w:fldChar w:fldCharType="separate"/>
      </w:r>
      <w:r w:rsidR="004F61BA">
        <w:t>12</w:t>
      </w:r>
      <w:r w:rsidR="00105C39">
        <w:fldChar w:fldCharType="end"/>
      </w:r>
      <w:r>
        <w:t>条和第</w:t>
      </w:r>
      <w:fldSimple w:instr=" REF _Ref434418147 \n  \* MERGEFORMAT ">
        <w:r w:rsidR="004F61BA">
          <w:t>13</w:t>
        </w:r>
      </w:fldSimple>
      <w:r>
        <w:t>条要求填写的投标报价表；</w:t>
      </w:r>
    </w:p>
    <w:p w14:paraId="39442915" w14:textId="77777777" w:rsidR="00D4541E" w:rsidRDefault="0011786A">
      <w:pPr>
        <w:pStyle w:val="7"/>
      </w:pPr>
      <w:r>
        <w:t>按照</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_Ref434418215 \n  \* MERGEFORMAT </w:instrText>
      </w:r>
      <w:r w:rsidR="00105C39">
        <w:fldChar w:fldCharType="separate"/>
      </w:r>
      <w:r w:rsidR="004F61BA">
        <w:t>14</w:t>
      </w:r>
      <w:r w:rsidR="00105C39">
        <w:fldChar w:fldCharType="end"/>
      </w:r>
      <w:r>
        <w:t>条要求出具的资格证明文件，以证明投标人是合格的，中标后有能力履行合同；</w:t>
      </w:r>
    </w:p>
    <w:p w14:paraId="06E8EAC4" w14:textId="77777777" w:rsidR="00D4541E" w:rsidRDefault="0011786A">
      <w:pPr>
        <w:pStyle w:val="7"/>
      </w:pPr>
      <w:r>
        <w:t>按照</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_Ref434418287 \n  \* MERGEFORMAT </w:instrText>
      </w:r>
      <w:r w:rsidR="00105C39">
        <w:fldChar w:fldCharType="separate"/>
      </w:r>
      <w:r w:rsidR="004F61BA">
        <w:t>15</w:t>
      </w:r>
      <w:r w:rsidR="00105C39">
        <w:fldChar w:fldCharType="end"/>
      </w:r>
      <w:r>
        <w:t>条要求出具的证明文件，证明投标人提供的产品是合格的产品，且符合招标文件的规定；</w:t>
      </w:r>
    </w:p>
    <w:p w14:paraId="30831667" w14:textId="77777777" w:rsidR="00D4541E" w:rsidRDefault="0011786A">
      <w:pPr>
        <w:pStyle w:val="7"/>
      </w:pPr>
      <w:r>
        <w:t>按照</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_Ref434418309 \n  \* MERGEFORMAT </w:instrText>
      </w:r>
      <w:r w:rsidR="00105C39">
        <w:fldChar w:fldCharType="separate"/>
      </w:r>
      <w:r w:rsidR="004F61BA">
        <w:t>16</w:t>
      </w:r>
      <w:r w:rsidR="00105C39">
        <w:fldChar w:fldCharType="end"/>
      </w:r>
      <w:r>
        <w:t>条要求提交的投标保证金。</w:t>
      </w:r>
    </w:p>
    <w:p w14:paraId="2FFF45E9" w14:textId="77777777" w:rsidR="00D4541E" w:rsidRDefault="0011786A">
      <w:pPr>
        <w:pStyle w:val="1"/>
        <w:rPr>
          <w:rFonts w:ascii="Times New Roman"/>
        </w:rPr>
      </w:pPr>
      <w:bookmarkStart w:id="232" w:name="_Toc2063818"/>
      <w:bookmarkStart w:id="233" w:name="_Toc302374132"/>
      <w:bookmarkStart w:id="234" w:name="_Toc512602404"/>
      <w:bookmarkStart w:id="235" w:name="_Toc452727302"/>
      <w:bookmarkStart w:id="236" w:name="_Ref434418024"/>
      <w:bookmarkStart w:id="237" w:name="_Toc434462793"/>
      <w:bookmarkStart w:id="238" w:name="_Toc2063690"/>
      <w:bookmarkStart w:id="239" w:name="_Toc8343695"/>
      <w:bookmarkStart w:id="240" w:name="_Toc452726942"/>
      <w:bookmarkStart w:id="241" w:name="_Toc452800687"/>
      <w:bookmarkStart w:id="242" w:name="_Toc434897296"/>
      <w:bookmarkStart w:id="243" w:name="_Toc452306100"/>
      <w:bookmarkStart w:id="244" w:name="_Toc434462182"/>
      <w:r>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6F29C2F9" w14:textId="77777777" w:rsidR="00D4541E" w:rsidRDefault="0011786A">
      <w:pPr>
        <w:pStyle w:val="a5"/>
      </w:pPr>
      <w:r>
        <w:t>投标人应按照招标文件第五章中所附的</w:t>
      </w:r>
      <w:r>
        <w:t>“</w:t>
      </w:r>
      <w:r>
        <w:t>投标函格式</w:t>
      </w:r>
      <w:r>
        <w:t>”</w:t>
      </w:r>
      <w:r>
        <w:t>完整地填写投标函。</w:t>
      </w:r>
    </w:p>
    <w:p w14:paraId="3029C7AA" w14:textId="77777777" w:rsidR="00D4541E" w:rsidRDefault="0011786A">
      <w:pPr>
        <w:pStyle w:val="1"/>
        <w:rPr>
          <w:rFonts w:ascii="Times New Roman"/>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4DDD8C50" w14:textId="77777777" w:rsidR="00D4541E" w:rsidRDefault="0011786A">
      <w:pPr>
        <w:pStyle w:val="2"/>
      </w:pPr>
      <w:r>
        <w:t>投标人所填写的任一报价项的报价均应包括符合招标文件要求的与该报价</w:t>
      </w:r>
      <w:proofErr w:type="gramStart"/>
      <w:r>
        <w:t>项相关</w:t>
      </w:r>
      <w:proofErr w:type="gramEnd"/>
      <w:r>
        <w:t>的所有费用（包括所有货物、软硬件、服务费用、可能有的关税、增值税及其他税费等）。</w:t>
      </w:r>
    </w:p>
    <w:p w14:paraId="475CC4CF" w14:textId="77777777" w:rsidR="00D4541E" w:rsidRDefault="0011786A">
      <w:pPr>
        <w:pStyle w:val="2"/>
      </w:pPr>
      <w:r>
        <w:t>投标人应按照招标文件第五章中所附的格式完整地填写投标报价表，说明所提供产品的数量、单价和总价。每项产品只允许有一个报价，任何有选择的报价将不予接受。</w:t>
      </w:r>
    </w:p>
    <w:p w14:paraId="4CF71AAE" w14:textId="77777777" w:rsidR="00D4541E" w:rsidRDefault="0011786A">
      <w:pPr>
        <w:pStyle w:val="2"/>
      </w:pPr>
      <w:r>
        <w:t>投标人不得将可能影响投标产品主要功能或性能的标准配件或随机备品、备件列为选购件，否则将不予认同，在评标时仍将把这部分价格计入投标人的评标价格之中。</w:t>
      </w:r>
    </w:p>
    <w:p w14:paraId="3EC76B1D" w14:textId="77777777" w:rsidR="00D4541E" w:rsidRDefault="0011786A">
      <w:pPr>
        <w:pStyle w:val="2"/>
      </w:pPr>
      <w:r>
        <w:t>投标人的报价不应有缺漏项。如有缺漏项，在授标时将被认为已包含在其他已报明价格的项目中（即合同价格将不予增加），但在评标时将把其他有效标中的该项最高报价计入该投标人的评标价格之中。</w:t>
      </w:r>
    </w:p>
    <w:p w14:paraId="03651294" w14:textId="77777777" w:rsidR="00D4541E" w:rsidRDefault="0011786A">
      <w:pPr>
        <w:pStyle w:val="2"/>
      </w:pPr>
      <w:r>
        <w:t>投标人在其供货清单中如有超出招标文件产品需求一览表及</w:t>
      </w:r>
      <w:r>
        <w:rPr>
          <w:rStyle w:val="11"/>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w:t>
      </w:r>
      <w:r>
        <w:lastRenderedPageBreak/>
        <w:t>中已扣除了这部分价格。</w:t>
      </w:r>
    </w:p>
    <w:p w14:paraId="57865F7A" w14:textId="77777777" w:rsidR="00D4541E" w:rsidRDefault="0011786A">
      <w:pPr>
        <w:pStyle w:val="2"/>
      </w:pPr>
      <w:r>
        <w:t>投标人不得将从第三方采购设备的随机备品、备件列为需要另行收费的备品、备件，否则在授予合同时将从授标对象的投标价格中扣除这部分费用，但在计算评标价时这部分费用将不予扣除。</w:t>
      </w:r>
    </w:p>
    <w:p w14:paraId="5909AF80" w14:textId="77777777" w:rsidR="00D4541E" w:rsidRDefault="0011786A">
      <w:pPr>
        <w:pStyle w:val="2"/>
      </w:pPr>
      <w:bookmarkStart w:id="258" w:name="_Ref434456144"/>
      <w:r>
        <w:t>投标报价表中的价格应按下列方式分开填写：</w:t>
      </w:r>
      <w:bookmarkEnd w:id="258"/>
    </w:p>
    <w:p w14:paraId="639E95B8" w14:textId="77777777" w:rsidR="00D4541E" w:rsidRDefault="0011786A">
      <w:pPr>
        <w:pStyle w:val="7"/>
        <w:numPr>
          <w:ilvl w:val="0"/>
          <w:numId w:val="0"/>
        </w:numPr>
        <w:ind w:firstLineChars="200" w:firstLine="480"/>
      </w:pPr>
      <w:r>
        <w:t>对所提供的产品进行报价，该报价必须包括投标人提供相关产品所包括的所有人力成本、操作成本、管理费用、增值税和其他全部税费；</w:t>
      </w:r>
    </w:p>
    <w:p w14:paraId="55E293FA" w14:textId="77777777" w:rsidR="00D4541E" w:rsidRDefault="0011786A">
      <w:pPr>
        <w:pStyle w:val="2"/>
      </w:pPr>
      <w:r>
        <w:t>投标人应按照</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_Ref434456144 \n  \* MERGEFORMAT </w:instrText>
      </w:r>
      <w:r w:rsidR="00105C39">
        <w:fldChar w:fldCharType="separate"/>
      </w:r>
      <w:r w:rsidR="004F61BA">
        <w:t>12.7</w:t>
      </w:r>
      <w:r w:rsidR="00105C39">
        <w:fldChar w:fldCharType="end"/>
      </w:r>
      <w:r>
        <w:t>条的要求分类报价，其目的是便于评标委员会评标。在任何情况下，分类报价方式并不限制招标人以任何条款签订合同的权利。</w:t>
      </w:r>
    </w:p>
    <w:p w14:paraId="7053B961" w14:textId="77777777" w:rsidR="00D4541E" w:rsidRDefault="0011786A">
      <w:pPr>
        <w:pStyle w:val="2"/>
      </w:pPr>
      <w:r>
        <w:t>投标报价表中标明的价格在合同执行过程中是固定不变的，不得以任何理由予以变更，以可调整的价格提交的投标将作为非响应性投标而予以否决。</w:t>
      </w:r>
    </w:p>
    <w:p w14:paraId="56FBBD17" w14:textId="77777777" w:rsidR="00D4541E" w:rsidRDefault="0011786A">
      <w:pPr>
        <w:pStyle w:val="1"/>
        <w:rPr>
          <w:rFonts w:ascii="Times New Roman"/>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12920921" w14:textId="77777777" w:rsidR="00D4541E" w:rsidRDefault="0011786A">
      <w:pPr>
        <w:pStyle w:val="a5"/>
      </w:pPr>
      <w:r>
        <w:t>本采购项下的投标应以人民币（</w:t>
      </w:r>
      <w:r>
        <w:t>RMB</w:t>
      </w:r>
      <w:r>
        <w:t>）报价。</w:t>
      </w:r>
    </w:p>
    <w:p w14:paraId="0774EE70" w14:textId="77777777" w:rsidR="00D4541E" w:rsidRDefault="0011786A">
      <w:pPr>
        <w:pStyle w:val="1"/>
        <w:rPr>
          <w:rFonts w:ascii="Times New Roman"/>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2BEC020D" w14:textId="77777777" w:rsidR="00D4541E" w:rsidRDefault="0011786A">
      <w:pPr>
        <w:pStyle w:val="2"/>
      </w:pPr>
      <w:r>
        <w:t>按照</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_Ref434456304 \n  \* MERGEFORMAT </w:instrText>
      </w:r>
      <w:r w:rsidR="00105C39">
        <w:fldChar w:fldCharType="separate"/>
      </w:r>
      <w:r w:rsidR="004F61BA">
        <w:t>10</w:t>
      </w:r>
      <w:r w:rsidR="00105C39">
        <w:fldChar w:fldCharType="end"/>
      </w:r>
      <w:r>
        <w:t>条的规定，投标人应提交证明其有资格参加投标和中标后有能力履行合同的文件，并作为其投标文件的一部分。</w:t>
      </w:r>
    </w:p>
    <w:p w14:paraId="18176B84" w14:textId="77777777" w:rsidR="00D4541E" w:rsidRDefault="0011786A">
      <w:pPr>
        <w:pStyle w:val="2"/>
      </w:pPr>
      <w:r>
        <w:t>投标人提交的证明其有资格参加投标和中标后有能力履行合同的文件应能使招标人和招标机构满意，并符合下列要求：</w:t>
      </w:r>
    </w:p>
    <w:p w14:paraId="558462AC" w14:textId="77777777" w:rsidR="00D4541E" w:rsidRDefault="0011786A">
      <w:pPr>
        <w:pStyle w:val="7"/>
      </w:pPr>
      <w:r>
        <w:t>法人或者其他组织的营业执照等证明文件，自然人的身份证明；</w:t>
      </w:r>
    </w:p>
    <w:p w14:paraId="52CA3168" w14:textId="77777777" w:rsidR="00D4541E" w:rsidRDefault="0011786A">
      <w:pPr>
        <w:pStyle w:val="7"/>
      </w:pPr>
      <w:r>
        <w:t>财务状况报告，依法缴纳税收和社会保障资金的相关材料；</w:t>
      </w:r>
    </w:p>
    <w:p w14:paraId="31D64337" w14:textId="77777777" w:rsidR="00D4541E" w:rsidRDefault="0011786A">
      <w:pPr>
        <w:pStyle w:val="7"/>
      </w:pPr>
      <w:r>
        <w:t>具备履行合同所必需的设备和专业技术能力的证明材料；</w:t>
      </w:r>
    </w:p>
    <w:p w14:paraId="03DD660F" w14:textId="77777777" w:rsidR="00D4541E" w:rsidRDefault="0011786A">
      <w:pPr>
        <w:pStyle w:val="7"/>
      </w:pPr>
      <w:r>
        <w:t>参加政府采购活动前三年内在经营活动中没有重大违法记录的书面声明；</w:t>
      </w:r>
    </w:p>
    <w:p w14:paraId="5FA0EF17" w14:textId="77777777" w:rsidR="00D4541E" w:rsidRDefault="0011786A">
      <w:pPr>
        <w:pStyle w:val="7"/>
      </w:pPr>
      <w:r>
        <w:t>证明满足</w:t>
      </w:r>
      <w:r>
        <w:rPr>
          <w:rFonts w:eastAsia="黑体"/>
        </w:rPr>
        <w:t>投标邀请书</w:t>
      </w:r>
      <w:r>
        <w:t>中规定的合格投标人的其他资格要求的文件；</w:t>
      </w:r>
    </w:p>
    <w:p w14:paraId="3C01348D" w14:textId="77777777" w:rsidR="00D4541E" w:rsidRDefault="0011786A">
      <w:pPr>
        <w:pStyle w:val="7"/>
      </w:pPr>
      <w:r>
        <w:t>具备法律、行政法规规定的其他条件的证明材料。</w:t>
      </w:r>
    </w:p>
    <w:p w14:paraId="1549CDFB" w14:textId="77777777" w:rsidR="00D4541E" w:rsidRDefault="0011786A">
      <w:pPr>
        <w:pStyle w:val="2"/>
      </w:pPr>
      <w:r>
        <w:t>投标人应填写并提交招标文件第六章中所附的资格证明文件。</w:t>
      </w:r>
    </w:p>
    <w:p w14:paraId="4B6FD7F8" w14:textId="77777777" w:rsidR="00D4541E" w:rsidRDefault="0011786A">
      <w:pPr>
        <w:pStyle w:val="2"/>
      </w:pPr>
      <w:r>
        <w:t>投标人的信用情况将以招标代理机构从财政部指定的</w:t>
      </w:r>
      <w:r>
        <w:t>“</w:t>
      </w:r>
      <w:r>
        <w:t>信用中国</w:t>
      </w:r>
      <w:r>
        <w:t>”</w:t>
      </w:r>
      <w:r>
        <w:t>网站（</w:t>
      </w:r>
      <w:r>
        <w:t>www.credit china.gov.cn</w:t>
      </w:r>
      <w:r>
        <w:t>）、中国政府采购网（</w:t>
      </w:r>
      <w:r>
        <w:t>www.ccgp.gov.cn</w:t>
      </w:r>
      <w:r>
        <w:t>）等官方渠道查得的信息为准。</w:t>
      </w:r>
    </w:p>
    <w:p w14:paraId="1CBD315E" w14:textId="77777777" w:rsidR="00D4541E" w:rsidRDefault="0011786A">
      <w:pPr>
        <w:pStyle w:val="1"/>
        <w:rPr>
          <w:rFonts w:ascii="Times New Roman"/>
        </w:rPr>
      </w:pPr>
      <w:bookmarkStart w:id="285" w:name="_Toc2063694"/>
      <w:bookmarkStart w:id="286" w:name="_Ref434418287"/>
      <w:bookmarkStart w:id="287" w:name="_Toc452800691"/>
      <w:bookmarkStart w:id="288" w:name="_Toc8343699"/>
      <w:bookmarkStart w:id="289" w:name="_Toc2063822"/>
      <w:bookmarkStart w:id="290" w:name="_Toc302374136"/>
      <w:bookmarkStart w:id="291" w:name="_Toc434462797"/>
      <w:bookmarkStart w:id="292" w:name="_Toc452727306"/>
      <w:bookmarkStart w:id="293" w:name="_Toc434462186"/>
      <w:bookmarkStart w:id="294" w:name="_Toc452306104"/>
      <w:bookmarkStart w:id="295" w:name="_Toc434897300"/>
      <w:bookmarkStart w:id="296" w:name="_Toc512602408"/>
      <w:bookmarkStart w:id="297" w:name="_Toc452726946"/>
      <w:r>
        <w:rPr>
          <w:rFonts w:ascii="Times New Roman"/>
        </w:rPr>
        <w:t>证明</w:t>
      </w:r>
      <w:r>
        <w:rPr>
          <w:rFonts w:ascii="Times New Roman" w:hint="eastAsia"/>
        </w:rPr>
        <w:t>产品</w:t>
      </w:r>
      <w:r>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211BA8AF" w14:textId="77777777" w:rsidR="00D4541E" w:rsidRDefault="0011786A">
      <w:pPr>
        <w:pStyle w:val="2"/>
      </w:pPr>
      <w:r>
        <w:t>按照</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_Ref434456304 \n  \* MERGEFORMAT </w:instrText>
      </w:r>
      <w:r w:rsidR="00105C39">
        <w:fldChar w:fldCharType="separate"/>
      </w:r>
      <w:r w:rsidR="004F61BA">
        <w:t>10</w:t>
      </w:r>
      <w:r w:rsidR="00105C39">
        <w:fldChar w:fldCharType="end"/>
      </w:r>
      <w:r>
        <w:t>条的规定，投标人应提交有关证明文件，证明其按合同要求提供的所有产品的合格性，并能满足招标文件的要求。证明文件应作为投标文件的一部分。</w:t>
      </w:r>
    </w:p>
    <w:p w14:paraId="3D230AA1" w14:textId="77777777" w:rsidR="00D4541E" w:rsidRDefault="0011786A">
      <w:pPr>
        <w:pStyle w:val="2"/>
      </w:pPr>
      <w:r>
        <w:t>证明</w:t>
      </w:r>
      <w:r>
        <w:rPr>
          <w:rFonts w:hint="eastAsia"/>
        </w:rPr>
        <w:t>产品</w:t>
      </w:r>
      <w:r>
        <w:t>合格性的文件应包括投标报价表中对产品原产地的声明。</w:t>
      </w:r>
    </w:p>
    <w:p w14:paraId="045BA027" w14:textId="77777777" w:rsidR="00D4541E" w:rsidRDefault="0011786A">
      <w:pPr>
        <w:pStyle w:val="2"/>
      </w:pPr>
      <w:bookmarkStart w:id="298" w:name="_Ref434456395"/>
      <w:r>
        <w:rPr>
          <w:rFonts w:hint="eastAsia"/>
        </w:rPr>
        <w:t>证明产品</w:t>
      </w:r>
      <w:r>
        <w:t>能够满足招标文件要求的文件可以是文字资料、图样和数据，投标人应提供：</w:t>
      </w:r>
      <w:bookmarkEnd w:id="298"/>
    </w:p>
    <w:p w14:paraId="4A1BAD97" w14:textId="77777777" w:rsidR="00D4541E" w:rsidRDefault="0011786A">
      <w:pPr>
        <w:pStyle w:val="7"/>
      </w:pPr>
      <w:r>
        <w:rPr>
          <w:rFonts w:hint="eastAsia"/>
        </w:rPr>
        <w:t>产品的</w:t>
      </w:r>
      <w:r>
        <w:t>范围和内容；</w:t>
      </w:r>
    </w:p>
    <w:p w14:paraId="22DF6741" w14:textId="77777777" w:rsidR="00D4541E" w:rsidRDefault="0011786A">
      <w:pPr>
        <w:pStyle w:val="7"/>
      </w:pPr>
      <w:r>
        <w:t>切实可行的</w:t>
      </w:r>
      <w:r>
        <w:rPr>
          <w:rFonts w:hint="eastAsia"/>
        </w:rPr>
        <w:t>供货</w:t>
      </w:r>
      <w:r>
        <w:t>计划书，并明确阐述：</w:t>
      </w:r>
    </w:p>
    <w:p w14:paraId="6F88E394" w14:textId="77777777" w:rsidR="00D4541E" w:rsidRDefault="0011786A">
      <w:pPr>
        <w:pStyle w:val="7"/>
      </w:pPr>
      <w:r>
        <w:t>项目管理和技术人员、项目管理和技术支持方案等；</w:t>
      </w:r>
    </w:p>
    <w:p w14:paraId="718FA318" w14:textId="77777777" w:rsidR="00D4541E" w:rsidRDefault="0011786A">
      <w:pPr>
        <w:pStyle w:val="7"/>
      </w:pPr>
      <w:r>
        <w:rPr>
          <w:rFonts w:hAnsi="宋体" w:hint="eastAsia"/>
          <w:szCs w:val="24"/>
        </w:rPr>
        <w:lastRenderedPageBreak/>
        <w:t>提供过往项目</w:t>
      </w:r>
      <w:r>
        <w:rPr>
          <w:rFonts w:hAnsi="宋体"/>
          <w:szCs w:val="24"/>
        </w:rPr>
        <w:t>发明专利授权率</w:t>
      </w:r>
      <w:r>
        <w:rPr>
          <w:rFonts w:hAnsi="宋体" w:hint="eastAsia"/>
          <w:szCs w:val="24"/>
        </w:rPr>
        <w:t>的证明材料</w:t>
      </w:r>
      <w:r>
        <w:t>；</w:t>
      </w:r>
    </w:p>
    <w:p w14:paraId="2E70B326" w14:textId="77777777" w:rsidR="00D4541E" w:rsidRDefault="0011786A">
      <w:pPr>
        <w:pStyle w:val="7"/>
      </w:pPr>
      <w:r>
        <w:t>投标人的相关证书</w:t>
      </w:r>
      <w:r>
        <w:rPr>
          <w:rFonts w:hint="eastAsia"/>
        </w:rPr>
        <w:t>，</w:t>
      </w:r>
      <w:r>
        <w:t>证明投标符合招标要求或</w:t>
      </w:r>
      <w:r>
        <w:rPr>
          <w:rFonts w:hint="eastAsia"/>
        </w:rPr>
        <w:t>针对第七章评标办法可</w:t>
      </w:r>
      <w:r>
        <w:t>提升投标竞争力的其他资料等；</w:t>
      </w:r>
    </w:p>
    <w:p w14:paraId="34959425" w14:textId="77777777" w:rsidR="00D4541E" w:rsidRDefault="0011786A">
      <w:pPr>
        <w:pStyle w:val="7"/>
      </w:pPr>
      <w:bookmarkStart w:id="299" w:name="_Ref434456480"/>
      <w:r>
        <w:t>逐条对</w:t>
      </w:r>
      <w:r>
        <w:rPr>
          <w:rStyle w:val="11"/>
          <w:rFonts w:ascii="Times New Roman"/>
        </w:rPr>
        <w:t>技术</w:t>
      </w:r>
      <w:r>
        <w:t>要求进行评议，说明自己提供的产品是否</w:t>
      </w:r>
      <w:proofErr w:type="gramStart"/>
      <w:r>
        <w:t>作出</w:t>
      </w:r>
      <w:proofErr w:type="gramEnd"/>
      <w:r>
        <w:t>了实质性响应，并按招标文件第五章中所附的格式逐条填报</w:t>
      </w:r>
      <w:bookmarkEnd w:id="299"/>
      <w:r>
        <w:t>“</w:t>
      </w:r>
      <w:r>
        <w:rPr>
          <w:rStyle w:val="a6"/>
        </w:rPr>
        <w:t>技术</w:t>
      </w:r>
      <w:r>
        <w:rPr>
          <w:rStyle w:val="11"/>
          <w:rFonts w:ascii="宋体" w:eastAsia="宋体" w:hAnsi="宋体"/>
        </w:rPr>
        <w:t>要求</w:t>
      </w:r>
      <w:r>
        <w:t>响应</w:t>
      </w:r>
      <w:r>
        <w:t>/</w:t>
      </w:r>
      <w:r>
        <w:t>偏离表</w:t>
      </w:r>
      <w:r>
        <w:t>”</w:t>
      </w:r>
      <w:r>
        <w:t>；</w:t>
      </w:r>
    </w:p>
    <w:p w14:paraId="69611306" w14:textId="77777777" w:rsidR="00D4541E" w:rsidRDefault="0011786A">
      <w:pPr>
        <w:pStyle w:val="7"/>
      </w:pPr>
      <w:r>
        <w:t>对招标人提出的商务条款进行评议，并按招标文件第五章中所附的格式填报</w:t>
      </w:r>
      <w:r>
        <w:t>“</w:t>
      </w:r>
      <w:r>
        <w:t>商务条款响应</w:t>
      </w:r>
      <w:r>
        <w:t>/</w:t>
      </w:r>
      <w:r>
        <w:t>偏离表</w:t>
      </w:r>
      <w:r>
        <w:t>”</w:t>
      </w:r>
      <w:r>
        <w:t>。</w:t>
      </w:r>
    </w:p>
    <w:p w14:paraId="4C23C73D" w14:textId="77777777" w:rsidR="00D4541E" w:rsidRDefault="0011786A">
      <w:pPr>
        <w:pStyle w:val="2"/>
      </w:pP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a6"/>
        </w:rPr>
        <w:t>技术</w:t>
      </w:r>
      <w:r>
        <w:rPr>
          <w:rStyle w:val="11"/>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a6"/>
        </w:rPr>
        <w:t>技术要求</w:t>
      </w:r>
      <w:r>
        <w:t>响应</w:t>
      </w:r>
      <w:r>
        <w:t>/</w:t>
      </w:r>
      <w:r>
        <w:t>偏离表</w:t>
      </w:r>
      <w:r>
        <w:t>”</w:t>
      </w:r>
      <w:r>
        <w:t>之外发现上述负偏离的，则将</w:t>
      </w:r>
      <w:proofErr w:type="gramStart"/>
      <w:r>
        <w:t>作出</w:t>
      </w:r>
      <w:proofErr w:type="gramEnd"/>
      <w:r>
        <w:t>对投标人不利的评估。</w:t>
      </w:r>
    </w:p>
    <w:p w14:paraId="139F44E2" w14:textId="77777777" w:rsidR="00D4541E" w:rsidRDefault="0011786A">
      <w:pPr>
        <w:pStyle w:val="1"/>
        <w:rPr>
          <w:rFonts w:ascii="Times New Roman"/>
        </w:rPr>
      </w:pPr>
      <w:bookmarkStart w:id="300" w:name="_Toc434462187"/>
      <w:bookmarkStart w:id="301" w:name="_Ref434418309"/>
      <w:bookmarkStart w:id="302" w:name="_Toc302374137"/>
      <w:bookmarkStart w:id="303" w:name="_Toc452306105"/>
      <w:bookmarkStart w:id="304" w:name="_Toc452800692"/>
      <w:bookmarkStart w:id="305" w:name="_Toc2063823"/>
      <w:bookmarkStart w:id="306" w:name="_Toc2063695"/>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60223DC8" w14:textId="77777777" w:rsidR="00D4541E" w:rsidRDefault="0011786A">
      <w:pPr>
        <w:pStyle w:val="2"/>
      </w:pPr>
      <w:bookmarkStart w:id="314" w:name="_Ref452638131"/>
      <w:r>
        <w:t>投标人应提交一笔金额不少于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_Ref389721082 \r \h  \* MERGEFORMAT </w:instrText>
      </w:r>
      <w:r>
        <w:fldChar w:fldCharType="separate"/>
      </w:r>
      <w:r w:rsidR="004F61BA">
        <w:t>5</w:t>
      </w:r>
      <w:r>
        <w:fldChar w:fldCharType="end"/>
      </w:r>
      <w:r>
        <w:t>项规定的投标保证金，并作为其投标文件的一部分。</w:t>
      </w:r>
      <w:bookmarkEnd w:id="314"/>
    </w:p>
    <w:p w14:paraId="1CA91DE4" w14:textId="77777777" w:rsidR="00D4541E" w:rsidRDefault="0011786A">
      <w:pPr>
        <w:pStyle w:val="a5"/>
      </w:pPr>
      <w:r>
        <w:t>投标保证金是为了保护招标人和招标机构免遭因投标人的行为而蒙受的损失。招标人和招标机构在因投标人的行为而蒙受损失时，可根据</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_Ref434457056 \n  \* MERGEFORMAT </w:instrText>
      </w:r>
      <w:r w:rsidR="00105C39">
        <w:fldChar w:fldCharType="separate"/>
      </w:r>
      <w:r w:rsidR="004F61BA">
        <w:t>16.5</w:t>
      </w:r>
      <w:r w:rsidR="00105C39">
        <w:fldChar w:fldCharType="end"/>
      </w:r>
      <w:r>
        <w:t>条的规定不退还其投标保证金。</w:t>
      </w:r>
    </w:p>
    <w:p w14:paraId="1EEC6D73" w14:textId="77777777" w:rsidR="00D4541E" w:rsidRDefault="0011786A">
      <w:pPr>
        <w:pStyle w:val="2"/>
      </w:pPr>
      <w:r>
        <w:t>对没有随附投标保证金的投标，在评标时将视为非响应性投标而予以否决。</w:t>
      </w:r>
    </w:p>
    <w:p w14:paraId="6F2FA267" w14:textId="77777777" w:rsidR="00D4541E" w:rsidRDefault="0011786A">
      <w:pPr>
        <w:pStyle w:val="2"/>
      </w:pPr>
      <w:r>
        <w:t>未中标人的投标保证金，将在招标人向中标人发出中标通知书后的</w:t>
      </w:r>
      <w:r>
        <w:t>5</w:t>
      </w:r>
      <w:r>
        <w:t>个工作日内退还。</w:t>
      </w:r>
    </w:p>
    <w:p w14:paraId="11762A27" w14:textId="77777777" w:rsidR="00D4541E" w:rsidRDefault="0011786A">
      <w:pPr>
        <w:pStyle w:val="2"/>
      </w:pPr>
      <w:r>
        <w:t>中标人的投标保证金，将在中标人按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_Ref434457151 \r \h  \* MERGEFORMAT </w:instrText>
      </w:r>
      <w:r>
        <w:fldChar w:fldCharType="separate"/>
      </w:r>
      <w:r w:rsidR="004F61BA">
        <w:t>33</w:t>
      </w:r>
      <w:r>
        <w:fldChar w:fldCharType="end"/>
      </w:r>
      <w:r>
        <w:t>条规定与招标人签订合同后的</w:t>
      </w:r>
      <w:r>
        <w:t>5</w:t>
      </w:r>
      <w:r>
        <w:t>个工作日内退还。</w:t>
      </w:r>
    </w:p>
    <w:p w14:paraId="7D3BE0D2" w14:textId="77777777" w:rsidR="00D4541E" w:rsidRDefault="0011786A">
      <w:pPr>
        <w:pStyle w:val="2"/>
      </w:pPr>
      <w:bookmarkStart w:id="315" w:name="_Ref434457056"/>
      <w:r>
        <w:t>当发生下列任何情况时，投标保证金将不予退还：</w:t>
      </w:r>
      <w:bookmarkEnd w:id="315"/>
    </w:p>
    <w:p w14:paraId="7D2CE381" w14:textId="77777777" w:rsidR="00D4541E" w:rsidRDefault="0011786A">
      <w:pPr>
        <w:pStyle w:val="7"/>
      </w:pPr>
      <w:r>
        <w:t>投标人在其投标函中声明的投标有效期内撤销投标；或</w:t>
      </w:r>
    </w:p>
    <w:p w14:paraId="3E20B896" w14:textId="77777777" w:rsidR="00D4541E" w:rsidRDefault="0011786A">
      <w:pPr>
        <w:pStyle w:val="7"/>
      </w:pPr>
      <w:r>
        <w:t>中标人在规定期限内未能</w:t>
      </w:r>
    </w:p>
    <w:p w14:paraId="08561B8D" w14:textId="77777777" w:rsidR="00D4541E" w:rsidRDefault="0011786A">
      <w:pPr>
        <w:pStyle w:val="8"/>
      </w:pPr>
      <w:r>
        <w:t>根据</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_Ref434457151 \n  \* MERGEFORMAT </w:instrText>
      </w:r>
      <w:r w:rsidR="00105C39">
        <w:fldChar w:fldCharType="separate"/>
      </w:r>
      <w:r w:rsidR="004F61BA">
        <w:t>33</w:t>
      </w:r>
      <w:r w:rsidR="00105C39">
        <w:fldChar w:fldCharType="end"/>
      </w:r>
      <w:r>
        <w:t>条规定与招标人签订合同；或</w:t>
      </w:r>
    </w:p>
    <w:p w14:paraId="6A6BA784" w14:textId="77777777" w:rsidR="00D4541E" w:rsidRDefault="0011786A">
      <w:pPr>
        <w:pStyle w:val="8"/>
      </w:pPr>
      <w:r>
        <w:t>根据</w:t>
      </w:r>
      <w:r>
        <w:rPr>
          <w:rStyle w:val="11"/>
          <w:rFonts w:ascii="Times New Roman"/>
        </w:rPr>
        <w:t>本须知</w:t>
      </w:r>
      <w:r>
        <w:t>第</w:t>
      </w:r>
      <w:r>
        <w:rPr>
          <w:rFonts w:hint="eastAsia"/>
        </w:rPr>
        <w:t>34</w:t>
      </w:r>
      <w:r>
        <w:t>条规定向招标机构支付招标代理咨询服务费。</w:t>
      </w:r>
    </w:p>
    <w:p w14:paraId="3F06751B" w14:textId="77777777" w:rsidR="00D4541E" w:rsidRDefault="0011786A">
      <w:pPr>
        <w:pStyle w:val="1"/>
        <w:rPr>
          <w:rFonts w:ascii="Times New Roman"/>
        </w:rPr>
      </w:pPr>
      <w:bookmarkStart w:id="316" w:name="_Toc434897302"/>
      <w:bookmarkStart w:id="317" w:name="_Toc452800693"/>
      <w:bookmarkStart w:id="318" w:name="_Toc452306106"/>
      <w:bookmarkStart w:id="319" w:name="_Toc434462799"/>
      <w:bookmarkStart w:id="320" w:name="_Toc2063824"/>
      <w:bookmarkStart w:id="321" w:name="_Toc434462188"/>
      <w:bookmarkStart w:id="322" w:name="_Toc512602410"/>
      <w:bookmarkStart w:id="323" w:name="_Toc452727308"/>
      <w:bookmarkStart w:id="324" w:name="_Toc2063696"/>
      <w:bookmarkStart w:id="325" w:name="_Toc302374138"/>
      <w:bookmarkStart w:id="326" w:name="_Ref434457090"/>
      <w:bookmarkStart w:id="327" w:name="_Toc8343701"/>
      <w:bookmarkStart w:id="328" w:name="_Toc452726948"/>
      <w:bookmarkStart w:id="329" w:name="_Ref452638185"/>
      <w:r>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75C753D6" w14:textId="77777777" w:rsidR="00D4541E" w:rsidRDefault="0011786A">
      <w:pPr>
        <w:pStyle w:val="2"/>
      </w:pPr>
      <w:bookmarkStart w:id="330" w:name="_Ref452638201"/>
      <w:r>
        <w:t>投标人的投标应从</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_Ref434457255 \n  \* MERGEFORMAT </w:instrText>
      </w:r>
      <w:r w:rsidR="00105C39">
        <w:fldChar w:fldCharType="separate"/>
      </w:r>
      <w:r w:rsidR="004F61BA">
        <w:t>23</w:t>
      </w:r>
      <w:r w:rsidR="00105C39">
        <w:fldChar w:fldCharType="end"/>
      </w:r>
      <w:r>
        <w:t>条规定的开标之日起，在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_Ref389721096 \r \h  \* MERGEFORMAT </w:instrText>
      </w:r>
      <w:r>
        <w:fldChar w:fldCharType="separate"/>
      </w:r>
      <w:r w:rsidR="004F61BA">
        <w:t>6</w:t>
      </w:r>
      <w:r>
        <w:fldChar w:fldCharType="end"/>
      </w:r>
      <w:r>
        <w:t>项所规定的投标有效期内保持有效。投标有效期比规定短的投标将被视为非响应标而予以否决。</w:t>
      </w:r>
      <w:bookmarkEnd w:id="330"/>
    </w:p>
    <w:p w14:paraId="7AE8406F" w14:textId="77777777" w:rsidR="00D4541E" w:rsidRDefault="0011786A">
      <w:pPr>
        <w:pStyle w:val="2"/>
      </w:pP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3AFCE0BB" w14:textId="77777777" w:rsidR="00D4541E" w:rsidRDefault="0011786A">
      <w:pPr>
        <w:pStyle w:val="1"/>
        <w:rPr>
          <w:rFonts w:ascii="Times New Roman"/>
        </w:rPr>
      </w:pPr>
      <w:bookmarkStart w:id="331" w:name="_Toc2063825"/>
      <w:bookmarkStart w:id="332" w:name="_Toc452800694"/>
      <w:bookmarkStart w:id="333" w:name="_Toc434462189"/>
      <w:bookmarkStart w:id="334" w:name="_Toc452727309"/>
      <w:bookmarkStart w:id="335" w:name="_Toc302374139"/>
      <w:bookmarkStart w:id="336" w:name="_Toc452726949"/>
      <w:bookmarkStart w:id="337" w:name="_Toc452306107"/>
      <w:bookmarkStart w:id="338" w:name="_Toc434462800"/>
      <w:bookmarkStart w:id="339" w:name="_Ref452638362"/>
      <w:bookmarkStart w:id="340" w:name="_Toc512602411"/>
      <w:bookmarkStart w:id="341" w:name="_Ref51327911"/>
      <w:bookmarkStart w:id="342" w:name="_Toc2063697"/>
      <w:bookmarkStart w:id="343" w:name="_Toc8343702"/>
      <w:bookmarkStart w:id="344" w:name="_Toc434897303"/>
      <w:r>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124629E6" w14:textId="77777777" w:rsidR="00D4541E" w:rsidRDefault="0011786A">
      <w:pPr>
        <w:pStyle w:val="2"/>
      </w:pPr>
      <w:bookmarkStart w:id="345" w:name="_Ref452638371"/>
      <w:r>
        <w:lastRenderedPageBreak/>
        <w:t>投</w:t>
      </w:r>
      <w:bookmarkEnd w:id="345"/>
      <w:r>
        <w:t>标人应按照</w:t>
      </w:r>
      <w:r>
        <w:rPr>
          <w:rStyle w:val="11"/>
        </w:rPr>
        <w:t>本</w:t>
      </w:r>
      <w:proofErr w:type="gramStart"/>
      <w:r>
        <w:rPr>
          <w:rStyle w:val="11"/>
        </w:rPr>
        <w:t>须知</w:t>
      </w:r>
      <w:r>
        <w:t>第</w:t>
      </w:r>
      <w:proofErr w:type="gramEnd"/>
      <w:r w:rsidR="00105C39">
        <w:fldChar w:fldCharType="begin"/>
      </w:r>
      <w:r w:rsidR="00105C39">
        <w:instrText xml:space="preserve"> REF _Ref434456304 \n  \* MERGEFORMAT </w:instrText>
      </w:r>
      <w:r w:rsidR="00105C39">
        <w:fldChar w:fldCharType="separate"/>
      </w:r>
      <w:r w:rsidR="004F61BA">
        <w:t>10</w:t>
      </w:r>
      <w:r w:rsidR="00105C39">
        <w:fldChar w:fldCharType="end"/>
      </w:r>
      <w:r>
        <w:t>条的要求，准备</w:t>
      </w:r>
      <w:r>
        <w:rPr>
          <w:rStyle w:val="11"/>
        </w:rPr>
        <w:t>本须知前</w:t>
      </w:r>
      <w:proofErr w:type="gramStart"/>
      <w:r>
        <w:rPr>
          <w:rStyle w:val="11"/>
        </w:rPr>
        <w:t>附表</w:t>
      </w:r>
      <w:r>
        <w:t>第</w:t>
      </w:r>
      <w:proofErr w:type="gramEnd"/>
      <w:r>
        <w:fldChar w:fldCharType="begin"/>
      </w:r>
      <w:r>
        <w:instrText xml:space="preserve"> REF _Ref389721111 \r \h  \* MERGEFORMAT </w:instrText>
      </w:r>
      <w:r>
        <w:fldChar w:fldCharType="separate"/>
      </w:r>
      <w:r w:rsidR="004F61BA">
        <w:t>7</w:t>
      </w:r>
      <w:r>
        <w:fldChar w:fldCharType="end"/>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w:t>
      </w:r>
      <w:proofErr w:type="gramStart"/>
      <w:r>
        <w:rPr>
          <w:rFonts w:hint="eastAsia"/>
          <w:b/>
        </w:rPr>
        <w:t>页以及</w:t>
      </w:r>
      <w:proofErr w:type="gramEnd"/>
      <w:r>
        <w:rPr>
          <w:rFonts w:hint="eastAsia"/>
          <w:b/>
        </w:rPr>
        <w:t>样本或图片等技术资料也必须连续编制页码。</w:t>
      </w:r>
      <w:r>
        <w:t>一旦投标文件的正本和副本不符，投标文件将以正本为准。</w:t>
      </w:r>
    </w:p>
    <w:p w14:paraId="28C2065E" w14:textId="77777777" w:rsidR="00D4541E" w:rsidRDefault="0011786A">
      <w:pPr>
        <w:pStyle w:val="2"/>
      </w:pPr>
      <w:bookmarkStart w:id="346" w:name="_Toc1807797"/>
      <w:r>
        <w:t>纸质投标文件的正本和副本均应使用不能轻易擦去且不易褪色的档案墨水书写或用打印机打印，投标文件的副本也可用复印机复制。不论是书写、打印或复制，均应做到清晰、整洁、规范。</w:t>
      </w:r>
      <w:bookmarkEnd w:id="346"/>
    </w:p>
    <w:p w14:paraId="367B0543" w14:textId="77777777" w:rsidR="00D4541E" w:rsidRDefault="0011786A">
      <w:pPr>
        <w:pStyle w:val="2"/>
      </w:pPr>
      <w:bookmarkStart w:id="347" w:name="_Ref513447177"/>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2885AF43" w14:textId="77777777" w:rsidR="00D4541E" w:rsidRDefault="0011786A">
      <w:pPr>
        <w:pStyle w:val="2"/>
      </w:pPr>
      <w:bookmarkStart w:id="348" w:name="_Ref503124903"/>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8"/>
    </w:p>
    <w:p w14:paraId="2BA1619A" w14:textId="77777777" w:rsidR="00D4541E" w:rsidRDefault="0011786A">
      <w:pPr>
        <w:pStyle w:val="2"/>
      </w:pP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692A16A0" w14:textId="77777777" w:rsidR="00D4541E" w:rsidRDefault="0011786A">
      <w:pPr>
        <w:pStyle w:val="2"/>
      </w:pPr>
      <w:bookmarkStart w:id="349" w:name="_Toc1807803"/>
      <w:r>
        <w:t>投标文件副本的上述签名及盖章之处既可由投标人的单位负责人或其授权代表亲笔签署，也可以通过复印将上述签名及盖章复制到副本上。</w:t>
      </w:r>
      <w:bookmarkEnd w:id="349"/>
    </w:p>
    <w:p w14:paraId="0EB2F57C" w14:textId="77777777" w:rsidR="00D4541E" w:rsidRDefault="0011786A">
      <w:pPr>
        <w:pStyle w:val="flType"/>
        <w:rPr>
          <w:rFonts w:ascii="Times New Roman"/>
        </w:rPr>
      </w:pPr>
      <w:bookmarkStart w:id="350" w:name="_Toc495398051"/>
      <w:bookmarkStart w:id="351" w:name="_Toc512602412"/>
      <w:bookmarkStart w:id="352" w:name="_Toc495398001"/>
      <w:bookmarkStart w:id="353" w:name="_Toc503130785"/>
      <w:bookmarkStart w:id="354" w:name="_Toc2063973"/>
      <w:bookmarkStart w:id="355" w:name="_Toc2063941"/>
      <w:bookmarkStart w:id="356" w:name="_Toc301765383"/>
      <w:bookmarkStart w:id="357" w:name="_Toc495406854"/>
      <w:bookmarkStart w:id="358" w:name="_Toc2063826"/>
      <w:bookmarkStart w:id="359" w:name="_Toc491700921"/>
      <w:bookmarkStart w:id="360" w:name="_Toc389465259"/>
      <w:bookmarkStart w:id="361" w:name="_Toc8343703"/>
      <w:bookmarkStart w:id="362" w:name="_Toc503130724"/>
      <w:r>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0280451B" w14:textId="77777777" w:rsidR="00D4541E" w:rsidRDefault="0011786A">
      <w:pPr>
        <w:pStyle w:val="1"/>
        <w:rPr>
          <w:rFonts w:ascii="Times New Roman"/>
        </w:rPr>
      </w:pPr>
      <w:bookmarkStart w:id="363" w:name="_Toc434897304"/>
      <w:bookmarkStart w:id="364" w:name="_Toc434462190"/>
      <w:bookmarkStart w:id="365" w:name="_Toc452306108"/>
      <w:bookmarkStart w:id="366" w:name="_Ref434457642"/>
      <w:bookmarkStart w:id="367" w:name="_Toc434462801"/>
      <w:bookmarkStart w:id="368" w:name="_Toc8343704"/>
      <w:bookmarkStart w:id="369" w:name="_Toc512602413"/>
      <w:bookmarkStart w:id="370" w:name="_Toc452800695"/>
      <w:bookmarkStart w:id="371" w:name="_Toc452727310"/>
      <w:bookmarkStart w:id="372" w:name="_Toc302374140"/>
      <w:bookmarkStart w:id="373" w:name="_Toc2063827"/>
      <w:bookmarkStart w:id="374" w:name="_Toc452726950"/>
      <w:bookmarkStart w:id="375" w:name="_Toc2063698"/>
      <w:bookmarkStart w:id="376" w:name="_Ref503131321"/>
      <w:r>
        <w:rPr>
          <w:rFonts w:ascii="Times New Roman"/>
        </w:rPr>
        <w:t>投标文件的密封、标记</w:t>
      </w:r>
      <w:bookmarkEnd w:id="363"/>
      <w:bookmarkEnd w:id="364"/>
      <w:bookmarkEnd w:id="365"/>
      <w:bookmarkEnd w:id="366"/>
      <w:bookmarkEnd w:id="367"/>
      <w:r>
        <w:rPr>
          <w:rFonts w:ascii="Times New Roman"/>
        </w:rPr>
        <w:t>和发送</w:t>
      </w:r>
      <w:bookmarkEnd w:id="368"/>
      <w:bookmarkEnd w:id="369"/>
      <w:bookmarkEnd w:id="370"/>
      <w:bookmarkEnd w:id="371"/>
      <w:bookmarkEnd w:id="372"/>
      <w:bookmarkEnd w:id="373"/>
      <w:bookmarkEnd w:id="374"/>
      <w:bookmarkEnd w:id="375"/>
      <w:bookmarkEnd w:id="376"/>
    </w:p>
    <w:p w14:paraId="0DE7D2FC" w14:textId="77777777" w:rsidR="00D4541E" w:rsidRDefault="0011786A">
      <w:pPr>
        <w:pStyle w:val="2"/>
      </w:pPr>
      <w:bookmarkStart w:id="377" w:name="_Ref389454569"/>
      <w:r>
        <w:t>本次招标要求投标人按</w:t>
      </w:r>
      <w:r>
        <w:rPr>
          <w:rStyle w:val="11"/>
          <w:rFonts w:ascii="Times New Roman"/>
        </w:rPr>
        <w:t>本须知前</w:t>
      </w:r>
      <w:proofErr w:type="gramStart"/>
      <w:r>
        <w:rPr>
          <w:rStyle w:val="11"/>
          <w:rFonts w:ascii="Times New Roman"/>
        </w:rPr>
        <w:t>附表</w:t>
      </w:r>
      <w:r>
        <w:rPr>
          <w:rStyle w:val="a6"/>
        </w:rPr>
        <w:t>第</w:t>
      </w:r>
      <w:proofErr w:type="gramEnd"/>
      <w:r>
        <w:rPr>
          <w:rStyle w:val="a6"/>
        </w:rPr>
        <w:fldChar w:fldCharType="begin"/>
      </w:r>
      <w:r>
        <w:rPr>
          <w:rStyle w:val="a6"/>
        </w:rPr>
        <w:instrText xml:space="preserve"> REF _Ref389721133 \r \h </w:instrText>
      </w:r>
      <w:r>
        <w:instrText xml:space="preserve"> \* MERGEFORMAT </w:instrText>
      </w:r>
      <w:r>
        <w:rPr>
          <w:rStyle w:val="a6"/>
        </w:rPr>
      </w:r>
      <w:r>
        <w:rPr>
          <w:rStyle w:val="a6"/>
        </w:rPr>
        <w:fldChar w:fldCharType="separate"/>
      </w:r>
      <w:r w:rsidR="004F61BA">
        <w:rPr>
          <w:rStyle w:val="a6"/>
        </w:rPr>
        <w:t>8</w:t>
      </w:r>
      <w:r>
        <w:rPr>
          <w:rStyle w:val="a6"/>
        </w:rPr>
        <w:fldChar w:fldCharType="end"/>
      </w:r>
      <w:r>
        <w:rPr>
          <w:rStyle w:val="a6"/>
        </w:rPr>
        <w:t>项所规定的方式提交投标文件</w:t>
      </w:r>
      <w:r>
        <w:t>。</w:t>
      </w:r>
      <w:bookmarkEnd w:id="377"/>
    </w:p>
    <w:p w14:paraId="1195CD8B" w14:textId="77777777" w:rsidR="00D4541E" w:rsidRDefault="0011786A">
      <w:pPr>
        <w:pStyle w:val="2"/>
      </w:pPr>
      <w:bookmarkStart w:id="378" w:name="_Ref389470044"/>
      <w:r>
        <w:t>投标人提交投标文件时，</w:t>
      </w:r>
      <w:r>
        <w:rPr>
          <w:rFonts w:hint="eastAsia"/>
        </w:rPr>
        <w:t>应按下列规定进行操作</w:t>
      </w:r>
      <w:r>
        <w:t>：</w:t>
      </w:r>
      <w:bookmarkEnd w:id="378"/>
    </w:p>
    <w:p w14:paraId="3AFAF642" w14:textId="77777777" w:rsidR="00D4541E" w:rsidRDefault="0011786A">
      <w:pPr>
        <w:pStyle w:val="7"/>
      </w:pP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14:paraId="48C6149F" w14:textId="77777777" w:rsidR="00D4541E" w:rsidRDefault="0011786A">
      <w:pPr>
        <w:pStyle w:val="7"/>
      </w:pPr>
      <w:bookmarkStart w:id="379" w:name="_Ref434457512"/>
      <w:r>
        <w:t>内外层信封均应</w:t>
      </w:r>
      <w:bookmarkEnd w:id="379"/>
    </w:p>
    <w:p w14:paraId="7211FF03" w14:textId="77777777" w:rsidR="00D4541E" w:rsidRDefault="0011786A">
      <w:pPr>
        <w:pStyle w:val="8"/>
      </w:pPr>
      <w:r>
        <w:t>标明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_Ref389721144 \r \h  \* MERGEFORMAT </w:instrText>
      </w:r>
      <w:r>
        <w:fldChar w:fldCharType="separate"/>
      </w:r>
      <w:r w:rsidR="004F61BA">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1"/>
          <w:rFonts w:ascii="Times New Roman"/>
        </w:rPr>
        <w:t>本须知</w:t>
      </w:r>
      <w:r>
        <w:t>第</w:t>
      </w:r>
      <w:fldSimple w:instr=" REF _Ref434457255 \n  \* MERGEFORMAT ">
        <w:r w:rsidR="004F61BA">
          <w:t>23</w:t>
        </w:r>
      </w:fldSimple>
      <w:r>
        <w:t>条规定的投标截</w:t>
      </w:r>
      <w:r>
        <w:lastRenderedPageBreak/>
        <w:t>止日期和时间）之前不得启封</w:t>
      </w:r>
      <w:r>
        <w:t>”</w:t>
      </w:r>
      <w:r>
        <w:t>的字样</w:t>
      </w:r>
      <w:r>
        <w:rPr>
          <w:rFonts w:hint="eastAsia"/>
        </w:rPr>
        <w:t>且加盖公章</w:t>
      </w:r>
      <w:r>
        <w:t>；</w:t>
      </w:r>
    </w:p>
    <w:p w14:paraId="3770FB78" w14:textId="77777777" w:rsidR="00D4541E" w:rsidRDefault="0011786A">
      <w:pPr>
        <w:pStyle w:val="8"/>
      </w:pPr>
      <w:r>
        <w:t>按</w:t>
      </w:r>
      <w:r>
        <w:rPr>
          <w:rStyle w:val="11"/>
          <w:rFonts w:ascii="Times New Roman"/>
        </w:rPr>
        <w:t>本须知前</w:t>
      </w:r>
      <w:proofErr w:type="gramStart"/>
      <w:r>
        <w:rPr>
          <w:rStyle w:val="11"/>
          <w:rFonts w:ascii="Times New Roman"/>
        </w:rPr>
        <w:t>附表</w:t>
      </w:r>
      <w:r>
        <w:rPr>
          <w:rStyle w:val="a6"/>
        </w:rPr>
        <w:t>第</w:t>
      </w:r>
      <w:proofErr w:type="gramEnd"/>
      <w:r>
        <w:fldChar w:fldCharType="begin"/>
      </w:r>
      <w:r>
        <w:instrText xml:space="preserve"> REF _Ref389721144 \r \h  \* MERGEFORMAT </w:instrText>
      </w:r>
      <w:r>
        <w:fldChar w:fldCharType="separate"/>
      </w:r>
      <w:r w:rsidR="004F61BA">
        <w:t>9</w:t>
      </w:r>
      <w:r>
        <w:fldChar w:fldCharType="end"/>
      </w:r>
      <w:r>
        <w:t>项中说明的地址发往或送往指定地点。</w:t>
      </w:r>
    </w:p>
    <w:p w14:paraId="046BFB4C" w14:textId="77777777" w:rsidR="00D4541E" w:rsidRDefault="0011786A">
      <w:pPr>
        <w:pStyle w:val="7"/>
      </w:pPr>
      <w:bookmarkStart w:id="380" w:name="_Ref452698119"/>
      <w:r>
        <w:t>在内层信封上还应写明投标人的名称和地址，以便在投标文件被宣布为</w:t>
      </w:r>
      <w:r>
        <w:t>“</w:t>
      </w:r>
      <w:r>
        <w:t>迟到</w:t>
      </w:r>
      <w:r>
        <w:t>”</w:t>
      </w:r>
      <w:r>
        <w:t>时，能原封退回。</w:t>
      </w:r>
      <w:bookmarkEnd w:id="380"/>
    </w:p>
    <w:p w14:paraId="3D9437C6" w14:textId="77777777" w:rsidR="00D4541E" w:rsidRDefault="0011786A">
      <w:pPr>
        <w:pStyle w:val="7"/>
      </w:pPr>
      <w:r>
        <w:rPr>
          <w:rFonts w:hint="eastAsia"/>
        </w:rPr>
        <w:t>如果外层信封末按上述</w:t>
      </w:r>
      <w:r>
        <w:rPr>
          <w:rStyle w:val="a6"/>
          <w:rFonts w:hint="eastAsia"/>
        </w:rPr>
        <w:t>第（</w:t>
      </w:r>
      <w:r>
        <w:rPr>
          <w:rStyle w:val="a6"/>
          <w:rFonts w:hint="eastAsia"/>
        </w:rPr>
        <w:t>1</w:t>
      </w:r>
      <w:r>
        <w:rPr>
          <w:rStyle w:val="a6"/>
          <w:rFonts w:hint="eastAsia"/>
        </w:rPr>
        <w:t>）款和第（</w:t>
      </w:r>
      <w:r>
        <w:rPr>
          <w:rStyle w:val="a6"/>
          <w:rFonts w:hint="eastAsia"/>
        </w:rPr>
        <w:t>2</w:t>
      </w:r>
      <w:r>
        <w:rPr>
          <w:rStyle w:val="a6"/>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14:paraId="7A2C845D" w14:textId="77777777" w:rsidR="00D4541E" w:rsidRDefault="0011786A">
      <w:pPr>
        <w:pStyle w:val="7"/>
      </w:pPr>
      <w:r>
        <w:rPr>
          <w:rFonts w:hint="eastAsia"/>
        </w:rPr>
        <w:t>对未从招标机构</w:t>
      </w:r>
      <w:proofErr w:type="gramStart"/>
      <w:r>
        <w:rPr>
          <w:rFonts w:hint="eastAsia"/>
        </w:rPr>
        <w:t>处领售招标文件</w:t>
      </w:r>
      <w:proofErr w:type="gramEnd"/>
      <w:r>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14:paraId="18DED109" w14:textId="77777777" w:rsidR="00D4541E" w:rsidRDefault="0011786A">
      <w:pPr>
        <w:pStyle w:val="1"/>
        <w:rPr>
          <w:rFonts w:ascii="Times New Roman"/>
        </w:rPr>
      </w:pPr>
      <w:bookmarkStart w:id="381" w:name="_Toc8343705"/>
      <w:bookmarkStart w:id="382" w:name="_Toc2063828"/>
      <w:bookmarkStart w:id="383" w:name="_Toc302374141"/>
      <w:bookmarkStart w:id="384" w:name="_Toc2063699"/>
      <w:bookmarkStart w:id="385" w:name="_Toc434897305"/>
      <w:bookmarkStart w:id="386" w:name="_Toc434462802"/>
      <w:bookmarkStart w:id="387" w:name="_Toc452800696"/>
      <w:bookmarkStart w:id="388" w:name="_Toc452726951"/>
      <w:bookmarkStart w:id="389" w:name="_Toc452727311"/>
      <w:bookmarkStart w:id="390" w:name="_Toc434462191"/>
      <w:bookmarkStart w:id="391" w:name="_Toc452306109"/>
      <w:bookmarkStart w:id="392" w:name="_Ref434457602"/>
      <w:bookmarkStart w:id="393" w:name="_Toc512602414"/>
      <w:r>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3705F374" w14:textId="77777777" w:rsidR="00D4541E" w:rsidRDefault="0011786A">
      <w:pPr>
        <w:pStyle w:val="2"/>
      </w:pPr>
      <w:bookmarkStart w:id="394" w:name="_Ref1964100"/>
      <w:r>
        <w:t>招标机构收到投标文件的时间不得迟于</w:t>
      </w:r>
      <w:r>
        <w:rPr>
          <w:rStyle w:val="11"/>
          <w:rFonts w:ascii="Times New Roman"/>
        </w:rPr>
        <w:t>本须知前</w:t>
      </w:r>
      <w:proofErr w:type="gramStart"/>
      <w:r>
        <w:rPr>
          <w:rStyle w:val="11"/>
          <w:rFonts w:ascii="Times New Roman"/>
        </w:rPr>
        <w:t>附表</w:t>
      </w:r>
      <w:r>
        <w:rPr>
          <w:rStyle w:val="a6"/>
        </w:rPr>
        <w:t>第</w:t>
      </w:r>
      <w:proofErr w:type="gramEnd"/>
      <w:r>
        <w:rPr>
          <w:rStyle w:val="a6"/>
        </w:rPr>
        <w:fldChar w:fldCharType="begin"/>
      </w:r>
      <w:r>
        <w:rPr>
          <w:rStyle w:val="a6"/>
        </w:rPr>
        <w:instrText xml:space="preserve"> REF _Ref389721167 \r \h </w:instrText>
      </w:r>
      <w:r>
        <w:instrText xml:space="preserve"> \* MERGEFORMAT </w:instrText>
      </w:r>
      <w:r>
        <w:rPr>
          <w:rStyle w:val="a6"/>
        </w:rPr>
      </w:r>
      <w:r>
        <w:rPr>
          <w:rStyle w:val="a6"/>
        </w:rPr>
        <w:fldChar w:fldCharType="separate"/>
      </w:r>
      <w:r w:rsidR="004F61BA">
        <w:rPr>
          <w:rStyle w:val="a6"/>
        </w:rPr>
        <w:t>10</w:t>
      </w:r>
      <w:r>
        <w:rPr>
          <w:rStyle w:val="a6"/>
        </w:rPr>
        <w:fldChar w:fldCharType="end"/>
      </w:r>
      <w:r>
        <w:rPr>
          <w:rStyle w:val="a6"/>
        </w:rPr>
        <w:t>项</w:t>
      </w:r>
      <w:r>
        <w:t>规定的截止日期和时间。</w:t>
      </w:r>
      <w:bookmarkEnd w:id="394"/>
    </w:p>
    <w:p w14:paraId="7A5970EB" w14:textId="77777777" w:rsidR="00D4541E" w:rsidRDefault="0011786A">
      <w:pPr>
        <w:pStyle w:val="2"/>
      </w:pPr>
      <w:r>
        <w:t>招标人和招标机构可以按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_Ref389633995 \r \h  \* MERGEFORMAT </w:instrText>
      </w:r>
      <w:r>
        <w:fldChar w:fldCharType="separate"/>
      </w:r>
      <w:r w:rsidR="004F61BA">
        <w:t>8</w:t>
      </w:r>
      <w:r>
        <w:fldChar w:fldCharType="end"/>
      </w:r>
      <w:r>
        <w:t>条的规定，通过修改招标文件自行决定酌情延后投标截止期。在此情况下，招标人和招标机构与投标人之间受投标截止期制约的所有权利和义务均应延后至新的截止期。</w:t>
      </w:r>
    </w:p>
    <w:p w14:paraId="544DE806" w14:textId="77777777" w:rsidR="00D4541E" w:rsidRDefault="0011786A">
      <w:pPr>
        <w:pStyle w:val="1"/>
        <w:rPr>
          <w:rFonts w:ascii="Times New Roman"/>
        </w:rPr>
      </w:pPr>
      <w:bookmarkStart w:id="395" w:name="_Toc434897306"/>
      <w:bookmarkStart w:id="396" w:name="_Toc452727312"/>
      <w:bookmarkStart w:id="397" w:name="_Toc452726952"/>
      <w:bookmarkStart w:id="398" w:name="_Toc452306110"/>
      <w:bookmarkStart w:id="399" w:name="_Toc434462803"/>
      <w:bookmarkStart w:id="400" w:name="_Toc8343706"/>
      <w:bookmarkStart w:id="401" w:name="_Toc452800697"/>
      <w:bookmarkStart w:id="402" w:name="_Toc2063700"/>
      <w:bookmarkStart w:id="403" w:name="_Toc302374142"/>
      <w:bookmarkStart w:id="404" w:name="_Toc512602415"/>
      <w:bookmarkStart w:id="405" w:name="_Toc2063829"/>
      <w:bookmarkStart w:id="406" w:name="_Toc434462192"/>
      <w:r>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4BCB035F" w14:textId="77777777" w:rsidR="00D4541E" w:rsidRDefault="0011786A">
      <w:pPr>
        <w:pStyle w:val="a5"/>
      </w:pP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_Ref389470044 \r \h  \* MERGEFORMAT </w:instrText>
      </w:r>
      <w:r>
        <w:fldChar w:fldCharType="separate"/>
      </w:r>
      <w:r w:rsidR="004F61BA">
        <w:t>19.2</w:t>
      </w:r>
      <w:r>
        <w:fldChar w:fldCharType="end"/>
      </w:r>
      <w:r>
        <w:t>条第</w:t>
      </w:r>
      <w:r>
        <w:fldChar w:fldCharType="begin"/>
      </w:r>
      <w:r>
        <w:instrText xml:space="preserve"> REF _Ref452698119 \r \h  \* MERGEFORMAT </w:instrText>
      </w:r>
      <w:r>
        <w:fldChar w:fldCharType="separate"/>
      </w:r>
      <w:r w:rsidR="004F61BA">
        <w:rPr>
          <w:rFonts w:hint="eastAsia"/>
        </w:rPr>
        <w:t>（</w:t>
      </w:r>
      <w:r w:rsidR="004F61BA">
        <w:rPr>
          <w:rFonts w:hint="eastAsia"/>
        </w:rPr>
        <w:t>3</w:t>
      </w:r>
      <w:r w:rsidR="004F61BA">
        <w:rPr>
          <w:rFonts w:hint="eastAsia"/>
        </w:rPr>
        <w:t>）</w:t>
      </w:r>
      <w:r>
        <w:fldChar w:fldCharType="end"/>
      </w:r>
      <w:r>
        <w:t>款和第</w:t>
      </w:r>
      <w:r w:rsidR="00105C39">
        <w:fldChar w:fldCharType="begin"/>
      </w:r>
      <w:r w:rsidR="00105C39">
        <w:instrText xml:space="preserve"> REF _Ref434457602 \n  \* MERGEFORMAT </w:instrText>
      </w:r>
      <w:r w:rsidR="00105C39">
        <w:fldChar w:fldCharType="separate"/>
      </w:r>
      <w:r w:rsidR="004F61BA">
        <w:t>20</w:t>
      </w:r>
      <w:r w:rsidR="00105C39">
        <w:fldChar w:fldCharType="end"/>
      </w:r>
      <w:r>
        <w:t>条的规定，招标机构将拒收在规定的截止期后收到的任何投标文件。</w:t>
      </w:r>
    </w:p>
    <w:p w14:paraId="464D4182" w14:textId="77777777" w:rsidR="00D4541E" w:rsidRDefault="0011786A">
      <w:pPr>
        <w:pStyle w:val="1"/>
        <w:rPr>
          <w:rFonts w:ascii="Times New Roman"/>
        </w:rPr>
      </w:pPr>
      <w:bookmarkStart w:id="407" w:name="_Toc2063701"/>
      <w:bookmarkStart w:id="408" w:name="_Toc452306111"/>
      <w:bookmarkStart w:id="409" w:name="_Toc452727313"/>
      <w:bookmarkStart w:id="410" w:name="_Toc2063830"/>
      <w:bookmarkStart w:id="411" w:name="_Toc434462804"/>
      <w:bookmarkStart w:id="412" w:name="_Toc452800698"/>
      <w:bookmarkStart w:id="413" w:name="_Toc434462193"/>
      <w:bookmarkStart w:id="414" w:name="_Ref434457922"/>
      <w:bookmarkStart w:id="415" w:name="_Toc452726953"/>
      <w:bookmarkStart w:id="416" w:name="_Toc434897307"/>
      <w:bookmarkStart w:id="417" w:name="_Toc302374143"/>
      <w:bookmarkStart w:id="418" w:name="_Toc8343707"/>
      <w:bookmarkStart w:id="419" w:name="_Toc512602416"/>
      <w:r>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Times New Roman"/>
        </w:rPr>
        <w:t>和撤销</w:t>
      </w:r>
      <w:bookmarkEnd w:id="419"/>
    </w:p>
    <w:p w14:paraId="1CD6E495" w14:textId="77777777" w:rsidR="00D4541E" w:rsidRDefault="0011786A">
      <w:pPr>
        <w:pStyle w:val="2"/>
      </w:pPr>
      <w:r>
        <w:t>投标人在递交投标文件后，可以修改或撤回其投标文件，但必须在规定的投标截止期之前，以书面形式通知招标机构。</w:t>
      </w:r>
    </w:p>
    <w:p w14:paraId="7B0BDF1F" w14:textId="77777777" w:rsidR="00D4541E" w:rsidRDefault="0011786A">
      <w:pPr>
        <w:pStyle w:val="2"/>
      </w:pPr>
      <w:r>
        <w:t>投标人的修改或撤回通知书应按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_Ref51327911 \r \h  \* MERGEFORMAT </w:instrText>
      </w:r>
      <w:r>
        <w:fldChar w:fldCharType="separate"/>
      </w:r>
      <w:r w:rsidR="004F61BA">
        <w:t>18</w:t>
      </w:r>
      <w:r>
        <w:fldChar w:fldCharType="end"/>
      </w:r>
      <w:r>
        <w:t>条和第</w:t>
      </w:r>
      <w:fldSimple w:instr=" REF _Ref434457642 \n  \* MERGEFORMAT ">
        <w:r w:rsidR="004F61BA">
          <w:t>19</w:t>
        </w:r>
      </w:fldSimple>
      <w:r>
        <w:t>条的规定进行签署、密封、标记和发送，并应在内层信封上加注</w:t>
      </w:r>
      <w:r>
        <w:t>“</w:t>
      </w:r>
      <w:r>
        <w:t>修改</w:t>
      </w:r>
      <w:r>
        <w:t>”</w:t>
      </w:r>
      <w:r>
        <w:t>或</w:t>
      </w:r>
      <w:r>
        <w:t>“</w:t>
      </w:r>
      <w:r>
        <w:t>撤回</w:t>
      </w:r>
      <w:r>
        <w:t>”</w:t>
      </w:r>
      <w:r>
        <w:t>字样。</w:t>
      </w:r>
    </w:p>
    <w:p w14:paraId="117BB4E8" w14:textId="77777777" w:rsidR="00D4541E" w:rsidRDefault="0011786A">
      <w:pPr>
        <w:pStyle w:val="2"/>
      </w:pPr>
      <w:r>
        <w:t>在投标截止期之后，投标人不得对其投标文件做任何修改。</w:t>
      </w:r>
    </w:p>
    <w:p w14:paraId="51D7D982" w14:textId="77777777" w:rsidR="00D4541E" w:rsidRDefault="0011786A">
      <w:pPr>
        <w:pStyle w:val="2"/>
      </w:pPr>
      <w:r>
        <w:t>根据</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_Ref434457056 \n  \* MERGEFORMAT </w:instrText>
      </w:r>
      <w:r w:rsidR="00105C39">
        <w:fldChar w:fldCharType="separate"/>
      </w:r>
      <w:r w:rsidR="004F61BA">
        <w:t>16.5</w:t>
      </w:r>
      <w:r w:rsidR="00105C39">
        <w:fldChar w:fldCharType="end"/>
      </w:r>
      <w:r>
        <w:t>条的规定，在投标截止期至投标人承诺的投标有效期届满这段时间内，投标人不得撤销其投标，否则其投标保证金将不予退还。</w:t>
      </w:r>
    </w:p>
    <w:p w14:paraId="60C03707" w14:textId="77777777" w:rsidR="00D4541E" w:rsidRDefault="0011786A">
      <w:pPr>
        <w:pStyle w:val="flType"/>
        <w:rPr>
          <w:rFonts w:ascii="Times New Roman"/>
        </w:rPr>
      </w:pPr>
      <w:bookmarkStart w:id="420" w:name="_Toc389465260"/>
      <w:bookmarkStart w:id="421" w:name="_Toc2063942"/>
      <w:bookmarkStart w:id="422" w:name="_Toc495398052"/>
      <w:bookmarkStart w:id="423" w:name="_Toc512602417"/>
      <w:bookmarkStart w:id="424" w:name="_Toc491700922"/>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490BE979" w14:textId="77777777" w:rsidR="00D4541E" w:rsidRDefault="0011786A">
      <w:pPr>
        <w:pStyle w:val="1"/>
        <w:rPr>
          <w:rFonts w:ascii="Times New Roman"/>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6908B04E" w14:textId="77777777" w:rsidR="00D4541E" w:rsidRDefault="0011786A">
      <w:pPr>
        <w:pStyle w:val="2"/>
      </w:pPr>
      <w:bookmarkStart w:id="446" w:name="_Ref389455348"/>
      <w:bookmarkStart w:id="447" w:name="_Ref434458987"/>
      <w:r>
        <w:t>招标机构将在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_Ref389721180 \r \h  \* MERGEFORMAT </w:instrText>
      </w:r>
      <w:r>
        <w:fldChar w:fldCharType="separate"/>
      </w:r>
      <w:r w:rsidR="004F61BA">
        <w:t>11</w:t>
      </w:r>
      <w:r>
        <w:fldChar w:fldCharType="end"/>
      </w:r>
      <w:r>
        <w:t>项规定的时间和地点组织公开开标。</w:t>
      </w:r>
      <w:bookmarkEnd w:id="446"/>
    </w:p>
    <w:p w14:paraId="0D608904" w14:textId="77777777" w:rsidR="00D4541E" w:rsidRDefault="0011786A">
      <w:pPr>
        <w:pStyle w:val="2"/>
      </w:pPr>
      <w:bookmarkStart w:id="448" w:name="_Ref503131450"/>
      <w:r>
        <w:t>投标人提交投标文件时，应符合下列规定：</w:t>
      </w:r>
      <w:bookmarkEnd w:id="448"/>
    </w:p>
    <w:p w14:paraId="4B75086A" w14:textId="77777777" w:rsidR="00D4541E" w:rsidRDefault="0011786A">
      <w:pPr>
        <w:pStyle w:val="7"/>
      </w:pPr>
      <w:r>
        <w:lastRenderedPageBreak/>
        <w:t>投标人可委派代表参加，参加开标的代表应签名报到以证明其出席。</w:t>
      </w:r>
      <w:bookmarkEnd w:id="447"/>
    </w:p>
    <w:p w14:paraId="63D0998E" w14:textId="77777777" w:rsidR="00D4541E" w:rsidRDefault="0011786A">
      <w:pPr>
        <w:pStyle w:val="7"/>
      </w:pPr>
      <w:r>
        <w:t>按照</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_Ref434457922 \n  \* MERGEFORMAT </w:instrText>
      </w:r>
      <w:r w:rsidR="00105C39">
        <w:fldChar w:fldCharType="separate"/>
      </w:r>
      <w:r w:rsidR="004F61BA">
        <w:t>22</w:t>
      </w:r>
      <w:r w:rsidR="00105C39">
        <w:fldChar w:fldCharType="end"/>
      </w:r>
      <w:r>
        <w:t>条的规定，提交了可接受</w:t>
      </w:r>
      <w:r>
        <w:t>“</w:t>
      </w:r>
      <w:r>
        <w:t>撤回</w:t>
      </w:r>
      <w:r>
        <w:t>”</w:t>
      </w:r>
      <w:r>
        <w:t>通知的投标将不予启封。</w:t>
      </w:r>
    </w:p>
    <w:p w14:paraId="549FCEA0" w14:textId="77777777" w:rsidR="00D4541E" w:rsidRDefault="0011786A">
      <w:pPr>
        <w:pStyle w:val="7"/>
      </w:pPr>
      <w:bookmarkStart w:id="449" w:name="_Ref434457964"/>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11C6BB80" w14:textId="77777777" w:rsidR="00D4541E" w:rsidRDefault="0011786A">
      <w:pPr>
        <w:pStyle w:val="7"/>
      </w:pPr>
      <w:r>
        <w:t>招标机构将做开标记录，开标记录应包括按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_Ref503131450 \r \h  \* MERGEFORMAT </w:instrText>
      </w:r>
      <w:r>
        <w:fldChar w:fldCharType="separate"/>
      </w:r>
      <w:r w:rsidR="004F61BA">
        <w:t>23.2</w:t>
      </w:r>
      <w:r>
        <w:fldChar w:fldCharType="end"/>
      </w:r>
      <w:r>
        <w:t>条第</w:t>
      </w:r>
      <w:r w:rsidR="00105C39">
        <w:fldChar w:fldCharType="begin"/>
      </w:r>
      <w:r w:rsidR="00105C39">
        <w:instrText xml:space="preserve"> REF _Ref434457964 \n  \* MERGEFORMAT </w:instrText>
      </w:r>
      <w:r w:rsidR="00105C39">
        <w:fldChar w:fldCharType="separate"/>
      </w:r>
      <w:r w:rsidR="004F61BA">
        <w:rPr>
          <w:rFonts w:hint="eastAsia"/>
        </w:rPr>
        <w:t>（</w:t>
      </w:r>
      <w:r w:rsidR="004F61BA">
        <w:rPr>
          <w:rFonts w:hint="eastAsia"/>
        </w:rPr>
        <w:t>3</w:t>
      </w:r>
      <w:r w:rsidR="004F61BA">
        <w:rPr>
          <w:rFonts w:hint="eastAsia"/>
        </w:rPr>
        <w:t>）</w:t>
      </w:r>
      <w:r w:rsidR="00105C39">
        <w:fldChar w:fldCharType="end"/>
      </w:r>
      <w:r>
        <w:t>款规定在开标时宣读的全部内容。投标人代表应在开标记录上签字确认；当投标人不派代表参加开标会时，视为默认开标结果。</w:t>
      </w:r>
    </w:p>
    <w:p w14:paraId="1013DC25" w14:textId="77777777" w:rsidR="00D4541E" w:rsidRDefault="0011786A">
      <w:pPr>
        <w:pStyle w:val="1"/>
        <w:rPr>
          <w:rFonts w:ascii="Times New Roman"/>
        </w:rPr>
      </w:pPr>
      <w:bookmarkStart w:id="450" w:name="_Toc512602419"/>
      <w:bookmarkStart w:id="451" w:name="_Toc502733758"/>
      <w:r>
        <w:rPr>
          <w:rFonts w:ascii="Times New Roman"/>
        </w:rPr>
        <w:t>资格审查</w:t>
      </w:r>
      <w:bookmarkEnd w:id="450"/>
      <w:bookmarkEnd w:id="451"/>
    </w:p>
    <w:p w14:paraId="64F12538" w14:textId="77777777" w:rsidR="00D4541E" w:rsidRDefault="0011786A">
      <w:pPr>
        <w:pStyle w:val="2"/>
      </w:pPr>
      <w:r>
        <w:t>开标结束后，招标人或者招标代理机构将依法对投标人的资格进行审查，审查的内容包括：</w:t>
      </w:r>
    </w:p>
    <w:p w14:paraId="122DD4E0" w14:textId="77777777" w:rsidR="00D4541E" w:rsidRDefault="0011786A">
      <w:pPr>
        <w:pStyle w:val="7"/>
        <w:ind w:left="1419" w:hanging="853"/>
        <w:rPr>
          <w:b/>
        </w:rPr>
      </w:pPr>
      <w:r>
        <w:rPr>
          <w:rFonts w:hint="eastAsia"/>
          <w:b/>
        </w:rPr>
        <w:t>投标人的资格是否符合本项目</w:t>
      </w:r>
      <w:r>
        <w:rPr>
          <w:rStyle w:val="11"/>
          <w:rFonts w:hint="eastAsia"/>
          <w:b/>
        </w:rPr>
        <w:t>投标邀请书</w:t>
      </w:r>
      <w:r>
        <w:rPr>
          <w:rFonts w:hint="eastAsia"/>
          <w:b/>
        </w:rPr>
        <w:t>中列明的对合格投标投标人的资格要求（投标人应按要求提供相关证明材料）</w:t>
      </w:r>
      <w:r>
        <w:rPr>
          <w:b/>
        </w:rPr>
        <w:t>；</w:t>
      </w:r>
    </w:p>
    <w:p w14:paraId="034C4EB3" w14:textId="77777777" w:rsidR="00D4541E" w:rsidRDefault="0011786A">
      <w:pPr>
        <w:pStyle w:val="7"/>
        <w:ind w:left="1419" w:hanging="853"/>
        <w:rPr>
          <w:b/>
        </w:rPr>
      </w:pPr>
      <w:r>
        <w:rPr>
          <w:rFonts w:hint="eastAsia"/>
          <w:b/>
        </w:rPr>
        <w:t>投标文件的签署和盖章情况是否符合</w:t>
      </w:r>
      <w:r>
        <w:rPr>
          <w:rStyle w:val="11"/>
          <w:rFonts w:hint="eastAsia"/>
          <w:b/>
        </w:rPr>
        <w:t>本</w:t>
      </w:r>
      <w:proofErr w:type="gramStart"/>
      <w:r>
        <w:rPr>
          <w:rStyle w:val="11"/>
          <w:rFonts w:hint="eastAsia"/>
          <w:b/>
        </w:rPr>
        <w:t>须知</w:t>
      </w:r>
      <w:r>
        <w:rPr>
          <w:rFonts w:hint="eastAsia"/>
          <w:b/>
        </w:rPr>
        <w:t>第</w:t>
      </w:r>
      <w:proofErr w:type="gramEnd"/>
      <w:r>
        <w:fldChar w:fldCharType="begin"/>
      </w:r>
      <w:r>
        <w:instrText xml:space="preserve"> REF _Ref503124903 \r \h  \* MERGEFORMAT </w:instrText>
      </w:r>
      <w:r>
        <w:fldChar w:fldCharType="separate"/>
      </w:r>
      <w:r w:rsidR="004F61BA" w:rsidRPr="004F61BA">
        <w:rPr>
          <w:b/>
        </w:rPr>
        <w:t>18.4</w:t>
      </w:r>
      <w:r>
        <w:fldChar w:fldCharType="end"/>
      </w:r>
      <w:r>
        <w:rPr>
          <w:rFonts w:hint="eastAsia"/>
          <w:b/>
        </w:rPr>
        <w:t>条的规定（包括当投标文件由授权代表签字时，是否提交了格式符合招标文件第六章要求的“法定代表人授权书”）</w:t>
      </w:r>
      <w:r>
        <w:rPr>
          <w:b/>
        </w:rPr>
        <w:t>；</w:t>
      </w:r>
    </w:p>
    <w:p w14:paraId="2173DAC8" w14:textId="77777777" w:rsidR="00D4541E" w:rsidRDefault="0011786A">
      <w:pPr>
        <w:pStyle w:val="7"/>
        <w:ind w:left="1419" w:hanging="853"/>
        <w:rPr>
          <w:b/>
        </w:rPr>
      </w:pPr>
      <w:r>
        <w:rPr>
          <w:b/>
        </w:rPr>
        <w:t>投标人是否按本</w:t>
      </w:r>
      <w:proofErr w:type="gramStart"/>
      <w:r>
        <w:rPr>
          <w:b/>
        </w:rPr>
        <w:t>须知第</w:t>
      </w:r>
      <w:proofErr w:type="gramEnd"/>
      <w:r>
        <w:fldChar w:fldCharType="begin"/>
      </w:r>
      <w:r>
        <w:instrText xml:space="preserve"> REF _Ref452638131 \r \h  \* MERGEFORMAT </w:instrText>
      </w:r>
      <w:r>
        <w:fldChar w:fldCharType="separate"/>
      </w:r>
      <w:r w:rsidR="004F61BA" w:rsidRPr="004F61BA">
        <w:rPr>
          <w:b/>
        </w:rPr>
        <w:t>16.1</w:t>
      </w:r>
      <w:r>
        <w:fldChar w:fldCharType="end"/>
      </w:r>
      <w:r>
        <w:rPr>
          <w:b/>
        </w:rPr>
        <w:t>条的要求提交了投标保证金（包括投标保证金的金额、形式和有效期等）；</w:t>
      </w:r>
    </w:p>
    <w:p w14:paraId="749CF582" w14:textId="77777777" w:rsidR="00D4541E" w:rsidRDefault="0011786A">
      <w:pPr>
        <w:pStyle w:val="7"/>
        <w:ind w:left="1419" w:hanging="853"/>
        <w:rPr>
          <w:b/>
        </w:rPr>
      </w:pPr>
      <w:r>
        <w:rPr>
          <w:b/>
        </w:rPr>
        <w:t>投标人承诺的投标有效期是否符合本</w:t>
      </w:r>
      <w:proofErr w:type="gramStart"/>
      <w:r>
        <w:rPr>
          <w:b/>
        </w:rPr>
        <w:t>须知第</w:t>
      </w:r>
      <w:proofErr w:type="gramEnd"/>
      <w:r>
        <w:fldChar w:fldCharType="begin"/>
      </w:r>
      <w:r>
        <w:instrText xml:space="preserve"> REF _Ref452638201 \r \h  \* MERGEFORMAT </w:instrText>
      </w:r>
      <w:r>
        <w:fldChar w:fldCharType="separate"/>
      </w:r>
      <w:r w:rsidR="004F61BA" w:rsidRPr="004F61BA">
        <w:rPr>
          <w:b/>
        </w:rPr>
        <w:t>17.1</w:t>
      </w:r>
      <w:r>
        <w:fldChar w:fldCharType="end"/>
      </w:r>
      <w:r>
        <w:rPr>
          <w:b/>
        </w:rPr>
        <w:t>条的规定；</w:t>
      </w:r>
    </w:p>
    <w:p w14:paraId="44837EAD" w14:textId="77777777" w:rsidR="00D4541E" w:rsidRDefault="0011786A">
      <w:pPr>
        <w:pStyle w:val="7"/>
        <w:numPr>
          <w:ilvl w:val="6"/>
          <w:numId w:val="1"/>
        </w:numPr>
        <w:ind w:leftChars="0" w:left="1422" w:firstLineChars="0" w:hanging="856"/>
        <w:rPr>
          <w:b/>
        </w:rPr>
      </w:pPr>
      <w:bookmarkStart w:id="452" w:name="OLE_LINK3"/>
      <w:r>
        <w:rPr>
          <w:rFonts w:hint="eastAsia"/>
          <w:b/>
        </w:rPr>
        <w:t>投标报价是否超过了本项目</w:t>
      </w:r>
      <w:r>
        <w:rPr>
          <w:rStyle w:val="11"/>
          <w:rFonts w:hint="eastAsia"/>
          <w:b/>
        </w:rPr>
        <w:t>招标文件</w:t>
      </w:r>
      <w:r>
        <w:rPr>
          <w:rFonts w:hint="eastAsia"/>
          <w:b/>
        </w:rPr>
        <w:t>中列明的最高限价（</w:t>
      </w:r>
      <w:proofErr w:type="gramStart"/>
      <w:r>
        <w:rPr>
          <w:rFonts w:hint="eastAsia"/>
          <w:b/>
        </w:rPr>
        <w:t>含可能</w:t>
      </w:r>
      <w:proofErr w:type="gramEnd"/>
      <w:r>
        <w:rPr>
          <w:rFonts w:hint="eastAsia"/>
          <w:b/>
        </w:rPr>
        <w:t>有的分项最高限价）；</w:t>
      </w:r>
    </w:p>
    <w:bookmarkEnd w:id="452"/>
    <w:p w14:paraId="039F95D5" w14:textId="77777777" w:rsidR="00D4541E" w:rsidRDefault="0011786A">
      <w:pPr>
        <w:pStyle w:val="7"/>
        <w:numPr>
          <w:ilvl w:val="6"/>
          <w:numId w:val="1"/>
        </w:numPr>
        <w:ind w:leftChars="0" w:left="1422" w:firstLineChars="0" w:hanging="856"/>
        <w:rPr>
          <w:b/>
        </w:rPr>
      </w:pPr>
      <w:r>
        <w:rPr>
          <w:rFonts w:hint="eastAsia"/>
          <w:b/>
        </w:rPr>
        <w:t>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14:paraId="1C43BDD6" w14:textId="77777777" w:rsidR="00D4541E" w:rsidRDefault="0011786A">
      <w:pPr>
        <w:pStyle w:val="7"/>
        <w:numPr>
          <w:ilvl w:val="6"/>
          <w:numId w:val="1"/>
        </w:numPr>
        <w:ind w:leftChars="0" w:left="1422" w:firstLineChars="0" w:hanging="856"/>
        <w:rPr>
          <w:b/>
        </w:rPr>
      </w:pPr>
      <w:r>
        <w:rPr>
          <w:rFonts w:hint="eastAsia"/>
          <w:b/>
        </w:rPr>
        <w:t>投标文件是否未按本须知第</w:t>
      </w:r>
      <w:r>
        <w:rPr>
          <w:rFonts w:hint="eastAsia"/>
          <w:b/>
        </w:rPr>
        <w:t>18.1</w:t>
      </w:r>
      <w:r>
        <w:rPr>
          <w:rFonts w:hint="eastAsia"/>
          <w:b/>
        </w:rPr>
        <w:t>款要求采用了活页装订；</w:t>
      </w:r>
    </w:p>
    <w:p w14:paraId="6DD669B8" w14:textId="77777777" w:rsidR="00D4541E" w:rsidRDefault="0011786A">
      <w:pPr>
        <w:pStyle w:val="7"/>
        <w:ind w:left="1419" w:hanging="853"/>
        <w:rPr>
          <w:b/>
        </w:rPr>
      </w:pPr>
      <w:r>
        <w:rPr>
          <w:rFonts w:hint="eastAsia"/>
          <w:b/>
        </w:rPr>
        <w:t>对接受联合体投标项目，以联合体形式投标的投标人未按规定提交</w:t>
      </w:r>
      <w:r>
        <w:rPr>
          <w:rStyle w:val="11"/>
          <w:rFonts w:hint="eastAsia"/>
          <w:b/>
        </w:rPr>
        <w:t>共同投标协议</w:t>
      </w:r>
      <w:r>
        <w:rPr>
          <w:rFonts w:hint="eastAsia"/>
          <w:b/>
        </w:rPr>
        <w:t>，或者提交的</w:t>
      </w:r>
      <w:r>
        <w:rPr>
          <w:rStyle w:val="11"/>
          <w:rFonts w:hint="eastAsia"/>
          <w:b/>
        </w:rPr>
        <w:t>共同投标协议</w:t>
      </w:r>
      <w:r>
        <w:rPr>
          <w:rFonts w:hint="eastAsia"/>
          <w:b/>
        </w:rPr>
        <w:t>未明确牵头人、各成员间的分工和一旦中标将向招标人承担连带责任，或者投标单位以单独或联合成员形式在不同投标人中出现两次以上的</w:t>
      </w:r>
      <w:r>
        <w:rPr>
          <w:b/>
        </w:rPr>
        <w:t>。</w:t>
      </w:r>
    </w:p>
    <w:p w14:paraId="55A2B3C6" w14:textId="77777777" w:rsidR="00D4541E" w:rsidRDefault="0011786A">
      <w:pPr>
        <w:pStyle w:val="2"/>
      </w:pPr>
      <w:r>
        <w:t>如果投标人未通过上述资格审查，其投标将被直接否决，不再进入后续评标程序。</w:t>
      </w:r>
    </w:p>
    <w:p w14:paraId="5DD79D8D" w14:textId="77777777" w:rsidR="00D4541E" w:rsidRDefault="0011786A">
      <w:pPr>
        <w:pStyle w:val="2"/>
      </w:pPr>
      <w:r>
        <w:t>如通过资格审查的投标人数量不足</w:t>
      </w:r>
      <w:r>
        <w:rPr>
          <w:rFonts w:hint="eastAsia"/>
        </w:rPr>
        <w:t>3</w:t>
      </w:r>
      <w:r>
        <w:t>家，本项目将直接发布评标结果公告（</w:t>
      </w:r>
      <w:proofErr w:type="gramStart"/>
      <w:r>
        <w:t>或废标公告</w:t>
      </w:r>
      <w:proofErr w:type="gramEnd"/>
      <w:r>
        <w:t>），</w:t>
      </w:r>
      <w:proofErr w:type="gramStart"/>
      <w:r>
        <w:t>不</w:t>
      </w:r>
      <w:proofErr w:type="gramEnd"/>
      <w:r>
        <w:t>再启动后续评标程序。</w:t>
      </w:r>
    </w:p>
    <w:p w14:paraId="33C41645" w14:textId="77777777" w:rsidR="00D4541E" w:rsidRDefault="0011786A">
      <w:pPr>
        <w:pStyle w:val="1"/>
        <w:rPr>
          <w:rFonts w:ascii="Times New Roman"/>
        </w:rPr>
      </w:pPr>
      <w:bookmarkStart w:id="453" w:name="_Toc2063833"/>
      <w:bookmarkStart w:id="454" w:name="_Toc302374145"/>
      <w:bookmarkStart w:id="455" w:name="_Toc434462195"/>
      <w:bookmarkStart w:id="456" w:name="_Toc452727315"/>
      <w:bookmarkStart w:id="457" w:name="_Toc434897309"/>
      <w:bookmarkStart w:id="458" w:name="_Toc512602420"/>
      <w:bookmarkStart w:id="459" w:name="_Toc8343710"/>
      <w:bookmarkStart w:id="460" w:name="_Toc452306113"/>
      <w:bookmarkStart w:id="461" w:name="_Toc434462806"/>
      <w:bookmarkStart w:id="462" w:name="_Toc452726955"/>
      <w:bookmarkStart w:id="463" w:name="_Toc2063703"/>
      <w:bookmarkStart w:id="464" w:name="_Toc452800700"/>
      <w:r>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
    <w:p w14:paraId="04972C10" w14:textId="77777777" w:rsidR="00D4541E" w:rsidRDefault="0011786A">
      <w:pPr>
        <w:pStyle w:val="2"/>
      </w:pPr>
      <w:r>
        <w:t>公开开标后，直至向中标方授予合同为止，凡与对投标文件的审查、澄清、评价和比较有关的资料以及授标意见等，均不得向投标人及与评标无关的其他人透露。</w:t>
      </w:r>
    </w:p>
    <w:p w14:paraId="368210DE" w14:textId="77777777" w:rsidR="00D4541E" w:rsidRDefault="0011786A">
      <w:pPr>
        <w:pStyle w:val="2"/>
      </w:pPr>
      <w:r>
        <w:t>在评标过程中，如果投标人试图在投标文件的审查、澄清、评价、比较及授予合同方面向招标人、招标机构和（或）评标委员会的评委施加任何影响，其投标将被否决。</w:t>
      </w:r>
    </w:p>
    <w:p w14:paraId="36CDF130" w14:textId="77777777" w:rsidR="00D4541E" w:rsidRDefault="0011786A">
      <w:pPr>
        <w:pStyle w:val="1"/>
        <w:rPr>
          <w:rFonts w:ascii="Times New Roman"/>
        </w:rPr>
      </w:pPr>
      <w:bookmarkStart w:id="465" w:name="_Toc2063704"/>
      <w:bookmarkStart w:id="466" w:name="_Toc434462196"/>
      <w:bookmarkStart w:id="467" w:name="_Toc302374146"/>
      <w:bookmarkStart w:id="468" w:name="_Toc452800701"/>
      <w:bookmarkStart w:id="469" w:name="_Toc8343711"/>
      <w:bookmarkStart w:id="470" w:name="_Toc2063834"/>
      <w:bookmarkStart w:id="471" w:name="_Toc452727316"/>
      <w:bookmarkStart w:id="472" w:name="_Toc512602421"/>
      <w:bookmarkStart w:id="473" w:name="_Toc452726956"/>
      <w:bookmarkStart w:id="474" w:name="_Toc434462807"/>
      <w:bookmarkStart w:id="475" w:name="_Toc452306114"/>
      <w:bookmarkStart w:id="476" w:name="_Toc434897310"/>
      <w:r>
        <w:rPr>
          <w:rFonts w:ascii="Times New Roman"/>
        </w:rPr>
        <w:lastRenderedPageBreak/>
        <w:t>投标文件的澄清</w:t>
      </w:r>
      <w:bookmarkEnd w:id="465"/>
      <w:bookmarkEnd w:id="466"/>
      <w:bookmarkEnd w:id="467"/>
      <w:bookmarkEnd w:id="468"/>
      <w:bookmarkEnd w:id="469"/>
      <w:bookmarkEnd w:id="470"/>
      <w:bookmarkEnd w:id="471"/>
      <w:bookmarkEnd w:id="472"/>
      <w:bookmarkEnd w:id="473"/>
      <w:bookmarkEnd w:id="474"/>
      <w:bookmarkEnd w:id="475"/>
      <w:bookmarkEnd w:id="476"/>
    </w:p>
    <w:p w14:paraId="15AA7E6E" w14:textId="77777777" w:rsidR="00D4541E" w:rsidRDefault="0011786A">
      <w:pPr>
        <w:pStyle w:val="a5"/>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48C0FA15" w14:textId="77777777" w:rsidR="00D4541E" w:rsidRDefault="0011786A">
      <w:pPr>
        <w:pStyle w:val="1"/>
        <w:rPr>
          <w:rFonts w:ascii="Times New Roman"/>
        </w:rPr>
      </w:pPr>
      <w:bookmarkStart w:id="477" w:name="_Toc512602422"/>
      <w:r>
        <w:rPr>
          <w:rFonts w:ascii="Times New Roman"/>
        </w:rPr>
        <w:t>评标办法</w:t>
      </w:r>
      <w:bookmarkEnd w:id="477"/>
    </w:p>
    <w:p w14:paraId="2E46D358" w14:textId="77777777" w:rsidR="00D4541E" w:rsidRDefault="0011786A">
      <w:pPr>
        <w:pStyle w:val="2"/>
      </w:pPr>
      <w:r>
        <w:t>本次招标将按招标文件第七章</w:t>
      </w:r>
      <w:r>
        <w:rPr>
          <w:rStyle w:val="11"/>
          <w:rFonts w:ascii="Times New Roman"/>
        </w:rPr>
        <w:t>评标办法</w:t>
      </w:r>
      <w:r>
        <w:t>所规定的评标方法和标准进行评标。</w:t>
      </w:r>
    </w:p>
    <w:p w14:paraId="6E269708" w14:textId="77777777" w:rsidR="00D4541E" w:rsidRDefault="0011786A">
      <w:pPr>
        <w:pStyle w:val="2"/>
      </w:pPr>
      <w:r>
        <w:t>本项目为非专门面向小型和微型企业的项目，</w:t>
      </w:r>
      <w:proofErr w:type="gramStart"/>
      <w:r>
        <w:t>当拟供产品</w:t>
      </w:r>
      <w:proofErr w:type="gramEnd"/>
      <w:r>
        <w:t>是由小型和微型企业生产时，将给予</w:t>
      </w:r>
      <w:r>
        <w:t>6%</w:t>
      </w:r>
      <w:r>
        <w:t>的价格扣除；当两家以上供应商组成联合体参加投标且</w:t>
      </w:r>
      <w:r>
        <w:t>‘</w:t>
      </w:r>
      <w:r>
        <w:t>共同投标协议</w:t>
      </w:r>
      <w:r>
        <w:t>’</w:t>
      </w:r>
      <w:r>
        <w:t>表明小型和微型企业的产品的占比超过</w:t>
      </w:r>
      <w:r>
        <w:t>30%</w:t>
      </w:r>
      <w:r>
        <w:t>时，将给予</w:t>
      </w:r>
      <w:r>
        <w:t>2%</w:t>
      </w:r>
      <w:r>
        <w:t>的价格扣除。享受上述评标优惠的前提条件是小型和微型企业不得将自己承担的工作分包或转包</w:t>
      </w:r>
      <w:proofErr w:type="gramStart"/>
      <w:r>
        <w:t>给大型</w:t>
      </w:r>
      <w:proofErr w:type="gramEnd"/>
      <w:r>
        <w:t>和</w:t>
      </w:r>
      <w:r>
        <w:t>/</w:t>
      </w:r>
      <w:r>
        <w:t>或中型企业或其他组织，且联合体中的大型和</w:t>
      </w:r>
      <w:r>
        <w:t>/</w:t>
      </w:r>
      <w:r>
        <w:t>或中型企业或其他组织与上述小型和</w:t>
      </w:r>
      <w:r>
        <w:t>/</w:t>
      </w:r>
      <w:r>
        <w:t>或微型企业之间不得存在投资关系。为此，投标人或投标联合体成员如果是小型或微型企业的话，</w:t>
      </w:r>
      <w:proofErr w:type="gramStart"/>
      <w:r>
        <w:t>应按财库</w:t>
      </w:r>
      <w:proofErr w:type="gramEnd"/>
      <w:r>
        <w:t>〔</w:t>
      </w:r>
      <w:r>
        <w:t>2011</w:t>
      </w:r>
      <w:r>
        <w:t>〕</w:t>
      </w:r>
      <w:r>
        <w:t>181</w:t>
      </w:r>
      <w:r>
        <w:t>号文的规定填写和提交小</w:t>
      </w:r>
      <w:proofErr w:type="gramStart"/>
      <w:r>
        <w:t>微企业</w:t>
      </w:r>
      <w:proofErr w:type="gramEnd"/>
      <w:r>
        <w:t>正本声明函，且评标时评标委员会将按工信部联企业〔</w:t>
      </w:r>
      <w:r>
        <w:t>2011</w:t>
      </w:r>
      <w:r>
        <w:t>〕</w:t>
      </w:r>
      <w:r>
        <w:t>300</w:t>
      </w:r>
      <w:r>
        <w:t>号文的规定对声明的小型和微型企业</w:t>
      </w:r>
      <w:proofErr w:type="gramStart"/>
      <w:r>
        <w:t>作出</w:t>
      </w:r>
      <w:proofErr w:type="gramEnd"/>
      <w:r>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t>2017</w:t>
      </w:r>
      <w:r>
        <w:t>〕</w:t>
      </w:r>
      <w:r>
        <w:t>141</w:t>
      </w:r>
      <w:r>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597CF35C" w14:textId="77777777" w:rsidR="00D4541E" w:rsidRDefault="0011786A">
      <w:pPr>
        <w:pStyle w:val="2"/>
      </w:pPr>
      <w:bookmarkStart w:id="478" w:name="_Toc503130726"/>
      <w:bookmarkStart w:id="479" w:name="_Toc301765385"/>
      <w:bookmarkStart w:id="480" w:name="_Toc495406856"/>
      <w:bookmarkStart w:id="481" w:name="_Toc2063975"/>
      <w:bookmarkStart w:id="482" w:name="_Toc8343715"/>
      <w:bookmarkStart w:id="483" w:name="_Toc503130787"/>
      <w:bookmarkStart w:id="484" w:name="_Toc495398003"/>
      <w:bookmarkStart w:id="485" w:name="_Toc2063943"/>
      <w:bookmarkStart w:id="486" w:name="_Toc491700923"/>
      <w:bookmarkStart w:id="487" w:name="_Toc2063838"/>
      <w:bookmarkStart w:id="488" w:name="_Toc495398053"/>
      <w:bookmarkStart w:id="489" w:name="_Toc389465261"/>
      <w:bookmarkStart w:id="490" w:name="_Toc512602423"/>
      <w:r>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2990E82A" w14:textId="77777777" w:rsidR="00D4541E" w:rsidRDefault="0011786A">
      <w:pPr>
        <w:pStyle w:val="2"/>
      </w:pPr>
      <w:r>
        <w:rPr>
          <w:rFonts w:hint="eastAsia"/>
        </w:rPr>
        <w:t>当采购标的中含有国家有关部门最新公布的政府采购节能产品、环境标志产品实施品目清单且要求强制采购的产品时，第七章评标办法符合性审查阶段的否决投标条款中第</w:t>
      </w:r>
      <w:r>
        <w:rPr>
          <w:rFonts w:hint="eastAsia"/>
        </w:rPr>
        <w:t>3.1</w:t>
      </w:r>
      <w:r>
        <w:rPr>
          <w:rFonts w:hint="eastAsia"/>
        </w:rPr>
        <w:t>（</w:t>
      </w:r>
      <w:r>
        <w:rPr>
          <w:rFonts w:hint="eastAsia"/>
        </w:rPr>
        <w:t>3</w:t>
      </w:r>
      <w:r>
        <w:rPr>
          <w:rFonts w:hint="eastAsia"/>
        </w:rPr>
        <w:t>）</w:t>
      </w:r>
      <w:proofErr w:type="gramStart"/>
      <w:r>
        <w:rPr>
          <w:rFonts w:hint="eastAsia"/>
        </w:rPr>
        <w:t>条应包含</w:t>
      </w:r>
      <w:proofErr w:type="gramEnd"/>
      <w:r>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372761A2" w14:textId="77777777" w:rsidR="00D4541E" w:rsidRDefault="0011786A">
      <w:pPr>
        <w:rPr>
          <w:lang w:val="zh-CN"/>
        </w:rPr>
      </w:pPr>
      <w:r>
        <w:rPr>
          <w:rFonts w:hint="eastAsia"/>
          <w:lang w:val="zh-CN"/>
        </w:rPr>
        <w:t xml:space="preserve">27.5  </w:t>
      </w:r>
      <w:r>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7CD95D8A" w14:textId="77777777" w:rsidR="00D4541E" w:rsidRDefault="0011786A">
      <w:pPr>
        <w:rPr>
          <w:lang w:val="zh-CN"/>
        </w:rPr>
      </w:pPr>
      <w:r>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w:t>
      </w:r>
      <w:r>
        <w:rPr>
          <w:rFonts w:hint="eastAsia"/>
          <w:lang w:val="zh-CN"/>
        </w:rPr>
        <w:lastRenderedPageBreak/>
        <w:t>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39E6613B" w14:textId="77777777" w:rsidR="00D4541E" w:rsidRDefault="0011786A">
      <w:pPr>
        <w:rPr>
          <w:lang w:val="zh-CN"/>
        </w:rPr>
      </w:pPr>
      <w:r>
        <w:rPr>
          <w:rFonts w:hint="eastAsia"/>
          <w:lang w:val="zh-CN"/>
        </w:rPr>
        <w:t xml:space="preserve">　　非单一产品采购项目，采购人应当根据采购项目技术构成、产品价格比重等合理确定核心产品，并在招标文件中载明。多家投标人提供的核心产品品牌相同的，前述规定处理。</w:t>
      </w:r>
    </w:p>
    <w:p w14:paraId="562CF610" w14:textId="77777777" w:rsidR="00D4541E" w:rsidRDefault="0011786A">
      <w:pPr>
        <w:pStyle w:val="flType"/>
        <w:rPr>
          <w:rFonts w:ascii="Times New Roman"/>
        </w:rPr>
      </w:pPr>
      <w:r>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
    <w:p w14:paraId="15E8B7A8" w14:textId="77777777" w:rsidR="00D4541E" w:rsidRDefault="0011786A">
      <w:pPr>
        <w:pStyle w:val="1"/>
        <w:rPr>
          <w:rFonts w:ascii="Times New Roman"/>
        </w:rPr>
      </w:pPr>
      <w:bookmarkStart w:id="491" w:name="_Toc2063839"/>
      <w:bookmarkStart w:id="492" w:name="_Ref389676059"/>
      <w:bookmarkStart w:id="493" w:name="_Toc452726960"/>
      <w:bookmarkStart w:id="494" w:name="_Toc512602424"/>
      <w:bookmarkStart w:id="495" w:name="_Toc2063708"/>
      <w:bookmarkStart w:id="496" w:name="_Toc434462199"/>
      <w:bookmarkStart w:id="497" w:name="_Toc452800705"/>
      <w:bookmarkStart w:id="498" w:name="_Toc8343716"/>
      <w:bookmarkStart w:id="499" w:name="_Toc452306117"/>
      <w:bookmarkStart w:id="500" w:name="_Toc302374150"/>
      <w:bookmarkStart w:id="501" w:name="_Toc434897313"/>
      <w:bookmarkStart w:id="502" w:name="_Toc452727320"/>
      <w:bookmarkStart w:id="503" w:name="_Toc434462810"/>
      <w:r>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
    <w:p w14:paraId="1BDA5477" w14:textId="77777777" w:rsidR="00D4541E" w:rsidRDefault="0011786A">
      <w:pPr>
        <w:pStyle w:val="a5"/>
      </w:pPr>
      <w:r>
        <w:t>除</w:t>
      </w:r>
      <w:r>
        <w:rPr>
          <w:rStyle w:val="11"/>
          <w:rFonts w:ascii="Times New Roman"/>
        </w:rPr>
        <w:t>本</w:t>
      </w:r>
      <w:proofErr w:type="gramStart"/>
      <w:r>
        <w:rPr>
          <w:rStyle w:val="11"/>
          <w:rFonts w:ascii="Times New Roman"/>
        </w:rPr>
        <w:t>须知</w:t>
      </w:r>
      <w:r>
        <w:t>第</w:t>
      </w:r>
      <w:proofErr w:type="gramEnd"/>
      <w:r w:rsidR="00105C39">
        <w:fldChar w:fldCharType="begin"/>
      </w:r>
      <w:r w:rsidR="00105C39">
        <w:instrText xml:space="preserve"> REF _Ref434458574 \n  \* MERGEFORMAT </w:instrText>
      </w:r>
      <w:r w:rsidR="00105C39">
        <w:fldChar w:fldCharType="separate"/>
      </w:r>
      <w:r w:rsidR="004F61BA">
        <w:t>31</w:t>
      </w:r>
      <w:r w:rsidR="00105C39">
        <w:fldChar w:fldCharType="end"/>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14:paraId="21E7280F" w14:textId="77777777" w:rsidR="00D4541E" w:rsidRDefault="0011786A">
      <w:pPr>
        <w:pStyle w:val="1"/>
        <w:rPr>
          <w:rFonts w:ascii="Times New Roman"/>
        </w:rPr>
      </w:pPr>
      <w:bookmarkStart w:id="504" w:name="_Toc8343717"/>
      <w:bookmarkStart w:id="505" w:name="_Toc452800706"/>
      <w:bookmarkStart w:id="506" w:name="_Toc452727321"/>
      <w:bookmarkStart w:id="507" w:name="_Toc452306118"/>
      <w:bookmarkStart w:id="508" w:name="_Toc434462200"/>
      <w:bookmarkStart w:id="509" w:name="_Toc2063709"/>
      <w:bookmarkStart w:id="510" w:name="_Toc434462811"/>
      <w:bookmarkStart w:id="511" w:name="_Toc434897314"/>
      <w:bookmarkStart w:id="512" w:name="_Toc2063840"/>
      <w:bookmarkStart w:id="513" w:name="_Toc452726961"/>
      <w:bookmarkStart w:id="514" w:name="_Toc512602425"/>
      <w:bookmarkStart w:id="515" w:name="_Toc302374151"/>
      <w:r>
        <w:rPr>
          <w:rFonts w:ascii="Times New Roman"/>
        </w:rPr>
        <w:t>资格</w:t>
      </w:r>
      <w:bookmarkEnd w:id="504"/>
      <w:bookmarkEnd w:id="505"/>
      <w:bookmarkEnd w:id="506"/>
      <w:bookmarkEnd w:id="507"/>
      <w:bookmarkEnd w:id="508"/>
      <w:bookmarkEnd w:id="509"/>
      <w:bookmarkEnd w:id="510"/>
      <w:bookmarkEnd w:id="511"/>
      <w:bookmarkEnd w:id="512"/>
      <w:bookmarkEnd w:id="513"/>
      <w:r>
        <w:rPr>
          <w:rFonts w:ascii="Times New Roman"/>
        </w:rPr>
        <w:t>复审</w:t>
      </w:r>
      <w:bookmarkEnd w:id="514"/>
      <w:bookmarkEnd w:id="515"/>
    </w:p>
    <w:p w14:paraId="3BF87E39" w14:textId="77777777" w:rsidR="00D4541E" w:rsidRDefault="0011786A">
      <w:pPr>
        <w:pStyle w:val="2"/>
      </w:pPr>
      <w:bookmarkStart w:id="516" w:name="_Toc452306119"/>
      <w:bookmarkStart w:id="517" w:name="_Toc452727322"/>
      <w:bookmarkStart w:id="518" w:name="_Ref452639103"/>
      <w:bookmarkStart w:id="519" w:name="_Toc2063841"/>
      <w:bookmarkStart w:id="520" w:name="_Toc302374152"/>
      <w:bookmarkStart w:id="521" w:name="_Toc8343718"/>
      <w:bookmarkStart w:id="522" w:name="_Ref389455893"/>
      <w:bookmarkStart w:id="523" w:name="_Toc452800707"/>
      <w:bookmarkStart w:id="524" w:name="_Toc434897315"/>
      <w:bookmarkStart w:id="525" w:name="_Toc434462201"/>
      <w:bookmarkStart w:id="526" w:name="_Toc434462812"/>
      <w:bookmarkStart w:id="527" w:name="_Toc452726962"/>
      <w:bookmarkStart w:id="528" w:name="_Toc2063710"/>
      <w:r>
        <w:t>在最终授标之前，招标人或招标机构有权对综合评分得分最高的中标候选人是否有能力履行合同义务进行资格复审。资格复审将针对该投标人在资格预审（若有时）或开标之后可能发生的资格变化而进行。</w:t>
      </w:r>
    </w:p>
    <w:p w14:paraId="470F2214" w14:textId="77777777" w:rsidR="00D4541E" w:rsidRDefault="0011786A">
      <w:pPr>
        <w:pStyle w:val="2"/>
      </w:pPr>
      <w:bookmarkStart w:id="529" w:name="_Ref389490624"/>
      <w:r>
        <w:t>如果复查通过，则将合同授予该投标人；如果复审没有通过，则作否决处理。在此情况下，招标人或招标机构将对</w:t>
      </w:r>
      <w:r>
        <w:rPr>
          <w:b/>
        </w:rPr>
        <w:t>综合评分得分</w:t>
      </w:r>
      <w:r>
        <w:t>排序在后的中标候选人作类似的资格复审。</w:t>
      </w:r>
      <w:bookmarkEnd w:id="529"/>
    </w:p>
    <w:p w14:paraId="2A9B3D26" w14:textId="77777777" w:rsidR="00D4541E" w:rsidRDefault="0011786A">
      <w:pPr>
        <w:pStyle w:val="1"/>
        <w:rPr>
          <w:rFonts w:ascii="Times New Roman"/>
        </w:rPr>
      </w:pPr>
      <w:bookmarkStart w:id="530" w:name="_Ref503130648"/>
      <w:bookmarkStart w:id="531" w:name="_Toc512602426"/>
      <w:r>
        <w:rPr>
          <w:rFonts w:ascii="Times New Roman"/>
        </w:rPr>
        <w:t>招标人更改采购产品内容的权利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p>
    <w:p w14:paraId="20859327" w14:textId="77777777" w:rsidR="00D4541E" w:rsidRDefault="0011786A">
      <w:pPr>
        <w:pStyle w:val="a5"/>
      </w:pPr>
      <w:r>
        <w:t>在授予合同时，招标人有权在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_Ref389721193 \r \h  \* MERGEFORMAT </w:instrText>
      </w:r>
      <w:r>
        <w:fldChar w:fldCharType="separate"/>
      </w:r>
      <w:r w:rsidR="004F61BA">
        <w:t>12</w:t>
      </w:r>
      <w:r>
        <w:fldChar w:fldCharType="end"/>
      </w:r>
      <w:r>
        <w:t>项规定的幅度内对</w:t>
      </w:r>
      <w:r>
        <w:t>“</w:t>
      </w:r>
      <w:r>
        <w:rPr>
          <w:rFonts w:hint="eastAsia"/>
        </w:rPr>
        <w:t>产品</w:t>
      </w:r>
      <w:r>
        <w:t>需求一览表</w:t>
      </w:r>
      <w:r>
        <w:t>”</w:t>
      </w:r>
      <w:r>
        <w:t>中规定的产品内容予以增加或减少，但不得对单价或其他的条款和条件作任何改变。</w:t>
      </w:r>
    </w:p>
    <w:p w14:paraId="3F6B096C" w14:textId="77777777" w:rsidR="00D4541E" w:rsidRDefault="0011786A">
      <w:pPr>
        <w:pStyle w:val="1"/>
        <w:rPr>
          <w:rFonts w:ascii="Times New Roman"/>
        </w:rPr>
      </w:pPr>
      <w:bookmarkStart w:id="532" w:name="_Toc434897316"/>
      <w:bookmarkStart w:id="533" w:name="_Toc302374153"/>
      <w:bookmarkStart w:id="534" w:name="_Ref434458574"/>
      <w:bookmarkStart w:id="535" w:name="_Toc2063842"/>
      <w:bookmarkStart w:id="536" w:name="_Toc434462202"/>
      <w:bookmarkStart w:id="537" w:name="_Toc512602427"/>
      <w:bookmarkStart w:id="538" w:name="_Toc8343719"/>
      <w:bookmarkStart w:id="539" w:name="_Toc2063711"/>
      <w:bookmarkStart w:id="540" w:name="_Toc452727323"/>
      <w:bookmarkStart w:id="541" w:name="_Toc452726963"/>
      <w:bookmarkStart w:id="542" w:name="_Toc434462813"/>
      <w:bookmarkStart w:id="543" w:name="_Toc452306120"/>
      <w:bookmarkStart w:id="544" w:name="_Toc452800708"/>
      <w:r>
        <w:rPr>
          <w:rFonts w:ascii="Times New Roman"/>
        </w:rPr>
        <w:t>招标人接受和拒绝任一或所有投标的权利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
    <w:p w14:paraId="08554E4D" w14:textId="77777777" w:rsidR="00D4541E" w:rsidRDefault="0011786A">
      <w:pPr>
        <w:pStyle w:val="a5"/>
      </w:pPr>
      <w:r>
        <w:rPr>
          <w:rFonts w:hint="eastAsia"/>
        </w:rPr>
        <w:t>当因重大变故采购任务取消时，招标人保留在授标之前的任何时候接受或拒绝任一投标、宣布招标程序无效或拒绝所有投标的权利，对受影响的投标人不承担任何责任</w:t>
      </w:r>
      <w:r>
        <w:t>。</w:t>
      </w:r>
    </w:p>
    <w:p w14:paraId="4BA9A030" w14:textId="77777777" w:rsidR="00D4541E" w:rsidRDefault="0011786A">
      <w:pPr>
        <w:pStyle w:val="1"/>
        <w:rPr>
          <w:rFonts w:ascii="Times New Roman"/>
        </w:rPr>
      </w:pPr>
      <w:bookmarkStart w:id="545" w:name="_Toc452726964"/>
      <w:bookmarkStart w:id="546" w:name="_Toc434897317"/>
      <w:bookmarkStart w:id="547" w:name="_Toc2063843"/>
      <w:bookmarkStart w:id="548" w:name="_Toc452727324"/>
      <w:bookmarkStart w:id="549" w:name="_Toc452306121"/>
      <w:bookmarkStart w:id="550" w:name="_Toc434462203"/>
      <w:bookmarkStart w:id="551" w:name="_Toc302374154"/>
      <w:bookmarkStart w:id="552" w:name="_Toc434462814"/>
      <w:bookmarkStart w:id="553" w:name="_Toc2063712"/>
      <w:bookmarkStart w:id="554" w:name="_Toc8343720"/>
      <w:bookmarkStart w:id="555" w:name="_Toc512602428"/>
      <w:bookmarkStart w:id="556" w:name="_Toc452800709"/>
      <w:r>
        <w:rPr>
          <w:rFonts w:ascii="Times New Roman"/>
        </w:rPr>
        <w:t>中标通知书</w:t>
      </w:r>
      <w:bookmarkEnd w:id="545"/>
      <w:bookmarkEnd w:id="546"/>
      <w:bookmarkEnd w:id="547"/>
      <w:bookmarkEnd w:id="548"/>
      <w:bookmarkEnd w:id="549"/>
      <w:bookmarkEnd w:id="550"/>
      <w:bookmarkEnd w:id="551"/>
      <w:bookmarkEnd w:id="552"/>
      <w:bookmarkEnd w:id="553"/>
      <w:bookmarkEnd w:id="554"/>
      <w:bookmarkEnd w:id="555"/>
      <w:bookmarkEnd w:id="556"/>
    </w:p>
    <w:p w14:paraId="45731E77" w14:textId="77777777" w:rsidR="00D4541E" w:rsidRDefault="0011786A">
      <w:pPr>
        <w:pStyle w:val="2"/>
      </w:pPr>
      <w:r>
        <w:t>在投标有效期届满之前，招标机构将以书面通知的形式通知中标人。</w:t>
      </w:r>
    </w:p>
    <w:p w14:paraId="6C648A94" w14:textId="77777777" w:rsidR="00D4541E" w:rsidRDefault="0011786A">
      <w:pPr>
        <w:pStyle w:val="2"/>
      </w:pPr>
      <w:r>
        <w:t>中标通知书将成为合同的组成部分之一。</w:t>
      </w:r>
    </w:p>
    <w:p w14:paraId="68253750" w14:textId="77777777" w:rsidR="00D4541E" w:rsidRDefault="0011786A">
      <w:pPr>
        <w:pStyle w:val="1"/>
        <w:rPr>
          <w:rFonts w:ascii="Times New Roman"/>
        </w:rPr>
      </w:pPr>
      <w:bookmarkStart w:id="557" w:name="_Toc434462815"/>
      <w:bookmarkStart w:id="558" w:name="_Toc8343721"/>
      <w:bookmarkStart w:id="559" w:name="_Ref434457151"/>
      <w:bookmarkStart w:id="560" w:name="_Toc302374155"/>
      <w:bookmarkStart w:id="561" w:name="_Toc452800710"/>
      <w:bookmarkStart w:id="562" w:name="_Toc434462204"/>
      <w:bookmarkStart w:id="563" w:name="_Toc512602429"/>
      <w:bookmarkStart w:id="564" w:name="_Toc434897318"/>
      <w:bookmarkStart w:id="565" w:name="_Toc2063844"/>
      <w:bookmarkStart w:id="566" w:name="_Toc452306122"/>
      <w:bookmarkStart w:id="567" w:name="_Toc452726965"/>
      <w:bookmarkStart w:id="568" w:name="_Toc2063713"/>
      <w:bookmarkStart w:id="569" w:name="_Toc452727325"/>
      <w:r>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
    <w:p w14:paraId="76C7F976" w14:textId="77777777" w:rsidR="00D4541E" w:rsidRDefault="0011786A">
      <w:pPr>
        <w:pStyle w:val="2"/>
      </w:pPr>
      <w:bookmarkStart w:id="570" w:name="_Ref434458829"/>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_Ref389721217 \r \h  \* MERGEFORMAT </w:instrText>
      </w:r>
      <w:r>
        <w:fldChar w:fldCharType="separate"/>
      </w:r>
      <w:r w:rsidR="004F61BA">
        <w:t>13</w:t>
      </w:r>
      <w:r>
        <w:fldChar w:fldCharType="end"/>
      </w:r>
      <w:r>
        <w:t>项注明的地点</w:t>
      </w:r>
      <w:bookmarkEnd w:id="570"/>
      <w:r>
        <w:t>。</w:t>
      </w:r>
    </w:p>
    <w:p w14:paraId="70BA184E" w14:textId="77777777" w:rsidR="00D4541E" w:rsidRDefault="0011786A">
      <w:pPr>
        <w:pStyle w:val="2"/>
      </w:pPr>
      <w:bookmarkStart w:id="571" w:name="_Ref434458848"/>
      <w:bookmarkStart w:id="572" w:name="_Ref512014197"/>
      <w:r>
        <w:rPr>
          <w:rFonts w:hint="eastAsia"/>
        </w:rPr>
        <w:t>中标人拒绝与招标人签订合同的，招标人或招标机构可以不向其退还投标保证金，招标人可以按照评标报告推荐的中标候选人名单排序，确定下一候选人为中标人，也可以重新</w:t>
      </w:r>
      <w:r>
        <w:rPr>
          <w:rFonts w:hint="eastAsia"/>
        </w:rPr>
        <w:lastRenderedPageBreak/>
        <w:t>招标。</w:t>
      </w:r>
      <w:bookmarkEnd w:id="571"/>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72"/>
    </w:p>
    <w:p w14:paraId="2E434CAB" w14:textId="77777777" w:rsidR="00D4541E" w:rsidRDefault="0011786A">
      <w:pPr>
        <w:pStyle w:val="2"/>
      </w:pPr>
      <w:r>
        <w:rPr>
          <w:rFonts w:hint="eastAsia"/>
        </w:rPr>
        <w:t>招标人与中标人签订框架合同，合同的具体订单的产品内容和数量由招标人根据实际情况确定。招标人对上述产品内容、数量不做承诺。</w:t>
      </w:r>
    </w:p>
    <w:p w14:paraId="66E0F7FD" w14:textId="77777777" w:rsidR="00D4541E" w:rsidRDefault="00D4541E"/>
    <w:p w14:paraId="5F9683C5" w14:textId="77777777" w:rsidR="00D4541E" w:rsidRDefault="0011786A">
      <w:pPr>
        <w:pStyle w:val="1"/>
        <w:rPr>
          <w:rFonts w:ascii="Times New Roman"/>
        </w:rPr>
      </w:pPr>
      <w:bookmarkStart w:id="573" w:name="_Ref512602614"/>
      <w:bookmarkStart w:id="574" w:name="_Toc512602431"/>
      <w:r>
        <w:rPr>
          <w:rFonts w:ascii="Times New Roman"/>
        </w:rPr>
        <w:t>招标代理咨询服务费</w:t>
      </w:r>
      <w:bookmarkEnd w:id="573"/>
      <w:bookmarkEnd w:id="574"/>
    </w:p>
    <w:p w14:paraId="2C49F4C2" w14:textId="77777777" w:rsidR="00D4541E" w:rsidRDefault="0011786A">
      <w:pPr>
        <w:pStyle w:val="a5"/>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号）所规定的设备类招标收费标准</w:t>
      </w:r>
      <w:r>
        <w:rPr>
          <w:b/>
        </w:rPr>
        <w:t>下浮</w:t>
      </w:r>
      <w:r>
        <w:rPr>
          <w:rFonts w:hint="eastAsia"/>
          <w:b/>
        </w:rPr>
        <w:t>33.27</w:t>
      </w:r>
      <w:r>
        <w:rPr>
          <w:b/>
        </w:rPr>
        <w:t>%</w:t>
      </w:r>
      <w:r>
        <w:t>计算；支付时间为收到中标通知书后十四（</w:t>
      </w:r>
      <w:r>
        <w:t>14</w:t>
      </w:r>
      <w:r>
        <w:t>）天内。如果中标人未按上述规定向招标机构支付招标代理咨询服务费，招标机构有权不退还其投标保证金。</w:t>
      </w:r>
    </w:p>
    <w:p w14:paraId="2C3F884D" w14:textId="77777777" w:rsidR="00D4541E" w:rsidRDefault="00D4541E">
      <w:pPr>
        <w:pStyle w:val="a5"/>
      </w:pPr>
    </w:p>
    <w:p w14:paraId="1C5CB2F0" w14:textId="77777777" w:rsidR="00D4541E" w:rsidRDefault="00D4541E">
      <w:pPr>
        <w:pStyle w:val="a5"/>
      </w:pPr>
    </w:p>
    <w:p w14:paraId="2B49672C" w14:textId="77777777" w:rsidR="00D4541E" w:rsidRDefault="00D4541E">
      <w:pPr>
        <w:pStyle w:val="a5"/>
      </w:pPr>
    </w:p>
    <w:p w14:paraId="3A07CF7D" w14:textId="77777777" w:rsidR="00D4541E" w:rsidRDefault="0011786A">
      <w:r>
        <w:br w:type="page"/>
      </w:r>
      <w:bookmarkStart w:id="575" w:name="_Toc434897194"/>
    </w:p>
    <w:p w14:paraId="58AFB358" w14:textId="77777777" w:rsidR="00D4541E" w:rsidRDefault="00D4541E"/>
    <w:p w14:paraId="67801500" w14:textId="77777777" w:rsidR="00D4541E" w:rsidRDefault="00D4541E"/>
    <w:p w14:paraId="37B29FA1" w14:textId="77777777" w:rsidR="00D4541E" w:rsidRDefault="00D4541E"/>
    <w:p w14:paraId="5AA2BC47" w14:textId="77777777" w:rsidR="00D4541E" w:rsidRDefault="00D4541E"/>
    <w:p w14:paraId="301DD300" w14:textId="77777777" w:rsidR="00D4541E" w:rsidRDefault="00D4541E"/>
    <w:p w14:paraId="03346D5D" w14:textId="77777777" w:rsidR="00D4541E" w:rsidRDefault="00D4541E">
      <w:pPr>
        <w:spacing w:before="160"/>
      </w:pPr>
    </w:p>
    <w:p w14:paraId="0D542B68" w14:textId="77777777" w:rsidR="00D4541E" w:rsidRDefault="0011786A">
      <w:pPr>
        <w:pStyle w:val="a8"/>
        <w:rPr>
          <w:rFonts w:ascii="Times New Roman" w:hAnsi="Times New Roman"/>
        </w:rPr>
      </w:pPr>
      <w:bookmarkStart w:id="576"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6"/>
      <w:r>
        <w:rPr>
          <w:rFonts w:ascii="Times New Roman" w:hAnsi="Times New Roman"/>
        </w:rPr>
        <w:t>概况</w:t>
      </w:r>
    </w:p>
    <w:bookmarkEnd w:id="575"/>
    <w:p w14:paraId="7111E51C" w14:textId="77777777" w:rsidR="00D4541E" w:rsidRDefault="00D4541E">
      <w:pPr>
        <w:pStyle w:val="flName"/>
        <w:rPr>
          <w:rFonts w:ascii="Times New Roman"/>
        </w:rPr>
      </w:pPr>
    </w:p>
    <w:p w14:paraId="568F5A13" w14:textId="77777777" w:rsidR="00D4541E" w:rsidRDefault="00D4541E">
      <w:pPr>
        <w:rPr>
          <w:lang w:val="zh-CN"/>
        </w:rPr>
      </w:pPr>
    </w:p>
    <w:p w14:paraId="547F5FA5" w14:textId="77777777" w:rsidR="00D4541E" w:rsidRDefault="00D4541E">
      <w:pPr>
        <w:rPr>
          <w:lang w:val="zh-CN"/>
        </w:rPr>
      </w:pPr>
    </w:p>
    <w:p w14:paraId="3585277E" w14:textId="77777777" w:rsidR="00D4541E" w:rsidRDefault="00D4541E">
      <w:pPr>
        <w:rPr>
          <w:lang w:val="zh-CN"/>
        </w:rPr>
      </w:pPr>
    </w:p>
    <w:p w14:paraId="5048CB7D" w14:textId="77777777" w:rsidR="00D4541E" w:rsidRDefault="00D4541E">
      <w:pPr>
        <w:rPr>
          <w:lang w:val="zh-CN"/>
        </w:rPr>
      </w:pPr>
    </w:p>
    <w:p w14:paraId="13B35587" w14:textId="77777777" w:rsidR="00D4541E" w:rsidRDefault="00D4541E">
      <w:pPr>
        <w:rPr>
          <w:lang w:val="zh-CN"/>
        </w:rPr>
      </w:pPr>
    </w:p>
    <w:p w14:paraId="61E4CAB9" w14:textId="77777777" w:rsidR="00D4541E" w:rsidRDefault="00D4541E">
      <w:pPr>
        <w:rPr>
          <w:lang w:val="zh-CN"/>
        </w:rPr>
      </w:pPr>
    </w:p>
    <w:p w14:paraId="2141FB44" w14:textId="77777777" w:rsidR="00D4541E" w:rsidRDefault="00D4541E">
      <w:pPr>
        <w:rPr>
          <w:lang w:val="zh-CN"/>
        </w:rPr>
      </w:pPr>
    </w:p>
    <w:p w14:paraId="7B51344B" w14:textId="77777777" w:rsidR="00D4541E" w:rsidRDefault="0011786A">
      <w:pPr>
        <w:pStyle w:val="flName"/>
        <w:tabs>
          <w:tab w:val="left" w:pos="3660"/>
        </w:tabs>
        <w:jc w:val="both"/>
      </w:pPr>
      <w:r>
        <w:tab/>
      </w:r>
    </w:p>
    <w:p w14:paraId="75502438" w14:textId="77777777" w:rsidR="00D4541E" w:rsidRDefault="0011786A">
      <w:pPr>
        <w:pStyle w:val="flName"/>
        <w:rPr>
          <w:rFonts w:ascii="Times New Roman"/>
        </w:rPr>
      </w:pPr>
      <w:r>
        <w:br w:type="page"/>
      </w:r>
      <w:bookmarkStart w:id="577" w:name="_Toc495398006"/>
      <w:bookmarkStart w:id="578" w:name="_Toc302374158"/>
      <w:bookmarkStart w:id="579" w:name="_Toc495398056"/>
      <w:bookmarkStart w:id="580" w:name="_Toc2063944"/>
      <w:bookmarkStart w:id="581" w:name="_Toc503130398"/>
      <w:bookmarkStart w:id="582" w:name="_Toc2063847"/>
      <w:bookmarkStart w:id="583" w:name="_Toc503130790"/>
      <w:bookmarkStart w:id="584" w:name="_Toc503130729"/>
      <w:bookmarkStart w:id="585" w:name="_Toc495406859"/>
      <w:bookmarkStart w:id="586" w:name="_Toc2063716"/>
      <w:bookmarkStart w:id="587" w:name="_Toc301765386"/>
      <w:bookmarkStart w:id="588" w:name="_Toc389457475"/>
      <w:bookmarkStart w:id="589" w:name="_Toc389653547"/>
      <w:bookmarkStart w:id="590" w:name="_Toc2063976"/>
      <w:bookmarkStart w:id="591" w:name="_Toc450211753"/>
      <w:bookmarkStart w:id="592" w:name="_Toc491700926"/>
      <w:bookmarkStart w:id="593" w:name="_Toc512602440"/>
      <w:bookmarkStart w:id="594" w:name="_Toc8343724"/>
      <w:bookmarkStart w:id="595" w:name="_Toc389465262"/>
      <w:bookmarkStart w:id="596" w:name="_Toc2063591"/>
      <w:r>
        <w:rPr>
          <w:rFonts w:ascii="Times New Roman" w:hint="eastAsia"/>
        </w:rPr>
        <w:lastRenderedPageBreak/>
        <w:t>产品</w:t>
      </w:r>
      <w:r>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Pr>
          <w:rFonts w:ascii="Times New Roman"/>
        </w:rPr>
        <w:t>概况</w:t>
      </w:r>
    </w:p>
    <w:p w14:paraId="1E8A65AB" w14:textId="77777777" w:rsidR="00D4541E" w:rsidRDefault="00D4541E">
      <w:pPr>
        <w:pStyle w:val="af"/>
        <w:wordWrap w:val="0"/>
        <w:snapToGrid w:val="0"/>
        <w:ind w:right="1120"/>
        <w:jc w:val="right"/>
        <w:rPr>
          <w:rFonts w:hAnsi="宋体"/>
          <w:sz w:val="28"/>
        </w:rPr>
      </w:pPr>
    </w:p>
    <w:p w14:paraId="379A6D21" w14:textId="3AF58219" w:rsidR="00D4541E" w:rsidRDefault="003A5939">
      <w:pPr>
        <w:pStyle w:val="a5"/>
        <w:rPr>
          <w:rFonts w:asciiTheme="majorEastAsia" w:eastAsiaTheme="majorEastAsia" w:hAnsiTheme="majorEastAsia" w:cs="华文中宋"/>
          <w:color w:val="000000"/>
        </w:rPr>
      </w:pPr>
      <w:bookmarkStart w:id="597" w:name="_Toc434897195"/>
      <w:r>
        <w:rPr>
          <w:rFonts w:asciiTheme="majorEastAsia" w:eastAsiaTheme="majorEastAsia" w:hAnsiTheme="majorEastAsia" w:cs="华文中宋" w:hint="eastAsia"/>
          <w:color w:val="000000"/>
        </w:rPr>
        <w:t>本项目</w:t>
      </w:r>
      <w:r w:rsidR="00010BD9" w:rsidRPr="00010BD9">
        <w:rPr>
          <w:rFonts w:asciiTheme="majorEastAsia" w:eastAsiaTheme="majorEastAsia" w:hAnsiTheme="majorEastAsia" w:cs="华文中宋" w:hint="eastAsia"/>
          <w:color w:val="000000"/>
        </w:rPr>
        <w:t>需采购一批X86架构服务器及Oracle RAC集群搭建与维护服务。其中两台服务器用于Aleph500系统（以色列艾利贝斯公司的图书馆集成管理系统）的数据库，需要配置Oracle RAC集群以保证数据安全；一台服务器用于Aleph500系统的前端应用；一台服务器用于Primo系统（以色列艾利贝斯公司的资源发现系统）；两台服务器用于虚拟机，协助各类系统的开发与测试工作；三台服务器分别用于“复旦大学</w:t>
      </w:r>
      <w:r w:rsidR="00745083" w:rsidRPr="00745083">
        <w:rPr>
          <w:rFonts w:asciiTheme="majorEastAsia" w:eastAsiaTheme="majorEastAsia" w:hAnsiTheme="majorEastAsia" w:cs="华文中宋" w:hint="eastAsia"/>
          <w:color w:val="000000"/>
        </w:rPr>
        <w:t>数据实验教学科研平台</w:t>
      </w:r>
      <w:r w:rsidR="00010BD9" w:rsidRPr="00010BD9">
        <w:rPr>
          <w:rFonts w:asciiTheme="majorEastAsia" w:eastAsiaTheme="majorEastAsia" w:hAnsiTheme="majorEastAsia" w:cs="华文中宋" w:hint="eastAsia"/>
          <w:color w:val="000000"/>
        </w:rPr>
        <w:t>”的docker、OpenStack、KVM的虚拟化部署</w:t>
      </w:r>
      <w:r w:rsidR="00010BD9">
        <w:rPr>
          <w:rFonts w:asciiTheme="majorEastAsia" w:eastAsiaTheme="majorEastAsia" w:hAnsiTheme="majorEastAsia" w:cs="华文中宋" w:hint="eastAsia"/>
          <w:color w:val="000000"/>
        </w:rPr>
        <w:t>。</w:t>
      </w:r>
    </w:p>
    <w:p w14:paraId="3A595C36" w14:textId="662109E3" w:rsidR="00D4541E" w:rsidRDefault="0011786A">
      <w:pPr>
        <w:pStyle w:val="a5"/>
      </w:pPr>
      <w:r>
        <w:rPr>
          <w:rFonts w:hint="eastAsia"/>
        </w:rPr>
        <w:t>通过公开招标，确</w:t>
      </w:r>
      <w:r>
        <w:rPr>
          <w:rFonts w:ascii="宋体" w:hAnsi="宋体" w:cs="Arial" w:hint="eastAsia"/>
          <w:szCs w:val="21"/>
        </w:rPr>
        <w:t>定一家能够对</w:t>
      </w:r>
      <w:r w:rsidR="0075572B">
        <w:rPr>
          <w:rFonts w:hint="eastAsia"/>
          <w:szCs w:val="21"/>
        </w:rPr>
        <w:t>复旦大学服务器设备采购项目</w:t>
      </w:r>
      <w:r>
        <w:rPr>
          <w:rFonts w:hint="eastAsia"/>
          <w:szCs w:val="21"/>
        </w:rPr>
        <w:t>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sidR="0055607C">
        <w:t>75</w:t>
      </w:r>
      <w:r>
        <w:rPr>
          <w:rFonts w:hint="eastAsia"/>
        </w:rPr>
        <w:t>万元</w:t>
      </w:r>
      <w:r>
        <w:rPr>
          <w:rFonts w:ascii="宋体" w:hAnsi="宋体" w:cs="Arial" w:hint="eastAsia"/>
          <w:szCs w:val="21"/>
        </w:rPr>
        <w:t>。本次招标最高限价为</w:t>
      </w:r>
      <w:r w:rsidR="0055607C">
        <w:rPr>
          <w:rFonts w:ascii="宋体" w:hAnsi="宋体" w:cs="Arial"/>
          <w:szCs w:val="21"/>
        </w:rPr>
        <w:t>7</w:t>
      </w:r>
      <w:r w:rsidR="0055607C">
        <w:rPr>
          <w:rFonts w:ascii="宋体" w:hAnsi="宋体" w:cs="Arial" w:hint="eastAsia"/>
          <w:szCs w:val="21"/>
        </w:rPr>
        <w:t>5</w:t>
      </w:r>
      <w:r>
        <w:rPr>
          <w:rFonts w:ascii="宋体" w:hAnsi="宋体" w:cs="Arial" w:hint="eastAsia"/>
          <w:szCs w:val="21"/>
        </w:rPr>
        <w:t>万元。</w:t>
      </w:r>
    </w:p>
    <w:p w14:paraId="11335990" w14:textId="77777777" w:rsidR="00D4541E" w:rsidRDefault="00D4541E">
      <w:pPr>
        <w:pStyle w:val="a5"/>
      </w:pPr>
    </w:p>
    <w:p w14:paraId="79FFA9E6" w14:textId="77777777" w:rsidR="00D4541E" w:rsidRDefault="0011786A">
      <w:pPr>
        <w:pStyle w:val="a8"/>
        <w:spacing w:line="360" w:lineRule="auto"/>
        <w:ind w:firstLineChars="200" w:firstLine="880"/>
        <w:rPr>
          <w:rFonts w:ascii="Times New Roman" w:hAnsi="Times New Roman"/>
        </w:rPr>
      </w:pPr>
      <w:r>
        <w:br w:type="page"/>
      </w:r>
      <w:bookmarkStart w:id="598" w:name="_Toc503130326"/>
      <w:bookmarkStart w:id="599" w:name="_Toc434897192"/>
      <w:bookmarkEnd w:id="597"/>
      <w:r>
        <w:rPr>
          <w:rFonts w:ascii="Times New Roman" w:hAnsi="Times New Roman"/>
        </w:rPr>
        <w:lastRenderedPageBreak/>
        <w:t>第三章</w:t>
      </w:r>
      <w:r>
        <w:rPr>
          <w:rFonts w:ascii="Times New Roman" w:hAnsi="Times New Roman"/>
        </w:rPr>
        <w:t xml:space="preserve">  </w:t>
      </w:r>
      <w:r>
        <w:rPr>
          <w:rFonts w:ascii="Times New Roman" w:hAnsi="Times New Roman"/>
        </w:rPr>
        <w:t>技术要求</w:t>
      </w:r>
    </w:p>
    <w:bookmarkEnd w:id="598"/>
    <w:p w14:paraId="1EB2C300" w14:textId="2D206BE5" w:rsidR="00010BD9" w:rsidRDefault="00010BD9" w:rsidP="00010BD9">
      <w:pPr>
        <w:pStyle w:val="flName"/>
        <w:numPr>
          <w:ilvl w:val="0"/>
          <w:numId w:val="22"/>
        </w:numPr>
        <w:spacing w:before="0" w:after="0" w:line="240" w:lineRule="auto"/>
        <w:jc w:val="left"/>
        <w:rPr>
          <w:rFonts w:ascii="宋体" w:eastAsia="宋体" w:hAnsi="宋体"/>
          <w:sz w:val="24"/>
          <w:szCs w:val="24"/>
        </w:rPr>
      </w:pPr>
      <w:r>
        <w:rPr>
          <w:rFonts w:ascii="宋体" w:eastAsia="宋体" w:hAnsi="宋体" w:hint="eastAsia"/>
          <w:sz w:val="24"/>
          <w:szCs w:val="24"/>
        </w:rPr>
        <w:t>硬件配置需求</w:t>
      </w:r>
      <w:r w:rsidR="00EA076C" w:rsidRPr="00212D9A">
        <w:rPr>
          <w:rFonts w:ascii="宋体" w:eastAsia="宋体" w:hAnsi="宋体" w:hint="eastAsia"/>
          <w:sz w:val="24"/>
          <w:szCs w:val="24"/>
        </w:rPr>
        <w:t>（此指标及要求为最低标准，须达到或优于以下要求）</w:t>
      </w:r>
    </w:p>
    <w:p w14:paraId="4AEF8681" w14:textId="6A1E3E95" w:rsidR="00010BD9" w:rsidRDefault="00010BD9" w:rsidP="00010BD9">
      <w:pPr>
        <w:pStyle w:val="flName"/>
        <w:numPr>
          <w:ilvl w:val="1"/>
          <w:numId w:val="20"/>
        </w:numPr>
        <w:spacing w:before="0" w:after="0" w:line="240" w:lineRule="auto"/>
        <w:jc w:val="both"/>
        <w:rPr>
          <w:rFonts w:ascii="宋体" w:eastAsia="宋体" w:hAnsi="宋体"/>
          <w:sz w:val="24"/>
          <w:szCs w:val="24"/>
        </w:rPr>
      </w:pPr>
      <w:r>
        <w:rPr>
          <w:rFonts w:ascii="宋体" w:eastAsia="宋体" w:hAnsi="宋体" w:hint="eastAsia"/>
          <w:sz w:val="24"/>
          <w:szCs w:val="24"/>
        </w:rPr>
        <w:t>Oracle</w:t>
      </w:r>
      <w:r w:rsidR="00775581">
        <w:rPr>
          <w:rFonts w:ascii="宋体" w:eastAsia="宋体" w:hAnsi="宋体"/>
          <w:sz w:val="24"/>
          <w:szCs w:val="24"/>
        </w:rPr>
        <w:t xml:space="preserve"> </w:t>
      </w:r>
      <w:r>
        <w:rPr>
          <w:rFonts w:ascii="宋体" w:eastAsia="宋体" w:hAnsi="宋体" w:hint="eastAsia"/>
          <w:sz w:val="24"/>
          <w:szCs w:val="24"/>
        </w:rPr>
        <w:t>RAC服务器配置（2台）</w:t>
      </w:r>
    </w:p>
    <w:p w14:paraId="5A3C887C" w14:textId="3F7EB1D0" w:rsidR="009B56AA" w:rsidRDefault="009B56AA"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4U机架式服务器</w:t>
      </w:r>
    </w:p>
    <w:p w14:paraId="6207E2D8" w14:textId="066E069C"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四</w:t>
      </w:r>
      <w:r w:rsidRPr="00DB54FA">
        <w:rPr>
          <w:rFonts w:ascii="宋体" w:eastAsia="宋体" w:hAnsi="宋体" w:hint="eastAsia"/>
          <w:sz w:val="24"/>
          <w:szCs w:val="24"/>
        </w:rPr>
        <w:t>路CPU,</w:t>
      </w:r>
      <w:r>
        <w:rPr>
          <w:rFonts w:ascii="宋体" w:eastAsia="宋体" w:hAnsi="宋体"/>
          <w:sz w:val="24"/>
          <w:szCs w:val="24"/>
        </w:rPr>
        <w:t>4</w:t>
      </w:r>
      <w:r w:rsidR="009B56AA">
        <w:rPr>
          <w:rFonts w:ascii="宋体" w:eastAsia="宋体" w:hAnsi="宋体" w:hint="eastAsia"/>
          <w:sz w:val="24"/>
          <w:szCs w:val="24"/>
        </w:rPr>
        <w:t>颗x86</w:t>
      </w:r>
      <w:r w:rsidR="009B56AA">
        <w:rPr>
          <w:rFonts w:ascii="宋体" w:eastAsia="宋体" w:hAnsi="宋体"/>
          <w:sz w:val="24"/>
          <w:szCs w:val="24"/>
        </w:rPr>
        <w:t>架构CPU</w:t>
      </w:r>
      <w:r w:rsidR="009B56AA">
        <w:rPr>
          <w:rFonts w:ascii="宋体" w:eastAsia="宋体" w:hAnsi="宋体" w:hint="eastAsia"/>
          <w:sz w:val="24"/>
          <w:szCs w:val="24"/>
        </w:rPr>
        <w:t>，</w:t>
      </w:r>
      <w:r w:rsidR="00CA5B02">
        <w:rPr>
          <w:rFonts w:ascii="宋体" w:eastAsia="宋体" w:hAnsi="宋体"/>
          <w:sz w:val="24"/>
          <w:szCs w:val="24"/>
        </w:rPr>
        <w:t xml:space="preserve"> </w:t>
      </w:r>
      <w:r w:rsidR="009B56AA">
        <w:rPr>
          <w:rFonts w:ascii="宋体" w:eastAsia="宋体" w:hAnsi="宋体" w:hint="eastAsia"/>
          <w:sz w:val="24"/>
          <w:szCs w:val="24"/>
        </w:rPr>
        <w:t>主频≥</w:t>
      </w:r>
      <w:r w:rsidRPr="00DB54FA">
        <w:rPr>
          <w:rFonts w:ascii="宋体" w:eastAsia="宋体" w:hAnsi="宋体" w:hint="eastAsia"/>
          <w:sz w:val="24"/>
          <w:szCs w:val="24"/>
        </w:rPr>
        <w:t xml:space="preserve">2.3G, </w:t>
      </w:r>
      <w:r w:rsidR="009B56AA">
        <w:rPr>
          <w:rFonts w:ascii="宋体" w:eastAsia="宋体" w:hAnsi="宋体" w:hint="eastAsia"/>
          <w:sz w:val="24"/>
          <w:szCs w:val="24"/>
        </w:rPr>
        <w:t>CPU核数≥</w:t>
      </w:r>
      <w:r w:rsidRPr="00DB54FA">
        <w:rPr>
          <w:rFonts w:ascii="宋体" w:eastAsia="宋体" w:hAnsi="宋体" w:hint="eastAsia"/>
          <w:sz w:val="24"/>
          <w:szCs w:val="24"/>
        </w:rPr>
        <w:t>16C</w:t>
      </w:r>
      <w:r w:rsidR="009B56AA">
        <w:rPr>
          <w:rFonts w:ascii="宋体" w:eastAsia="宋体" w:hAnsi="宋体" w:hint="eastAsia"/>
          <w:sz w:val="24"/>
          <w:szCs w:val="24"/>
        </w:rPr>
        <w:t>，支持超线程技术，三级缓存≥2</w:t>
      </w:r>
      <w:r w:rsidR="009B56AA">
        <w:rPr>
          <w:rFonts w:ascii="宋体" w:eastAsia="宋体" w:hAnsi="宋体"/>
          <w:sz w:val="24"/>
          <w:szCs w:val="24"/>
        </w:rPr>
        <w:t>2M</w:t>
      </w:r>
      <w:r>
        <w:rPr>
          <w:rFonts w:ascii="宋体" w:eastAsia="宋体" w:hAnsi="宋体" w:hint="eastAsia"/>
          <w:sz w:val="24"/>
          <w:szCs w:val="24"/>
        </w:rPr>
        <w:t>；</w:t>
      </w:r>
    </w:p>
    <w:p w14:paraId="63966C75" w14:textId="46004239"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sz w:val="24"/>
          <w:szCs w:val="24"/>
        </w:rPr>
        <w:t>256</w:t>
      </w:r>
      <w:r w:rsidRPr="00DB54FA">
        <w:rPr>
          <w:rFonts w:ascii="宋体" w:eastAsia="宋体" w:hAnsi="宋体" w:hint="eastAsia"/>
          <w:sz w:val="24"/>
          <w:szCs w:val="24"/>
        </w:rPr>
        <w:t>GB内存，</w:t>
      </w:r>
      <w:r>
        <w:rPr>
          <w:rFonts w:ascii="宋体" w:eastAsia="宋体" w:hAnsi="宋体"/>
          <w:sz w:val="24"/>
          <w:szCs w:val="24"/>
        </w:rPr>
        <w:t>8*32GB RDIMM,</w:t>
      </w:r>
      <w:r w:rsidRPr="00DB54FA">
        <w:rPr>
          <w:rFonts w:ascii="宋体" w:eastAsia="宋体" w:hAnsi="宋体"/>
          <w:sz w:val="24"/>
          <w:szCs w:val="24"/>
        </w:rPr>
        <w:t>2933MT/s</w:t>
      </w:r>
      <w:r w:rsidR="009B56AA">
        <w:rPr>
          <w:rFonts w:ascii="宋体" w:eastAsia="宋体" w:hAnsi="宋体" w:hint="eastAsia"/>
          <w:sz w:val="24"/>
          <w:szCs w:val="24"/>
        </w:rPr>
        <w:t>，</w:t>
      </w:r>
      <w:r w:rsidR="009B56AA">
        <w:rPr>
          <w:rFonts w:ascii="宋体" w:eastAsia="宋体" w:hAnsi="宋体"/>
          <w:sz w:val="24"/>
          <w:szCs w:val="24"/>
        </w:rPr>
        <w:t>支持24个内存插槽</w:t>
      </w:r>
      <w:r>
        <w:rPr>
          <w:rFonts w:ascii="宋体" w:eastAsia="宋体" w:hAnsi="宋体" w:hint="eastAsia"/>
          <w:sz w:val="24"/>
          <w:szCs w:val="24"/>
        </w:rPr>
        <w:t>；</w:t>
      </w:r>
    </w:p>
    <w:p w14:paraId="1CCBA53D"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sidRPr="00DB54FA">
        <w:rPr>
          <w:rFonts w:ascii="宋体" w:eastAsia="宋体" w:hAnsi="宋体" w:hint="eastAsia"/>
          <w:sz w:val="24"/>
          <w:szCs w:val="24"/>
        </w:rPr>
        <w:t>2</w:t>
      </w:r>
      <w:r>
        <w:rPr>
          <w:rFonts w:ascii="宋体" w:eastAsia="宋体" w:hAnsi="宋体" w:hint="eastAsia"/>
          <w:sz w:val="24"/>
          <w:szCs w:val="24"/>
        </w:rPr>
        <w:t>块</w:t>
      </w:r>
      <w:r w:rsidRPr="00DB54FA">
        <w:rPr>
          <w:rFonts w:ascii="宋体" w:eastAsia="宋体" w:hAnsi="宋体" w:hint="eastAsia"/>
          <w:sz w:val="24"/>
          <w:szCs w:val="24"/>
        </w:rPr>
        <w:t>480GB SSD硬盘,</w:t>
      </w:r>
      <w:r w:rsidRPr="00421D5B">
        <w:rPr>
          <w:rFonts w:ascii="宋体" w:eastAsia="宋体" w:hAnsi="宋体" w:hint="eastAsia"/>
          <w:sz w:val="24"/>
          <w:szCs w:val="24"/>
        </w:rPr>
        <w:t xml:space="preserve"> 6Gbps 512 2.5英寸热插拔</w:t>
      </w:r>
      <w:r>
        <w:rPr>
          <w:rFonts w:ascii="宋体" w:eastAsia="宋体" w:hAnsi="宋体" w:hint="eastAsia"/>
          <w:sz w:val="24"/>
          <w:szCs w:val="24"/>
        </w:rPr>
        <w:t>，RAID</w:t>
      </w:r>
      <w:r>
        <w:rPr>
          <w:rFonts w:ascii="宋体" w:eastAsia="宋体" w:hAnsi="宋体"/>
          <w:sz w:val="24"/>
          <w:szCs w:val="24"/>
        </w:rPr>
        <w:t>1</w:t>
      </w:r>
      <w:r>
        <w:rPr>
          <w:rFonts w:ascii="宋体" w:eastAsia="宋体" w:hAnsi="宋体" w:hint="eastAsia"/>
          <w:sz w:val="24"/>
          <w:szCs w:val="24"/>
        </w:rPr>
        <w:t>；</w:t>
      </w:r>
    </w:p>
    <w:p w14:paraId="4B8EDBBE" w14:textId="12F95D5A" w:rsidR="00010BD9" w:rsidRDefault="00010BD9" w:rsidP="00010BD9">
      <w:pPr>
        <w:pStyle w:val="flName"/>
        <w:numPr>
          <w:ilvl w:val="0"/>
          <w:numId w:val="21"/>
        </w:numPr>
        <w:spacing w:before="0" w:after="0" w:line="240" w:lineRule="auto"/>
        <w:jc w:val="both"/>
        <w:rPr>
          <w:rFonts w:ascii="宋体" w:eastAsia="宋体" w:hAnsi="宋体"/>
          <w:sz w:val="24"/>
          <w:szCs w:val="24"/>
        </w:rPr>
      </w:pPr>
      <w:r w:rsidRPr="00DB54FA">
        <w:rPr>
          <w:rFonts w:ascii="宋体" w:eastAsia="宋体" w:hAnsi="宋体" w:hint="eastAsia"/>
          <w:sz w:val="24"/>
          <w:szCs w:val="24"/>
        </w:rPr>
        <w:t>2</w:t>
      </w:r>
      <w:r>
        <w:rPr>
          <w:rFonts w:ascii="宋体" w:eastAsia="宋体" w:hAnsi="宋体" w:hint="eastAsia"/>
          <w:sz w:val="24"/>
          <w:szCs w:val="24"/>
        </w:rPr>
        <w:t>块</w:t>
      </w:r>
      <w:r w:rsidRPr="00421D5B">
        <w:rPr>
          <w:rFonts w:ascii="宋体" w:eastAsia="宋体" w:hAnsi="宋体" w:hint="eastAsia"/>
          <w:sz w:val="24"/>
          <w:szCs w:val="24"/>
        </w:rPr>
        <w:t>双端口 16Gb 光纤通道 HBA（含模块）</w:t>
      </w:r>
      <w:r>
        <w:rPr>
          <w:rFonts w:ascii="宋体" w:eastAsia="宋体" w:hAnsi="宋体" w:hint="eastAsia"/>
          <w:sz w:val="24"/>
          <w:szCs w:val="24"/>
        </w:rPr>
        <w:t>；</w:t>
      </w:r>
    </w:p>
    <w:p w14:paraId="4290E5E9"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sidRPr="00DB54FA">
        <w:rPr>
          <w:rFonts w:ascii="宋体" w:eastAsia="宋体" w:hAnsi="宋体" w:hint="eastAsia"/>
          <w:sz w:val="24"/>
          <w:szCs w:val="24"/>
        </w:rPr>
        <w:t>热插</w:t>
      </w:r>
      <w:proofErr w:type="gramStart"/>
      <w:r w:rsidRPr="00DB54FA">
        <w:rPr>
          <w:rFonts w:ascii="宋体" w:eastAsia="宋体" w:hAnsi="宋体" w:hint="eastAsia"/>
          <w:sz w:val="24"/>
          <w:szCs w:val="24"/>
        </w:rPr>
        <w:t>拔冗</w:t>
      </w:r>
      <w:proofErr w:type="gramEnd"/>
      <w:r w:rsidRPr="00DB54FA">
        <w:rPr>
          <w:rFonts w:ascii="宋体" w:eastAsia="宋体" w:hAnsi="宋体" w:hint="eastAsia"/>
          <w:sz w:val="24"/>
          <w:szCs w:val="24"/>
        </w:rPr>
        <w:t>余电源 (1+1)</w:t>
      </w:r>
      <w:r>
        <w:rPr>
          <w:rFonts w:ascii="宋体" w:eastAsia="宋体" w:hAnsi="宋体" w:hint="eastAsia"/>
          <w:sz w:val="24"/>
          <w:szCs w:val="24"/>
        </w:rPr>
        <w:t>；</w:t>
      </w:r>
      <w:r w:rsidRPr="00DB54FA">
        <w:rPr>
          <w:rFonts w:ascii="宋体" w:eastAsia="宋体" w:hAnsi="宋体" w:hint="eastAsia"/>
          <w:sz w:val="24"/>
          <w:szCs w:val="24"/>
        </w:rPr>
        <w:t xml:space="preserve"> </w:t>
      </w:r>
    </w:p>
    <w:p w14:paraId="4BD0E5F9"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两个</w:t>
      </w:r>
      <w:r w:rsidRPr="00DB54FA">
        <w:rPr>
          <w:rFonts w:ascii="宋体" w:eastAsia="宋体" w:hAnsi="宋体" w:hint="eastAsia"/>
          <w:sz w:val="24"/>
          <w:szCs w:val="24"/>
        </w:rPr>
        <w:t>10GbE SFP</w:t>
      </w:r>
      <w:r>
        <w:rPr>
          <w:rFonts w:ascii="宋体" w:eastAsia="宋体" w:hAnsi="宋体" w:hint="eastAsia"/>
          <w:sz w:val="24"/>
          <w:szCs w:val="24"/>
        </w:rPr>
        <w:t>网络端口；</w:t>
      </w:r>
    </w:p>
    <w:p w14:paraId="2813627E"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两个</w:t>
      </w:r>
      <w:r w:rsidRPr="00DB54FA">
        <w:rPr>
          <w:rFonts w:ascii="宋体" w:eastAsia="宋体" w:hAnsi="宋体" w:hint="eastAsia"/>
          <w:sz w:val="24"/>
          <w:szCs w:val="24"/>
        </w:rPr>
        <w:t xml:space="preserve"> 1Gb RJ45</w:t>
      </w:r>
      <w:r>
        <w:rPr>
          <w:rFonts w:ascii="宋体" w:eastAsia="宋体" w:hAnsi="宋体" w:hint="eastAsia"/>
          <w:sz w:val="24"/>
          <w:szCs w:val="24"/>
        </w:rPr>
        <w:t>网络端口；</w:t>
      </w:r>
    </w:p>
    <w:p w14:paraId="0AB637DF"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带远程管理端口</w:t>
      </w:r>
    </w:p>
    <w:p w14:paraId="0B8A0D0E" w14:textId="77777777" w:rsidR="00010BD9" w:rsidRDefault="00010BD9" w:rsidP="00010BD9">
      <w:pPr>
        <w:pStyle w:val="flName"/>
        <w:spacing w:before="0" w:after="0" w:line="240" w:lineRule="auto"/>
        <w:ind w:left="851"/>
        <w:jc w:val="both"/>
        <w:rPr>
          <w:rFonts w:ascii="宋体" w:eastAsia="宋体" w:hAnsi="宋体"/>
          <w:sz w:val="24"/>
          <w:szCs w:val="24"/>
        </w:rPr>
      </w:pPr>
    </w:p>
    <w:p w14:paraId="4A23778D" w14:textId="77777777" w:rsidR="00010BD9" w:rsidRDefault="00010BD9" w:rsidP="00010BD9">
      <w:pPr>
        <w:pStyle w:val="flName"/>
        <w:numPr>
          <w:ilvl w:val="1"/>
          <w:numId w:val="20"/>
        </w:numPr>
        <w:spacing w:before="0" w:after="0" w:line="240" w:lineRule="auto"/>
        <w:jc w:val="both"/>
        <w:rPr>
          <w:rFonts w:ascii="宋体" w:eastAsia="宋体" w:hAnsi="宋体"/>
          <w:sz w:val="24"/>
          <w:szCs w:val="24"/>
        </w:rPr>
      </w:pPr>
      <w:r w:rsidRPr="00233183">
        <w:rPr>
          <w:rFonts w:ascii="宋体" w:eastAsia="宋体" w:hAnsi="宋体" w:hint="eastAsia"/>
          <w:sz w:val="24"/>
          <w:szCs w:val="24"/>
        </w:rPr>
        <w:t>Aleph500前端应用</w:t>
      </w:r>
      <w:r>
        <w:rPr>
          <w:rFonts w:ascii="宋体" w:eastAsia="宋体" w:hAnsi="宋体" w:hint="eastAsia"/>
          <w:sz w:val="24"/>
          <w:szCs w:val="24"/>
        </w:rPr>
        <w:t>服务器配置（1台）</w:t>
      </w:r>
    </w:p>
    <w:p w14:paraId="2A4CF4CF" w14:textId="3E6CAFD9" w:rsidR="009B56AA" w:rsidRDefault="009B56AA"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2U机架式服务器</w:t>
      </w:r>
    </w:p>
    <w:p w14:paraId="4DAE2F2B" w14:textId="586B1E1C"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两</w:t>
      </w:r>
      <w:r w:rsidRPr="00DB54FA">
        <w:rPr>
          <w:rFonts w:ascii="宋体" w:eastAsia="宋体" w:hAnsi="宋体" w:hint="eastAsia"/>
          <w:sz w:val="24"/>
          <w:szCs w:val="24"/>
        </w:rPr>
        <w:t>路CPU,</w:t>
      </w:r>
      <w:r>
        <w:rPr>
          <w:rFonts w:ascii="宋体" w:eastAsia="宋体" w:hAnsi="宋体"/>
          <w:sz w:val="24"/>
          <w:szCs w:val="24"/>
        </w:rPr>
        <w:t>2</w:t>
      </w:r>
      <w:r w:rsidR="009B56AA">
        <w:rPr>
          <w:rFonts w:ascii="宋体" w:eastAsia="宋体" w:hAnsi="宋体"/>
          <w:sz w:val="24"/>
          <w:szCs w:val="24"/>
        </w:rPr>
        <w:t>颗x86架构CPU</w:t>
      </w:r>
      <w:r w:rsidR="009B56AA">
        <w:rPr>
          <w:rFonts w:ascii="宋体" w:eastAsia="宋体" w:hAnsi="宋体" w:hint="eastAsia"/>
          <w:sz w:val="24"/>
          <w:szCs w:val="24"/>
        </w:rPr>
        <w:t>，</w:t>
      </w:r>
      <w:r w:rsidR="003A5939">
        <w:rPr>
          <w:rFonts w:ascii="宋体" w:eastAsia="宋体" w:hAnsi="宋体" w:hint="eastAsia"/>
          <w:sz w:val="24"/>
          <w:szCs w:val="24"/>
        </w:rPr>
        <w:t xml:space="preserve"> </w:t>
      </w:r>
      <w:r w:rsidR="009B56AA">
        <w:rPr>
          <w:rFonts w:ascii="宋体" w:eastAsia="宋体" w:hAnsi="宋体" w:hint="eastAsia"/>
          <w:sz w:val="24"/>
          <w:szCs w:val="24"/>
        </w:rPr>
        <w:t>主频≥</w:t>
      </w:r>
      <w:r w:rsidRPr="00DB54FA">
        <w:rPr>
          <w:rFonts w:ascii="宋体" w:eastAsia="宋体" w:hAnsi="宋体" w:hint="eastAsia"/>
          <w:sz w:val="24"/>
          <w:szCs w:val="24"/>
        </w:rPr>
        <w:t xml:space="preserve">2.3G, </w:t>
      </w:r>
      <w:r w:rsidR="009B56AA">
        <w:rPr>
          <w:rFonts w:ascii="宋体" w:eastAsia="宋体" w:hAnsi="宋体" w:hint="eastAsia"/>
          <w:sz w:val="24"/>
          <w:szCs w:val="24"/>
        </w:rPr>
        <w:t>CPU核数≥</w:t>
      </w:r>
      <w:r w:rsidRPr="00DB54FA">
        <w:rPr>
          <w:rFonts w:ascii="宋体" w:eastAsia="宋体" w:hAnsi="宋体" w:hint="eastAsia"/>
          <w:sz w:val="24"/>
          <w:szCs w:val="24"/>
        </w:rPr>
        <w:t>16C</w:t>
      </w:r>
      <w:r w:rsidR="009B56AA">
        <w:rPr>
          <w:rFonts w:ascii="宋体" w:eastAsia="宋体" w:hAnsi="宋体" w:hint="eastAsia"/>
          <w:sz w:val="24"/>
          <w:szCs w:val="24"/>
        </w:rPr>
        <w:t>，支持超线程技术，三级缓存≥2</w:t>
      </w:r>
      <w:r w:rsidR="009B56AA">
        <w:rPr>
          <w:rFonts w:ascii="宋体" w:eastAsia="宋体" w:hAnsi="宋体"/>
          <w:sz w:val="24"/>
          <w:szCs w:val="24"/>
        </w:rPr>
        <w:t>2M</w:t>
      </w:r>
      <w:r>
        <w:rPr>
          <w:rFonts w:ascii="宋体" w:eastAsia="宋体" w:hAnsi="宋体" w:hint="eastAsia"/>
          <w:sz w:val="24"/>
          <w:szCs w:val="24"/>
        </w:rPr>
        <w:t>；</w:t>
      </w:r>
    </w:p>
    <w:p w14:paraId="2E546162" w14:textId="206F0173" w:rsidR="00010BD9" w:rsidRDefault="00010BD9" w:rsidP="00010BD9">
      <w:pPr>
        <w:pStyle w:val="flName"/>
        <w:numPr>
          <w:ilvl w:val="0"/>
          <w:numId w:val="21"/>
        </w:numPr>
        <w:spacing w:before="0" w:after="0" w:line="240" w:lineRule="auto"/>
        <w:jc w:val="both"/>
        <w:rPr>
          <w:rFonts w:ascii="宋体" w:eastAsia="宋体" w:hAnsi="宋体"/>
          <w:sz w:val="24"/>
          <w:szCs w:val="24"/>
        </w:rPr>
      </w:pPr>
      <w:r w:rsidRPr="00DB54FA">
        <w:rPr>
          <w:rFonts w:ascii="宋体" w:eastAsia="宋体" w:hAnsi="宋体" w:hint="eastAsia"/>
          <w:sz w:val="24"/>
          <w:szCs w:val="24"/>
        </w:rPr>
        <w:t>128GB内存，</w:t>
      </w:r>
      <w:r>
        <w:rPr>
          <w:rFonts w:ascii="宋体" w:eastAsia="宋体" w:hAnsi="宋体"/>
          <w:sz w:val="24"/>
          <w:szCs w:val="24"/>
        </w:rPr>
        <w:t>4*32GB RDIMM,</w:t>
      </w:r>
      <w:r w:rsidRPr="00DB54FA">
        <w:rPr>
          <w:rFonts w:ascii="宋体" w:eastAsia="宋体" w:hAnsi="宋体"/>
          <w:sz w:val="24"/>
          <w:szCs w:val="24"/>
        </w:rPr>
        <w:t>2933MT/s</w:t>
      </w:r>
      <w:r w:rsidR="009B56AA">
        <w:rPr>
          <w:rFonts w:ascii="宋体" w:eastAsia="宋体" w:hAnsi="宋体" w:hint="eastAsia"/>
          <w:sz w:val="24"/>
          <w:szCs w:val="24"/>
        </w:rPr>
        <w:t>，</w:t>
      </w:r>
      <w:r w:rsidR="009B56AA">
        <w:rPr>
          <w:rFonts w:ascii="宋体" w:eastAsia="宋体" w:hAnsi="宋体"/>
          <w:sz w:val="24"/>
          <w:szCs w:val="24"/>
        </w:rPr>
        <w:t>支持</w:t>
      </w:r>
      <w:r w:rsidR="009B56AA">
        <w:rPr>
          <w:rFonts w:ascii="宋体" w:eastAsia="宋体" w:hAnsi="宋体" w:hint="eastAsia"/>
          <w:sz w:val="24"/>
          <w:szCs w:val="24"/>
        </w:rPr>
        <w:t>2</w:t>
      </w:r>
      <w:r w:rsidR="009B56AA">
        <w:rPr>
          <w:rFonts w:ascii="宋体" w:eastAsia="宋体" w:hAnsi="宋体"/>
          <w:sz w:val="24"/>
          <w:szCs w:val="24"/>
        </w:rPr>
        <w:t>4个内存插槽</w:t>
      </w:r>
      <w:r>
        <w:rPr>
          <w:rFonts w:ascii="宋体" w:eastAsia="宋体" w:hAnsi="宋体" w:hint="eastAsia"/>
          <w:sz w:val="24"/>
          <w:szCs w:val="24"/>
        </w:rPr>
        <w:t>；</w:t>
      </w:r>
    </w:p>
    <w:p w14:paraId="7628C17E"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sidRPr="00DB54FA">
        <w:rPr>
          <w:rFonts w:ascii="宋体" w:eastAsia="宋体" w:hAnsi="宋体" w:hint="eastAsia"/>
          <w:sz w:val="24"/>
          <w:szCs w:val="24"/>
        </w:rPr>
        <w:t>2</w:t>
      </w:r>
      <w:r>
        <w:rPr>
          <w:rFonts w:ascii="宋体" w:eastAsia="宋体" w:hAnsi="宋体" w:hint="eastAsia"/>
          <w:sz w:val="24"/>
          <w:szCs w:val="24"/>
        </w:rPr>
        <w:t>块</w:t>
      </w:r>
      <w:r w:rsidRPr="00DB54FA">
        <w:rPr>
          <w:rFonts w:ascii="宋体" w:eastAsia="宋体" w:hAnsi="宋体" w:hint="eastAsia"/>
          <w:sz w:val="24"/>
          <w:szCs w:val="24"/>
        </w:rPr>
        <w:t>480GB SSD硬盘,</w:t>
      </w:r>
      <w:r w:rsidRPr="00421D5B">
        <w:rPr>
          <w:rFonts w:ascii="宋体" w:eastAsia="宋体" w:hAnsi="宋体" w:hint="eastAsia"/>
          <w:sz w:val="24"/>
          <w:szCs w:val="24"/>
        </w:rPr>
        <w:t xml:space="preserve"> 6Gbps 512 2.5英寸热插拔</w:t>
      </w:r>
      <w:r>
        <w:rPr>
          <w:rFonts w:ascii="宋体" w:eastAsia="宋体" w:hAnsi="宋体" w:hint="eastAsia"/>
          <w:sz w:val="24"/>
          <w:szCs w:val="24"/>
        </w:rPr>
        <w:t>，RAID</w:t>
      </w:r>
      <w:r>
        <w:rPr>
          <w:rFonts w:ascii="宋体" w:eastAsia="宋体" w:hAnsi="宋体"/>
          <w:sz w:val="24"/>
          <w:szCs w:val="24"/>
        </w:rPr>
        <w:t>1</w:t>
      </w:r>
      <w:r>
        <w:rPr>
          <w:rFonts w:ascii="宋体" w:eastAsia="宋体" w:hAnsi="宋体" w:hint="eastAsia"/>
          <w:sz w:val="24"/>
          <w:szCs w:val="24"/>
        </w:rPr>
        <w:t>；</w:t>
      </w:r>
    </w:p>
    <w:p w14:paraId="1493F743" w14:textId="5D97541E" w:rsidR="00010BD9" w:rsidRDefault="00010BD9" w:rsidP="00010BD9">
      <w:pPr>
        <w:pStyle w:val="flName"/>
        <w:numPr>
          <w:ilvl w:val="0"/>
          <w:numId w:val="21"/>
        </w:numPr>
        <w:spacing w:before="0" w:after="0" w:line="240" w:lineRule="auto"/>
        <w:jc w:val="both"/>
        <w:rPr>
          <w:rFonts w:ascii="宋体" w:eastAsia="宋体" w:hAnsi="宋体"/>
          <w:sz w:val="24"/>
          <w:szCs w:val="24"/>
        </w:rPr>
      </w:pPr>
      <w:r w:rsidRPr="00DB54FA">
        <w:rPr>
          <w:rFonts w:ascii="宋体" w:eastAsia="宋体" w:hAnsi="宋体" w:hint="eastAsia"/>
          <w:sz w:val="24"/>
          <w:szCs w:val="24"/>
        </w:rPr>
        <w:t>2</w:t>
      </w:r>
      <w:r>
        <w:rPr>
          <w:rFonts w:ascii="宋体" w:eastAsia="宋体" w:hAnsi="宋体" w:hint="eastAsia"/>
          <w:sz w:val="24"/>
          <w:szCs w:val="24"/>
        </w:rPr>
        <w:t>块</w:t>
      </w:r>
      <w:r w:rsidRPr="00421D5B">
        <w:rPr>
          <w:rFonts w:ascii="宋体" w:eastAsia="宋体" w:hAnsi="宋体" w:hint="eastAsia"/>
          <w:sz w:val="24"/>
          <w:szCs w:val="24"/>
        </w:rPr>
        <w:t>双端口 16Gb 光纤通道 HBA（含模块）</w:t>
      </w:r>
      <w:r>
        <w:rPr>
          <w:rFonts w:ascii="宋体" w:eastAsia="宋体" w:hAnsi="宋体" w:hint="eastAsia"/>
          <w:sz w:val="24"/>
          <w:szCs w:val="24"/>
        </w:rPr>
        <w:t>；</w:t>
      </w:r>
    </w:p>
    <w:p w14:paraId="0B817BD1"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sidRPr="00DB54FA">
        <w:rPr>
          <w:rFonts w:ascii="宋体" w:eastAsia="宋体" w:hAnsi="宋体" w:hint="eastAsia"/>
          <w:sz w:val="24"/>
          <w:szCs w:val="24"/>
        </w:rPr>
        <w:t>热插</w:t>
      </w:r>
      <w:proofErr w:type="gramStart"/>
      <w:r w:rsidRPr="00DB54FA">
        <w:rPr>
          <w:rFonts w:ascii="宋体" w:eastAsia="宋体" w:hAnsi="宋体" w:hint="eastAsia"/>
          <w:sz w:val="24"/>
          <w:szCs w:val="24"/>
        </w:rPr>
        <w:t>拔冗</w:t>
      </w:r>
      <w:proofErr w:type="gramEnd"/>
      <w:r w:rsidRPr="00DB54FA">
        <w:rPr>
          <w:rFonts w:ascii="宋体" w:eastAsia="宋体" w:hAnsi="宋体" w:hint="eastAsia"/>
          <w:sz w:val="24"/>
          <w:szCs w:val="24"/>
        </w:rPr>
        <w:t>余电源 (1+1)</w:t>
      </w:r>
      <w:r>
        <w:rPr>
          <w:rFonts w:ascii="宋体" w:eastAsia="宋体" w:hAnsi="宋体" w:hint="eastAsia"/>
          <w:sz w:val="24"/>
          <w:szCs w:val="24"/>
        </w:rPr>
        <w:t>；</w:t>
      </w:r>
      <w:r w:rsidRPr="00DB54FA">
        <w:rPr>
          <w:rFonts w:ascii="宋体" w:eastAsia="宋体" w:hAnsi="宋体" w:hint="eastAsia"/>
          <w:sz w:val="24"/>
          <w:szCs w:val="24"/>
        </w:rPr>
        <w:t xml:space="preserve"> </w:t>
      </w:r>
    </w:p>
    <w:p w14:paraId="0177B66E"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四个</w:t>
      </w:r>
      <w:r w:rsidRPr="00DB54FA">
        <w:rPr>
          <w:rFonts w:ascii="宋体" w:eastAsia="宋体" w:hAnsi="宋体" w:hint="eastAsia"/>
          <w:sz w:val="24"/>
          <w:szCs w:val="24"/>
        </w:rPr>
        <w:t>1Gb RJ45</w:t>
      </w:r>
      <w:r>
        <w:rPr>
          <w:rFonts w:ascii="宋体" w:eastAsia="宋体" w:hAnsi="宋体" w:hint="eastAsia"/>
          <w:sz w:val="24"/>
          <w:szCs w:val="24"/>
        </w:rPr>
        <w:t>网络端口；</w:t>
      </w:r>
    </w:p>
    <w:p w14:paraId="689E4199" w14:textId="77777777" w:rsidR="00010BD9" w:rsidRPr="00295710" w:rsidRDefault="00010BD9" w:rsidP="00010BD9">
      <w:pPr>
        <w:pStyle w:val="flName"/>
        <w:numPr>
          <w:ilvl w:val="0"/>
          <w:numId w:val="21"/>
        </w:numPr>
        <w:spacing w:before="0" w:after="0" w:line="240" w:lineRule="auto"/>
        <w:jc w:val="both"/>
        <w:rPr>
          <w:rFonts w:ascii="宋体" w:eastAsia="宋体" w:hAnsi="宋体"/>
          <w:sz w:val="24"/>
          <w:szCs w:val="24"/>
        </w:rPr>
      </w:pPr>
      <w:r w:rsidRPr="00295710">
        <w:rPr>
          <w:rFonts w:ascii="宋体" w:eastAsia="宋体" w:hAnsi="宋体" w:hint="eastAsia"/>
          <w:sz w:val="24"/>
          <w:szCs w:val="24"/>
        </w:rPr>
        <w:t>带远程管理端口</w:t>
      </w:r>
    </w:p>
    <w:p w14:paraId="1A4767CC" w14:textId="77777777" w:rsidR="00010BD9" w:rsidRDefault="00010BD9" w:rsidP="00010BD9">
      <w:pPr>
        <w:pStyle w:val="flName"/>
        <w:spacing w:before="0" w:after="0" w:line="240" w:lineRule="auto"/>
        <w:ind w:left="851"/>
        <w:jc w:val="both"/>
        <w:rPr>
          <w:rFonts w:ascii="宋体" w:eastAsia="宋体" w:hAnsi="宋体"/>
          <w:sz w:val="24"/>
          <w:szCs w:val="24"/>
        </w:rPr>
      </w:pPr>
    </w:p>
    <w:p w14:paraId="4065BA8D" w14:textId="77777777" w:rsidR="00010BD9" w:rsidRDefault="00010BD9" w:rsidP="00010BD9">
      <w:pPr>
        <w:pStyle w:val="flName"/>
        <w:numPr>
          <w:ilvl w:val="1"/>
          <w:numId w:val="20"/>
        </w:numPr>
        <w:spacing w:before="0" w:after="0" w:line="240" w:lineRule="auto"/>
        <w:jc w:val="both"/>
        <w:rPr>
          <w:rFonts w:ascii="宋体" w:eastAsia="宋体" w:hAnsi="宋体"/>
          <w:sz w:val="24"/>
          <w:szCs w:val="24"/>
        </w:rPr>
      </w:pPr>
      <w:r>
        <w:rPr>
          <w:rFonts w:ascii="宋体" w:eastAsia="宋体" w:hAnsi="宋体" w:hint="eastAsia"/>
          <w:sz w:val="24"/>
          <w:szCs w:val="24"/>
        </w:rPr>
        <w:t>Primo服务器与</w:t>
      </w:r>
      <w:proofErr w:type="gramStart"/>
      <w:r>
        <w:rPr>
          <w:rFonts w:ascii="宋体" w:eastAsia="宋体" w:hAnsi="宋体" w:hint="eastAsia"/>
          <w:sz w:val="24"/>
          <w:szCs w:val="24"/>
        </w:rPr>
        <w:t>两台虚机配置</w:t>
      </w:r>
      <w:proofErr w:type="gramEnd"/>
      <w:r>
        <w:rPr>
          <w:rFonts w:ascii="宋体" w:eastAsia="宋体" w:hAnsi="宋体" w:hint="eastAsia"/>
          <w:sz w:val="24"/>
          <w:szCs w:val="24"/>
        </w:rPr>
        <w:t>（3台）</w:t>
      </w:r>
    </w:p>
    <w:p w14:paraId="5F9A9D26" w14:textId="4A8D5D84" w:rsidR="003D5C38" w:rsidRDefault="003D5C38"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2U机架式服务器</w:t>
      </w:r>
    </w:p>
    <w:p w14:paraId="19B28AF7" w14:textId="61200C82"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两</w:t>
      </w:r>
      <w:r w:rsidRPr="00DB54FA">
        <w:rPr>
          <w:rFonts w:ascii="宋体" w:eastAsia="宋体" w:hAnsi="宋体" w:hint="eastAsia"/>
          <w:sz w:val="24"/>
          <w:szCs w:val="24"/>
        </w:rPr>
        <w:t>路CPU,</w:t>
      </w:r>
      <w:r>
        <w:rPr>
          <w:rFonts w:ascii="宋体" w:eastAsia="宋体" w:hAnsi="宋体"/>
          <w:sz w:val="24"/>
          <w:szCs w:val="24"/>
        </w:rPr>
        <w:t>2</w:t>
      </w:r>
      <w:r w:rsidR="003D5C38">
        <w:rPr>
          <w:rFonts w:ascii="宋体" w:eastAsia="宋体" w:hAnsi="宋体"/>
          <w:sz w:val="24"/>
          <w:szCs w:val="24"/>
        </w:rPr>
        <w:t>颗x86架构CPU</w:t>
      </w:r>
      <w:r w:rsidR="003D5C38">
        <w:rPr>
          <w:rFonts w:ascii="宋体" w:eastAsia="宋体" w:hAnsi="宋体" w:hint="eastAsia"/>
          <w:sz w:val="24"/>
          <w:szCs w:val="24"/>
        </w:rPr>
        <w:t>，</w:t>
      </w:r>
      <w:r w:rsidRPr="00DB54FA">
        <w:rPr>
          <w:rFonts w:ascii="宋体" w:eastAsia="宋体" w:hAnsi="宋体" w:hint="eastAsia"/>
          <w:sz w:val="24"/>
          <w:szCs w:val="24"/>
        </w:rPr>
        <w:t xml:space="preserve"> </w:t>
      </w:r>
      <w:r w:rsidR="003D5C38">
        <w:rPr>
          <w:rFonts w:ascii="宋体" w:eastAsia="宋体" w:hAnsi="宋体" w:hint="eastAsia"/>
          <w:sz w:val="24"/>
          <w:szCs w:val="24"/>
        </w:rPr>
        <w:t>主频≥</w:t>
      </w:r>
      <w:r w:rsidRPr="00DB54FA">
        <w:rPr>
          <w:rFonts w:ascii="宋体" w:eastAsia="宋体" w:hAnsi="宋体" w:hint="eastAsia"/>
          <w:sz w:val="24"/>
          <w:szCs w:val="24"/>
        </w:rPr>
        <w:t xml:space="preserve">2.3G, </w:t>
      </w:r>
      <w:r w:rsidR="003D5C38">
        <w:rPr>
          <w:rFonts w:ascii="宋体" w:eastAsia="宋体" w:hAnsi="宋体" w:hint="eastAsia"/>
          <w:sz w:val="24"/>
          <w:szCs w:val="24"/>
        </w:rPr>
        <w:t>CPU核数≥</w:t>
      </w:r>
      <w:r w:rsidRPr="00DB54FA">
        <w:rPr>
          <w:rFonts w:ascii="宋体" w:eastAsia="宋体" w:hAnsi="宋体" w:hint="eastAsia"/>
          <w:sz w:val="24"/>
          <w:szCs w:val="24"/>
        </w:rPr>
        <w:t>16C</w:t>
      </w:r>
      <w:r w:rsidR="003D5C38">
        <w:rPr>
          <w:rFonts w:ascii="宋体" w:eastAsia="宋体" w:hAnsi="宋体" w:hint="eastAsia"/>
          <w:sz w:val="24"/>
          <w:szCs w:val="24"/>
        </w:rPr>
        <w:t>，支持超线程技术，三级缓存≥2</w:t>
      </w:r>
      <w:r w:rsidR="003D5C38">
        <w:rPr>
          <w:rFonts w:ascii="宋体" w:eastAsia="宋体" w:hAnsi="宋体"/>
          <w:sz w:val="24"/>
          <w:szCs w:val="24"/>
        </w:rPr>
        <w:t>2M</w:t>
      </w:r>
      <w:r>
        <w:rPr>
          <w:rFonts w:ascii="宋体" w:eastAsia="宋体" w:hAnsi="宋体" w:hint="eastAsia"/>
          <w:sz w:val="24"/>
          <w:szCs w:val="24"/>
        </w:rPr>
        <w:t>；</w:t>
      </w:r>
    </w:p>
    <w:p w14:paraId="7189F41A" w14:textId="258CBA5C"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sz w:val="24"/>
          <w:szCs w:val="24"/>
        </w:rPr>
        <w:t>256</w:t>
      </w:r>
      <w:r w:rsidRPr="00DB54FA">
        <w:rPr>
          <w:rFonts w:ascii="宋体" w:eastAsia="宋体" w:hAnsi="宋体" w:hint="eastAsia"/>
          <w:sz w:val="24"/>
          <w:szCs w:val="24"/>
        </w:rPr>
        <w:t>GB内存，</w:t>
      </w:r>
      <w:r>
        <w:rPr>
          <w:rFonts w:ascii="宋体" w:eastAsia="宋体" w:hAnsi="宋体"/>
          <w:sz w:val="24"/>
          <w:szCs w:val="24"/>
        </w:rPr>
        <w:t>8*32GB RDIMM,</w:t>
      </w:r>
      <w:r w:rsidRPr="00DB54FA">
        <w:rPr>
          <w:rFonts w:ascii="宋体" w:eastAsia="宋体" w:hAnsi="宋体"/>
          <w:sz w:val="24"/>
          <w:szCs w:val="24"/>
        </w:rPr>
        <w:t>2933MT/s</w:t>
      </w:r>
      <w:r w:rsidR="003D5C38">
        <w:rPr>
          <w:rFonts w:ascii="宋体" w:eastAsia="宋体" w:hAnsi="宋体"/>
          <w:sz w:val="24"/>
          <w:szCs w:val="24"/>
        </w:rPr>
        <w:t>,支持</w:t>
      </w:r>
      <w:r w:rsidR="003D5C38">
        <w:rPr>
          <w:rFonts w:ascii="宋体" w:eastAsia="宋体" w:hAnsi="宋体" w:hint="eastAsia"/>
          <w:sz w:val="24"/>
          <w:szCs w:val="24"/>
        </w:rPr>
        <w:t>2</w:t>
      </w:r>
      <w:r w:rsidR="003D5C38">
        <w:rPr>
          <w:rFonts w:ascii="宋体" w:eastAsia="宋体" w:hAnsi="宋体"/>
          <w:sz w:val="24"/>
          <w:szCs w:val="24"/>
        </w:rPr>
        <w:t>4个内存插槽</w:t>
      </w:r>
      <w:r>
        <w:rPr>
          <w:rFonts w:ascii="宋体" w:eastAsia="宋体" w:hAnsi="宋体" w:hint="eastAsia"/>
          <w:sz w:val="24"/>
          <w:szCs w:val="24"/>
        </w:rPr>
        <w:t>；</w:t>
      </w:r>
    </w:p>
    <w:p w14:paraId="5466897F" w14:textId="65AE21B1" w:rsidR="00010BD9" w:rsidRDefault="00010BD9" w:rsidP="00010BD9">
      <w:pPr>
        <w:pStyle w:val="flName"/>
        <w:numPr>
          <w:ilvl w:val="0"/>
          <w:numId w:val="21"/>
        </w:numPr>
        <w:spacing w:before="0" w:after="0" w:line="240" w:lineRule="auto"/>
        <w:jc w:val="both"/>
        <w:rPr>
          <w:rFonts w:ascii="宋体" w:eastAsia="宋体" w:hAnsi="宋体"/>
          <w:sz w:val="24"/>
          <w:szCs w:val="24"/>
        </w:rPr>
      </w:pPr>
      <w:r w:rsidRPr="00F03957">
        <w:rPr>
          <w:rFonts w:ascii="宋体" w:eastAsia="宋体" w:hAnsi="宋体"/>
          <w:sz w:val="24"/>
          <w:szCs w:val="24"/>
        </w:rPr>
        <w:t>2</w:t>
      </w:r>
      <w:r w:rsidRPr="00F03957">
        <w:rPr>
          <w:rFonts w:ascii="宋体" w:eastAsia="宋体" w:hAnsi="宋体" w:hint="eastAsia"/>
          <w:sz w:val="24"/>
          <w:szCs w:val="24"/>
        </w:rPr>
        <w:t>块</w:t>
      </w:r>
      <w:r w:rsidR="00811F15">
        <w:rPr>
          <w:rFonts w:ascii="宋体" w:eastAsia="宋体" w:hAnsi="宋体"/>
          <w:sz w:val="24"/>
          <w:szCs w:val="24"/>
        </w:rPr>
        <w:t>1.8</w:t>
      </w:r>
      <w:r w:rsidRPr="00F03957">
        <w:rPr>
          <w:rFonts w:ascii="宋体" w:eastAsia="宋体" w:hAnsi="宋体" w:hint="eastAsia"/>
          <w:sz w:val="24"/>
          <w:szCs w:val="24"/>
        </w:rPr>
        <w:t>T</w:t>
      </w:r>
      <w:r w:rsidRPr="00F03957">
        <w:rPr>
          <w:rFonts w:ascii="宋体" w:eastAsia="宋体" w:hAnsi="宋体"/>
          <w:sz w:val="24"/>
          <w:szCs w:val="24"/>
        </w:rPr>
        <w:t xml:space="preserve"> </w:t>
      </w:r>
      <w:r w:rsidRPr="00F03957">
        <w:rPr>
          <w:rFonts w:ascii="宋体" w:eastAsia="宋体" w:hAnsi="宋体" w:hint="eastAsia"/>
          <w:sz w:val="24"/>
          <w:szCs w:val="24"/>
        </w:rPr>
        <w:t>SAS</w:t>
      </w:r>
      <w:r>
        <w:rPr>
          <w:rFonts w:ascii="宋体" w:eastAsia="宋体" w:hAnsi="宋体" w:hint="eastAsia"/>
          <w:sz w:val="24"/>
          <w:szCs w:val="24"/>
        </w:rPr>
        <w:t>，RAID</w:t>
      </w:r>
      <w:r>
        <w:rPr>
          <w:rFonts w:ascii="宋体" w:eastAsia="宋体" w:hAnsi="宋体"/>
          <w:sz w:val="24"/>
          <w:szCs w:val="24"/>
        </w:rPr>
        <w:t>1</w:t>
      </w:r>
      <w:r>
        <w:rPr>
          <w:rFonts w:ascii="宋体" w:eastAsia="宋体" w:hAnsi="宋体" w:hint="eastAsia"/>
          <w:sz w:val="24"/>
          <w:szCs w:val="24"/>
        </w:rPr>
        <w:t>；</w:t>
      </w:r>
    </w:p>
    <w:p w14:paraId="7CB5B74F"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sidRPr="00DB54FA">
        <w:rPr>
          <w:rFonts w:ascii="宋体" w:eastAsia="宋体" w:hAnsi="宋体" w:hint="eastAsia"/>
          <w:sz w:val="24"/>
          <w:szCs w:val="24"/>
        </w:rPr>
        <w:t>热插</w:t>
      </w:r>
      <w:proofErr w:type="gramStart"/>
      <w:r w:rsidRPr="00DB54FA">
        <w:rPr>
          <w:rFonts w:ascii="宋体" w:eastAsia="宋体" w:hAnsi="宋体" w:hint="eastAsia"/>
          <w:sz w:val="24"/>
          <w:szCs w:val="24"/>
        </w:rPr>
        <w:t>拔冗</w:t>
      </w:r>
      <w:proofErr w:type="gramEnd"/>
      <w:r w:rsidRPr="00DB54FA">
        <w:rPr>
          <w:rFonts w:ascii="宋体" w:eastAsia="宋体" w:hAnsi="宋体" w:hint="eastAsia"/>
          <w:sz w:val="24"/>
          <w:szCs w:val="24"/>
        </w:rPr>
        <w:t>余电源 (1+1)</w:t>
      </w:r>
      <w:r>
        <w:rPr>
          <w:rFonts w:ascii="宋体" w:eastAsia="宋体" w:hAnsi="宋体" w:hint="eastAsia"/>
          <w:sz w:val="24"/>
          <w:szCs w:val="24"/>
        </w:rPr>
        <w:t>；</w:t>
      </w:r>
      <w:r w:rsidRPr="00DB54FA">
        <w:rPr>
          <w:rFonts w:ascii="宋体" w:eastAsia="宋体" w:hAnsi="宋体" w:hint="eastAsia"/>
          <w:sz w:val="24"/>
          <w:szCs w:val="24"/>
        </w:rPr>
        <w:t xml:space="preserve"> </w:t>
      </w:r>
    </w:p>
    <w:p w14:paraId="62463A4C"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四个</w:t>
      </w:r>
      <w:r w:rsidRPr="00DB54FA">
        <w:rPr>
          <w:rFonts w:ascii="宋体" w:eastAsia="宋体" w:hAnsi="宋体" w:hint="eastAsia"/>
          <w:sz w:val="24"/>
          <w:szCs w:val="24"/>
        </w:rPr>
        <w:t>1Gb RJ45</w:t>
      </w:r>
      <w:r>
        <w:rPr>
          <w:rFonts w:ascii="宋体" w:eastAsia="宋体" w:hAnsi="宋体" w:hint="eastAsia"/>
          <w:sz w:val="24"/>
          <w:szCs w:val="24"/>
        </w:rPr>
        <w:t>网络端口；</w:t>
      </w:r>
    </w:p>
    <w:p w14:paraId="3B376554" w14:textId="77777777" w:rsidR="00010BD9" w:rsidRPr="00295710" w:rsidRDefault="00010BD9" w:rsidP="00010BD9">
      <w:pPr>
        <w:pStyle w:val="flName"/>
        <w:numPr>
          <w:ilvl w:val="0"/>
          <w:numId w:val="21"/>
        </w:numPr>
        <w:spacing w:before="0" w:after="0" w:line="240" w:lineRule="auto"/>
        <w:jc w:val="both"/>
        <w:rPr>
          <w:rFonts w:ascii="宋体" w:eastAsia="宋体" w:hAnsi="宋体"/>
          <w:sz w:val="24"/>
          <w:szCs w:val="24"/>
        </w:rPr>
      </w:pPr>
      <w:r w:rsidRPr="00295710">
        <w:rPr>
          <w:rFonts w:ascii="宋体" w:eastAsia="宋体" w:hAnsi="宋体" w:hint="eastAsia"/>
          <w:sz w:val="24"/>
          <w:szCs w:val="24"/>
        </w:rPr>
        <w:t>带远程管理端口</w:t>
      </w:r>
    </w:p>
    <w:p w14:paraId="57371AAF" w14:textId="77777777" w:rsidR="00010BD9" w:rsidRDefault="00010BD9" w:rsidP="00010BD9">
      <w:pPr>
        <w:pStyle w:val="flName"/>
        <w:spacing w:before="0" w:after="0" w:line="240" w:lineRule="auto"/>
        <w:ind w:left="851"/>
        <w:jc w:val="both"/>
        <w:rPr>
          <w:rFonts w:ascii="宋体" w:eastAsia="宋体" w:hAnsi="宋体"/>
          <w:sz w:val="24"/>
          <w:szCs w:val="24"/>
        </w:rPr>
      </w:pPr>
    </w:p>
    <w:p w14:paraId="78079D3D" w14:textId="3B4FD861" w:rsidR="00010BD9" w:rsidRDefault="00DF1E20" w:rsidP="00010BD9">
      <w:pPr>
        <w:pStyle w:val="flName"/>
        <w:numPr>
          <w:ilvl w:val="1"/>
          <w:numId w:val="20"/>
        </w:numPr>
        <w:spacing w:before="0" w:after="0" w:line="240" w:lineRule="auto"/>
        <w:jc w:val="both"/>
        <w:rPr>
          <w:rFonts w:ascii="宋体" w:eastAsia="宋体" w:hAnsi="宋体"/>
          <w:sz w:val="24"/>
          <w:szCs w:val="24"/>
        </w:rPr>
      </w:pPr>
      <w:r>
        <w:rPr>
          <w:rFonts w:ascii="宋体" w:eastAsia="宋体" w:hAnsi="宋体" w:hint="eastAsia"/>
          <w:sz w:val="24"/>
          <w:szCs w:val="24"/>
        </w:rPr>
        <w:t>数据实验教学科研平台服务器</w:t>
      </w:r>
      <w:r w:rsidR="00010BD9">
        <w:rPr>
          <w:rFonts w:ascii="宋体" w:eastAsia="宋体" w:hAnsi="宋体" w:hint="eastAsia"/>
          <w:sz w:val="24"/>
          <w:szCs w:val="24"/>
        </w:rPr>
        <w:t>（3台）</w:t>
      </w:r>
    </w:p>
    <w:p w14:paraId="0ACDEB38" w14:textId="5A008F1E" w:rsidR="003D5C38" w:rsidRDefault="003D5C38"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2U机架式服务器</w:t>
      </w:r>
    </w:p>
    <w:p w14:paraId="57281C0E" w14:textId="5BF70655"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两</w:t>
      </w:r>
      <w:r w:rsidRPr="00DB54FA">
        <w:rPr>
          <w:rFonts w:ascii="宋体" w:eastAsia="宋体" w:hAnsi="宋体" w:hint="eastAsia"/>
          <w:sz w:val="24"/>
          <w:szCs w:val="24"/>
        </w:rPr>
        <w:t>路CPU,</w:t>
      </w:r>
      <w:r>
        <w:rPr>
          <w:rFonts w:ascii="宋体" w:eastAsia="宋体" w:hAnsi="宋体"/>
          <w:sz w:val="24"/>
          <w:szCs w:val="24"/>
        </w:rPr>
        <w:t>2</w:t>
      </w:r>
      <w:r w:rsidR="003D5C38">
        <w:rPr>
          <w:rFonts w:ascii="宋体" w:eastAsia="宋体" w:hAnsi="宋体"/>
          <w:sz w:val="24"/>
          <w:szCs w:val="24"/>
        </w:rPr>
        <w:t>颗x86架构CPU</w:t>
      </w:r>
      <w:r w:rsidR="003D5C38">
        <w:rPr>
          <w:rFonts w:ascii="宋体" w:eastAsia="宋体" w:hAnsi="宋体" w:hint="eastAsia"/>
          <w:sz w:val="24"/>
          <w:szCs w:val="24"/>
        </w:rPr>
        <w:t>，</w:t>
      </w:r>
      <w:r w:rsidRPr="00DB54FA">
        <w:rPr>
          <w:rFonts w:ascii="宋体" w:eastAsia="宋体" w:hAnsi="宋体" w:hint="eastAsia"/>
          <w:sz w:val="24"/>
          <w:szCs w:val="24"/>
        </w:rPr>
        <w:t xml:space="preserve"> </w:t>
      </w:r>
      <w:r w:rsidR="003D5C38">
        <w:rPr>
          <w:rFonts w:ascii="宋体" w:eastAsia="宋体" w:hAnsi="宋体" w:hint="eastAsia"/>
          <w:sz w:val="24"/>
          <w:szCs w:val="24"/>
        </w:rPr>
        <w:t>主频≥</w:t>
      </w:r>
      <w:r w:rsidRPr="00DB54FA">
        <w:rPr>
          <w:rFonts w:ascii="宋体" w:eastAsia="宋体" w:hAnsi="宋体" w:hint="eastAsia"/>
          <w:sz w:val="24"/>
          <w:szCs w:val="24"/>
        </w:rPr>
        <w:t xml:space="preserve">2.3G, </w:t>
      </w:r>
      <w:r w:rsidR="003D5C38">
        <w:rPr>
          <w:rFonts w:ascii="宋体" w:eastAsia="宋体" w:hAnsi="宋体" w:hint="eastAsia"/>
          <w:sz w:val="24"/>
          <w:szCs w:val="24"/>
        </w:rPr>
        <w:t>CPU核数≥</w:t>
      </w:r>
      <w:r w:rsidRPr="00DB54FA">
        <w:rPr>
          <w:rFonts w:ascii="宋体" w:eastAsia="宋体" w:hAnsi="宋体" w:hint="eastAsia"/>
          <w:sz w:val="24"/>
          <w:szCs w:val="24"/>
        </w:rPr>
        <w:t>16C</w:t>
      </w:r>
      <w:r w:rsidR="003D5C38">
        <w:rPr>
          <w:rFonts w:ascii="宋体" w:eastAsia="宋体" w:hAnsi="宋体" w:hint="eastAsia"/>
          <w:sz w:val="24"/>
          <w:szCs w:val="24"/>
        </w:rPr>
        <w:t>，支持超线程技术，三级缓存≥2</w:t>
      </w:r>
      <w:r w:rsidR="003D5C38">
        <w:rPr>
          <w:rFonts w:ascii="宋体" w:eastAsia="宋体" w:hAnsi="宋体"/>
          <w:sz w:val="24"/>
          <w:szCs w:val="24"/>
        </w:rPr>
        <w:t>2M</w:t>
      </w:r>
      <w:r>
        <w:rPr>
          <w:rFonts w:ascii="宋体" w:eastAsia="宋体" w:hAnsi="宋体" w:hint="eastAsia"/>
          <w:sz w:val="24"/>
          <w:szCs w:val="24"/>
        </w:rPr>
        <w:t>；</w:t>
      </w:r>
    </w:p>
    <w:p w14:paraId="38C91855" w14:textId="2EBAC625"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sz w:val="24"/>
          <w:szCs w:val="24"/>
        </w:rPr>
        <w:t>256</w:t>
      </w:r>
      <w:r w:rsidRPr="00DB54FA">
        <w:rPr>
          <w:rFonts w:ascii="宋体" w:eastAsia="宋体" w:hAnsi="宋体" w:hint="eastAsia"/>
          <w:sz w:val="24"/>
          <w:szCs w:val="24"/>
        </w:rPr>
        <w:t>GB内存，</w:t>
      </w:r>
      <w:r>
        <w:rPr>
          <w:rFonts w:ascii="宋体" w:eastAsia="宋体" w:hAnsi="宋体"/>
          <w:sz w:val="24"/>
          <w:szCs w:val="24"/>
        </w:rPr>
        <w:t>8*32GB RDIMM,</w:t>
      </w:r>
      <w:r w:rsidRPr="00DB54FA">
        <w:rPr>
          <w:rFonts w:ascii="宋体" w:eastAsia="宋体" w:hAnsi="宋体"/>
          <w:sz w:val="24"/>
          <w:szCs w:val="24"/>
        </w:rPr>
        <w:t>2933MT/s</w:t>
      </w:r>
      <w:r w:rsidR="003D5C38">
        <w:rPr>
          <w:rFonts w:ascii="宋体" w:eastAsia="宋体" w:hAnsi="宋体" w:hint="eastAsia"/>
          <w:sz w:val="24"/>
          <w:szCs w:val="24"/>
        </w:rPr>
        <w:t>，</w:t>
      </w:r>
      <w:r w:rsidR="003D5C38">
        <w:rPr>
          <w:rFonts w:ascii="宋体" w:eastAsia="宋体" w:hAnsi="宋体"/>
          <w:sz w:val="24"/>
          <w:szCs w:val="24"/>
        </w:rPr>
        <w:t>支持</w:t>
      </w:r>
      <w:r w:rsidR="003D5C38">
        <w:rPr>
          <w:rFonts w:ascii="宋体" w:eastAsia="宋体" w:hAnsi="宋体" w:hint="eastAsia"/>
          <w:sz w:val="24"/>
          <w:szCs w:val="24"/>
        </w:rPr>
        <w:t>2</w:t>
      </w:r>
      <w:r w:rsidR="003D5C38">
        <w:rPr>
          <w:rFonts w:ascii="宋体" w:eastAsia="宋体" w:hAnsi="宋体"/>
          <w:sz w:val="24"/>
          <w:szCs w:val="24"/>
        </w:rPr>
        <w:t>4个内存插槽</w:t>
      </w:r>
      <w:r>
        <w:rPr>
          <w:rFonts w:ascii="宋体" w:eastAsia="宋体" w:hAnsi="宋体" w:hint="eastAsia"/>
          <w:sz w:val="24"/>
          <w:szCs w:val="24"/>
        </w:rPr>
        <w:t>；</w:t>
      </w:r>
    </w:p>
    <w:p w14:paraId="15B74727" w14:textId="071EE7E7"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块</w:t>
      </w:r>
      <w:r>
        <w:rPr>
          <w:rFonts w:ascii="宋体" w:eastAsia="宋体" w:hAnsi="宋体"/>
          <w:sz w:val="24"/>
          <w:szCs w:val="24"/>
        </w:rPr>
        <w:t>2</w:t>
      </w:r>
      <w:r w:rsidR="00811F15">
        <w:rPr>
          <w:rFonts w:ascii="宋体" w:eastAsia="宋体" w:hAnsi="宋体"/>
          <w:sz w:val="24"/>
          <w:szCs w:val="24"/>
        </w:rPr>
        <w:t>.4</w:t>
      </w:r>
      <w:r>
        <w:rPr>
          <w:rFonts w:ascii="宋体" w:eastAsia="宋体" w:hAnsi="宋体" w:hint="eastAsia"/>
          <w:sz w:val="24"/>
          <w:szCs w:val="24"/>
        </w:rPr>
        <w:t>T</w:t>
      </w:r>
      <w:r>
        <w:rPr>
          <w:rFonts w:ascii="宋体" w:eastAsia="宋体" w:hAnsi="宋体"/>
          <w:sz w:val="24"/>
          <w:szCs w:val="24"/>
        </w:rPr>
        <w:t xml:space="preserve"> </w:t>
      </w:r>
      <w:r>
        <w:rPr>
          <w:rFonts w:ascii="宋体" w:eastAsia="宋体" w:hAnsi="宋体" w:hint="eastAsia"/>
          <w:sz w:val="24"/>
          <w:szCs w:val="24"/>
        </w:rPr>
        <w:t>SAS</w:t>
      </w:r>
      <w:r>
        <w:rPr>
          <w:rFonts w:ascii="宋体" w:eastAsia="宋体" w:hAnsi="宋体"/>
          <w:sz w:val="24"/>
          <w:szCs w:val="24"/>
        </w:rPr>
        <w:t xml:space="preserve"> 2.5</w:t>
      </w:r>
      <w:r>
        <w:rPr>
          <w:rFonts w:ascii="宋体" w:eastAsia="宋体" w:hAnsi="宋体" w:hint="eastAsia"/>
          <w:sz w:val="24"/>
          <w:szCs w:val="24"/>
        </w:rPr>
        <w:t>寸 1</w:t>
      </w:r>
      <w:r w:rsidR="00811F15">
        <w:rPr>
          <w:rFonts w:ascii="宋体" w:eastAsia="宋体" w:hAnsi="宋体"/>
          <w:sz w:val="24"/>
          <w:szCs w:val="24"/>
        </w:rPr>
        <w:t>0</w:t>
      </w:r>
      <w:r>
        <w:rPr>
          <w:rFonts w:ascii="宋体" w:eastAsia="宋体" w:hAnsi="宋体" w:hint="eastAsia"/>
          <w:sz w:val="24"/>
          <w:szCs w:val="24"/>
        </w:rPr>
        <w:t>K，RAID</w:t>
      </w:r>
      <w:r>
        <w:rPr>
          <w:rFonts w:ascii="宋体" w:eastAsia="宋体" w:hAnsi="宋体"/>
          <w:sz w:val="24"/>
          <w:szCs w:val="24"/>
        </w:rPr>
        <w:t>1</w:t>
      </w:r>
      <w:r>
        <w:rPr>
          <w:rFonts w:ascii="宋体" w:eastAsia="宋体" w:hAnsi="宋体" w:hint="eastAsia"/>
          <w:sz w:val="24"/>
          <w:szCs w:val="24"/>
        </w:rPr>
        <w:t>；</w:t>
      </w:r>
      <w:r w:rsidRPr="00DB54FA">
        <w:rPr>
          <w:rFonts w:ascii="宋体" w:eastAsia="宋体" w:hAnsi="宋体" w:hint="eastAsia"/>
          <w:sz w:val="24"/>
          <w:szCs w:val="24"/>
        </w:rPr>
        <w:t>2</w:t>
      </w:r>
      <w:r>
        <w:rPr>
          <w:rFonts w:ascii="宋体" w:eastAsia="宋体" w:hAnsi="宋体" w:hint="eastAsia"/>
          <w:sz w:val="24"/>
          <w:szCs w:val="24"/>
        </w:rPr>
        <w:t>块</w:t>
      </w:r>
      <w:r w:rsidRPr="00DB54FA">
        <w:rPr>
          <w:rFonts w:ascii="宋体" w:eastAsia="宋体" w:hAnsi="宋体" w:hint="eastAsia"/>
          <w:sz w:val="24"/>
          <w:szCs w:val="24"/>
        </w:rPr>
        <w:t>480GB SSD硬盘,</w:t>
      </w:r>
      <w:r w:rsidRPr="00421D5B">
        <w:rPr>
          <w:rFonts w:ascii="宋体" w:eastAsia="宋体" w:hAnsi="宋体" w:hint="eastAsia"/>
          <w:sz w:val="24"/>
          <w:szCs w:val="24"/>
        </w:rPr>
        <w:t xml:space="preserve"> 6Gbps 512 2.5英寸热插拔</w:t>
      </w:r>
      <w:r>
        <w:rPr>
          <w:rFonts w:ascii="宋体" w:eastAsia="宋体" w:hAnsi="宋体" w:hint="eastAsia"/>
          <w:sz w:val="24"/>
          <w:szCs w:val="24"/>
        </w:rPr>
        <w:t>，RAID</w:t>
      </w:r>
      <w:r>
        <w:rPr>
          <w:rFonts w:ascii="宋体" w:eastAsia="宋体" w:hAnsi="宋体"/>
          <w:sz w:val="24"/>
          <w:szCs w:val="24"/>
        </w:rPr>
        <w:t>1</w:t>
      </w:r>
      <w:r>
        <w:rPr>
          <w:rFonts w:ascii="宋体" w:eastAsia="宋体" w:hAnsi="宋体" w:hint="eastAsia"/>
          <w:sz w:val="24"/>
          <w:szCs w:val="24"/>
        </w:rPr>
        <w:t>；</w:t>
      </w:r>
    </w:p>
    <w:p w14:paraId="33316794"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sidRPr="00DB54FA">
        <w:rPr>
          <w:rFonts w:ascii="宋体" w:eastAsia="宋体" w:hAnsi="宋体" w:hint="eastAsia"/>
          <w:sz w:val="24"/>
          <w:szCs w:val="24"/>
        </w:rPr>
        <w:lastRenderedPageBreak/>
        <w:t>热插</w:t>
      </w:r>
      <w:proofErr w:type="gramStart"/>
      <w:r w:rsidRPr="00DB54FA">
        <w:rPr>
          <w:rFonts w:ascii="宋体" w:eastAsia="宋体" w:hAnsi="宋体" w:hint="eastAsia"/>
          <w:sz w:val="24"/>
          <w:szCs w:val="24"/>
        </w:rPr>
        <w:t>拔冗</w:t>
      </w:r>
      <w:proofErr w:type="gramEnd"/>
      <w:r w:rsidRPr="00DB54FA">
        <w:rPr>
          <w:rFonts w:ascii="宋体" w:eastAsia="宋体" w:hAnsi="宋体" w:hint="eastAsia"/>
          <w:sz w:val="24"/>
          <w:szCs w:val="24"/>
        </w:rPr>
        <w:t>余电源 (1+1)</w:t>
      </w:r>
      <w:r>
        <w:rPr>
          <w:rFonts w:ascii="宋体" w:eastAsia="宋体" w:hAnsi="宋体" w:hint="eastAsia"/>
          <w:sz w:val="24"/>
          <w:szCs w:val="24"/>
        </w:rPr>
        <w:t>；</w:t>
      </w:r>
      <w:r w:rsidRPr="00DB54FA">
        <w:rPr>
          <w:rFonts w:ascii="宋体" w:eastAsia="宋体" w:hAnsi="宋体" w:hint="eastAsia"/>
          <w:sz w:val="24"/>
          <w:szCs w:val="24"/>
        </w:rPr>
        <w:t xml:space="preserve"> </w:t>
      </w:r>
    </w:p>
    <w:p w14:paraId="095F6C64" w14:textId="77777777" w:rsidR="00010BD9" w:rsidRDefault="00010BD9" w:rsidP="00010BD9">
      <w:pPr>
        <w:pStyle w:val="flName"/>
        <w:numPr>
          <w:ilvl w:val="0"/>
          <w:numId w:val="21"/>
        </w:numPr>
        <w:spacing w:before="0" w:after="0" w:line="240" w:lineRule="auto"/>
        <w:jc w:val="both"/>
        <w:rPr>
          <w:rFonts w:ascii="宋体" w:eastAsia="宋体" w:hAnsi="宋体"/>
          <w:sz w:val="24"/>
          <w:szCs w:val="24"/>
        </w:rPr>
      </w:pPr>
      <w:r>
        <w:rPr>
          <w:rFonts w:ascii="宋体" w:eastAsia="宋体" w:hAnsi="宋体" w:hint="eastAsia"/>
          <w:sz w:val="24"/>
          <w:szCs w:val="24"/>
        </w:rPr>
        <w:t>四个</w:t>
      </w:r>
      <w:r w:rsidRPr="00DB54FA">
        <w:rPr>
          <w:rFonts w:ascii="宋体" w:eastAsia="宋体" w:hAnsi="宋体" w:hint="eastAsia"/>
          <w:sz w:val="24"/>
          <w:szCs w:val="24"/>
        </w:rPr>
        <w:t>1Gb RJ45</w:t>
      </w:r>
      <w:r>
        <w:rPr>
          <w:rFonts w:ascii="宋体" w:eastAsia="宋体" w:hAnsi="宋体" w:hint="eastAsia"/>
          <w:sz w:val="24"/>
          <w:szCs w:val="24"/>
        </w:rPr>
        <w:t>网络端口；</w:t>
      </w:r>
    </w:p>
    <w:p w14:paraId="2CCDE0B7" w14:textId="77777777" w:rsidR="00010BD9" w:rsidRPr="00295710" w:rsidRDefault="00010BD9" w:rsidP="00010BD9">
      <w:pPr>
        <w:pStyle w:val="flName"/>
        <w:numPr>
          <w:ilvl w:val="0"/>
          <w:numId w:val="21"/>
        </w:numPr>
        <w:spacing w:before="0" w:after="0" w:line="240" w:lineRule="auto"/>
        <w:jc w:val="both"/>
        <w:rPr>
          <w:rFonts w:ascii="宋体" w:eastAsia="宋体" w:hAnsi="宋体"/>
          <w:sz w:val="24"/>
          <w:szCs w:val="24"/>
        </w:rPr>
      </w:pPr>
      <w:r w:rsidRPr="00295710">
        <w:rPr>
          <w:rFonts w:ascii="宋体" w:eastAsia="宋体" w:hAnsi="宋体" w:hint="eastAsia"/>
          <w:sz w:val="24"/>
          <w:szCs w:val="24"/>
        </w:rPr>
        <w:t>带远程管理端口</w:t>
      </w:r>
    </w:p>
    <w:p w14:paraId="5F8D0A3F" w14:textId="07DD691C" w:rsidR="00010BD9" w:rsidRDefault="00010BD9">
      <w:pPr>
        <w:pStyle w:val="2"/>
        <w:numPr>
          <w:ilvl w:val="0"/>
          <w:numId w:val="0"/>
        </w:numPr>
        <w:spacing w:line="360" w:lineRule="auto"/>
        <w:rPr>
          <w:rFonts w:asciiTheme="minorEastAsia" w:eastAsiaTheme="minorEastAsia" w:hAnsiTheme="minorEastAsia"/>
          <w:szCs w:val="24"/>
          <w:lang w:val="fr-FR"/>
        </w:rPr>
      </w:pPr>
    </w:p>
    <w:p w14:paraId="54161CA1" w14:textId="77777777" w:rsidR="00010BD9" w:rsidRPr="00010BD9" w:rsidRDefault="00010BD9" w:rsidP="00010BD9">
      <w:pPr>
        <w:rPr>
          <w:lang w:val="fr-FR"/>
        </w:rPr>
      </w:pPr>
    </w:p>
    <w:p w14:paraId="39BC22C7" w14:textId="19878E63" w:rsidR="00D4541E" w:rsidRPr="00010BD9" w:rsidRDefault="0011786A" w:rsidP="00010BD9">
      <w:pPr>
        <w:pStyle w:val="flName"/>
        <w:numPr>
          <w:ilvl w:val="0"/>
          <w:numId w:val="22"/>
        </w:numPr>
        <w:spacing w:before="0" w:after="0" w:line="240" w:lineRule="auto"/>
        <w:jc w:val="left"/>
        <w:rPr>
          <w:rFonts w:ascii="宋体" w:eastAsia="宋体" w:hAnsi="宋体"/>
          <w:sz w:val="24"/>
          <w:szCs w:val="24"/>
        </w:rPr>
      </w:pPr>
      <w:r w:rsidRPr="00010BD9">
        <w:rPr>
          <w:rFonts w:ascii="宋体" w:eastAsia="宋体" w:hAnsi="宋体" w:hint="eastAsia"/>
          <w:sz w:val="24"/>
          <w:szCs w:val="24"/>
        </w:rPr>
        <w:t>主要</w:t>
      </w:r>
      <w:r w:rsidR="007A7CC0">
        <w:rPr>
          <w:rFonts w:ascii="宋体" w:eastAsia="宋体" w:hAnsi="宋体" w:hint="eastAsia"/>
          <w:sz w:val="24"/>
          <w:szCs w:val="24"/>
        </w:rPr>
        <w:t>服务及</w:t>
      </w:r>
      <w:r w:rsidRPr="00010BD9">
        <w:rPr>
          <w:rFonts w:ascii="宋体" w:eastAsia="宋体" w:hAnsi="宋体" w:hint="eastAsia"/>
          <w:sz w:val="24"/>
          <w:szCs w:val="24"/>
        </w:rPr>
        <w:t>设备清单</w:t>
      </w:r>
    </w:p>
    <w:tbl>
      <w:tblPr>
        <w:tblW w:w="9099" w:type="dxa"/>
        <w:jc w:val="center"/>
        <w:tblLayout w:type="fixed"/>
        <w:tblLook w:val="04A0" w:firstRow="1" w:lastRow="0" w:firstColumn="1" w:lastColumn="0" w:noHBand="0" w:noVBand="1"/>
      </w:tblPr>
      <w:tblGrid>
        <w:gridCol w:w="745"/>
        <w:gridCol w:w="2408"/>
        <w:gridCol w:w="4061"/>
        <w:gridCol w:w="784"/>
        <w:gridCol w:w="1101"/>
      </w:tblGrid>
      <w:tr w:rsidR="00010BD9" w14:paraId="166DA213" w14:textId="77777777" w:rsidTr="00010BD9">
        <w:trPr>
          <w:trHeight w:val="560"/>
          <w:jc w:val="center"/>
        </w:trPr>
        <w:tc>
          <w:tcPr>
            <w:tcW w:w="745" w:type="dxa"/>
            <w:tcBorders>
              <w:top w:val="single" w:sz="4" w:space="0" w:color="auto"/>
              <w:left w:val="single" w:sz="4" w:space="0" w:color="auto"/>
              <w:bottom w:val="single" w:sz="4" w:space="0" w:color="auto"/>
              <w:right w:val="single" w:sz="4" w:space="0" w:color="auto"/>
            </w:tcBorders>
            <w:shd w:val="clear" w:color="auto" w:fill="auto"/>
            <w:vAlign w:val="center"/>
          </w:tcPr>
          <w:p w14:paraId="018EFF18"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序号</w:t>
            </w:r>
          </w:p>
        </w:tc>
        <w:tc>
          <w:tcPr>
            <w:tcW w:w="2408" w:type="dxa"/>
            <w:tcBorders>
              <w:top w:val="single" w:sz="4" w:space="0" w:color="auto"/>
              <w:left w:val="nil"/>
              <w:bottom w:val="single" w:sz="4" w:space="0" w:color="auto"/>
              <w:right w:val="single" w:sz="4" w:space="0" w:color="auto"/>
            </w:tcBorders>
            <w:shd w:val="clear" w:color="auto" w:fill="auto"/>
            <w:vAlign w:val="center"/>
          </w:tcPr>
          <w:p w14:paraId="65DCE42E"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产品名称</w:t>
            </w:r>
          </w:p>
        </w:tc>
        <w:tc>
          <w:tcPr>
            <w:tcW w:w="4061" w:type="dxa"/>
            <w:tcBorders>
              <w:top w:val="single" w:sz="4" w:space="0" w:color="auto"/>
              <w:left w:val="nil"/>
              <w:bottom w:val="single" w:sz="4" w:space="0" w:color="auto"/>
              <w:right w:val="single" w:sz="4" w:space="0" w:color="auto"/>
            </w:tcBorders>
            <w:shd w:val="clear" w:color="auto" w:fill="auto"/>
            <w:vAlign w:val="center"/>
          </w:tcPr>
          <w:p w14:paraId="662A95D9"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产品说明</w:t>
            </w:r>
          </w:p>
        </w:tc>
        <w:tc>
          <w:tcPr>
            <w:tcW w:w="784" w:type="dxa"/>
            <w:tcBorders>
              <w:top w:val="single" w:sz="4" w:space="0" w:color="auto"/>
              <w:left w:val="nil"/>
              <w:bottom w:val="single" w:sz="4" w:space="0" w:color="auto"/>
              <w:right w:val="single" w:sz="4" w:space="0" w:color="auto"/>
            </w:tcBorders>
            <w:shd w:val="clear" w:color="auto" w:fill="auto"/>
            <w:vAlign w:val="center"/>
          </w:tcPr>
          <w:p w14:paraId="0AC382AC"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color w:val="000000"/>
                <w:sz w:val="21"/>
                <w:szCs w:val="21"/>
              </w:rPr>
              <w:t>单位</w:t>
            </w:r>
          </w:p>
        </w:tc>
        <w:tc>
          <w:tcPr>
            <w:tcW w:w="1101" w:type="dxa"/>
            <w:tcBorders>
              <w:top w:val="single" w:sz="4" w:space="0" w:color="auto"/>
              <w:left w:val="nil"/>
              <w:bottom w:val="single" w:sz="4" w:space="0" w:color="auto"/>
              <w:right w:val="single" w:sz="4" w:space="0" w:color="auto"/>
            </w:tcBorders>
            <w:vAlign w:val="center"/>
          </w:tcPr>
          <w:p w14:paraId="0978B5FD"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采购数量</w:t>
            </w:r>
          </w:p>
        </w:tc>
      </w:tr>
      <w:tr w:rsidR="00010BD9" w14:paraId="3B28D4A1" w14:textId="77777777" w:rsidTr="00010BD9">
        <w:trPr>
          <w:trHeight w:val="660"/>
          <w:jc w:val="center"/>
        </w:trPr>
        <w:tc>
          <w:tcPr>
            <w:tcW w:w="745" w:type="dxa"/>
            <w:tcBorders>
              <w:top w:val="nil"/>
              <w:left w:val="single" w:sz="4" w:space="0" w:color="auto"/>
              <w:bottom w:val="single" w:sz="4" w:space="0" w:color="auto"/>
              <w:right w:val="single" w:sz="4" w:space="0" w:color="auto"/>
            </w:tcBorders>
            <w:shd w:val="clear" w:color="auto" w:fill="auto"/>
            <w:vAlign w:val="center"/>
          </w:tcPr>
          <w:p w14:paraId="06EF64E2"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1</w:t>
            </w:r>
          </w:p>
        </w:tc>
        <w:tc>
          <w:tcPr>
            <w:tcW w:w="2408" w:type="dxa"/>
            <w:tcBorders>
              <w:top w:val="nil"/>
              <w:left w:val="nil"/>
              <w:bottom w:val="single" w:sz="4" w:space="0" w:color="auto"/>
              <w:right w:val="single" w:sz="4" w:space="0" w:color="auto"/>
            </w:tcBorders>
            <w:shd w:val="clear" w:color="auto" w:fill="auto"/>
            <w:vAlign w:val="center"/>
          </w:tcPr>
          <w:p w14:paraId="4DA608FC"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sidRPr="00010BD9">
              <w:rPr>
                <w:rFonts w:asciiTheme="minorEastAsia" w:eastAsiaTheme="minorEastAsia" w:hAnsiTheme="minorEastAsia" w:cs="宋体" w:hint="eastAsia"/>
                <w:color w:val="000000"/>
                <w:sz w:val="21"/>
                <w:szCs w:val="21"/>
              </w:rPr>
              <w:t>Oracle</w:t>
            </w:r>
            <w:r>
              <w:rPr>
                <w:rFonts w:asciiTheme="minorEastAsia" w:eastAsiaTheme="minorEastAsia" w:hAnsiTheme="minorEastAsia" w:cs="宋体"/>
                <w:color w:val="000000"/>
                <w:sz w:val="21"/>
                <w:szCs w:val="21"/>
              </w:rPr>
              <w:t xml:space="preserve"> </w:t>
            </w:r>
            <w:r w:rsidRPr="00010BD9">
              <w:rPr>
                <w:rFonts w:asciiTheme="minorEastAsia" w:eastAsiaTheme="minorEastAsia" w:hAnsiTheme="minorEastAsia" w:cs="宋体" w:hint="eastAsia"/>
                <w:color w:val="000000"/>
                <w:sz w:val="21"/>
                <w:szCs w:val="21"/>
              </w:rPr>
              <w:t>RAC服务器配置</w:t>
            </w:r>
          </w:p>
          <w:p w14:paraId="28FDEB80" w14:textId="6A92DD59" w:rsidR="00C4590E" w:rsidRDefault="00C4590E">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（核心产品）</w:t>
            </w:r>
          </w:p>
        </w:tc>
        <w:tc>
          <w:tcPr>
            <w:tcW w:w="4061" w:type="dxa"/>
            <w:tcBorders>
              <w:top w:val="nil"/>
              <w:left w:val="nil"/>
              <w:bottom w:val="single" w:sz="4" w:space="0" w:color="auto"/>
              <w:right w:val="single" w:sz="4" w:space="0" w:color="auto"/>
            </w:tcBorders>
            <w:shd w:val="clear" w:color="auto" w:fill="auto"/>
            <w:vAlign w:val="center"/>
          </w:tcPr>
          <w:p w14:paraId="30404639" w14:textId="075EC17E"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sidRPr="00010BD9">
              <w:rPr>
                <w:rFonts w:asciiTheme="minorEastAsia" w:eastAsiaTheme="minorEastAsia" w:hAnsiTheme="minorEastAsia" w:cs="宋体" w:hint="eastAsia"/>
                <w:color w:val="000000"/>
                <w:sz w:val="21"/>
                <w:szCs w:val="21"/>
              </w:rPr>
              <w:t>用于Aleph500系统（以色列艾利贝斯公司的图书馆集成管理系统）的数据库，需要配置Oracle RAC集群以保证数据安全</w:t>
            </w:r>
          </w:p>
        </w:tc>
        <w:tc>
          <w:tcPr>
            <w:tcW w:w="784" w:type="dxa"/>
            <w:tcBorders>
              <w:top w:val="nil"/>
              <w:left w:val="nil"/>
              <w:bottom w:val="single" w:sz="4" w:space="0" w:color="auto"/>
              <w:right w:val="single" w:sz="4" w:space="0" w:color="auto"/>
            </w:tcBorders>
            <w:shd w:val="clear" w:color="auto" w:fill="auto"/>
            <w:vAlign w:val="center"/>
          </w:tcPr>
          <w:p w14:paraId="2CD2BF71"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台</w:t>
            </w:r>
          </w:p>
        </w:tc>
        <w:tc>
          <w:tcPr>
            <w:tcW w:w="1101" w:type="dxa"/>
            <w:tcBorders>
              <w:top w:val="single" w:sz="4" w:space="0" w:color="auto"/>
              <w:left w:val="nil"/>
              <w:bottom w:val="single" w:sz="4" w:space="0" w:color="auto"/>
              <w:right w:val="single" w:sz="4" w:space="0" w:color="auto"/>
            </w:tcBorders>
            <w:vAlign w:val="center"/>
          </w:tcPr>
          <w:p w14:paraId="2C071783" w14:textId="5355FE06"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color w:val="000000"/>
                <w:sz w:val="21"/>
                <w:szCs w:val="21"/>
              </w:rPr>
              <w:t>2</w:t>
            </w:r>
          </w:p>
        </w:tc>
      </w:tr>
      <w:tr w:rsidR="00010BD9" w14:paraId="67F0E1B1" w14:textId="77777777" w:rsidTr="00010BD9">
        <w:trPr>
          <w:trHeight w:val="660"/>
          <w:jc w:val="center"/>
        </w:trPr>
        <w:tc>
          <w:tcPr>
            <w:tcW w:w="745" w:type="dxa"/>
            <w:tcBorders>
              <w:top w:val="nil"/>
              <w:left w:val="single" w:sz="4" w:space="0" w:color="auto"/>
              <w:bottom w:val="single" w:sz="4" w:space="0" w:color="auto"/>
              <w:right w:val="single" w:sz="4" w:space="0" w:color="auto"/>
            </w:tcBorders>
            <w:shd w:val="clear" w:color="auto" w:fill="auto"/>
            <w:vAlign w:val="center"/>
          </w:tcPr>
          <w:p w14:paraId="2871FFE7"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2</w:t>
            </w:r>
          </w:p>
        </w:tc>
        <w:tc>
          <w:tcPr>
            <w:tcW w:w="2408" w:type="dxa"/>
            <w:tcBorders>
              <w:top w:val="nil"/>
              <w:left w:val="nil"/>
              <w:bottom w:val="single" w:sz="4" w:space="0" w:color="auto"/>
              <w:right w:val="single" w:sz="4" w:space="0" w:color="auto"/>
            </w:tcBorders>
            <w:shd w:val="clear" w:color="auto" w:fill="auto"/>
            <w:vAlign w:val="center"/>
          </w:tcPr>
          <w:p w14:paraId="38730B79" w14:textId="6D1286A4"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sidRPr="00010BD9">
              <w:rPr>
                <w:rFonts w:asciiTheme="minorEastAsia" w:eastAsiaTheme="minorEastAsia" w:hAnsiTheme="minorEastAsia" w:cs="宋体" w:hint="eastAsia"/>
                <w:color w:val="000000"/>
                <w:sz w:val="21"/>
                <w:szCs w:val="21"/>
              </w:rPr>
              <w:t>Aleph500前端应用服务器配置</w:t>
            </w:r>
          </w:p>
        </w:tc>
        <w:tc>
          <w:tcPr>
            <w:tcW w:w="4061" w:type="dxa"/>
            <w:tcBorders>
              <w:top w:val="nil"/>
              <w:left w:val="nil"/>
              <w:bottom w:val="single" w:sz="4" w:space="0" w:color="auto"/>
              <w:right w:val="single" w:sz="4" w:space="0" w:color="auto"/>
            </w:tcBorders>
            <w:shd w:val="clear" w:color="auto" w:fill="auto"/>
            <w:vAlign w:val="center"/>
          </w:tcPr>
          <w:p w14:paraId="308BF088" w14:textId="3D47ADE2"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sidRPr="00010BD9">
              <w:rPr>
                <w:rFonts w:asciiTheme="minorEastAsia" w:eastAsiaTheme="minorEastAsia" w:hAnsiTheme="minorEastAsia" w:cs="宋体" w:hint="eastAsia"/>
                <w:color w:val="000000"/>
                <w:sz w:val="21"/>
                <w:szCs w:val="21"/>
              </w:rPr>
              <w:t>用于Aleph500系统的前端应用</w:t>
            </w:r>
          </w:p>
        </w:tc>
        <w:tc>
          <w:tcPr>
            <w:tcW w:w="784" w:type="dxa"/>
            <w:tcBorders>
              <w:top w:val="nil"/>
              <w:left w:val="nil"/>
              <w:bottom w:val="single" w:sz="4" w:space="0" w:color="auto"/>
              <w:right w:val="single" w:sz="4" w:space="0" w:color="auto"/>
            </w:tcBorders>
            <w:shd w:val="clear" w:color="auto" w:fill="auto"/>
            <w:vAlign w:val="center"/>
          </w:tcPr>
          <w:p w14:paraId="03976781"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台</w:t>
            </w:r>
          </w:p>
        </w:tc>
        <w:tc>
          <w:tcPr>
            <w:tcW w:w="1101" w:type="dxa"/>
            <w:tcBorders>
              <w:top w:val="single" w:sz="4" w:space="0" w:color="auto"/>
              <w:left w:val="nil"/>
              <w:bottom w:val="single" w:sz="4" w:space="0" w:color="auto"/>
              <w:right w:val="single" w:sz="4" w:space="0" w:color="auto"/>
            </w:tcBorders>
            <w:vAlign w:val="center"/>
          </w:tcPr>
          <w:p w14:paraId="626A6806" w14:textId="7F8B4ADB"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color w:val="000000"/>
                <w:sz w:val="21"/>
                <w:szCs w:val="21"/>
              </w:rPr>
              <w:t>1</w:t>
            </w:r>
          </w:p>
        </w:tc>
      </w:tr>
      <w:tr w:rsidR="00010BD9" w14:paraId="7B7B6605" w14:textId="77777777" w:rsidTr="00010BD9">
        <w:trPr>
          <w:trHeight w:val="660"/>
          <w:jc w:val="center"/>
        </w:trPr>
        <w:tc>
          <w:tcPr>
            <w:tcW w:w="745" w:type="dxa"/>
            <w:tcBorders>
              <w:top w:val="nil"/>
              <w:left w:val="single" w:sz="4" w:space="0" w:color="auto"/>
              <w:bottom w:val="single" w:sz="4" w:space="0" w:color="auto"/>
              <w:right w:val="single" w:sz="4" w:space="0" w:color="auto"/>
            </w:tcBorders>
            <w:shd w:val="clear" w:color="auto" w:fill="auto"/>
            <w:vAlign w:val="center"/>
          </w:tcPr>
          <w:p w14:paraId="1F0F25AF"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3</w:t>
            </w:r>
          </w:p>
        </w:tc>
        <w:tc>
          <w:tcPr>
            <w:tcW w:w="2408" w:type="dxa"/>
            <w:tcBorders>
              <w:top w:val="nil"/>
              <w:left w:val="nil"/>
              <w:bottom w:val="single" w:sz="4" w:space="0" w:color="auto"/>
              <w:right w:val="single" w:sz="4" w:space="0" w:color="auto"/>
            </w:tcBorders>
            <w:shd w:val="clear" w:color="auto" w:fill="auto"/>
            <w:vAlign w:val="center"/>
          </w:tcPr>
          <w:p w14:paraId="23257102" w14:textId="45912AF1"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sidRPr="00010BD9">
              <w:rPr>
                <w:rFonts w:asciiTheme="minorEastAsia" w:eastAsiaTheme="minorEastAsia" w:hAnsiTheme="minorEastAsia" w:cs="宋体" w:hint="eastAsia"/>
                <w:color w:val="000000"/>
                <w:sz w:val="21"/>
                <w:szCs w:val="21"/>
              </w:rPr>
              <w:t>Primo服务器</w:t>
            </w:r>
          </w:p>
        </w:tc>
        <w:tc>
          <w:tcPr>
            <w:tcW w:w="4061" w:type="dxa"/>
            <w:tcBorders>
              <w:top w:val="nil"/>
              <w:left w:val="nil"/>
              <w:bottom w:val="single" w:sz="4" w:space="0" w:color="auto"/>
              <w:right w:val="single" w:sz="4" w:space="0" w:color="auto"/>
            </w:tcBorders>
            <w:shd w:val="clear" w:color="auto" w:fill="auto"/>
            <w:vAlign w:val="center"/>
          </w:tcPr>
          <w:p w14:paraId="6E6D29AC" w14:textId="25FD446F"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sidRPr="00010BD9">
              <w:rPr>
                <w:rFonts w:asciiTheme="minorEastAsia" w:eastAsiaTheme="minorEastAsia" w:hAnsiTheme="minorEastAsia" w:cs="宋体" w:hint="eastAsia"/>
                <w:color w:val="000000"/>
                <w:sz w:val="21"/>
                <w:szCs w:val="21"/>
              </w:rPr>
              <w:t>用于Primo系统（以色列艾利贝斯公司的资源发现系统）</w:t>
            </w:r>
          </w:p>
        </w:tc>
        <w:tc>
          <w:tcPr>
            <w:tcW w:w="784" w:type="dxa"/>
            <w:tcBorders>
              <w:top w:val="nil"/>
              <w:left w:val="nil"/>
              <w:bottom w:val="single" w:sz="4" w:space="0" w:color="auto"/>
              <w:right w:val="single" w:sz="4" w:space="0" w:color="auto"/>
            </w:tcBorders>
            <w:shd w:val="clear" w:color="auto" w:fill="auto"/>
            <w:vAlign w:val="center"/>
          </w:tcPr>
          <w:p w14:paraId="6CE4A46B"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台</w:t>
            </w:r>
          </w:p>
        </w:tc>
        <w:tc>
          <w:tcPr>
            <w:tcW w:w="1101" w:type="dxa"/>
            <w:tcBorders>
              <w:top w:val="single" w:sz="4" w:space="0" w:color="auto"/>
              <w:left w:val="nil"/>
              <w:bottom w:val="single" w:sz="4" w:space="0" w:color="auto"/>
              <w:right w:val="single" w:sz="4" w:space="0" w:color="auto"/>
            </w:tcBorders>
            <w:vAlign w:val="center"/>
          </w:tcPr>
          <w:p w14:paraId="1A847D4E" w14:textId="2BFCA20E"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color w:val="000000"/>
                <w:sz w:val="21"/>
                <w:szCs w:val="21"/>
              </w:rPr>
              <w:t>1</w:t>
            </w:r>
          </w:p>
        </w:tc>
      </w:tr>
      <w:tr w:rsidR="00010BD9" w14:paraId="25A50A3C" w14:textId="77777777" w:rsidTr="007A7CC0">
        <w:trPr>
          <w:trHeight w:val="330"/>
          <w:jc w:val="center"/>
        </w:trPr>
        <w:tc>
          <w:tcPr>
            <w:tcW w:w="745" w:type="dxa"/>
            <w:tcBorders>
              <w:top w:val="nil"/>
              <w:left w:val="single" w:sz="4" w:space="0" w:color="auto"/>
              <w:bottom w:val="single" w:sz="4" w:space="0" w:color="auto"/>
              <w:right w:val="single" w:sz="4" w:space="0" w:color="auto"/>
            </w:tcBorders>
            <w:shd w:val="clear" w:color="auto" w:fill="auto"/>
            <w:vAlign w:val="center"/>
          </w:tcPr>
          <w:p w14:paraId="4805B8E4"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4</w:t>
            </w:r>
          </w:p>
        </w:tc>
        <w:tc>
          <w:tcPr>
            <w:tcW w:w="2408" w:type="dxa"/>
            <w:tcBorders>
              <w:top w:val="nil"/>
              <w:left w:val="nil"/>
              <w:bottom w:val="single" w:sz="4" w:space="0" w:color="auto"/>
              <w:right w:val="single" w:sz="4" w:space="0" w:color="auto"/>
            </w:tcBorders>
            <w:shd w:val="clear" w:color="auto" w:fill="auto"/>
            <w:vAlign w:val="center"/>
          </w:tcPr>
          <w:p w14:paraId="1E92CC09" w14:textId="7D56782E"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虚拟机服务器</w:t>
            </w:r>
          </w:p>
        </w:tc>
        <w:tc>
          <w:tcPr>
            <w:tcW w:w="4061" w:type="dxa"/>
            <w:tcBorders>
              <w:top w:val="nil"/>
              <w:left w:val="nil"/>
              <w:bottom w:val="single" w:sz="4" w:space="0" w:color="auto"/>
              <w:right w:val="single" w:sz="4" w:space="0" w:color="auto"/>
            </w:tcBorders>
            <w:shd w:val="clear" w:color="auto" w:fill="auto"/>
            <w:vAlign w:val="center"/>
          </w:tcPr>
          <w:p w14:paraId="00AA3A82" w14:textId="3DEF72AA"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sidRPr="00010BD9">
              <w:rPr>
                <w:rFonts w:asciiTheme="minorEastAsia" w:eastAsiaTheme="minorEastAsia" w:hAnsiTheme="minorEastAsia" w:cs="宋体" w:hint="eastAsia"/>
                <w:color w:val="000000"/>
                <w:sz w:val="21"/>
                <w:szCs w:val="21"/>
              </w:rPr>
              <w:t>用于</w:t>
            </w:r>
            <w:r>
              <w:rPr>
                <w:rFonts w:asciiTheme="minorEastAsia" w:eastAsiaTheme="minorEastAsia" w:hAnsiTheme="minorEastAsia" w:cs="宋体" w:hint="eastAsia"/>
                <w:color w:val="000000"/>
                <w:sz w:val="21"/>
                <w:szCs w:val="21"/>
              </w:rPr>
              <w:t>搭建</w:t>
            </w:r>
            <w:r w:rsidRPr="00010BD9">
              <w:rPr>
                <w:rFonts w:asciiTheme="minorEastAsia" w:eastAsiaTheme="minorEastAsia" w:hAnsiTheme="minorEastAsia" w:cs="宋体" w:hint="eastAsia"/>
                <w:color w:val="000000"/>
                <w:sz w:val="21"/>
                <w:szCs w:val="21"/>
              </w:rPr>
              <w:t>虚拟机，协助各类系统的开发与测试工作</w:t>
            </w:r>
          </w:p>
        </w:tc>
        <w:tc>
          <w:tcPr>
            <w:tcW w:w="784" w:type="dxa"/>
            <w:tcBorders>
              <w:top w:val="nil"/>
              <w:left w:val="nil"/>
              <w:bottom w:val="single" w:sz="4" w:space="0" w:color="auto"/>
              <w:right w:val="single" w:sz="4" w:space="0" w:color="auto"/>
            </w:tcBorders>
            <w:shd w:val="clear" w:color="auto" w:fill="auto"/>
            <w:vAlign w:val="center"/>
          </w:tcPr>
          <w:p w14:paraId="1D933A69"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台</w:t>
            </w:r>
          </w:p>
        </w:tc>
        <w:tc>
          <w:tcPr>
            <w:tcW w:w="1101" w:type="dxa"/>
            <w:tcBorders>
              <w:top w:val="single" w:sz="4" w:space="0" w:color="auto"/>
              <w:left w:val="nil"/>
              <w:bottom w:val="single" w:sz="4" w:space="0" w:color="auto"/>
              <w:right w:val="single" w:sz="4" w:space="0" w:color="auto"/>
            </w:tcBorders>
            <w:vAlign w:val="center"/>
          </w:tcPr>
          <w:p w14:paraId="343495EE" w14:textId="2CDD8D69"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color w:val="000000"/>
                <w:sz w:val="21"/>
                <w:szCs w:val="21"/>
              </w:rPr>
              <w:t>2</w:t>
            </w:r>
          </w:p>
        </w:tc>
      </w:tr>
      <w:tr w:rsidR="00010BD9" w14:paraId="5CA3E609" w14:textId="77777777" w:rsidTr="007A7CC0">
        <w:trPr>
          <w:trHeight w:val="330"/>
          <w:jc w:val="center"/>
        </w:trPr>
        <w:tc>
          <w:tcPr>
            <w:tcW w:w="745" w:type="dxa"/>
            <w:tcBorders>
              <w:top w:val="single" w:sz="4" w:space="0" w:color="auto"/>
              <w:left w:val="single" w:sz="4" w:space="0" w:color="auto"/>
              <w:bottom w:val="single" w:sz="4" w:space="0" w:color="auto"/>
              <w:right w:val="single" w:sz="4" w:space="0" w:color="auto"/>
            </w:tcBorders>
            <w:shd w:val="clear" w:color="auto" w:fill="auto"/>
            <w:vAlign w:val="center"/>
          </w:tcPr>
          <w:p w14:paraId="478660D6"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5</w:t>
            </w:r>
          </w:p>
        </w:tc>
        <w:tc>
          <w:tcPr>
            <w:tcW w:w="2408" w:type="dxa"/>
            <w:tcBorders>
              <w:top w:val="single" w:sz="4" w:space="0" w:color="auto"/>
              <w:left w:val="nil"/>
              <w:bottom w:val="single" w:sz="4" w:space="0" w:color="auto"/>
              <w:right w:val="single" w:sz="4" w:space="0" w:color="auto"/>
            </w:tcBorders>
            <w:shd w:val="clear" w:color="auto" w:fill="auto"/>
            <w:vAlign w:val="center"/>
          </w:tcPr>
          <w:p w14:paraId="093DBEB2" w14:textId="012CD11E" w:rsidR="00010BD9" w:rsidRDefault="00DF1E20">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数据实验教学科研平台服务器</w:t>
            </w:r>
          </w:p>
        </w:tc>
        <w:tc>
          <w:tcPr>
            <w:tcW w:w="4061" w:type="dxa"/>
            <w:tcBorders>
              <w:top w:val="single" w:sz="4" w:space="0" w:color="auto"/>
              <w:left w:val="nil"/>
              <w:bottom w:val="single" w:sz="4" w:space="0" w:color="auto"/>
              <w:right w:val="single" w:sz="4" w:space="0" w:color="auto"/>
            </w:tcBorders>
            <w:shd w:val="clear" w:color="auto" w:fill="auto"/>
            <w:vAlign w:val="center"/>
          </w:tcPr>
          <w:p w14:paraId="20C97B0C" w14:textId="2F5F1124"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sidRPr="00010BD9">
              <w:rPr>
                <w:rFonts w:asciiTheme="minorEastAsia" w:eastAsiaTheme="minorEastAsia" w:hAnsiTheme="minorEastAsia" w:cs="宋体" w:hint="eastAsia"/>
                <w:color w:val="000000"/>
                <w:sz w:val="21"/>
                <w:szCs w:val="21"/>
              </w:rPr>
              <w:t>分别用于“复旦大学</w:t>
            </w:r>
            <w:r w:rsidR="00745083" w:rsidRPr="00745083">
              <w:rPr>
                <w:rFonts w:asciiTheme="minorEastAsia" w:eastAsiaTheme="minorEastAsia" w:hAnsiTheme="minorEastAsia" w:cs="宋体" w:hint="eastAsia"/>
                <w:color w:val="000000"/>
                <w:sz w:val="21"/>
                <w:szCs w:val="21"/>
              </w:rPr>
              <w:t>数据实验教学科研平台</w:t>
            </w:r>
            <w:r w:rsidRPr="00010BD9">
              <w:rPr>
                <w:rFonts w:asciiTheme="minorEastAsia" w:eastAsiaTheme="minorEastAsia" w:hAnsiTheme="minorEastAsia" w:cs="宋体" w:hint="eastAsia"/>
                <w:color w:val="000000"/>
                <w:sz w:val="21"/>
                <w:szCs w:val="21"/>
              </w:rPr>
              <w:t>”的docker、OpenStack、KVM的虚拟</w:t>
            </w:r>
            <w:proofErr w:type="gramStart"/>
            <w:r w:rsidRPr="00010BD9">
              <w:rPr>
                <w:rFonts w:asciiTheme="minorEastAsia" w:eastAsiaTheme="minorEastAsia" w:hAnsiTheme="minorEastAsia" w:cs="宋体" w:hint="eastAsia"/>
                <w:color w:val="000000"/>
                <w:sz w:val="21"/>
                <w:szCs w:val="21"/>
              </w:rPr>
              <w:t>化部署</w:t>
            </w:r>
            <w:proofErr w:type="gramEnd"/>
          </w:p>
        </w:tc>
        <w:tc>
          <w:tcPr>
            <w:tcW w:w="784" w:type="dxa"/>
            <w:tcBorders>
              <w:top w:val="single" w:sz="4" w:space="0" w:color="auto"/>
              <w:left w:val="nil"/>
              <w:bottom w:val="single" w:sz="4" w:space="0" w:color="auto"/>
              <w:right w:val="single" w:sz="4" w:space="0" w:color="auto"/>
            </w:tcBorders>
            <w:shd w:val="clear" w:color="auto" w:fill="auto"/>
            <w:vAlign w:val="center"/>
          </w:tcPr>
          <w:p w14:paraId="6C8240AA" w14:textId="77777777"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台</w:t>
            </w:r>
          </w:p>
        </w:tc>
        <w:tc>
          <w:tcPr>
            <w:tcW w:w="1101" w:type="dxa"/>
            <w:tcBorders>
              <w:top w:val="single" w:sz="4" w:space="0" w:color="auto"/>
              <w:left w:val="nil"/>
              <w:bottom w:val="single" w:sz="4" w:space="0" w:color="auto"/>
              <w:right w:val="single" w:sz="4" w:space="0" w:color="auto"/>
            </w:tcBorders>
            <w:vAlign w:val="center"/>
          </w:tcPr>
          <w:p w14:paraId="5BF7BAA2" w14:textId="69E957D2" w:rsidR="00010BD9" w:rsidRDefault="00010BD9">
            <w:pPr>
              <w:widowControl/>
              <w:adjustRightInd/>
              <w:spacing w:line="240" w:lineRule="auto"/>
              <w:jc w:val="center"/>
              <w:textAlignment w:val="auto"/>
              <w:rPr>
                <w:rFonts w:asciiTheme="minorEastAsia" w:eastAsiaTheme="minorEastAsia" w:hAnsiTheme="minorEastAsia" w:cs="宋体"/>
                <w:color w:val="000000"/>
                <w:sz w:val="21"/>
                <w:szCs w:val="21"/>
              </w:rPr>
            </w:pPr>
            <w:r>
              <w:rPr>
                <w:rFonts w:asciiTheme="minorEastAsia" w:eastAsiaTheme="minorEastAsia" w:hAnsiTheme="minorEastAsia" w:cs="宋体"/>
                <w:color w:val="000000"/>
                <w:sz w:val="21"/>
                <w:szCs w:val="21"/>
              </w:rPr>
              <w:t>3</w:t>
            </w:r>
          </w:p>
        </w:tc>
      </w:tr>
      <w:tr w:rsidR="007A7CC0" w:rsidRPr="007A7CC0" w14:paraId="0D6AF44D" w14:textId="77777777" w:rsidTr="007A7CC0">
        <w:trPr>
          <w:trHeight w:val="330"/>
          <w:jc w:val="center"/>
        </w:trPr>
        <w:tc>
          <w:tcPr>
            <w:tcW w:w="745" w:type="dxa"/>
            <w:tcBorders>
              <w:top w:val="single" w:sz="4" w:space="0" w:color="auto"/>
              <w:left w:val="single" w:sz="4" w:space="0" w:color="auto"/>
              <w:bottom w:val="single" w:sz="4" w:space="0" w:color="auto"/>
              <w:right w:val="single" w:sz="4" w:space="0" w:color="auto"/>
            </w:tcBorders>
            <w:shd w:val="clear" w:color="auto" w:fill="auto"/>
            <w:vAlign w:val="center"/>
          </w:tcPr>
          <w:p w14:paraId="307E460A" w14:textId="21377701" w:rsidR="007A7CC0" w:rsidRPr="00924790" w:rsidRDefault="007A7CC0">
            <w:pPr>
              <w:widowControl/>
              <w:adjustRightInd/>
              <w:spacing w:line="240" w:lineRule="auto"/>
              <w:jc w:val="center"/>
              <w:textAlignment w:val="auto"/>
              <w:rPr>
                <w:rFonts w:asciiTheme="minorEastAsia" w:eastAsiaTheme="minorEastAsia" w:hAnsiTheme="minorEastAsia" w:cs="宋体"/>
                <w:color w:val="000000"/>
                <w:sz w:val="21"/>
                <w:szCs w:val="21"/>
              </w:rPr>
            </w:pPr>
            <w:r w:rsidRPr="00924790">
              <w:rPr>
                <w:rFonts w:asciiTheme="minorEastAsia" w:eastAsiaTheme="minorEastAsia" w:hAnsiTheme="minorEastAsia" w:cs="宋体" w:hint="eastAsia"/>
                <w:color w:val="000000"/>
                <w:sz w:val="21"/>
                <w:szCs w:val="21"/>
              </w:rPr>
              <w:t>6</w:t>
            </w:r>
          </w:p>
        </w:tc>
        <w:tc>
          <w:tcPr>
            <w:tcW w:w="2408" w:type="dxa"/>
            <w:tcBorders>
              <w:top w:val="single" w:sz="4" w:space="0" w:color="auto"/>
              <w:left w:val="nil"/>
              <w:bottom w:val="single" w:sz="4" w:space="0" w:color="auto"/>
              <w:right w:val="single" w:sz="4" w:space="0" w:color="auto"/>
            </w:tcBorders>
            <w:shd w:val="clear" w:color="auto" w:fill="auto"/>
            <w:vAlign w:val="center"/>
          </w:tcPr>
          <w:p w14:paraId="7751B607" w14:textId="603036AD" w:rsidR="007A7CC0" w:rsidRPr="00924790" w:rsidRDefault="007A7CC0">
            <w:pPr>
              <w:widowControl/>
              <w:adjustRightInd/>
              <w:spacing w:line="240" w:lineRule="auto"/>
              <w:jc w:val="center"/>
              <w:textAlignment w:val="auto"/>
              <w:rPr>
                <w:rFonts w:asciiTheme="minorEastAsia" w:eastAsiaTheme="minorEastAsia" w:hAnsiTheme="minorEastAsia" w:cs="宋体"/>
                <w:color w:val="000000"/>
                <w:sz w:val="21"/>
                <w:szCs w:val="21"/>
              </w:rPr>
            </w:pPr>
            <w:r w:rsidRPr="00924790">
              <w:rPr>
                <w:rFonts w:asciiTheme="minorEastAsia" w:eastAsiaTheme="minorEastAsia" w:hAnsiTheme="minorEastAsia" w:cs="宋体" w:hint="eastAsia"/>
                <w:color w:val="000000"/>
                <w:sz w:val="21"/>
                <w:szCs w:val="21"/>
              </w:rPr>
              <w:t>Oracle RAC服务费</w:t>
            </w:r>
          </w:p>
        </w:tc>
        <w:tc>
          <w:tcPr>
            <w:tcW w:w="4061" w:type="dxa"/>
            <w:tcBorders>
              <w:top w:val="single" w:sz="4" w:space="0" w:color="auto"/>
              <w:left w:val="nil"/>
              <w:bottom w:val="single" w:sz="4" w:space="0" w:color="auto"/>
              <w:right w:val="single" w:sz="4" w:space="0" w:color="auto"/>
            </w:tcBorders>
            <w:shd w:val="clear" w:color="auto" w:fill="auto"/>
            <w:vAlign w:val="center"/>
          </w:tcPr>
          <w:p w14:paraId="14C134B7" w14:textId="799167F7" w:rsidR="007A7CC0" w:rsidRPr="00924790" w:rsidRDefault="007A7CC0">
            <w:pPr>
              <w:widowControl/>
              <w:adjustRightInd/>
              <w:spacing w:line="240" w:lineRule="auto"/>
              <w:jc w:val="center"/>
              <w:textAlignment w:val="auto"/>
              <w:rPr>
                <w:rFonts w:asciiTheme="minorEastAsia" w:eastAsiaTheme="minorEastAsia" w:hAnsiTheme="minorEastAsia" w:cs="宋体"/>
                <w:color w:val="000000"/>
                <w:sz w:val="21"/>
                <w:szCs w:val="21"/>
              </w:rPr>
            </w:pPr>
            <w:r w:rsidRPr="00924790">
              <w:rPr>
                <w:rFonts w:asciiTheme="minorEastAsia" w:eastAsiaTheme="minorEastAsia" w:hAnsiTheme="minorEastAsia" w:cs="宋体" w:hint="eastAsia"/>
                <w:color w:val="000000"/>
                <w:sz w:val="21"/>
                <w:szCs w:val="21"/>
              </w:rPr>
              <w:t>按最终用户需求搭建Oracle RAC集群，并提供三年Oracle RAC的维护，7*24小时响应，4小时上门</w:t>
            </w:r>
          </w:p>
        </w:tc>
        <w:tc>
          <w:tcPr>
            <w:tcW w:w="784" w:type="dxa"/>
            <w:tcBorders>
              <w:top w:val="single" w:sz="4" w:space="0" w:color="auto"/>
              <w:left w:val="nil"/>
              <w:bottom w:val="single" w:sz="4" w:space="0" w:color="auto"/>
              <w:right w:val="single" w:sz="4" w:space="0" w:color="auto"/>
            </w:tcBorders>
            <w:shd w:val="clear" w:color="auto" w:fill="auto"/>
            <w:vAlign w:val="center"/>
          </w:tcPr>
          <w:p w14:paraId="531001DB" w14:textId="34AE625D" w:rsidR="007A7CC0" w:rsidRPr="00924790" w:rsidRDefault="007A7CC0">
            <w:pPr>
              <w:widowControl/>
              <w:adjustRightInd/>
              <w:spacing w:line="240" w:lineRule="auto"/>
              <w:jc w:val="center"/>
              <w:textAlignment w:val="auto"/>
              <w:rPr>
                <w:rFonts w:asciiTheme="minorEastAsia" w:eastAsiaTheme="minorEastAsia" w:hAnsiTheme="minorEastAsia" w:cs="宋体"/>
                <w:color w:val="000000"/>
                <w:sz w:val="21"/>
                <w:szCs w:val="21"/>
              </w:rPr>
            </w:pPr>
            <w:r w:rsidRPr="00924790">
              <w:rPr>
                <w:rFonts w:asciiTheme="minorEastAsia" w:eastAsiaTheme="minorEastAsia" w:hAnsiTheme="minorEastAsia" w:cs="宋体" w:hint="eastAsia"/>
                <w:color w:val="000000"/>
                <w:sz w:val="21"/>
                <w:szCs w:val="21"/>
              </w:rPr>
              <w:t>项</w:t>
            </w:r>
          </w:p>
        </w:tc>
        <w:tc>
          <w:tcPr>
            <w:tcW w:w="1101" w:type="dxa"/>
            <w:tcBorders>
              <w:top w:val="single" w:sz="4" w:space="0" w:color="auto"/>
              <w:left w:val="nil"/>
              <w:bottom w:val="single" w:sz="4" w:space="0" w:color="auto"/>
              <w:right w:val="single" w:sz="4" w:space="0" w:color="auto"/>
            </w:tcBorders>
            <w:vAlign w:val="center"/>
          </w:tcPr>
          <w:p w14:paraId="2824234C" w14:textId="7310FCC0" w:rsidR="007A7CC0" w:rsidRDefault="007A7CC0">
            <w:pPr>
              <w:widowControl/>
              <w:adjustRightInd/>
              <w:spacing w:line="240" w:lineRule="auto"/>
              <w:jc w:val="center"/>
              <w:textAlignment w:val="auto"/>
              <w:rPr>
                <w:rFonts w:asciiTheme="minorEastAsia" w:eastAsiaTheme="minorEastAsia" w:hAnsiTheme="minorEastAsia" w:cs="宋体"/>
                <w:color w:val="000000"/>
                <w:sz w:val="21"/>
                <w:szCs w:val="21"/>
              </w:rPr>
            </w:pPr>
            <w:r w:rsidRPr="00924790">
              <w:rPr>
                <w:rFonts w:asciiTheme="minorEastAsia" w:eastAsiaTheme="minorEastAsia" w:hAnsiTheme="minorEastAsia" w:cs="宋体" w:hint="eastAsia"/>
                <w:color w:val="000000"/>
                <w:sz w:val="21"/>
                <w:szCs w:val="21"/>
              </w:rPr>
              <w:t>1</w:t>
            </w:r>
          </w:p>
        </w:tc>
      </w:tr>
    </w:tbl>
    <w:p w14:paraId="0917001C" w14:textId="4C7DD592" w:rsidR="00D4541E" w:rsidRDefault="00D4541E">
      <w:pPr>
        <w:widowControl/>
        <w:jc w:val="left"/>
      </w:pPr>
    </w:p>
    <w:p w14:paraId="526BF17C" w14:textId="7B5AB7B9" w:rsidR="00D4541E" w:rsidRPr="00010BD9" w:rsidRDefault="0011786A" w:rsidP="00010BD9">
      <w:pPr>
        <w:pStyle w:val="flName"/>
        <w:numPr>
          <w:ilvl w:val="0"/>
          <w:numId w:val="22"/>
        </w:numPr>
        <w:spacing w:before="0" w:after="0" w:line="240" w:lineRule="auto"/>
        <w:jc w:val="left"/>
        <w:rPr>
          <w:rFonts w:ascii="宋体" w:eastAsia="宋体" w:hAnsi="宋体"/>
          <w:sz w:val="24"/>
          <w:szCs w:val="24"/>
        </w:rPr>
      </w:pPr>
      <w:r w:rsidRPr="00010BD9">
        <w:rPr>
          <w:rFonts w:ascii="宋体" w:eastAsia="宋体" w:hAnsi="宋体" w:hint="eastAsia"/>
          <w:sz w:val="24"/>
          <w:szCs w:val="24"/>
        </w:rPr>
        <w:t>报价要求</w:t>
      </w:r>
    </w:p>
    <w:p w14:paraId="121C0E8C" w14:textId="739CB39A" w:rsidR="00D4541E" w:rsidRPr="00010BD9" w:rsidRDefault="0011786A" w:rsidP="00010BD9">
      <w:pPr>
        <w:pStyle w:val="flName"/>
        <w:numPr>
          <w:ilvl w:val="1"/>
          <w:numId w:val="23"/>
        </w:numPr>
        <w:spacing w:before="0" w:after="0" w:line="240" w:lineRule="auto"/>
        <w:jc w:val="both"/>
        <w:rPr>
          <w:rFonts w:ascii="宋体" w:eastAsia="宋体" w:hAnsi="宋体"/>
          <w:sz w:val="24"/>
          <w:szCs w:val="24"/>
        </w:rPr>
      </w:pPr>
      <w:r w:rsidRPr="00010BD9">
        <w:rPr>
          <w:rFonts w:ascii="宋体" w:eastAsia="宋体" w:hAnsi="宋体" w:hint="eastAsia"/>
          <w:sz w:val="24"/>
          <w:szCs w:val="24"/>
        </w:rPr>
        <w:t>投标人应在投标文件中提供所有软硬件的名称、品牌、型号、单位、数量、制造厂商、单价及总价。</w:t>
      </w:r>
    </w:p>
    <w:p w14:paraId="5966C4EF" w14:textId="3086A041" w:rsidR="00D4541E" w:rsidRPr="00924790" w:rsidRDefault="0011786A" w:rsidP="00010BD9">
      <w:pPr>
        <w:pStyle w:val="flName"/>
        <w:numPr>
          <w:ilvl w:val="1"/>
          <w:numId w:val="23"/>
        </w:numPr>
        <w:spacing w:before="0" w:after="0" w:line="240" w:lineRule="auto"/>
        <w:jc w:val="both"/>
        <w:rPr>
          <w:rFonts w:ascii="宋体" w:eastAsia="宋体" w:hAnsi="宋体"/>
          <w:sz w:val="24"/>
          <w:szCs w:val="24"/>
        </w:rPr>
      </w:pPr>
      <w:r w:rsidRPr="00010BD9">
        <w:rPr>
          <w:rFonts w:ascii="宋体" w:eastAsia="宋体" w:hAnsi="宋体" w:hint="eastAsia"/>
          <w:sz w:val="24"/>
          <w:szCs w:val="24"/>
        </w:rPr>
        <w:t>各项报价应包括设备的研发、运输、安装、校验、调试、验收合格、以及培训等全</w:t>
      </w:r>
      <w:r w:rsidRPr="00924790">
        <w:rPr>
          <w:rFonts w:ascii="宋体" w:eastAsia="宋体" w:hAnsi="宋体" w:hint="eastAsia"/>
          <w:sz w:val="24"/>
          <w:szCs w:val="24"/>
        </w:rPr>
        <w:t>部费用。</w:t>
      </w:r>
    </w:p>
    <w:p w14:paraId="197C0E95" w14:textId="393913A1" w:rsidR="007A7CC0" w:rsidRPr="00924790" w:rsidRDefault="00AB358B" w:rsidP="007A7CC0">
      <w:pPr>
        <w:pStyle w:val="flName"/>
        <w:numPr>
          <w:ilvl w:val="1"/>
          <w:numId w:val="23"/>
        </w:numPr>
        <w:spacing w:before="0" w:after="0" w:line="240" w:lineRule="auto"/>
        <w:jc w:val="both"/>
        <w:rPr>
          <w:rFonts w:ascii="宋体" w:eastAsia="宋体" w:hAnsi="宋体"/>
          <w:sz w:val="24"/>
          <w:szCs w:val="24"/>
        </w:rPr>
      </w:pPr>
      <w:r w:rsidRPr="00924790">
        <w:rPr>
          <w:rFonts w:ascii="宋体" w:eastAsia="宋体" w:hAnsi="宋体" w:hint="eastAsia"/>
          <w:sz w:val="24"/>
          <w:szCs w:val="24"/>
        </w:rPr>
        <w:t>Oracle RAC服务费单独报价。服务开始实施时间由</w:t>
      </w:r>
      <w:r w:rsidR="00924790">
        <w:rPr>
          <w:rFonts w:ascii="宋体" w:eastAsia="宋体" w:hAnsi="宋体" w:hint="eastAsia"/>
          <w:sz w:val="24"/>
          <w:szCs w:val="24"/>
        </w:rPr>
        <w:t>招标人</w:t>
      </w:r>
      <w:r w:rsidRPr="00924790">
        <w:rPr>
          <w:rFonts w:ascii="宋体" w:eastAsia="宋体" w:hAnsi="宋体" w:hint="eastAsia"/>
          <w:sz w:val="24"/>
          <w:szCs w:val="24"/>
        </w:rPr>
        <w:t>根据项目进展情况决定。</w:t>
      </w:r>
    </w:p>
    <w:p w14:paraId="587C383F" w14:textId="77777777" w:rsidR="00AB358B" w:rsidRPr="00AB358B" w:rsidRDefault="00AB358B" w:rsidP="00AB358B">
      <w:pPr>
        <w:pStyle w:val="flName"/>
        <w:spacing w:before="0" w:after="0" w:line="240" w:lineRule="auto"/>
        <w:ind w:left="992"/>
        <w:jc w:val="both"/>
        <w:rPr>
          <w:rFonts w:ascii="宋体" w:eastAsia="宋体" w:hAnsi="宋体"/>
          <w:sz w:val="24"/>
          <w:szCs w:val="24"/>
        </w:rPr>
      </w:pPr>
    </w:p>
    <w:p w14:paraId="02D58187" w14:textId="0B47E4F4" w:rsidR="00D4541E" w:rsidRPr="00010BD9" w:rsidRDefault="0011786A" w:rsidP="00010BD9">
      <w:pPr>
        <w:pStyle w:val="flName"/>
        <w:numPr>
          <w:ilvl w:val="0"/>
          <w:numId w:val="22"/>
        </w:numPr>
        <w:spacing w:before="0" w:after="0" w:line="240" w:lineRule="auto"/>
        <w:jc w:val="left"/>
        <w:rPr>
          <w:rFonts w:ascii="宋体" w:eastAsia="宋体" w:hAnsi="宋体"/>
          <w:sz w:val="24"/>
          <w:szCs w:val="24"/>
        </w:rPr>
      </w:pPr>
      <w:r w:rsidRPr="00010BD9">
        <w:rPr>
          <w:rFonts w:ascii="宋体" w:eastAsia="宋体" w:hAnsi="宋体" w:hint="eastAsia"/>
          <w:sz w:val="24"/>
          <w:szCs w:val="24"/>
        </w:rPr>
        <w:t>供货要求</w:t>
      </w:r>
    </w:p>
    <w:p w14:paraId="53D6C2E7" w14:textId="30100CAB" w:rsidR="00D4541E" w:rsidRDefault="0011786A" w:rsidP="007A7CC0">
      <w:pPr>
        <w:pStyle w:val="flName"/>
        <w:numPr>
          <w:ilvl w:val="1"/>
          <w:numId w:val="24"/>
        </w:numPr>
        <w:spacing w:before="0" w:after="0" w:line="240" w:lineRule="auto"/>
        <w:jc w:val="both"/>
        <w:rPr>
          <w:rFonts w:ascii="宋体" w:eastAsia="宋体" w:hAnsi="宋体"/>
          <w:sz w:val="24"/>
          <w:szCs w:val="24"/>
        </w:rPr>
      </w:pPr>
      <w:r w:rsidRPr="00010BD9">
        <w:rPr>
          <w:rFonts w:ascii="宋体" w:eastAsia="宋体" w:hAnsi="宋体" w:hint="eastAsia"/>
          <w:sz w:val="24"/>
          <w:szCs w:val="24"/>
        </w:rPr>
        <w:t>中标单位提供的软硬件应是全新、未使用过的原装合格正品，外观和内在质量都不得有任何问题，中标单位所交付的标的物须一次性验收合格。</w:t>
      </w:r>
    </w:p>
    <w:p w14:paraId="72C2C71F" w14:textId="55C381DB" w:rsidR="00105C39" w:rsidRPr="00010BD9" w:rsidRDefault="00105C39" w:rsidP="007A7CC0">
      <w:pPr>
        <w:pStyle w:val="flName"/>
        <w:numPr>
          <w:ilvl w:val="1"/>
          <w:numId w:val="24"/>
        </w:numPr>
        <w:spacing w:before="0" w:after="0" w:line="240" w:lineRule="auto"/>
        <w:jc w:val="both"/>
        <w:rPr>
          <w:rFonts w:ascii="宋体" w:eastAsia="宋体" w:hAnsi="宋体"/>
          <w:sz w:val="24"/>
          <w:szCs w:val="24"/>
        </w:rPr>
      </w:pPr>
      <w:r w:rsidRPr="00105C39">
        <w:rPr>
          <w:rFonts w:ascii="宋体" w:eastAsia="宋体" w:hAnsi="宋体" w:hint="eastAsia"/>
          <w:sz w:val="24"/>
          <w:szCs w:val="24"/>
        </w:rPr>
        <w:t>中标单位提供的硬件产品要求以复旦大学名义定制生产</w:t>
      </w:r>
      <w:r>
        <w:rPr>
          <w:rFonts w:ascii="宋体" w:eastAsia="宋体" w:hAnsi="宋体" w:hint="eastAsia"/>
          <w:sz w:val="24"/>
          <w:szCs w:val="24"/>
        </w:rPr>
        <w:t>。</w:t>
      </w:r>
    </w:p>
    <w:p w14:paraId="70FFEDDC" w14:textId="5DE41CFA" w:rsidR="00D4541E" w:rsidRPr="00010BD9" w:rsidRDefault="0011786A" w:rsidP="007A7CC0">
      <w:pPr>
        <w:pStyle w:val="flName"/>
        <w:numPr>
          <w:ilvl w:val="1"/>
          <w:numId w:val="24"/>
        </w:numPr>
        <w:spacing w:before="0" w:after="0" w:line="240" w:lineRule="auto"/>
        <w:jc w:val="both"/>
        <w:rPr>
          <w:rFonts w:ascii="宋体" w:eastAsia="宋体" w:hAnsi="宋体"/>
          <w:sz w:val="24"/>
          <w:szCs w:val="24"/>
        </w:rPr>
      </w:pPr>
      <w:r w:rsidRPr="00010BD9">
        <w:rPr>
          <w:rFonts w:ascii="宋体" w:eastAsia="宋体" w:hAnsi="宋体" w:hint="eastAsia"/>
          <w:sz w:val="24"/>
          <w:szCs w:val="24"/>
        </w:rPr>
        <w:t>供货范围除包括上述物品外，还应负责运输、安装并提供相应的技术服务与质量保证。</w:t>
      </w:r>
    </w:p>
    <w:p w14:paraId="25550EE1" w14:textId="18C073FC" w:rsidR="00D4541E" w:rsidRPr="00010BD9" w:rsidRDefault="0011786A" w:rsidP="007A7CC0">
      <w:pPr>
        <w:pStyle w:val="flName"/>
        <w:numPr>
          <w:ilvl w:val="1"/>
          <w:numId w:val="24"/>
        </w:numPr>
        <w:spacing w:before="0" w:after="0" w:line="240" w:lineRule="auto"/>
        <w:jc w:val="both"/>
        <w:rPr>
          <w:rFonts w:ascii="宋体" w:eastAsia="宋体" w:hAnsi="宋体"/>
          <w:sz w:val="24"/>
          <w:szCs w:val="24"/>
        </w:rPr>
      </w:pPr>
      <w:r w:rsidRPr="00010BD9">
        <w:rPr>
          <w:rFonts w:ascii="宋体" w:eastAsia="宋体" w:hAnsi="宋体" w:hint="eastAsia"/>
          <w:sz w:val="24"/>
          <w:szCs w:val="24"/>
        </w:rPr>
        <w:t>中标单位必须按业主方要求将物品送到指定地点，安装前派出项目负责人至现场，负责软件的安装及调试。</w:t>
      </w:r>
    </w:p>
    <w:p w14:paraId="4B288E40" w14:textId="58BC7779" w:rsidR="00D4541E" w:rsidRDefault="0011786A" w:rsidP="007A7CC0">
      <w:pPr>
        <w:pStyle w:val="flName"/>
        <w:numPr>
          <w:ilvl w:val="1"/>
          <w:numId w:val="24"/>
        </w:numPr>
        <w:spacing w:before="0" w:after="0" w:line="240" w:lineRule="auto"/>
        <w:jc w:val="both"/>
        <w:rPr>
          <w:rFonts w:ascii="宋体" w:eastAsia="宋体" w:hAnsi="宋体"/>
          <w:sz w:val="24"/>
          <w:szCs w:val="24"/>
        </w:rPr>
      </w:pPr>
      <w:r w:rsidRPr="00010BD9">
        <w:rPr>
          <w:rFonts w:ascii="宋体" w:eastAsia="宋体" w:hAnsi="宋体" w:hint="eastAsia"/>
          <w:sz w:val="24"/>
          <w:szCs w:val="24"/>
        </w:rPr>
        <w:t>中标单位技术人员必须对安装、调试、操作、维修等事项向业主方有关人员做现场技术交接，业主方试用一周后验收。</w:t>
      </w:r>
    </w:p>
    <w:p w14:paraId="51404DA6" w14:textId="77777777" w:rsidR="007A7CC0" w:rsidRPr="00010BD9" w:rsidRDefault="007A7CC0" w:rsidP="007A7CC0">
      <w:pPr>
        <w:pStyle w:val="flName"/>
        <w:spacing w:before="0" w:after="0" w:line="240" w:lineRule="auto"/>
        <w:ind w:left="992"/>
        <w:jc w:val="both"/>
        <w:rPr>
          <w:rFonts w:ascii="宋体" w:eastAsia="宋体" w:hAnsi="宋体"/>
          <w:sz w:val="24"/>
          <w:szCs w:val="24"/>
        </w:rPr>
      </w:pPr>
    </w:p>
    <w:p w14:paraId="6DE61626" w14:textId="1E13B0FC" w:rsidR="00D4541E" w:rsidRDefault="0011786A" w:rsidP="007A7CC0">
      <w:pPr>
        <w:pStyle w:val="flName"/>
        <w:numPr>
          <w:ilvl w:val="0"/>
          <w:numId w:val="22"/>
        </w:numPr>
        <w:spacing w:before="0" w:after="0" w:line="240" w:lineRule="auto"/>
        <w:jc w:val="left"/>
        <w:rPr>
          <w:rFonts w:ascii="宋体" w:eastAsia="宋体" w:hAnsi="宋体"/>
          <w:sz w:val="24"/>
          <w:szCs w:val="24"/>
        </w:rPr>
      </w:pPr>
      <w:r w:rsidRPr="007A7CC0">
        <w:rPr>
          <w:rFonts w:ascii="宋体" w:eastAsia="宋体" w:hAnsi="宋体" w:hint="eastAsia"/>
          <w:sz w:val="24"/>
          <w:szCs w:val="24"/>
        </w:rPr>
        <w:t>质保期与售后服务要求</w:t>
      </w:r>
    </w:p>
    <w:p w14:paraId="6B8078AD" w14:textId="77777777" w:rsidR="007A7CC0" w:rsidRDefault="007A7CC0" w:rsidP="007A7CC0">
      <w:pPr>
        <w:pStyle w:val="flName"/>
        <w:numPr>
          <w:ilvl w:val="1"/>
          <w:numId w:val="28"/>
        </w:numPr>
        <w:spacing w:before="0" w:after="0" w:line="240" w:lineRule="auto"/>
        <w:jc w:val="both"/>
        <w:rPr>
          <w:rFonts w:ascii="宋体" w:eastAsia="宋体" w:hAnsi="宋体"/>
          <w:sz w:val="24"/>
          <w:szCs w:val="24"/>
        </w:rPr>
      </w:pPr>
      <w:r>
        <w:rPr>
          <w:rFonts w:ascii="宋体" w:eastAsia="宋体" w:hAnsi="宋体" w:hint="eastAsia"/>
          <w:sz w:val="24"/>
          <w:szCs w:val="24"/>
        </w:rPr>
        <w:t>服务器售后服务需求</w:t>
      </w:r>
    </w:p>
    <w:p w14:paraId="3AA28341" w14:textId="77777777" w:rsidR="007A7CC0" w:rsidRDefault="007A7CC0" w:rsidP="007A7CC0">
      <w:pPr>
        <w:pStyle w:val="flName"/>
        <w:numPr>
          <w:ilvl w:val="2"/>
          <w:numId w:val="27"/>
        </w:numPr>
        <w:spacing w:before="0" w:after="0" w:line="240" w:lineRule="auto"/>
        <w:jc w:val="both"/>
        <w:rPr>
          <w:rFonts w:ascii="宋体" w:eastAsia="宋体" w:hAnsi="宋体"/>
          <w:sz w:val="24"/>
          <w:szCs w:val="24"/>
        </w:rPr>
      </w:pPr>
      <w:r>
        <w:rPr>
          <w:rFonts w:ascii="宋体" w:eastAsia="宋体" w:hAnsi="宋体" w:hint="eastAsia"/>
          <w:sz w:val="24"/>
          <w:szCs w:val="24"/>
        </w:rPr>
        <w:lastRenderedPageBreak/>
        <w:t>完成上述所有服务器的送货、上架、安装（操作系统根据最终用户需求）</w:t>
      </w:r>
    </w:p>
    <w:p w14:paraId="011A56DD" w14:textId="77777777" w:rsidR="00105C39" w:rsidRDefault="007A7CC0" w:rsidP="007A7CC0">
      <w:pPr>
        <w:pStyle w:val="flName"/>
        <w:numPr>
          <w:ilvl w:val="2"/>
          <w:numId w:val="27"/>
        </w:numPr>
        <w:spacing w:before="0" w:after="0" w:line="240" w:lineRule="auto"/>
        <w:jc w:val="both"/>
        <w:rPr>
          <w:rFonts w:ascii="宋体" w:eastAsia="宋体" w:hAnsi="宋体"/>
          <w:sz w:val="24"/>
          <w:szCs w:val="24"/>
        </w:rPr>
      </w:pPr>
      <w:r>
        <w:rPr>
          <w:rFonts w:ascii="宋体" w:eastAsia="宋体" w:hAnsi="宋体" w:hint="eastAsia"/>
          <w:sz w:val="24"/>
          <w:szCs w:val="24"/>
        </w:rPr>
        <w:t>五年7*</w:t>
      </w:r>
      <w:proofErr w:type="gramStart"/>
      <w:r>
        <w:rPr>
          <w:rFonts w:ascii="宋体" w:eastAsia="宋体" w:hAnsi="宋体"/>
          <w:sz w:val="24"/>
          <w:szCs w:val="24"/>
        </w:rPr>
        <w:t>24</w:t>
      </w:r>
      <w:r>
        <w:rPr>
          <w:rFonts w:ascii="宋体" w:eastAsia="宋体" w:hAnsi="宋体" w:hint="eastAsia"/>
          <w:sz w:val="24"/>
          <w:szCs w:val="24"/>
        </w:rPr>
        <w:t>小时维保服务</w:t>
      </w:r>
      <w:proofErr w:type="gramEnd"/>
      <w:r>
        <w:rPr>
          <w:rFonts w:ascii="宋体" w:eastAsia="宋体" w:hAnsi="宋体" w:hint="eastAsia"/>
          <w:sz w:val="24"/>
          <w:szCs w:val="24"/>
        </w:rPr>
        <w:t>，4小时上门更换配件。</w:t>
      </w:r>
    </w:p>
    <w:p w14:paraId="0AC58F94" w14:textId="2B176E3F" w:rsidR="007A7CC0" w:rsidRDefault="00105C39" w:rsidP="007A7CC0">
      <w:pPr>
        <w:pStyle w:val="flName"/>
        <w:numPr>
          <w:ilvl w:val="2"/>
          <w:numId w:val="27"/>
        </w:numPr>
        <w:spacing w:before="0" w:after="0" w:line="240" w:lineRule="auto"/>
        <w:jc w:val="both"/>
        <w:rPr>
          <w:rFonts w:ascii="宋体" w:eastAsia="宋体" w:hAnsi="宋体"/>
          <w:sz w:val="24"/>
          <w:szCs w:val="24"/>
        </w:rPr>
      </w:pPr>
      <w:r w:rsidRPr="00105C39">
        <w:rPr>
          <w:rFonts w:ascii="宋体" w:eastAsia="宋体" w:hAnsi="宋体" w:hint="eastAsia"/>
          <w:sz w:val="24"/>
          <w:szCs w:val="24"/>
        </w:rPr>
        <w:t>本项目所有产品要求提供所投产品制造商出具的售后服务承诺书</w:t>
      </w:r>
      <w:r>
        <w:rPr>
          <w:rFonts w:ascii="宋体" w:eastAsia="宋体" w:hAnsi="宋体" w:hint="eastAsia"/>
          <w:sz w:val="24"/>
          <w:szCs w:val="24"/>
        </w:rPr>
        <w:t>。</w:t>
      </w:r>
    </w:p>
    <w:p w14:paraId="26E348A9" w14:textId="77777777" w:rsidR="007A7CC0" w:rsidRPr="007A7CC0" w:rsidRDefault="007A7CC0" w:rsidP="007A7CC0">
      <w:pPr>
        <w:pStyle w:val="flName"/>
        <w:numPr>
          <w:ilvl w:val="1"/>
          <w:numId w:val="28"/>
        </w:numPr>
        <w:spacing w:before="0" w:after="0" w:line="240" w:lineRule="auto"/>
        <w:jc w:val="both"/>
        <w:rPr>
          <w:rFonts w:ascii="宋体" w:eastAsia="宋体" w:hAnsi="宋体"/>
          <w:sz w:val="24"/>
          <w:szCs w:val="24"/>
        </w:rPr>
      </w:pPr>
      <w:r w:rsidRPr="007A7CC0">
        <w:rPr>
          <w:rFonts w:ascii="宋体" w:eastAsia="宋体" w:hAnsi="宋体" w:hint="eastAsia"/>
          <w:sz w:val="24"/>
          <w:szCs w:val="24"/>
        </w:rPr>
        <w:t>Oracle</w:t>
      </w:r>
      <w:r w:rsidRPr="007A7CC0">
        <w:rPr>
          <w:rFonts w:ascii="宋体" w:eastAsia="宋体" w:hAnsi="宋体"/>
          <w:sz w:val="24"/>
          <w:szCs w:val="24"/>
        </w:rPr>
        <w:t xml:space="preserve"> </w:t>
      </w:r>
      <w:r w:rsidRPr="007A7CC0">
        <w:rPr>
          <w:rFonts w:ascii="宋体" w:eastAsia="宋体" w:hAnsi="宋体" w:hint="eastAsia"/>
          <w:sz w:val="24"/>
          <w:szCs w:val="24"/>
        </w:rPr>
        <w:t>RAC服务需求</w:t>
      </w:r>
    </w:p>
    <w:p w14:paraId="2C01D5B7" w14:textId="2B2CC6A3" w:rsidR="007A7CC0" w:rsidRDefault="007A7CC0" w:rsidP="007A7CC0">
      <w:pPr>
        <w:pStyle w:val="flName"/>
        <w:numPr>
          <w:ilvl w:val="2"/>
          <w:numId w:val="29"/>
        </w:numPr>
        <w:spacing w:before="0" w:after="0" w:line="240" w:lineRule="auto"/>
        <w:jc w:val="both"/>
        <w:rPr>
          <w:rFonts w:ascii="宋体" w:eastAsia="宋体" w:hAnsi="宋体"/>
          <w:sz w:val="24"/>
          <w:szCs w:val="24"/>
        </w:rPr>
      </w:pPr>
      <w:r w:rsidRPr="007A7CC0">
        <w:rPr>
          <w:rFonts w:ascii="宋体" w:eastAsia="宋体" w:hAnsi="宋体" w:hint="eastAsia"/>
          <w:sz w:val="24"/>
          <w:szCs w:val="24"/>
        </w:rPr>
        <w:t>供应商需提供三年Oracle</w:t>
      </w:r>
      <w:r w:rsidRPr="007A7CC0">
        <w:rPr>
          <w:rFonts w:ascii="宋体" w:eastAsia="宋体" w:hAnsi="宋体"/>
          <w:sz w:val="24"/>
          <w:szCs w:val="24"/>
        </w:rPr>
        <w:t xml:space="preserve"> </w:t>
      </w:r>
      <w:r w:rsidRPr="007A7CC0">
        <w:rPr>
          <w:rFonts w:ascii="宋体" w:eastAsia="宋体" w:hAnsi="宋体" w:hint="eastAsia"/>
          <w:sz w:val="24"/>
          <w:szCs w:val="24"/>
        </w:rPr>
        <w:t>RAC的维护，</w:t>
      </w:r>
      <w:r>
        <w:rPr>
          <w:rFonts w:ascii="宋体" w:eastAsia="宋体" w:hAnsi="宋体" w:hint="eastAsia"/>
          <w:sz w:val="24"/>
          <w:szCs w:val="24"/>
        </w:rPr>
        <w:t>7*</w:t>
      </w:r>
      <w:r>
        <w:rPr>
          <w:rFonts w:ascii="宋体" w:eastAsia="宋体" w:hAnsi="宋体"/>
          <w:sz w:val="24"/>
          <w:szCs w:val="24"/>
        </w:rPr>
        <w:t>24</w:t>
      </w:r>
      <w:r>
        <w:rPr>
          <w:rFonts w:ascii="宋体" w:eastAsia="宋体" w:hAnsi="宋体" w:hint="eastAsia"/>
          <w:sz w:val="24"/>
          <w:szCs w:val="24"/>
        </w:rPr>
        <w:t>小时响应，4小时上门。</w:t>
      </w:r>
    </w:p>
    <w:p w14:paraId="1400A958" w14:textId="6DD5D42D" w:rsidR="00100055" w:rsidRDefault="00100055" w:rsidP="00100055">
      <w:pPr>
        <w:pStyle w:val="flName"/>
        <w:numPr>
          <w:ilvl w:val="2"/>
          <w:numId w:val="29"/>
        </w:numPr>
        <w:spacing w:before="0" w:after="0" w:line="240" w:lineRule="auto"/>
        <w:jc w:val="both"/>
        <w:rPr>
          <w:rFonts w:ascii="宋体" w:eastAsia="宋体" w:hAnsi="宋体"/>
          <w:sz w:val="24"/>
          <w:szCs w:val="24"/>
        </w:rPr>
      </w:pPr>
      <w:r>
        <w:rPr>
          <w:rFonts w:ascii="宋体" w:eastAsia="宋体" w:hAnsi="宋体"/>
          <w:sz w:val="24"/>
          <w:szCs w:val="24"/>
        </w:rPr>
        <w:t>具体服务内容包含</w:t>
      </w:r>
      <w:r>
        <w:rPr>
          <w:rFonts w:ascii="宋体" w:eastAsia="宋体" w:hAnsi="宋体" w:hint="eastAsia"/>
          <w:sz w:val="24"/>
          <w:szCs w:val="24"/>
        </w:rPr>
        <w:t>：</w:t>
      </w:r>
    </w:p>
    <w:p w14:paraId="64AFEC42" w14:textId="783DB542" w:rsidR="00CF79CC" w:rsidRDefault="00CF79CC" w:rsidP="00607787">
      <w:pPr>
        <w:pStyle w:val="flName"/>
        <w:numPr>
          <w:ilvl w:val="3"/>
          <w:numId w:val="29"/>
        </w:numPr>
        <w:spacing w:before="0" w:after="0" w:line="240" w:lineRule="auto"/>
        <w:jc w:val="both"/>
        <w:rPr>
          <w:rFonts w:ascii="宋体" w:eastAsia="宋体" w:hAnsi="宋体"/>
          <w:sz w:val="24"/>
          <w:szCs w:val="24"/>
        </w:rPr>
      </w:pPr>
      <w:r>
        <w:rPr>
          <w:rFonts w:ascii="宋体" w:eastAsia="宋体" w:hAnsi="宋体"/>
          <w:sz w:val="24"/>
          <w:szCs w:val="24"/>
        </w:rPr>
        <w:t>为本次招标设备搭建</w:t>
      </w:r>
      <w:r>
        <w:rPr>
          <w:rFonts w:ascii="宋体" w:eastAsia="宋体" w:hAnsi="宋体" w:hint="eastAsia"/>
          <w:sz w:val="24"/>
          <w:szCs w:val="24"/>
        </w:rPr>
        <w:t>2节点的Oracle</w:t>
      </w:r>
      <w:r>
        <w:rPr>
          <w:rFonts w:ascii="宋体" w:eastAsia="宋体" w:hAnsi="宋体"/>
          <w:sz w:val="24"/>
          <w:szCs w:val="24"/>
        </w:rPr>
        <w:t xml:space="preserve"> RAC环境</w:t>
      </w:r>
      <w:r>
        <w:rPr>
          <w:rFonts w:ascii="宋体" w:eastAsia="宋体" w:hAnsi="宋体" w:hint="eastAsia"/>
          <w:sz w:val="24"/>
          <w:szCs w:val="24"/>
        </w:rPr>
        <w:t>，</w:t>
      </w:r>
      <w:r>
        <w:rPr>
          <w:rFonts w:ascii="宋体" w:eastAsia="宋体" w:hAnsi="宋体"/>
          <w:sz w:val="24"/>
          <w:szCs w:val="24"/>
        </w:rPr>
        <w:t>相关硬件环境用户方提供</w:t>
      </w:r>
      <w:r>
        <w:rPr>
          <w:rFonts w:ascii="宋体" w:eastAsia="宋体" w:hAnsi="宋体" w:hint="eastAsia"/>
          <w:sz w:val="24"/>
          <w:szCs w:val="24"/>
        </w:rPr>
        <w:t>。提供详细的规划安装文档，</w:t>
      </w:r>
      <w:r w:rsidR="00607787">
        <w:rPr>
          <w:rFonts w:ascii="宋体" w:eastAsia="宋体" w:hAnsi="宋体" w:hint="eastAsia"/>
          <w:sz w:val="24"/>
          <w:szCs w:val="24"/>
        </w:rPr>
        <w:t>操作手册和培训服务，</w:t>
      </w:r>
      <w:r>
        <w:rPr>
          <w:rFonts w:ascii="宋体" w:eastAsia="宋体" w:hAnsi="宋体" w:hint="eastAsia"/>
          <w:sz w:val="24"/>
          <w:szCs w:val="24"/>
        </w:rPr>
        <w:t>包含A</w:t>
      </w:r>
      <w:r>
        <w:rPr>
          <w:rFonts w:ascii="宋体" w:eastAsia="宋体" w:hAnsi="宋体"/>
          <w:sz w:val="24"/>
          <w:szCs w:val="24"/>
        </w:rPr>
        <w:t>SM,SGA</w:t>
      </w:r>
      <w:r>
        <w:rPr>
          <w:rFonts w:ascii="宋体" w:eastAsia="宋体" w:hAnsi="宋体" w:hint="eastAsia"/>
          <w:sz w:val="24"/>
          <w:szCs w:val="24"/>
        </w:rPr>
        <w:t>，</w:t>
      </w:r>
      <w:r>
        <w:rPr>
          <w:rFonts w:ascii="宋体" w:eastAsia="宋体" w:hAnsi="宋体"/>
          <w:sz w:val="24"/>
          <w:szCs w:val="24"/>
        </w:rPr>
        <w:t>心跳网路的规划</w:t>
      </w:r>
      <w:r>
        <w:rPr>
          <w:rFonts w:ascii="宋体" w:eastAsia="宋体" w:hAnsi="宋体" w:hint="eastAsia"/>
          <w:sz w:val="24"/>
          <w:szCs w:val="24"/>
        </w:rPr>
        <w:t>。</w:t>
      </w:r>
    </w:p>
    <w:p w14:paraId="665E8D8D" w14:textId="66537AAE" w:rsidR="00CF79CC" w:rsidRDefault="00CF79CC" w:rsidP="00607787">
      <w:pPr>
        <w:pStyle w:val="flName"/>
        <w:numPr>
          <w:ilvl w:val="3"/>
          <w:numId w:val="29"/>
        </w:numPr>
        <w:spacing w:before="0" w:after="0" w:line="240" w:lineRule="auto"/>
        <w:jc w:val="both"/>
        <w:rPr>
          <w:rFonts w:ascii="宋体" w:eastAsia="宋体" w:hAnsi="宋体"/>
          <w:sz w:val="24"/>
          <w:szCs w:val="24"/>
        </w:rPr>
      </w:pPr>
      <w:r>
        <w:rPr>
          <w:rFonts w:ascii="宋体" w:eastAsia="宋体" w:hAnsi="宋体"/>
          <w:sz w:val="24"/>
          <w:szCs w:val="24"/>
        </w:rPr>
        <w:t>旧</w:t>
      </w:r>
      <w:r>
        <w:rPr>
          <w:rFonts w:ascii="宋体" w:eastAsia="宋体" w:hAnsi="宋体" w:hint="eastAsia"/>
          <w:sz w:val="24"/>
          <w:szCs w:val="24"/>
        </w:rPr>
        <w:t>Oracle</w:t>
      </w:r>
      <w:r>
        <w:rPr>
          <w:rFonts w:ascii="宋体" w:eastAsia="宋体" w:hAnsi="宋体"/>
          <w:sz w:val="24"/>
          <w:szCs w:val="24"/>
        </w:rPr>
        <w:t>系统到新</w:t>
      </w:r>
      <w:r>
        <w:rPr>
          <w:rFonts w:ascii="宋体" w:eastAsia="宋体" w:hAnsi="宋体" w:hint="eastAsia"/>
          <w:sz w:val="24"/>
          <w:szCs w:val="24"/>
        </w:rPr>
        <w:t>Oracle</w:t>
      </w:r>
      <w:r>
        <w:rPr>
          <w:rFonts w:ascii="宋体" w:eastAsia="宋体" w:hAnsi="宋体"/>
          <w:sz w:val="24"/>
          <w:szCs w:val="24"/>
        </w:rPr>
        <w:t xml:space="preserve"> RAC系统的数据迁移</w:t>
      </w:r>
      <w:r>
        <w:rPr>
          <w:rFonts w:ascii="宋体" w:eastAsia="宋体" w:hAnsi="宋体" w:hint="eastAsia"/>
          <w:sz w:val="24"/>
          <w:szCs w:val="24"/>
        </w:rPr>
        <w:t>，</w:t>
      </w:r>
      <w:r>
        <w:rPr>
          <w:rFonts w:ascii="宋体" w:eastAsia="宋体" w:hAnsi="宋体"/>
          <w:sz w:val="24"/>
          <w:szCs w:val="24"/>
        </w:rPr>
        <w:t>保证数据的完整性</w:t>
      </w:r>
      <w:r w:rsidR="005D137F">
        <w:rPr>
          <w:rFonts w:ascii="宋体" w:eastAsia="宋体" w:hAnsi="宋体" w:hint="eastAsia"/>
          <w:sz w:val="24"/>
          <w:szCs w:val="24"/>
        </w:rPr>
        <w:t>。</w:t>
      </w:r>
    </w:p>
    <w:p w14:paraId="012F64AA" w14:textId="0068D934" w:rsidR="00100055" w:rsidRDefault="00100055" w:rsidP="00607787">
      <w:pPr>
        <w:pStyle w:val="flName"/>
        <w:numPr>
          <w:ilvl w:val="3"/>
          <w:numId w:val="29"/>
        </w:numPr>
        <w:spacing w:before="0" w:after="0" w:line="240" w:lineRule="auto"/>
        <w:jc w:val="both"/>
        <w:rPr>
          <w:rFonts w:ascii="宋体" w:eastAsia="宋体" w:hAnsi="宋体"/>
          <w:sz w:val="24"/>
          <w:szCs w:val="24"/>
        </w:rPr>
      </w:pPr>
      <w:r>
        <w:rPr>
          <w:rFonts w:ascii="宋体" w:eastAsia="宋体" w:hAnsi="宋体" w:hint="eastAsia"/>
          <w:sz w:val="24"/>
          <w:szCs w:val="24"/>
        </w:rPr>
        <w:t>7</w:t>
      </w:r>
      <w:r>
        <w:rPr>
          <w:rFonts w:ascii="宋体" w:eastAsia="宋体" w:hAnsi="宋体"/>
          <w:sz w:val="24"/>
          <w:szCs w:val="24"/>
        </w:rPr>
        <w:t>x24小时热线电话</w:t>
      </w:r>
      <w:r>
        <w:rPr>
          <w:rFonts w:ascii="宋体" w:eastAsia="宋体" w:hAnsi="宋体" w:hint="eastAsia"/>
          <w:sz w:val="24"/>
          <w:szCs w:val="24"/>
        </w:rPr>
        <w:t>，</w:t>
      </w:r>
      <w:r>
        <w:rPr>
          <w:rFonts w:ascii="宋体" w:eastAsia="宋体" w:hAnsi="宋体"/>
          <w:sz w:val="24"/>
          <w:szCs w:val="24"/>
        </w:rPr>
        <w:t>远程拨入应急故障处理</w:t>
      </w:r>
      <w:r>
        <w:rPr>
          <w:rFonts w:ascii="宋体" w:eastAsia="宋体" w:hAnsi="宋体" w:hint="eastAsia"/>
          <w:sz w:val="24"/>
          <w:szCs w:val="24"/>
        </w:rPr>
        <w:t>。</w:t>
      </w:r>
    </w:p>
    <w:p w14:paraId="5161577D" w14:textId="3D09A812" w:rsidR="00100055" w:rsidRDefault="00100055" w:rsidP="00607787">
      <w:pPr>
        <w:pStyle w:val="flName"/>
        <w:numPr>
          <w:ilvl w:val="3"/>
          <w:numId w:val="29"/>
        </w:numPr>
        <w:spacing w:before="0" w:after="0" w:line="240" w:lineRule="auto"/>
        <w:jc w:val="both"/>
        <w:rPr>
          <w:rFonts w:ascii="宋体" w:eastAsia="宋体" w:hAnsi="宋体"/>
          <w:sz w:val="24"/>
          <w:szCs w:val="24"/>
        </w:rPr>
      </w:pPr>
      <w:r>
        <w:rPr>
          <w:rFonts w:ascii="宋体" w:eastAsia="宋体" w:hAnsi="宋体"/>
          <w:sz w:val="24"/>
          <w:szCs w:val="24"/>
        </w:rPr>
        <w:t>服务期内数据库的补丁和版本升级服务</w:t>
      </w:r>
      <w:r>
        <w:rPr>
          <w:rFonts w:ascii="宋体" w:eastAsia="宋体" w:hAnsi="宋体" w:hint="eastAsia"/>
          <w:sz w:val="24"/>
          <w:szCs w:val="24"/>
        </w:rPr>
        <w:t>。</w:t>
      </w:r>
    </w:p>
    <w:p w14:paraId="42415115" w14:textId="66DA2F44" w:rsidR="00100055" w:rsidRDefault="00100055" w:rsidP="00607787">
      <w:pPr>
        <w:pStyle w:val="flName"/>
        <w:numPr>
          <w:ilvl w:val="3"/>
          <w:numId w:val="29"/>
        </w:numPr>
        <w:spacing w:before="0" w:after="0" w:line="240" w:lineRule="auto"/>
        <w:jc w:val="both"/>
        <w:rPr>
          <w:rFonts w:ascii="宋体" w:eastAsia="宋体" w:hAnsi="宋体"/>
          <w:sz w:val="24"/>
          <w:szCs w:val="24"/>
        </w:rPr>
      </w:pPr>
      <w:r>
        <w:rPr>
          <w:rFonts w:ascii="宋体" w:eastAsia="宋体" w:hAnsi="宋体" w:hint="eastAsia"/>
          <w:sz w:val="24"/>
          <w:szCs w:val="24"/>
        </w:rPr>
        <w:t>每季度一次巡检，提供巡检报告。</w:t>
      </w:r>
    </w:p>
    <w:p w14:paraId="5B544148" w14:textId="47F6DE03" w:rsidR="00CF79CC" w:rsidRDefault="00CF79CC" w:rsidP="00607787">
      <w:pPr>
        <w:pStyle w:val="flName"/>
        <w:numPr>
          <w:ilvl w:val="3"/>
          <w:numId w:val="29"/>
        </w:numPr>
        <w:spacing w:before="0" w:after="0" w:line="240" w:lineRule="auto"/>
        <w:jc w:val="both"/>
        <w:rPr>
          <w:rFonts w:ascii="宋体" w:eastAsia="宋体" w:hAnsi="宋体"/>
          <w:sz w:val="24"/>
          <w:szCs w:val="24"/>
        </w:rPr>
      </w:pPr>
      <w:r>
        <w:rPr>
          <w:rFonts w:ascii="宋体" w:eastAsia="宋体" w:hAnsi="宋体"/>
          <w:sz w:val="24"/>
          <w:szCs w:val="24"/>
        </w:rPr>
        <w:t>每年提供不低于</w:t>
      </w:r>
      <w:r>
        <w:rPr>
          <w:rFonts w:ascii="宋体" w:eastAsia="宋体" w:hAnsi="宋体" w:hint="eastAsia"/>
          <w:sz w:val="24"/>
          <w:szCs w:val="24"/>
        </w:rPr>
        <w:t>2次的性能调优服务，需要提供性能分析报告及优化建议。</w:t>
      </w:r>
    </w:p>
    <w:p w14:paraId="453605D4" w14:textId="1EB75AC6" w:rsidR="00CF79CC" w:rsidRPr="00CF79CC" w:rsidRDefault="00CF79CC" w:rsidP="00607787">
      <w:pPr>
        <w:pStyle w:val="flName"/>
        <w:numPr>
          <w:ilvl w:val="3"/>
          <w:numId w:val="29"/>
        </w:numPr>
        <w:spacing w:before="0" w:after="0" w:line="240" w:lineRule="auto"/>
        <w:jc w:val="both"/>
        <w:rPr>
          <w:rFonts w:ascii="宋体" w:eastAsia="宋体" w:hAnsi="宋体"/>
          <w:sz w:val="24"/>
          <w:szCs w:val="24"/>
        </w:rPr>
      </w:pPr>
      <w:r>
        <w:rPr>
          <w:rFonts w:ascii="宋体" w:eastAsia="宋体" w:hAnsi="宋体"/>
          <w:sz w:val="24"/>
          <w:szCs w:val="24"/>
        </w:rPr>
        <w:t>服务期内更换责任工程师需要用户方同意</w:t>
      </w:r>
      <w:r>
        <w:rPr>
          <w:rFonts w:ascii="宋体" w:eastAsia="宋体" w:hAnsi="宋体" w:hint="eastAsia"/>
          <w:sz w:val="24"/>
          <w:szCs w:val="24"/>
        </w:rPr>
        <w:t>。</w:t>
      </w:r>
    </w:p>
    <w:p w14:paraId="1145AA80" w14:textId="7E45245C" w:rsidR="007A7CC0" w:rsidRPr="007A7CC0" w:rsidRDefault="00CF79CC" w:rsidP="007A7CC0">
      <w:pPr>
        <w:pStyle w:val="aff3"/>
        <w:numPr>
          <w:ilvl w:val="2"/>
          <w:numId w:val="29"/>
        </w:numPr>
        <w:ind w:firstLineChars="0"/>
        <w:rPr>
          <w:rFonts w:ascii="宋体" w:hAnsi="宋体"/>
          <w:kern w:val="0"/>
          <w:sz w:val="24"/>
          <w:szCs w:val="24"/>
          <w:lang w:val="zh-CN"/>
        </w:rPr>
      </w:pPr>
      <w:r>
        <w:rPr>
          <w:rFonts w:ascii="宋体" w:hAnsi="宋体" w:hint="eastAsia"/>
          <w:kern w:val="0"/>
          <w:sz w:val="24"/>
          <w:szCs w:val="24"/>
          <w:lang w:val="zh-CN"/>
        </w:rPr>
        <w:t>现场服务的Oracle</w:t>
      </w:r>
      <w:r w:rsidR="007A7CC0" w:rsidRPr="007A7CC0">
        <w:rPr>
          <w:rFonts w:ascii="宋体" w:hAnsi="宋体" w:hint="eastAsia"/>
          <w:kern w:val="0"/>
          <w:sz w:val="24"/>
          <w:szCs w:val="24"/>
          <w:lang w:val="zh-CN"/>
        </w:rPr>
        <w:t>的工程师必须要有Oracle OCP认证。</w:t>
      </w:r>
    </w:p>
    <w:p w14:paraId="6FCD1E93" w14:textId="307944EE" w:rsidR="007A7CC0" w:rsidRPr="00924790" w:rsidRDefault="007A7CC0" w:rsidP="007A7CC0">
      <w:pPr>
        <w:pStyle w:val="flName"/>
        <w:numPr>
          <w:ilvl w:val="2"/>
          <w:numId w:val="29"/>
        </w:numPr>
        <w:spacing w:before="0" w:after="0" w:line="240" w:lineRule="auto"/>
        <w:jc w:val="both"/>
        <w:rPr>
          <w:rFonts w:ascii="宋体" w:eastAsia="宋体" w:hAnsi="宋体"/>
          <w:sz w:val="24"/>
          <w:szCs w:val="24"/>
        </w:rPr>
      </w:pPr>
      <w:r w:rsidRPr="007A7CC0">
        <w:rPr>
          <w:rFonts w:ascii="宋体" w:eastAsia="宋体" w:hAnsi="宋体" w:hint="eastAsia"/>
          <w:sz w:val="24"/>
          <w:szCs w:val="24"/>
        </w:rPr>
        <w:t>供应商要有丰富的Oracle RAC实施经</w:t>
      </w:r>
      <w:r w:rsidRPr="00924790">
        <w:rPr>
          <w:rFonts w:ascii="宋体" w:eastAsia="宋体" w:hAnsi="宋体" w:hint="eastAsia"/>
          <w:sz w:val="24"/>
          <w:szCs w:val="24"/>
        </w:rPr>
        <w:t>验</w:t>
      </w:r>
      <w:r w:rsidR="00CF79CC">
        <w:rPr>
          <w:rFonts w:ascii="宋体" w:eastAsia="宋体" w:hAnsi="宋体" w:hint="eastAsia"/>
          <w:sz w:val="24"/>
          <w:szCs w:val="24"/>
        </w:rPr>
        <w:t>，提供Oracle</w:t>
      </w:r>
      <w:r w:rsidR="00CF79CC">
        <w:rPr>
          <w:rFonts w:ascii="宋体" w:eastAsia="宋体" w:hAnsi="宋体"/>
          <w:sz w:val="24"/>
          <w:szCs w:val="24"/>
        </w:rPr>
        <w:t xml:space="preserve"> RAC的维护服务案例</w:t>
      </w:r>
      <w:r w:rsidR="00924790" w:rsidRPr="00924790">
        <w:rPr>
          <w:rFonts w:ascii="宋体" w:eastAsia="宋体" w:hAnsi="宋体" w:hint="eastAsia"/>
          <w:sz w:val="24"/>
          <w:szCs w:val="24"/>
        </w:rPr>
        <w:t>。</w:t>
      </w:r>
    </w:p>
    <w:p w14:paraId="747970AF" w14:textId="77777777" w:rsidR="007A7CC0" w:rsidRPr="007A7CC0" w:rsidRDefault="007A7CC0" w:rsidP="007A7CC0">
      <w:pPr>
        <w:pStyle w:val="flName"/>
        <w:spacing w:before="0" w:after="0" w:line="240" w:lineRule="auto"/>
        <w:ind w:left="425"/>
        <w:jc w:val="left"/>
        <w:rPr>
          <w:rFonts w:ascii="宋体" w:eastAsia="宋体" w:hAnsi="宋体"/>
          <w:sz w:val="24"/>
          <w:szCs w:val="24"/>
          <w:lang w:val="en-US"/>
        </w:rPr>
      </w:pPr>
    </w:p>
    <w:p w14:paraId="79EB1FE7" w14:textId="77777777" w:rsidR="00D4541E" w:rsidRDefault="0011786A">
      <w:pPr>
        <w:pStyle w:val="1"/>
        <w:numPr>
          <w:ilvl w:val="0"/>
          <w:numId w:val="0"/>
        </w:numPr>
      </w:pPr>
      <w:r>
        <w:rPr>
          <w:rFonts w:hint="eastAsia"/>
        </w:rPr>
        <w:t>十、其它要求：</w:t>
      </w:r>
    </w:p>
    <w:p w14:paraId="4C33E3BE" w14:textId="7ACC7872" w:rsidR="00D4541E" w:rsidRDefault="0011786A">
      <w:pPr>
        <w:pStyle w:val="1"/>
        <w:numPr>
          <w:ilvl w:val="0"/>
          <w:numId w:val="0"/>
        </w:numPr>
        <w:spacing w:line="360" w:lineRule="auto"/>
        <w:rPr>
          <w:rFonts w:ascii="宋体" w:eastAsia="宋体" w:hAnsi="宋体" w:cs="宋体"/>
          <w:color w:val="000000"/>
          <w:szCs w:val="24"/>
        </w:rPr>
      </w:pPr>
      <w:r>
        <w:rPr>
          <w:rFonts w:hint="eastAsia"/>
        </w:rPr>
        <w:t xml:space="preserve">1. </w:t>
      </w:r>
      <w:r>
        <w:rPr>
          <w:rFonts w:hint="eastAsia"/>
        </w:rPr>
        <w:t>付款方式：</w:t>
      </w:r>
      <w:bookmarkStart w:id="600" w:name="_Toc503130327"/>
      <w:r w:rsidR="00924790" w:rsidRPr="00924790">
        <w:rPr>
          <w:rFonts w:ascii="宋体" w:eastAsia="宋体" w:hAnsi="宋体" w:cs="宋体" w:hint="eastAsia"/>
          <w:color w:val="000000"/>
          <w:szCs w:val="24"/>
        </w:rPr>
        <w:t>设备全部到货</w:t>
      </w:r>
      <w:r>
        <w:rPr>
          <w:rFonts w:ascii="宋体" w:eastAsia="宋体" w:hAnsi="宋体" w:cs="宋体" w:hint="eastAsia"/>
          <w:color w:val="000000"/>
          <w:szCs w:val="24"/>
        </w:rPr>
        <w:t>，支付相当于</w:t>
      </w:r>
      <w:r w:rsidR="00924790">
        <w:rPr>
          <w:rFonts w:ascii="宋体" w:eastAsia="宋体" w:hAnsi="宋体" w:cs="宋体" w:hint="eastAsia"/>
          <w:color w:val="000000"/>
          <w:szCs w:val="24"/>
        </w:rPr>
        <w:t>合同</w:t>
      </w:r>
      <w:r>
        <w:rPr>
          <w:rFonts w:ascii="宋体" w:eastAsia="宋体" w:hAnsi="宋体" w:cs="宋体" w:hint="eastAsia"/>
          <w:color w:val="000000"/>
          <w:szCs w:val="24"/>
        </w:rPr>
        <w:t>总价</w:t>
      </w:r>
      <w:r w:rsidR="00924790">
        <w:rPr>
          <w:rFonts w:ascii="宋体" w:eastAsia="宋体" w:hAnsi="宋体" w:cs="宋体" w:hint="eastAsia"/>
          <w:color w:val="000000"/>
          <w:szCs w:val="24"/>
        </w:rPr>
        <w:t>8</w:t>
      </w:r>
      <w:r>
        <w:rPr>
          <w:rFonts w:ascii="宋体" w:eastAsia="宋体" w:hAnsi="宋体" w:cs="宋体"/>
          <w:color w:val="000000"/>
          <w:szCs w:val="24"/>
        </w:rPr>
        <w:t>0</w:t>
      </w:r>
      <w:r>
        <w:rPr>
          <w:rFonts w:ascii="宋体" w:eastAsia="宋体" w:hAnsi="宋体" w:cs="宋体" w:hint="eastAsia"/>
          <w:color w:val="000000"/>
          <w:szCs w:val="24"/>
        </w:rPr>
        <w:t>%的货款；完成设备安装调试稳定运行后，由招标方组织项目验收，验收合格后，支付相当于</w:t>
      </w:r>
      <w:r w:rsidR="00924790" w:rsidRPr="00924790">
        <w:rPr>
          <w:rFonts w:ascii="宋体" w:eastAsia="宋体" w:hAnsi="宋体" w:cs="宋体" w:hint="eastAsia"/>
          <w:color w:val="000000"/>
          <w:szCs w:val="24"/>
        </w:rPr>
        <w:t>合同总价</w:t>
      </w:r>
      <w:r w:rsidR="00924790">
        <w:rPr>
          <w:rFonts w:ascii="宋体" w:eastAsia="宋体" w:hAnsi="宋体" w:cs="宋体"/>
          <w:color w:val="000000"/>
          <w:szCs w:val="24"/>
        </w:rPr>
        <w:t>15</w:t>
      </w:r>
      <w:r>
        <w:rPr>
          <w:rFonts w:ascii="宋体" w:eastAsia="宋体" w:hAnsi="宋体" w:cs="宋体" w:hint="eastAsia"/>
          <w:color w:val="000000"/>
          <w:szCs w:val="24"/>
        </w:rPr>
        <w:t>%的货款；</w:t>
      </w:r>
      <w:r w:rsidR="00924790">
        <w:rPr>
          <w:rFonts w:ascii="宋体" w:eastAsia="宋体" w:hAnsi="宋体" w:cs="宋体" w:hint="eastAsia"/>
          <w:color w:val="000000"/>
          <w:szCs w:val="24"/>
        </w:rPr>
        <w:t>设备稳定运行一年以后支付合同总价5%</w:t>
      </w:r>
      <w:r w:rsidR="00924790" w:rsidRPr="00924790">
        <w:rPr>
          <w:rFonts w:ascii="宋体" w:eastAsia="宋体" w:hAnsi="宋体" w:cs="宋体" w:hint="eastAsia"/>
          <w:color w:val="000000"/>
          <w:szCs w:val="24"/>
        </w:rPr>
        <w:t>的</w:t>
      </w:r>
      <w:r w:rsidR="00924790">
        <w:rPr>
          <w:rFonts w:ascii="宋体" w:eastAsia="宋体" w:hAnsi="宋体" w:cs="宋体" w:hint="eastAsia"/>
          <w:color w:val="000000"/>
          <w:szCs w:val="24"/>
        </w:rPr>
        <w:t>货款。</w:t>
      </w:r>
    </w:p>
    <w:p w14:paraId="7DB4CF8E" w14:textId="1BA0BDFF" w:rsidR="00D4541E" w:rsidRDefault="0011786A">
      <w:pPr>
        <w:spacing w:line="360" w:lineRule="auto"/>
      </w:pPr>
      <w:r>
        <w:rPr>
          <w:rFonts w:hint="eastAsia"/>
          <w:lang w:val="zh-CN"/>
        </w:rPr>
        <w:t xml:space="preserve">2. </w:t>
      </w:r>
      <w:r>
        <w:rPr>
          <w:rFonts w:hint="eastAsia"/>
          <w:lang w:val="zh-CN"/>
        </w:rPr>
        <w:t>供货期：</w:t>
      </w:r>
      <w:r w:rsidR="00A94C95" w:rsidRPr="00A94C95">
        <w:rPr>
          <w:rFonts w:hint="eastAsia"/>
          <w:lang w:val="zh-CN"/>
        </w:rPr>
        <w:t>合同签订后</w:t>
      </w:r>
      <w:r w:rsidR="00A94C95">
        <w:rPr>
          <w:lang w:val="zh-CN"/>
        </w:rPr>
        <w:t>3</w:t>
      </w:r>
      <w:r w:rsidR="00A94C95" w:rsidRPr="00A94C95">
        <w:rPr>
          <w:rFonts w:hint="eastAsia"/>
          <w:lang w:val="zh-CN"/>
        </w:rPr>
        <w:t>0</w:t>
      </w:r>
      <w:r w:rsidR="00A94C95" w:rsidRPr="00A94C95">
        <w:rPr>
          <w:rFonts w:hint="eastAsia"/>
          <w:lang w:val="zh-CN"/>
        </w:rPr>
        <w:t>天内交付</w:t>
      </w:r>
      <w:r>
        <w:br w:type="page"/>
      </w:r>
    </w:p>
    <w:p w14:paraId="1C8B6B21" w14:textId="77777777" w:rsidR="00D4541E" w:rsidRDefault="00D4541E"/>
    <w:p w14:paraId="2B99A43C" w14:textId="77777777" w:rsidR="00D4541E" w:rsidRDefault="0011786A">
      <w:pPr>
        <w:pStyle w:val="a8"/>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600"/>
    </w:p>
    <w:p w14:paraId="403E6412" w14:textId="77777777" w:rsidR="00D4541E" w:rsidRDefault="00D4541E"/>
    <w:p w14:paraId="3491CAF3" w14:textId="77777777" w:rsidR="00D4541E" w:rsidRDefault="0011786A">
      <w:pPr>
        <w:spacing w:before="100" w:beforeAutospacing="1" w:after="100" w:afterAutospacing="1" w:line="300" w:lineRule="auto"/>
        <w:ind w:firstLineChars="200" w:firstLine="480"/>
        <w:jc w:val="center"/>
        <w:rPr>
          <w:b/>
        </w:rPr>
      </w:pPr>
      <w:r>
        <w:br w:type="page"/>
      </w:r>
    </w:p>
    <w:p w14:paraId="5EB162A0" w14:textId="77777777" w:rsidR="0025345B" w:rsidRPr="0025345B" w:rsidRDefault="0025345B" w:rsidP="0025345B">
      <w:pPr>
        <w:wordWrap w:val="0"/>
        <w:adjustRightInd/>
        <w:spacing w:line="280" w:lineRule="exact"/>
        <w:jc w:val="right"/>
        <w:textAlignment w:val="auto"/>
        <w:rPr>
          <w:rFonts w:ascii="黑体" w:eastAsia="黑体" w:hAnsi="华文中宋"/>
          <w:kern w:val="2"/>
          <w:sz w:val="22"/>
          <w:szCs w:val="22"/>
        </w:rPr>
      </w:pPr>
      <w:r w:rsidRPr="0025345B">
        <w:rPr>
          <w:rFonts w:ascii="黑体" w:eastAsia="黑体" w:hAnsi="华文中宋" w:hint="eastAsia"/>
          <w:kern w:val="2"/>
          <w:sz w:val="22"/>
          <w:szCs w:val="22"/>
        </w:rPr>
        <w:lastRenderedPageBreak/>
        <w:t>合同编号：</w:t>
      </w:r>
      <w:proofErr w:type="gramStart"/>
      <w:r w:rsidRPr="0025345B">
        <w:rPr>
          <w:rFonts w:ascii="黑体" w:eastAsia="黑体" w:hAnsi="华文中宋" w:hint="eastAsia"/>
          <w:kern w:val="2"/>
          <w:sz w:val="22"/>
          <w:szCs w:val="22"/>
        </w:rPr>
        <w:t>复法合资</w:t>
      </w:r>
      <w:proofErr w:type="gramEnd"/>
      <w:r w:rsidRPr="0025345B">
        <w:rPr>
          <w:rFonts w:ascii="黑体" w:eastAsia="黑体" w:hAnsi="华文中宋" w:hint="eastAsia"/>
          <w:kern w:val="2"/>
          <w:sz w:val="22"/>
          <w:szCs w:val="22"/>
        </w:rPr>
        <w:t>字[2020]  号</w:t>
      </w:r>
    </w:p>
    <w:p w14:paraId="56218677" w14:textId="77777777" w:rsidR="0025345B" w:rsidRPr="0025345B" w:rsidRDefault="0025345B" w:rsidP="0025345B">
      <w:pPr>
        <w:adjustRightInd/>
        <w:spacing w:line="360" w:lineRule="auto"/>
        <w:ind w:right="403"/>
        <w:textAlignment w:val="auto"/>
        <w:rPr>
          <w:rFonts w:ascii="宋体" w:hAnsi="宋体"/>
          <w:kern w:val="2"/>
          <w:sz w:val="21"/>
          <w:szCs w:val="21"/>
        </w:rPr>
      </w:pPr>
    </w:p>
    <w:p w14:paraId="5F30641C" w14:textId="77777777" w:rsidR="0025345B" w:rsidRPr="0025345B" w:rsidRDefault="0025345B" w:rsidP="0025345B">
      <w:pPr>
        <w:adjustRightInd/>
        <w:spacing w:line="360" w:lineRule="auto"/>
        <w:ind w:right="403"/>
        <w:textAlignment w:val="auto"/>
        <w:rPr>
          <w:rFonts w:ascii="宋体" w:hAnsi="宋体"/>
          <w:kern w:val="2"/>
          <w:sz w:val="21"/>
          <w:szCs w:val="21"/>
        </w:rPr>
      </w:pPr>
    </w:p>
    <w:p w14:paraId="5E7D810E" w14:textId="77777777" w:rsidR="0025345B" w:rsidRPr="0025345B" w:rsidRDefault="0025345B" w:rsidP="0025345B">
      <w:pPr>
        <w:adjustRightInd/>
        <w:spacing w:line="360" w:lineRule="auto"/>
        <w:ind w:right="403"/>
        <w:textAlignment w:val="auto"/>
        <w:rPr>
          <w:rFonts w:ascii="宋体" w:hAnsi="宋体"/>
          <w:kern w:val="2"/>
          <w:sz w:val="21"/>
          <w:szCs w:val="21"/>
        </w:rPr>
      </w:pPr>
    </w:p>
    <w:p w14:paraId="0FCCCBBB" w14:textId="77777777" w:rsidR="0025345B" w:rsidRPr="0025345B" w:rsidRDefault="0025345B" w:rsidP="0025345B">
      <w:pPr>
        <w:adjustRightInd/>
        <w:spacing w:line="360" w:lineRule="auto"/>
        <w:ind w:right="403"/>
        <w:textAlignment w:val="auto"/>
        <w:rPr>
          <w:rFonts w:ascii="宋体" w:hAnsi="宋体"/>
          <w:kern w:val="2"/>
          <w:sz w:val="21"/>
          <w:szCs w:val="21"/>
        </w:rPr>
      </w:pPr>
    </w:p>
    <w:p w14:paraId="3EB09003" w14:textId="77777777" w:rsidR="0025345B" w:rsidRPr="0025345B" w:rsidRDefault="0025345B" w:rsidP="0025345B">
      <w:pPr>
        <w:adjustRightInd/>
        <w:spacing w:line="360" w:lineRule="auto"/>
        <w:ind w:right="403"/>
        <w:textAlignment w:val="auto"/>
        <w:rPr>
          <w:rFonts w:ascii="宋体" w:hAnsi="宋体"/>
          <w:kern w:val="2"/>
          <w:sz w:val="21"/>
          <w:szCs w:val="21"/>
        </w:rPr>
      </w:pPr>
    </w:p>
    <w:p w14:paraId="16919D15" w14:textId="77777777" w:rsidR="0025345B" w:rsidRPr="0025345B" w:rsidRDefault="0025345B" w:rsidP="0025345B">
      <w:pPr>
        <w:adjustRightInd/>
        <w:spacing w:line="360" w:lineRule="auto"/>
        <w:jc w:val="center"/>
        <w:textAlignment w:val="auto"/>
        <w:rPr>
          <w:rFonts w:ascii="华文中宋" w:eastAsia="华文中宋" w:hAnsi="华文中宋"/>
          <w:spacing w:val="40"/>
          <w:kern w:val="2"/>
          <w:sz w:val="84"/>
          <w:szCs w:val="84"/>
        </w:rPr>
      </w:pPr>
      <w:r w:rsidRPr="0025345B">
        <w:rPr>
          <w:rFonts w:ascii="华文中宋" w:eastAsia="华文中宋" w:hAnsi="华文中宋" w:hint="eastAsia"/>
          <w:spacing w:val="40"/>
          <w:kern w:val="2"/>
          <w:sz w:val="84"/>
          <w:szCs w:val="84"/>
        </w:rPr>
        <w:t>买卖合同</w:t>
      </w:r>
    </w:p>
    <w:p w14:paraId="6B43E7DF" w14:textId="77777777" w:rsidR="0025345B" w:rsidRPr="0025345B" w:rsidRDefault="0025345B" w:rsidP="0025345B">
      <w:pPr>
        <w:adjustRightInd/>
        <w:spacing w:line="200" w:lineRule="exact"/>
        <w:textAlignment w:val="auto"/>
        <w:rPr>
          <w:rFonts w:ascii="宋体" w:hAnsi="宋体"/>
          <w:kern w:val="2"/>
          <w:sz w:val="21"/>
          <w:szCs w:val="24"/>
        </w:rPr>
      </w:pPr>
    </w:p>
    <w:p w14:paraId="27234D86" w14:textId="77777777" w:rsidR="0025345B" w:rsidRPr="0025345B" w:rsidRDefault="0025345B" w:rsidP="0025345B">
      <w:pPr>
        <w:adjustRightInd/>
        <w:spacing w:line="360" w:lineRule="auto"/>
        <w:textAlignment w:val="auto"/>
        <w:rPr>
          <w:rFonts w:ascii="宋体" w:hAnsi="宋体"/>
          <w:kern w:val="2"/>
          <w:sz w:val="21"/>
          <w:szCs w:val="24"/>
        </w:rPr>
      </w:pPr>
    </w:p>
    <w:p w14:paraId="1061DCBB" w14:textId="77777777" w:rsidR="0025345B" w:rsidRPr="0025345B" w:rsidRDefault="0025345B" w:rsidP="0025345B">
      <w:pPr>
        <w:adjustRightInd/>
        <w:spacing w:line="360" w:lineRule="auto"/>
        <w:textAlignment w:val="auto"/>
        <w:rPr>
          <w:rFonts w:ascii="宋体" w:hAnsi="宋体"/>
          <w:kern w:val="2"/>
          <w:sz w:val="21"/>
          <w:szCs w:val="24"/>
        </w:rPr>
      </w:pPr>
    </w:p>
    <w:p w14:paraId="155DBD9D" w14:textId="77777777" w:rsidR="0025345B" w:rsidRPr="0025345B" w:rsidRDefault="0025345B" w:rsidP="0025345B">
      <w:pPr>
        <w:adjustRightInd/>
        <w:spacing w:line="360" w:lineRule="auto"/>
        <w:textAlignment w:val="auto"/>
        <w:rPr>
          <w:rFonts w:ascii="宋体" w:hAnsi="宋体"/>
          <w:kern w:val="2"/>
          <w:sz w:val="21"/>
          <w:szCs w:val="24"/>
        </w:rPr>
      </w:pPr>
    </w:p>
    <w:p w14:paraId="483FF50B" w14:textId="77777777" w:rsidR="0025345B" w:rsidRPr="0025345B" w:rsidRDefault="0025345B" w:rsidP="0025345B">
      <w:pPr>
        <w:adjustRightInd/>
        <w:spacing w:line="360" w:lineRule="auto"/>
        <w:textAlignment w:val="auto"/>
        <w:rPr>
          <w:rFonts w:ascii="宋体" w:hAnsi="宋体"/>
          <w:kern w:val="2"/>
          <w:sz w:val="21"/>
          <w:szCs w:val="24"/>
        </w:rPr>
      </w:pPr>
    </w:p>
    <w:p w14:paraId="58A88C00" w14:textId="77777777" w:rsidR="0025345B" w:rsidRPr="0025345B" w:rsidRDefault="0025345B" w:rsidP="0025345B">
      <w:pPr>
        <w:adjustRightInd/>
        <w:spacing w:line="360" w:lineRule="auto"/>
        <w:ind w:firstLineChars="700" w:firstLine="1962"/>
        <w:textAlignment w:val="auto"/>
        <w:rPr>
          <w:rFonts w:ascii="华文中宋" w:eastAsia="华文中宋" w:hAnsi="华文中宋"/>
          <w:b/>
          <w:kern w:val="2"/>
          <w:sz w:val="28"/>
          <w:szCs w:val="28"/>
        </w:rPr>
      </w:pPr>
      <w:r w:rsidRPr="0025345B">
        <w:rPr>
          <w:rFonts w:ascii="华文中宋" w:eastAsia="华文中宋" w:hAnsi="华文中宋" w:hint="eastAsia"/>
          <w:b/>
          <w:kern w:val="2"/>
          <w:sz w:val="28"/>
          <w:szCs w:val="28"/>
        </w:rPr>
        <w:t>甲方：</w:t>
      </w:r>
      <w:r w:rsidRPr="0025345B">
        <w:rPr>
          <w:rFonts w:ascii="华文中宋" w:eastAsia="华文中宋" w:hAnsi="华文中宋" w:hint="eastAsia"/>
          <w:b/>
          <w:spacing w:val="110"/>
          <w:kern w:val="2"/>
          <w:sz w:val="28"/>
          <w:szCs w:val="28"/>
        </w:rPr>
        <w:t>复旦大学</w:t>
      </w:r>
    </w:p>
    <w:p w14:paraId="550FB025" w14:textId="77777777" w:rsidR="0025345B" w:rsidRPr="0025345B" w:rsidRDefault="0025345B" w:rsidP="0025345B">
      <w:pPr>
        <w:adjustRightInd/>
        <w:spacing w:line="360" w:lineRule="auto"/>
        <w:ind w:firstLineChars="700" w:firstLine="1962"/>
        <w:textAlignment w:val="auto"/>
        <w:rPr>
          <w:rFonts w:ascii="华文中宋" w:eastAsia="华文中宋" w:hAnsi="华文中宋"/>
          <w:b/>
          <w:kern w:val="2"/>
          <w:sz w:val="28"/>
          <w:szCs w:val="28"/>
        </w:rPr>
      </w:pPr>
      <w:r w:rsidRPr="0025345B">
        <w:rPr>
          <w:rFonts w:ascii="华文中宋" w:eastAsia="华文中宋" w:hAnsi="华文中宋" w:hint="eastAsia"/>
          <w:b/>
          <w:kern w:val="2"/>
          <w:sz w:val="28"/>
          <w:szCs w:val="28"/>
        </w:rPr>
        <w:t>住所：上海市邯郸路220号</w:t>
      </w:r>
    </w:p>
    <w:p w14:paraId="55E5549B" w14:textId="77777777" w:rsidR="0025345B" w:rsidRPr="0025345B" w:rsidRDefault="0025345B" w:rsidP="0025345B">
      <w:pPr>
        <w:adjustRightInd/>
        <w:spacing w:line="360" w:lineRule="auto"/>
        <w:ind w:firstLineChars="700" w:firstLine="1962"/>
        <w:textAlignment w:val="auto"/>
        <w:rPr>
          <w:rFonts w:ascii="华文中宋" w:eastAsia="华文中宋" w:hAnsi="华文中宋"/>
          <w:b/>
          <w:kern w:val="2"/>
          <w:sz w:val="28"/>
          <w:szCs w:val="28"/>
        </w:rPr>
      </w:pPr>
      <w:r w:rsidRPr="0025345B">
        <w:rPr>
          <w:rFonts w:ascii="华文中宋" w:eastAsia="华文中宋" w:hAnsi="华文中宋" w:hint="eastAsia"/>
          <w:b/>
          <w:kern w:val="2"/>
          <w:sz w:val="28"/>
          <w:szCs w:val="28"/>
        </w:rPr>
        <w:t>法定代表人：</w:t>
      </w:r>
      <w:r w:rsidRPr="0025345B">
        <w:rPr>
          <w:rFonts w:ascii="华文中宋" w:eastAsia="华文中宋" w:hAnsi="华文中宋" w:hint="eastAsia"/>
          <w:b/>
          <w:spacing w:val="30"/>
          <w:kern w:val="2"/>
          <w:sz w:val="28"/>
          <w:szCs w:val="28"/>
        </w:rPr>
        <w:t>许宁生</w:t>
      </w:r>
    </w:p>
    <w:p w14:paraId="59EB9DFE" w14:textId="77777777" w:rsidR="0025345B" w:rsidRPr="0025345B" w:rsidRDefault="0025345B" w:rsidP="0025345B">
      <w:pPr>
        <w:adjustRightInd/>
        <w:spacing w:line="360" w:lineRule="auto"/>
        <w:textAlignment w:val="auto"/>
        <w:rPr>
          <w:rFonts w:ascii="华文中宋" w:eastAsia="华文中宋" w:hAnsi="华文中宋"/>
          <w:kern w:val="2"/>
          <w:sz w:val="28"/>
          <w:szCs w:val="28"/>
        </w:rPr>
      </w:pPr>
    </w:p>
    <w:p w14:paraId="3F18F164" w14:textId="77777777" w:rsidR="0025345B" w:rsidRPr="0025345B" w:rsidRDefault="0025345B" w:rsidP="0025345B">
      <w:pPr>
        <w:adjustRightInd/>
        <w:spacing w:line="360" w:lineRule="auto"/>
        <w:textAlignment w:val="auto"/>
        <w:rPr>
          <w:rFonts w:ascii="华文中宋" w:eastAsia="华文中宋" w:hAnsi="华文中宋"/>
          <w:kern w:val="2"/>
          <w:sz w:val="28"/>
          <w:szCs w:val="28"/>
        </w:rPr>
      </w:pPr>
    </w:p>
    <w:p w14:paraId="3AF1542F" w14:textId="77777777" w:rsidR="0025345B" w:rsidRPr="0025345B" w:rsidRDefault="0025345B" w:rsidP="0025345B">
      <w:pPr>
        <w:adjustRightInd/>
        <w:spacing w:line="360" w:lineRule="auto"/>
        <w:ind w:firstLineChars="700" w:firstLine="1962"/>
        <w:textAlignment w:val="auto"/>
        <w:rPr>
          <w:rFonts w:ascii="华文中宋" w:eastAsia="华文中宋" w:hAnsi="华文中宋"/>
          <w:b/>
          <w:kern w:val="2"/>
          <w:sz w:val="28"/>
          <w:szCs w:val="28"/>
        </w:rPr>
      </w:pPr>
      <w:r w:rsidRPr="0025345B">
        <w:rPr>
          <w:rFonts w:ascii="华文中宋" w:eastAsia="华文中宋" w:hAnsi="华文中宋" w:hint="eastAsia"/>
          <w:b/>
          <w:kern w:val="2"/>
          <w:sz w:val="28"/>
          <w:szCs w:val="28"/>
        </w:rPr>
        <w:t>乙方：</w:t>
      </w:r>
      <w:r w:rsidRPr="0025345B">
        <w:rPr>
          <w:rFonts w:ascii="华文中宋" w:eastAsia="华文中宋" w:hAnsi="华文中宋"/>
          <w:b/>
          <w:kern w:val="2"/>
          <w:sz w:val="28"/>
          <w:szCs w:val="28"/>
          <w:u w:val="single"/>
        </w:rPr>
        <w:t xml:space="preserve">               </w:t>
      </w:r>
    </w:p>
    <w:p w14:paraId="57375428" w14:textId="77777777" w:rsidR="0025345B" w:rsidRPr="0025345B" w:rsidRDefault="0025345B" w:rsidP="0025345B">
      <w:pPr>
        <w:adjustRightInd/>
        <w:spacing w:line="360" w:lineRule="auto"/>
        <w:ind w:firstLineChars="700" w:firstLine="1962"/>
        <w:textAlignment w:val="auto"/>
        <w:rPr>
          <w:rFonts w:ascii="华文中宋" w:eastAsia="华文中宋" w:hAnsi="华文中宋"/>
          <w:b/>
          <w:kern w:val="2"/>
          <w:sz w:val="28"/>
          <w:szCs w:val="28"/>
        </w:rPr>
      </w:pPr>
      <w:r w:rsidRPr="0025345B">
        <w:rPr>
          <w:rFonts w:ascii="华文中宋" w:eastAsia="华文中宋" w:hAnsi="华文中宋" w:hint="eastAsia"/>
          <w:b/>
          <w:kern w:val="2"/>
          <w:sz w:val="28"/>
          <w:szCs w:val="28"/>
        </w:rPr>
        <w:t>住所：</w:t>
      </w:r>
      <w:r w:rsidRPr="0025345B">
        <w:rPr>
          <w:rFonts w:ascii="华文中宋" w:eastAsia="华文中宋" w:hAnsi="华文中宋"/>
          <w:b/>
          <w:kern w:val="2"/>
          <w:sz w:val="28"/>
          <w:szCs w:val="28"/>
          <w:u w:val="single"/>
        </w:rPr>
        <w:t xml:space="preserve">               </w:t>
      </w:r>
    </w:p>
    <w:p w14:paraId="00A46E82" w14:textId="77777777" w:rsidR="0025345B" w:rsidRPr="0025345B" w:rsidRDefault="0025345B" w:rsidP="0025345B">
      <w:pPr>
        <w:adjustRightInd/>
        <w:spacing w:line="360" w:lineRule="auto"/>
        <w:ind w:firstLineChars="700" w:firstLine="1962"/>
        <w:textAlignment w:val="auto"/>
        <w:rPr>
          <w:rFonts w:ascii="华文中宋" w:eastAsia="华文中宋" w:hAnsi="华文中宋"/>
          <w:b/>
          <w:kern w:val="2"/>
          <w:sz w:val="28"/>
          <w:szCs w:val="28"/>
        </w:rPr>
      </w:pPr>
      <w:r w:rsidRPr="0025345B">
        <w:rPr>
          <w:rFonts w:ascii="华文中宋" w:eastAsia="华文中宋" w:hAnsi="华文中宋" w:hint="eastAsia"/>
          <w:b/>
          <w:kern w:val="2"/>
          <w:sz w:val="28"/>
          <w:szCs w:val="28"/>
        </w:rPr>
        <w:t>法定代表人：</w:t>
      </w:r>
      <w:r w:rsidRPr="0025345B">
        <w:rPr>
          <w:rFonts w:ascii="华文中宋" w:eastAsia="华文中宋" w:hAnsi="华文中宋"/>
          <w:b/>
          <w:kern w:val="2"/>
          <w:sz w:val="28"/>
          <w:szCs w:val="28"/>
          <w:u w:val="single"/>
        </w:rPr>
        <w:t xml:space="preserve">         </w:t>
      </w:r>
    </w:p>
    <w:p w14:paraId="3F301AE3" w14:textId="77777777" w:rsidR="0025345B" w:rsidRPr="0025345B" w:rsidRDefault="0025345B" w:rsidP="0025345B">
      <w:pPr>
        <w:adjustRightInd/>
        <w:spacing w:line="360" w:lineRule="auto"/>
        <w:textAlignment w:val="auto"/>
        <w:rPr>
          <w:rFonts w:ascii="宋体" w:hAnsi="宋体"/>
          <w:kern w:val="2"/>
          <w:sz w:val="21"/>
          <w:szCs w:val="24"/>
        </w:rPr>
      </w:pPr>
    </w:p>
    <w:p w14:paraId="33845002" w14:textId="77777777" w:rsidR="0025345B" w:rsidRPr="0025345B" w:rsidRDefault="0025345B" w:rsidP="0025345B">
      <w:pPr>
        <w:adjustRightInd/>
        <w:spacing w:line="360" w:lineRule="auto"/>
        <w:textAlignment w:val="auto"/>
        <w:rPr>
          <w:rFonts w:ascii="宋体" w:hAnsi="宋体"/>
          <w:kern w:val="2"/>
          <w:sz w:val="21"/>
          <w:szCs w:val="24"/>
        </w:rPr>
      </w:pPr>
    </w:p>
    <w:p w14:paraId="75FE1DFC" w14:textId="77777777" w:rsidR="0025345B" w:rsidRPr="0025345B" w:rsidRDefault="0025345B" w:rsidP="0025345B">
      <w:pPr>
        <w:adjustRightInd/>
        <w:spacing w:line="360" w:lineRule="auto"/>
        <w:textAlignment w:val="auto"/>
        <w:rPr>
          <w:rFonts w:ascii="宋体" w:hAnsi="宋体"/>
          <w:kern w:val="2"/>
          <w:sz w:val="21"/>
          <w:szCs w:val="24"/>
        </w:rPr>
      </w:pPr>
    </w:p>
    <w:p w14:paraId="30D154C5" w14:textId="77777777" w:rsidR="0025345B" w:rsidRPr="0025345B" w:rsidRDefault="0025345B" w:rsidP="0025345B">
      <w:pPr>
        <w:adjustRightInd/>
        <w:spacing w:line="360" w:lineRule="auto"/>
        <w:textAlignment w:val="auto"/>
        <w:rPr>
          <w:rFonts w:ascii="宋体" w:hAnsi="宋体"/>
          <w:kern w:val="2"/>
          <w:sz w:val="21"/>
          <w:szCs w:val="24"/>
        </w:rPr>
      </w:pPr>
    </w:p>
    <w:p w14:paraId="69ADC5BB" w14:textId="77777777" w:rsidR="0025345B" w:rsidRPr="0025345B" w:rsidRDefault="0025345B" w:rsidP="0025345B">
      <w:pPr>
        <w:adjustRightInd/>
        <w:spacing w:line="360" w:lineRule="auto"/>
        <w:textAlignment w:val="auto"/>
        <w:rPr>
          <w:rFonts w:ascii="宋体" w:hAnsi="宋体"/>
          <w:kern w:val="2"/>
          <w:sz w:val="21"/>
          <w:szCs w:val="24"/>
        </w:rPr>
      </w:pPr>
    </w:p>
    <w:p w14:paraId="4A8791AA" w14:textId="77777777" w:rsidR="0025345B" w:rsidRPr="0025345B" w:rsidRDefault="0025345B" w:rsidP="0025345B">
      <w:pPr>
        <w:adjustRightInd/>
        <w:spacing w:line="360" w:lineRule="auto"/>
        <w:textAlignment w:val="auto"/>
        <w:rPr>
          <w:rFonts w:ascii="宋体" w:hAnsi="宋体"/>
          <w:kern w:val="2"/>
          <w:sz w:val="21"/>
          <w:szCs w:val="24"/>
        </w:rPr>
      </w:pPr>
    </w:p>
    <w:p w14:paraId="4DEC14D4" w14:textId="77777777" w:rsidR="0025345B" w:rsidRPr="0025345B" w:rsidRDefault="0025345B" w:rsidP="0025345B">
      <w:pPr>
        <w:adjustRightInd/>
        <w:spacing w:line="360" w:lineRule="auto"/>
        <w:ind w:firstLineChars="200" w:firstLine="560"/>
        <w:textAlignment w:val="auto"/>
        <w:rPr>
          <w:rFonts w:ascii="楷体_GB2312" w:eastAsia="楷体_GB2312" w:hAnsi="华文楷体"/>
          <w:kern w:val="2"/>
          <w:sz w:val="28"/>
          <w:szCs w:val="28"/>
        </w:rPr>
      </w:pPr>
      <w:r w:rsidRPr="0025345B">
        <w:rPr>
          <w:rFonts w:ascii="楷体_GB2312" w:eastAsia="楷体_GB2312" w:hAnsi="华文楷体" w:hint="eastAsia"/>
          <w:kern w:val="2"/>
          <w:sz w:val="28"/>
          <w:szCs w:val="28"/>
        </w:rPr>
        <w:lastRenderedPageBreak/>
        <w:t>甲乙双方就</w:t>
      </w:r>
      <w:r w:rsidRPr="0025345B">
        <w:rPr>
          <w:rFonts w:ascii="楷体_GB2312" w:eastAsia="楷体_GB2312" w:hAnsi="华文楷体"/>
          <w:kern w:val="2"/>
          <w:sz w:val="28"/>
          <w:szCs w:val="28"/>
          <w:u w:val="single"/>
        </w:rPr>
        <w:t xml:space="preserve">              </w:t>
      </w:r>
      <w:r w:rsidRPr="0025345B">
        <w:rPr>
          <w:rFonts w:ascii="楷体_GB2312" w:eastAsia="楷体_GB2312" w:hAnsi="华文楷体" w:hint="eastAsia"/>
          <w:kern w:val="2"/>
          <w:sz w:val="28"/>
          <w:szCs w:val="28"/>
        </w:rPr>
        <w:t>购销事宜进行了协商，在平等自愿的基础上达成一致。现为约明双方权利义务，根据《中华人民共和国合同法》等相关法律的规定，订立合同如下，以昭信守：</w:t>
      </w:r>
    </w:p>
    <w:p w14:paraId="74E7DC55" w14:textId="77777777" w:rsidR="0025345B" w:rsidRPr="0025345B" w:rsidRDefault="0025345B" w:rsidP="0025345B">
      <w:pPr>
        <w:adjustRightInd/>
        <w:spacing w:line="360" w:lineRule="auto"/>
        <w:textAlignment w:val="auto"/>
        <w:rPr>
          <w:rFonts w:ascii="宋体" w:hAnsi="宋体"/>
          <w:kern w:val="2"/>
          <w:sz w:val="21"/>
          <w:szCs w:val="24"/>
        </w:rPr>
      </w:pPr>
    </w:p>
    <w:p w14:paraId="7DFCA87A" w14:textId="77777777" w:rsidR="0025345B" w:rsidRPr="0025345B" w:rsidRDefault="0025345B" w:rsidP="0025345B">
      <w:pPr>
        <w:adjustRightInd/>
        <w:spacing w:line="560" w:lineRule="exact"/>
        <w:ind w:left="520" w:hangingChars="200" w:hanging="520"/>
        <w:textAlignment w:val="auto"/>
        <w:rPr>
          <w:rFonts w:ascii="仿宋_GB2312" w:eastAsia="仿宋_GB2312"/>
          <w:kern w:val="2"/>
          <w:sz w:val="26"/>
          <w:szCs w:val="26"/>
        </w:rPr>
      </w:pPr>
      <w:r w:rsidRPr="0025345B">
        <w:rPr>
          <w:rFonts w:ascii="仿宋_GB2312" w:eastAsia="仿宋_GB2312" w:hint="eastAsia"/>
          <w:kern w:val="2"/>
          <w:sz w:val="26"/>
          <w:szCs w:val="26"/>
        </w:rPr>
        <w:t>第一条  甲方向乙方采购</w:t>
      </w:r>
      <w:r w:rsidRPr="0025345B">
        <w:rPr>
          <w:rFonts w:ascii="仿宋_GB2312" w:eastAsia="仿宋_GB2312"/>
          <w:kern w:val="2"/>
          <w:sz w:val="26"/>
          <w:szCs w:val="26"/>
          <w:u w:val="single"/>
        </w:rPr>
        <w:t xml:space="preserve">             </w:t>
      </w:r>
      <w:r w:rsidRPr="0025345B">
        <w:rPr>
          <w:rFonts w:ascii="仿宋_GB2312" w:eastAsia="仿宋_GB2312" w:hint="eastAsia"/>
          <w:kern w:val="2"/>
          <w:sz w:val="26"/>
          <w:szCs w:val="26"/>
        </w:rPr>
        <w:t>（品名）（以下统称“</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具体描述见附件一），总价为人民币</w:t>
      </w:r>
      <w:r w:rsidRPr="0025345B">
        <w:rPr>
          <w:rFonts w:ascii="仿宋_GB2312" w:eastAsia="仿宋_GB2312"/>
          <w:kern w:val="2"/>
          <w:sz w:val="26"/>
          <w:szCs w:val="26"/>
          <w:u w:val="single"/>
        </w:rPr>
        <w:t xml:space="preserve">          </w:t>
      </w:r>
      <w:r w:rsidRPr="0025345B">
        <w:rPr>
          <w:rFonts w:ascii="仿宋_GB2312" w:eastAsia="仿宋_GB2312" w:hint="eastAsia"/>
          <w:kern w:val="2"/>
          <w:sz w:val="26"/>
          <w:szCs w:val="26"/>
        </w:rPr>
        <w:t>（</w:t>
      </w:r>
      <w:r w:rsidRPr="0025345B">
        <w:rPr>
          <w:rFonts w:ascii="仿宋_GB2312" w:eastAsia="仿宋_GB2312"/>
          <w:kern w:val="2"/>
          <w:sz w:val="26"/>
          <w:szCs w:val="26"/>
        </w:rPr>
        <w:t>¥</w:t>
      </w:r>
      <w:r w:rsidRPr="0025345B">
        <w:rPr>
          <w:rFonts w:ascii="仿宋_GB2312" w:eastAsia="仿宋_GB2312" w:hint="eastAsia"/>
          <w:kern w:val="2"/>
          <w:sz w:val="26"/>
          <w:szCs w:val="26"/>
        </w:rPr>
        <w:t xml:space="preserve"> </w:t>
      </w:r>
      <w:r w:rsidRPr="0025345B">
        <w:rPr>
          <w:rFonts w:ascii="仿宋_GB2312" w:eastAsia="仿宋_GB2312"/>
          <w:kern w:val="2"/>
          <w:sz w:val="26"/>
          <w:szCs w:val="26"/>
          <w:u w:val="single"/>
        </w:rPr>
        <w:t xml:space="preserve">       </w:t>
      </w:r>
      <w:r w:rsidRPr="0025345B">
        <w:rPr>
          <w:rFonts w:ascii="仿宋_GB2312" w:eastAsia="仿宋_GB2312" w:hint="eastAsia"/>
          <w:kern w:val="2"/>
          <w:sz w:val="26"/>
          <w:szCs w:val="26"/>
        </w:rPr>
        <w:t>元）。</w:t>
      </w:r>
    </w:p>
    <w:p w14:paraId="60D85D69" w14:textId="77777777" w:rsidR="0025345B" w:rsidRPr="0025345B" w:rsidRDefault="0025345B" w:rsidP="0025345B">
      <w:pPr>
        <w:adjustRightInd/>
        <w:spacing w:line="560" w:lineRule="exact"/>
        <w:ind w:left="520" w:hangingChars="200" w:hanging="520"/>
        <w:textAlignment w:val="auto"/>
        <w:rPr>
          <w:rFonts w:ascii="仿宋_GB2312" w:eastAsia="仿宋_GB2312"/>
          <w:kern w:val="2"/>
          <w:sz w:val="26"/>
          <w:szCs w:val="26"/>
        </w:rPr>
      </w:pPr>
      <w:r w:rsidRPr="0025345B">
        <w:rPr>
          <w:rFonts w:ascii="仿宋_GB2312" w:eastAsia="仿宋_GB2312" w:hint="eastAsia"/>
          <w:kern w:val="2"/>
          <w:sz w:val="26"/>
          <w:szCs w:val="26"/>
        </w:rPr>
        <w:t>第二条  乙方确认，其向甲方销售的</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不是法律、行政法规禁止或者限制转让的物品，且该</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的型号、规格、数量、质量、性能、配件等依次符合双方在本合同附件中的约定和封存的样品，甲方的中标通知书、招标文件，乙方的投标文件和向甲方</w:t>
      </w:r>
      <w:proofErr w:type="gramStart"/>
      <w:r w:rsidRPr="0025345B">
        <w:rPr>
          <w:rFonts w:ascii="仿宋_GB2312" w:eastAsia="仿宋_GB2312" w:hint="eastAsia"/>
          <w:kern w:val="2"/>
          <w:sz w:val="26"/>
          <w:szCs w:val="26"/>
        </w:rPr>
        <w:t>作出</w:t>
      </w:r>
      <w:proofErr w:type="gramEnd"/>
      <w:r w:rsidRPr="0025345B">
        <w:rPr>
          <w:rFonts w:ascii="仿宋_GB2312" w:eastAsia="仿宋_GB2312" w:hint="eastAsia"/>
          <w:kern w:val="2"/>
          <w:sz w:val="26"/>
          <w:szCs w:val="26"/>
        </w:rPr>
        <w:t>的其他承诺，原厂</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质量标准，国家、地方和行业标准及规范。</w:t>
      </w:r>
    </w:p>
    <w:p w14:paraId="6784602E" w14:textId="77777777" w:rsidR="0025345B" w:rsidRPr="0025345B" w:rsidRDefault="0025345B" w:rsidP="0025345B">
      <w:pPr>
        <w:adjustRightInd/>
        <w:spacing w:line="560" w:lineRule="exact"/>
        <w:ind w:left="520" w:hangingChars="200" w:hanging="520"/>
        <w:textAlignment w:val="auto"/>
        <w:rPr>
          <w:rFonts w:ascii="仿宋_GB2312" w:eastAsia="仿宋_GB2312"/>
          <w:kern w:val="2"/>
          <w:sz w:val="26"/>
          <w:szCs w:val="26"/>
        </w:rPr>
      </w:pPr>
      <w:r w:rsidRPr="0025345B">
        <w:rPr>
          <w:rFonts w:ascii="仿宋_GB2312" w:eastAsia="仿宋_GB2312" w:hint="eastAsia"/>
          <w:kern w:val="2"/>
          <w:sz w:val="26"/>
          <w:szCs w:val="26"/>
        </w:rPr>
        <w:t>第三条  甲方应在本合同生效后十个工作日内，向乙方支付相当于总价</w:t>
      </w:r>
      <w:r w:rsidRPr="0025345B">
        <w:rPr>
          <w:rFonts w:ascii="仿宋_GB2312" w:eastAsia="仿宋_GB2312"/>
          <w:kern w:val="2"/>
          <w:sz w:val="26"/>
          <w:szCs w:val="26"/>
          <w:u w:val="single"/>
        </w:rPr>
        <w:t xml:space="preserve">  </w:t>
      </w:r>
      <w:r w:rsidRPr="0025345B">
        <w:rPr>
          <w:rFonts w:ascii="仿宋_GB2312" w:eastAsia="仿宋_GB2312" w:hint="eastAsia"/>
          <w:kern w:val="2"/>
          <w:sz w:val="26"/>
          <w:szCs w:val="26"/>
        </w:rPr>
        <w:t>%的货款</w:t>
      </w:r>
      <w:r w:rsidRPr="0025345B">
        <w:rPr>
          <w:rFonts w:ascii="仿宋_GB2312" w:eastAsia="仿宋_GB2312"/>
          <w:kern w:val="2"/>
          <w:sz w:val="26"/>
          <w:szCs w:val="26"/>
          <w:u w:val="single"/>
        </w:rPr>
        <w:t xml:space="preserve">        </w:t>
      </w:r>
      <w:r w:rsidRPr="0025345B">
        <w:rPr>
          <w:rFonts w:ascii="仿宋_GB2312" w:eastAsia="仿宋_GB2312" w:hint="eastAsia"/>
          <w:kern w:val="2"/>
          <w:sz w:val="26"/>
          <w:szCs w:val="26"/>
        </w:rPr>
        <w:t>元，在</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全部验收合格后十个工作日内，向乙方支付相当于总价</w:t>
      </w:r>
      <w:r w:rsidRPr="0025345B">
        <w:rPr>
          <w:rFonts w:ascii="仿宋_GB2312" w:eastAsia="仿宋_GB2312" w:hint="eastAsia"/>
          <w:kern w:val="2"/>
          <w:sz w:val="26"/>
          <w:szCs w:val="26"/>
          <w:u w:val="single"/>
        </w:rPr>
        <w:t xml:space="preserve">  </w:t>
      </w:r>
      <w:r w:rsidRPr="0025345B">
        <w:rPr>
          <w:rFonts w:ascii="仿宋_GB2312" w:eastAsia="仿宋_GB2312" w:hint="eastAsia"/>
          <w:kern w:val="2"/>
          <w:sz w:val="26"/>
          <w:szCs w:val="26"/>
        </w:rPr>
        <w:t>%的货款</w:t>
      </w:r>
      <w:r w:rsidRPr="0025345B">
        <w:rPr>
          <w:rFonts w:ascii="仿宋_GB2312" w:eastAsia="仿宋_GB2312"/>
          <w:kern w:val="2"/>
          <w:sz w:val="26"/>
          <w:szCs w:val="26"/>
          <w:u w:val="single"/>
        </w:rPr>
        <w:t xml:space="preserve">        </w:t>
      </w:r>
      <w:r w:rsidRPr="0025345B">
        <w:rPr>
          <w:rFonts w:ascii="仿宋_GB2312" w:eastAsia="仿宋_GB2312" w:hint="eastAsia"/>
          <w:kern w:val="2"/>
          <w:sz w:val="26"/>
          <w:szCs w:val="26"/>
        </w:rPr>
        <w:t>元。</w:t>
      </w:r>
    </w:p>
    <w:p w14:paraId="5C6AB926" w14:textId="77777777" w:rsidR="0025345B" w:rsidRPr="0025345B" w:rsidRDefault="0025345B" w:rsidP="0025345B">
      <w:pPr>
        <w:adjustRightInd/>
        <w:spacing w:line="560" w:lineRule="exact"/>
        <w:ind w:leftChars="248" w:left="595"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甲方根据乙方开具的足额合法发票向乙方指定银行账户支付前款约定的货款。</w:t>
      </w:r>
    </w:p>
    <w:p w14:paraId="054DCAFD" w14:textId="77777777" w:rsidR="0025345B" w:rsidRPr="0025345B" w:rsidRDefault="0025345B" w:rsidP="0025345B">
      <w:pPr>
        <w:adjustRightInd/>
        <w:spacing w:line="560" w:lineRule="exact"/>
        <w:ind w:left="520" w:hangingChars="200" w:hanging="520"/>
        <w:textAlignment w:val="auto"/>
        <w:rPr>
          <w:rFonts w:ascii="仿宋_GB2312" w:eastAsia="仿宋_GB2312"/>
          <w:kern w:val="2"/>
          <w:sz w:val="26"/>
          <w:szCs w:val="26"/>
        </w:rPr>
      </w:pPr>
      <w:r w:rsidRPr="0025345B">
        <w:rPr>
          <w:rFonts w:ascii="仿宋_GB2312" w:eastAsia="仿宋_GB2312" w:hint="eastAsia"/>
          <w:kern w:val="2"/>
          <w:sz w:val="26"/>
          <w:szCs w:val="26"/>
        </w:rPr>
        <w:t>第四条  乙方应在</w:t>
      </w:r>
      <w:r w:rsidRPr="0025345B">
        <w:rPr>
          <w:rFonts w:ascii="仿宋_GB2312" w:eastAsia="仿宋_GB2312"/>
          <w:kern w:val="2"/>
          <w:sz w:val="26"/>
          <w:szCs w:val="26"/>
          <w:u w:val="single"/>
        </w:rPr>
        <w:t xml:space="preserve">    年  月  日</w:t>
      </w:r>
      <w:r w:rsidRPr="0025345B">
        <w:rPr>
          <w:rFonts w:ascii="仿宋_GB2312" w:eastAsia="仿宋_GB2312" w:hint="eastAsia"/>
          <w:kern w:val="2"/>
          <w:sz w:val="26"/>
          <w:szCs w:val="26"/>
        </w:rPr>
        <w:t>前将</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运抵复旦大学</w:t>
      </w:r>
      <w:r w:rsidRPr="0025345B">
        <w:rPr>
          <w:rFonts w:ascii="仿宋_GB2312" w:eastAsia="仿宋_GB2312" w:hint="eastAsia"/>
          <w:kern w:val="2"/>
          <w:sz w:val="26"/>
          <w:szCs w:val="26"/>
          <w:u w:val="single"/>
        </w:rPr>
        <w:t xml:space="preserve">       </w:t>
      </w:r>
      <w:r w:rsidRPr="0025345B">
        <w:rPr>
          <w:rFonts w:ascii="仿宋_GB2312" w:eastAsia="仿宋_GB2312" w:hint="eastAsia"/>
          <w:kern w:val="2"/>
          <w:sz w:val="26"/>
          <w:szCs w:val="26"/>
        </w:rPr>
        <w:t>，向甲方交付</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。乙方向甲方交付</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前，</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毁损、灭失的风险由乙方承担。</w:t>
      </w:r>
    </w:p>
    <w:p w14:paraId="1470F9C5" w14:textId="77777777" w:rsidR="0025345B" w:rsidRPr="0025345B" w:rsidRDefault="0025345B" w:rsidP="0025345B">
      <w:pPr>
        <w:adjustRightInd/>
        <w:spacing w:line="560" w:lineRule="exact"/>
        <w:ind w:left="520" w:hangingChars="200" w:hanging="520"/>
        <w:textAlignment w:val="auto"/>
        <w:rPr>
          <w:rFonts w:ascii="仿宋_GB2312" w:eastAsia="仿宋_GB2312"/>
          <w:kern w:val="2"/>
          <w:sz w:val="26"/>
          <w:szCs w:val="26"/>
        </w:rPr>
      </w:pPr>
      <w:r w:rsidRPr="0025345B">
        <w:rPr>
          <w:rFonts w:ascii="仿宋_GB2312" w:eastAsia="仿宋_GB2312" w:hint="eastAsia"/>
          <w:kern w:val="2"/>
          <w:sz w:val="26"/>
          <w:szCs w:val="26"/>
        </w:rPr>
        <w:t>第五条  乙方应采用通用的，或者双方约定的方式包装、运输其向甲方交付的</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，并承担</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的包装、运输及保险费用。</w:t>
      </w:r>
    </w:p>
    <w:p w14:paraId="4D2AB456" w14:textId="77777777" w:rsidR="0025345B" w:rsidRPr="0025345B" w:rsidRDefault="0025345B" w:rsidP="0025345B">
      <w:pPr>
        <w:adjustRightInd/>
        <w:spacing w:line="560" w:lineRule="exact"/>
        <w:ind w:left="520" w:hangingChars="200" w:hanging="520"/>
        <w:textAlignment w:val="auto"/>
        <w:rPr>
          <w:rFonts w:ascii="仿宋_GB2312" w:eastAsia="仿宋_GB2312"/>
          <w:kern w:val="2"/>
          <w:sz w:val="26"/>
          <w:szCs w:val="26"/>
        </w:rPr>
      </w:pPr>
      <w:r w:rsidRPr="0025345B">
        <w:rPr>
          <w:rFonts w:ascii="仿宋_GB2312" w:eastAsia="仿宋_GB2312" w:hint="eastAsia"/>
          <w:kern w:val="2"/>
          <w:sz w:val="26"/>
          <w:szCs w:val="26"/>
        </w:rPr>
        <w:t>第六条  甲方应在乙方交付</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后</w:t>
      </w:r>
      <w:r w:rsidRPr="0025345B">
        <w:rPr>
          <w:rFonts w:ascii="仿宋_GB2312" w:eastAsia="仿宋_GB2312" w:hint="eastAsia"/>
          <w:kern w:val="2"/>
          <w:sz w:val="26"/>
          <w:szCs w:val="26"/>
          <w:u w:val="single"/>
        </w:rPr>
        <w:t xml:space="preserve">  </w:t>
      </w:r>
      <w:proofErr w:type="gramStart"/>
      <w:r w:rsidRPr="0025345B">
        <w:rPr>
          <w:rFonts w:ascii="仿宋_GB2312" w:eastAsia="仿宋_GB2312" w:hint="eastAsia"/>
          <w:kern w:val="2"/>
          <w:sz w:val="26"/>
          <w:szCs w:val="26"/>
        </w:rPr>
        <w:t>个</w:t>
      </w:r>
      <w:proofErr w:type="gramEnd"/>
      <w:r w:rsidRPr="0025345B">
        <w:rPr>
          <w:rFonts w:ascii="仿宋_GB2312" w:eastAsia="仿宋_GB2312" w:hint="eastAsia"/>
          <w:kern w:val="2"/>
          <w:sz w:val="26"/>
          <w:szCs w:val="26"/>
        </w:rPr>
        <w:t>工作日内，根据本合同第二条的约定组织验收。</w:t>
      </w:r>
    </w:p>
    <w:p w14:paraId="7A5522CD" w14:textId="77777777" w:rsidR="0025345B" w:rsidRPr="0025345B" w:rsidRDefault="0025345B" w:rsidP="0025345B">
      <w:pPr>
        <w:adjustRightInd/>
        <w:spacing w:line="560" w:lineRule="exact"/>
        <w:ind w:leftChars="248" w:left="595" w:firstLineChars="200" w:firstLine="520"/>
        <w:textAlignment w:val="auto"/>
        <w:rPr>
          <w:rFonts w:ascii="仿宋_GB2312" w:eastAsia="仿宋_GB2312"/>
          <w:kern w:val="2"/>
          <w:sz w:val="26"/>
          <w:szCs w:val="26"/>
        </w:rPr>
      </w:pP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全部或者部分验收不合格的，乙方应对不合格</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进行无偿更换，并由甲方根据前款约定再次组织验收。更换</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再次验收不合格的，甲方可以解除本合同。双方应在本合同权利义务终止后向权利人返还与本合同项下条款相关且</w:t>
      </w:r>
      <w:r w:rsidRPr="0025345B">
        <w:rPr>
          <w:rFonts w:ascii="仿宋_GB2312" w:eastAsia="仿宋_GB2312" w:hint="eastAsia"/>
          <w:kern w:val="2"/>
          <w:sz w:val="26"/>
          <w:szCs w:val="26"/>
        </w:rPr>
        <w:lastRenderedPageBreak/>
        <w:t>已发生转移的财产，乙方应按相当于</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价格20</w:t>
      </w:r>
      <w:r w:rsidRPr="0025345B">
        <w:rPr>
          <w:rFonts w:ascii="仿宋_GB2312" w:eastAsia="仿宋_GB2312" w:hAnsi="仿宋_GB2312" w:hint="eastAsia"/>
          <w:kern w:val="2"/>
          <w:sz w:val="26"/>
          <w:szCs w:val="26"/>
        </w:rPr>
        <w:t>%</w:t>
      </w:r>
      <w:r w:rsidRPr="0025345B">
        <w:rPr>
          <w:rFonts w:ascii="仿宋_GB2312" w:eastAsia="仿宋_GB2312" w:hint="eastAsia"/>
          <w:kern w:val="2"/>
          <w:sz w:val="26"/>
          <w:szCs w:val="26"/>
        </w:rPr>
        <w:t>的标准，向甲方支付违约金。</w:t>
      </w:r>
    </w:p>
    <w:p w14:paraId="2F251154" w14:textId="77777777" w:rsidR="0025345B" w:rsidRPr="0025345B" w:rsidRDefault="0025345B" w:rsidP="0025345B">
      <w:pPr>
        <w:adjustRightInd/>
        <w:spacing w:line="560" w:lineRule="exact"/>
        <w:ind w:leftChars="248" w:left="595"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甲方没有及时组织验收的，自乙方交付</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后届满</w:t>
      </w:r>
      <w:r w:rsidRPr="0025345B">
        <w:rPr>
          <w:rFonts w:ascii="仿宋_GB2312" w:eastAsia="仿宋_GB2312" w:hint="eastAsia"/>
          <w:kern w:val="2"/>
          <w:sz w:val="26"/>
          <w:szCs w:val="26"/>
          <w:u w:val="single"/>
        </w:rPr>
        <w:t xml:space="preserve">  </w:t>
      </w:r>
      <w:proofErr w:type="gramStart"/>
      <w:r w:rsidRPr="0025345B">
        <w:rPr>
          <w:rFonts w:ascii="仿宋_GB2312" w:eastAsia="仿宋_GB2312" w:hint="eastAsia"/>
          <w:kern w:val="2"/>
          <w:sz w:val="26"/>
          <w:szCs w:val="26"/>
        </w:rPr>
        <w:t>个</w:t>
      </w:r>
      <w:proofErr w:type="gramEnd"/>
      <w:r w:rsidRPr="0025345B">
        <w:rPr>
          <w:rFonts w:ascii="仿宋_GB2312" w:eastAsia="仿宋_GB2312" w:hint="eastAsia"/>
          <w:kern w:val="2"/>
          <w:sz w:val="26"/>
          <w:szCs w:val="26"/>
        </w:rPr>
        <w:t>工作日起视为验收合格。</w:t>
      </w:r>
    </w:p>
    <w:p w14:paraId="3C168AEC" w14:textId="77777777" w:rsidR="0025345B" w:rsidRPr="0025345B" w:rsidRDefault="0025345B" w:rsidP="0025345B">
      <w:pPr>
        <w:adjustRightInd/>
        <w:spacing w:line="560" w:lineRule="exact"/>
        <w:ind w:left="520" w:hangingChars="200" w:hanging="520"/>
        <w:textAlignment w:val="auto"/>
        <w:rPr>
          <w:rFonts w:ascii="仿宋_GB2312" w:eastAsia="仿宋_GB2312"/>
          <w:kern w:val="2"/>
          <w:sz w:val="26"/>
          <w:szCs w:val="26"/>
        </w:rPr>
      </w:pPr>
      <w:r w:rsidRPr="0025345B">
        <w:rPr>
          <w:rFonts w:ascii="仿宋_GB2312" w:eastAsia="仿宋_GB2312" w:hint="eastAsia"/>
          <w:kern w:val="2"/>
          <w:sz w:val="26"/>
          <w:szCs w:val="26"/>
        </w:rPr>
        <w:t xml:space="preserve">第七条  </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验收合格后的</w:t>
      </w:r>
      <w:r w:rsidRPr="0025345B">
        <w:rPr>
          <w:rFonts w:ascii="仿宋_GB2312" w:eastAsia="仿宋_GB2312" w:hint="eastAsia"/>
          <w:kern w:val="2"/>
          <w:sz w:val="26"/>
          <w:szCs w:val="26"/>
          <w:u w:val="single"/>
        </w:rPr>
        <w:t xml:space="preserve">  </w:t>
      </w:r>
      <w:proofErr w:type="gramStart"/>
      <w:r w:rsidRPr="0025345B">
        <w:rPr>
          <w:rFonts w:ascii="仿宋_GB2312" w:eastAsia="仿宋_GB2312" w:hint="eastAsia"/>
          <w:kern w:val="2"/>
          <w:sz w:val="26"/>
          <w:szCs w:val="26"/>
        </w:rPr>
        <w:t>个</w:t>
      </w:r>
      <w:proofErr w:type="gramEnd"/>
      <w:r w:rsidRPr="0025345B">
        <w:rPr>
          <w:rFonts w:ascii="仿宋_GB2312" w:eastAsia="仿宋_GB2312" w:hint="eastAsia"/>
          <w:kern w:val="2"/>
          <w:sz w:val="26"/>
          <w:szCs w:val="26"/>
        </w:rPr>
        <w:t>月为</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质量保证期。乙方应在</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质量保证期内提供7×24小时的维修服务响应，并无偿提供维修服务、更换原装配件。</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质量保证期结束后五年内，乙方应继续提供7×24小时的维修服务响应，并以最优惠价格提供维修服务、更换原装配件。</w:t>
      </w:r>
    </w:p>
    <w:p w14:paraId="47DC5D8B" w14:textId="77777777" w:rsidR="0025345B" w:rsidRPr="0025345B" w:rsidRDefault="0025345B" w:rsidP="0025345B">
      <w:pPr>
        <w:adjustRightInd/>
        <w:spacing w:line="560" w:lineRule="exact"/>
        <w:ind w:left="520" w:hangingChars="200" w:hanging="520"/>
        <w:textAlignment w:val="auto"/>
        <w:rPr>
          <w:rFonts w:ascii="仿宋_GB2312" w:eastAsia="仿宋_GB2312"/>
          <w:kern w:val="2"/>
          <w:sz w:val="26"/>
          <w:szCs w:val="26"/>
        </w:rPr>
      </w:pPr>
      <w:r w:rsidRPr="0025345B">
        <w:rPr>
          <w:rFonts w:ascii="仿宋_GB2312" w:eastAsia="仿宋_GB2312" w:hint="eastAsia"/>
          <w:kern w:val="2"/>
          <w:sz w:val="26"/>
          <w:szCs w:val="26"/>
        </w:rPr>
        <w:t>第八条  甲方指定的联系渠道是：</w:t>
      </w:r>
    </w:p>
    <w:p w14:paraId="6BFD8738" w14:textId="77777777" w:rsidR="0025345B" w:rsidRPr="0025345B" w:rsidRDefault="0025345B" w:rsidP="0025345B">
      <w:pPr>
        <w:adjustRightInd/>
        <w:spacing w:line="560" w:lineRule="exact"/>
        <w:ind w:firstLineChars="400" w:firstLine="1040"/>
        <w:textAlignment w:val="auto"/>
        <w:rPr>
          <w:rFonts w:ascii="仿宋_GB2312" w:eastAsia="仿宋_GB2312"/>
          <w:kern w:val="2"/>
          <w:sz w:val="26"/>
          <w:szCs w:val="26"/>
        </w:rPr>
      </w:pPr>
      <w:r w:rsidRPr="0025345B">
        <w:rPr>
          <w:rFonts w:ascii="仿宋_GB2312" w:eastAsia="仿宋_GB2312" w:hint="eastAsia"/>
          <w:kern w:val="2"/>
          <w:sz w:val="26"/>
          <w:szCs w:val="26"/>
        </w:rPr>
        <w:t>通讯地址：上海市杨浦区邯郸路220号复旦大学（200433）</w:t>
      </w:r>
    </w:p>
    <w:p w14:paraId="7839547E" w14:textId="77777777" w:rsidR="0025345B" w:rsidRPr="0025345B" w:rsidRDefault="0025345B" w:rsidP="0025345B">
      <w:pPr>
        <w:adjustRightInd/>
        <w:spacing w:line="560" w:lineRule="exact"/>
        <w:ind w:firstLineChars="400" w:firstLine="1040"/>
        <w:textAlignment w:val="auto"/>
        <w:rPr>
          <w:rFonts w:ascii="仿宋_GB2312" w:eastAsia="仿宋_GB2312"/>
          <w:kern w:val="2"/>
          <w:sz w:val="26"/>
          <w:szCs w:val="26"/>
        </w:rPr>
      </w:pPr>
      <w:r w:rsidRPr="0025345B">
        <w:rPr>
          <w:rFonts w:ascii="仿宋_GB2312" w:eastAsia="仿宋_GB2312" w:hint="eastAsia"/>
          <w:kern w:val="2"/>
          <w:sz w:val="26"/>
          <w:szCs w:val="26"/>
        </w:rPr>
        <w:t>电话/传真：021-</w:t>
      </w:r>
      <w:r w:rsidRPr="0025345B">
        <w:rPr>
          <w:rFonts w:ascii="仿宋_GB2312" w:eastAsia="仿宋_GB2312" w:hint="eastAsia"/>
          <w:kern w:val="2"/>
          <w:sz w:val="26"/>
          <w:szCs w:val="26"/>
          <w:u w:val="single"/>
        </w:rPr>
        <w:t xml:space="preserve">         </w:t>
      </w:r>
    </w:p>
    <w:p w14:paraId="4A6B6E5E" w14:textId="77777777" w:rsidR="0025345B" w:rsidRPr="0025345B" w:rsidRDefault="0025345B" w:rsidP="0025345B">
      <w:pPr>
        <w:adjustRightInd/>
        <w:spacing w:line="560" w:lineRule="exact"/>
        <w:ind w:firstLineChars="400" w:firstLine="1040"/>
        <w:textAlignment w:val="auto"/>
        <w:rPr>
          <w:rFonts w:ascii="仿宋_GB2312" w:eastAsia="仿宋_GB2312"/>
          <w:kern w:val="2"/>
          <w:sz w:val="26"/>
          <w:szCs w:val="26"/>
        </w:rPr>
      </w:pPr>
      <w:r w:rsidRPr="0025345B">
        <w:rPr>
          <w:rFonts w:ascii="仿宋_GB2312" w:eastAsia="仿宋_GB2312" w:hint="eastAsia"/>
          <w:kern w:val="2"/>
          <w:sz w:val="26"/>
          <w:szCs w:val="26"/>
        </w:rPr>
        <w:t>电子信箱：</w:t>
      </w:r>
      <w:r w:rsidRPr="0025345B">
        <w:rPr>
          <w:rFonts w:ascii="仿宋_GB2312" w:eastAsia="仿宋_GB2312" w:hint="eastAsia"/>
          <w:kern w:val="2"/>
          <w:sz w:val="26"/>
          <w:szCs w:val="26"/>
          <w:u w:val="single"/>
        </w:rPr>
        <w:t xml:space="preserve">     </w:t>
      </w:r>
      <w:r w:rsidRPr="0025345B">
        <w:rPr>
          <w:rFonts w:ascii="仿宋_GB2312" w:eastAsia="仿宋_GB2312" w:hint="eastAsia"/>
          <w:kern w:val="2"/>
          <w:sz w:val="26"/>
          <w:szCs w:val="26"/>
        </w:rPr>
        <w:t>@fudan.edu.cn</w:t>
      </w:r>
    </w:p>
    <w:p w14:paraId="1675EB16" w14:textId="77777777" w:rsidR="0025345B" w:rsidRPr="0025345B" w:rsidRDefault="0025345B" w:rsidP="0025345B">
      <w:pPr>
        <w:adjustRightInd/>
        <w:spacing w:line="560" w:lineRule="exact"/>
        <w:ind w:firstLineChars="400" w:firstLine="1040"/>
        <w:textAlignment w:val="auto"/>
        <w:rPr>
          <w:rFonts w:ascii="仿宋_GB2312" w:eastAsia="仿宋_GB2312"/>
          <w:kern w:val="2"/>
          <w:sz w:val="26"/>
          <w:szCs w:val="26"/>
        </w:rPr>
      </w:pPr>
      <w:r w:rsidRPr="0025345B">
        <w:rPr>
          <w:rFonts w:ascii="仿宋_GB2312" w:eastAsia="仿宋_GB2312" w:hint="eastAsia"/>
          <w:kern w:val="2"/>
          <w:sz w:val="26"/>
          <w:szCs w:val="26"/>
        </w:rPr>
        <w:t>乙方指定的联系渠道是：</w:t>
      </w:r>
    </w:p>
    <w:p w14:paraId="44C863CA" w14:textId="77777777" w:rsidR="0025345B" w:rsidRPr="0025345B" w:rsidRDefault="0025345B" w:rsidP="0025345B">
      <w:pPr>
        <w:adjustRightInd/>
        <w:spacing w:line="560" w:lineRule="exact"/>
        <w:ind w:firstLineChars="400" w:firstLine="1040"/>
        <w:textAlignment w:val="auto"/>
        <w:rPr>
          <w:rFonts w:ascii="仿宋_GB2312" w:eastAsia="仿宋_GB2312"/>
          <w:kern w:val="2"/>
          <w:sz w:val="26"/>
          <w:szCs w:val="26"/>
        </w:rPr>
      </w:pPr>
      <w:r w:rsidRPr="0025345B">
        <w:rPr>
          <w:rFonts w:ascii="仿宋_GB2312" w:eastAsia="仿宋_GB2312" w:hint="eastAsia"/>
          <w:kern w:val="2"/>
          <w:sz w:val="26"/>
          <w:szCs w:val="26"/>
        </w:rPr>
        <w:t>通讯地址：</w:t>
      </w:r>
      <w:r w:rsidRPr="0025345B">
        <w:rPr>
          <w:rFonts w:ascii="仿宋_GB2312" w:eastAsia="仿宋_GB2312" w:hint="eastAsia"/>
          <w:kern w:val="2"/>
          <w:sz w:val="26"/>
          <w:szCs w:val="26"/>
          <w:u w:val="single"/>
        </w:rPr>
        <w:t xml:space="preserve">          </w:t>
      </w:r>
    </w:p>
    <w:p w14:paraId="56A90A15" w14:textId="77777777" w:rsidR="0025345B" w:rsidRPr="0025345B" w:rsidRDefault="0025345B" w:rsidP="0025345B">
      <w:pPr>
        <w:adjustRightInd/>
        <w:spacing w:line="560" w:lineRule="exact"/>
        <w:ind w:firstLineChars="400" w:firstLine="1040"/>
        <w:textAlignment w:val="auto"/>
        <w:rPr>
          <w:rFonts w:ascii="仿宋_GB2312" w:eastAsia="仿宋_GB2312"/>
          <w:kern w:val="2"/>
          <w:sz w:val="26"/>
          <w:szCs w:val="26"/>
        </w:rPr>
      </w:pPr>
      <w:r w:rsidRPr="0025345B">
        <w:rPr>
          <w:rFonts w:ascii="仿宋_GB2312" w:eastAsia="仿宋_GB2312" w:hint="eastAsia"/>
          <w:kern w:val="2"/>
          <w:sz w:val="26"/>
          <w:szCs w:val="26"/>
        </w:rPr>
        <w:t>电话/传真：</w:t>
      </w:r>
      <w:r w:rsidRPr="0025345B">
        <w:rPr>
          <w:rFonts w:ascii="仿宋_GB2312" w:eastAsia="仿宋_GB2312" w:hint="eastAsia"/>
          <w:kern w:val="2"/>
          <w:sz w:val="26"/>
          <w:szCs w:val="26"/>
          <w:u w:val="single"/>
        </w:rPr>
        <w:t xml:space="preserve">          </w:t>
      </w:r>
    </w:p>
    <w:p w14:paraId="2DF4AF55" w14:textId="77777777" w:rsidR="0025345B" w:rsidRPr="0025345B" w:rsidRDefault="0025345B" w:rsidP="0025345B">
      <w:pPr>
        <w:adjustRightInd/>
        <w:spacing w:line="560" w:lineRule="exact"/>
        <w:ind w:firstLineChars="400" w:firstLine="1040"/>
        <w:textAlignment w:val="auto"/>
        <w:rPr>
          <w:rFonts w:ascii="仿宋_GB2312" w:eastAsia="仿宋_GB2312"/>
          <w:kern w:val="2"/>
          <w:sz w:val="26"/>
          <w:szCs w:val="26"/>
        </w:rPr>
      </w:pPr>
      <w:r w:rsidRPr="0025345B">
        <w:rPr>
          <w:rFonts w:ascii="仿宋_GB2312" w:eastAsia="仿宋_GB2312" w:hint="eastAsia"/>
          <w:kern w:val="2"/>
          <w:sz w:val="26"/>
          <w:szCs w:val="26"/>
        </w:rPr>
        <w:t>电子信箱：</w:t>
      </w:r>
      <w:r w:rsidRPr="0025345B">
        <w:rPr>
          <w:rFonts w:ascii="仿宋_GB2312" w:eastAsia="仿宋_GB2312" w:hint="eastAsia"/>
          <w:kern w:val="2"/>
          <w:sz w:val="26"/>
          <w:szCs w:val="26"/>
          <w:u w:val="single"/>
        </w:rPr>
        <w:t xml:space="preserve">          </w:t>
      </w:r>
    </w:p>
    <w:p w14:paraId="1EF71258" w14:textId="77777777" w:rsidR="0025345B" w:rsidRPr="0025345B" w:rsidRDefault="0025345B" w:rsidP="0025345B">
      <w:pPr>
        <w:adjustRightInd/>
        <w:spacing w:line="560" w:lineRule="exact"/>
        <w:ind w:leftChars="250" w:left="600"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25345B">
        <w:rPr>
          <w:rFonts w:ascii="仿宋_GB2312" w:eastAsia="仿宋_GB2312" w:hint="eastAsia"/>
          <w:kern w:val="2"/>
          <w:sz w:val="26"/>
          <w:szCs w:val="26"/>
        </w:rPr>
        <w:t>件发出</w:t>
      </w:r>
      <w:proofErr w:type="gramEnd"/>
      <w:r w:rsidRPr="0025345B">
        <w:rPr>
          <w:rFonts w:ascii="仿宋_GB2312" w:eastAsia="仿宋_GB2312" w:hint="eastAsia"/>
          <w:kern w:val="2"/>
          <w:sz w:val="26"/>
          <w:szCs w:val="26"/>
        </w:rPr>
        <w:t>时视为送达；以数据交换方式送达的，电子邮件发出时视为送达。</w:t>
      </w:r>
    </w:p>
    <w:p w14:paraId="078771DE" w14:textId="77777777" w:rsidR="0025345B" w:rsidRPr="0025345B" w:rsidRDefault="0025345B" w:rsidP="0025345B">
      <w:pPr>
        <w:adjustRightInd/>
        <w:spacing w:line="560" w:lineRule="exact"/>
        <w:ind w:left="520" w:hangingChars="200" w:hanging="520"/>
        <w:textAlignment w:val="auto"/>
        <w:rPr>
          <w:rFonts w:ascii="仿宋_GB2312" w:eastAsia="仿宋_GB2312"/>
          <w:kern w:val="2"/>
          <w:sz w:val="26"/>
          <w:szCs w:val="26"/>
        </w:rPr>
      </w:pPr>
      <w:r w:rsidRPr="0025345B">
        <w:rPr>
          <w:rFonts w:ascii="仿宋_GB2312" w:eastAsia="仿宋_GB2312" w:hint="eastAsia"/>
          <w:kern w:val="2"/>
          <w:sz w:val="26"/>
          <w:szCs w:val="26"/>
        </w:rPr>
        <w:t>第九条  甲方逾期履行本合同第三条约定的付款义务的，每逾期一天应按相当于未付货款金额0.5‰的标准，向乙方支付违约金。</w:t>
      </w:r>
    </w:p>
    <w:p w14:paraId="72281874" w14:textId="77777777" w:rsidR="0025345B" w:rsidRPr="0025345B" w:rsidRDefault="0025345B" w:rsidP="0025345B">
      <w:pPr>
        <w:adjustRightInd/>
        <w:spacing w:line="560" w:lineRule="exact"/>
        <w:ind w:leftChars="248" w:left="595"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乙方逾期履行本合同第二条、第四条约定的交付义务的，每逾期一天应按相当于未交付</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价格0.5‰的标准，向甲方支付违约金。乙方配送的</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全部或者部分验收不合格，更换</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的，视为乙方逾期履行本合同第二条、第四条约定</w:t>
      </w:r>
      <w:r w:rsidRPr="0025345B">
        <w:rPr>
          <w:rFonts w:ascii="仿宋_GB2312" w:eastAsia="仿宋_GB2312" w:hint="eastAsia"/>
          <w:kern w:val="2"/>
          <w:sz w:val="26"/>
          <w:szCs w:val="26"/>
        </w:rPr>
        <w:lastRenderedPageBreak/>
        <w:t>的交付义务。</w:t>
      </w:r>
    </w:p>
    <w:p w14:paraId="073F0CEF" w14:textId="77777777" w:rsidR="0025345B" w:rsidRPr="0025345B" w:rsidRDefault="0025345B" w:rsidP="0025345B">
      <w:pPr>
        <w:adjustRightInd/>
        <w:spacing w:line="560" w:lineRule="exact"/>
        <w:ind w:leftChars="248" w:left="595"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乙方向甲方交付的</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存在隐蔽瑕疵，且甲方在</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验收合格后、</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价格20</w:t>
      </w:r>
      <w:r w:rsidRPr="0025345B">
        <w:rPr>
          <w:rFonts w:ascii="仿宋_GB2312" w:eastAsia="仿宋_GB2312" w:hAnsi="仿宋_GB2312" w:hint="eastAsia"/>
          <w:kern w:val="2"/>
          <w:sz w:val="26"/>
          <w:szCs w:val="26"/>
        </w:rPr>
        <w:t>%</w:t>
      </w:r>
      <w:r w:rsidRPr="0025345B">
        <w:rPr>
          <w:rFonts w:ascii="仿宋_GB2312" w:eastAsia="仿宋_GB2312" w:hint="eastAsia"/>
          <w:kern w:val="2"/>
          <w:sz w:val="26"/>
          <w:szCs w:val="26"/>
        </w:rPr>
        <w:t>的标准，向甲方支付违约金。</w:t>
      </w:r>
    </w:p>
    <w:p w14:paraId="18DFEACB" w14:textId="77777777" w:rsidR="0025345B" w:rsidRPr="0025345B" w:rsidRDefault="0025345B" w:rsidP="0025345B">
      <w:pPr>
        <w:adjustRightInd/>
        <w:spacing w:line="560" w:lineRule="exact"/>
        <w:ind w:leftChars="248" w:left="595"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乙方向甲方交付的</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存在权利瑕疵的，甲方可以解除本合同。双方应在本合同权利义务终止后向权利人返还与本合同项下条款相关且已发生转移的财产，乙方应按相当于</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价格20</w:t>
      </w:r>
      <w:r w:rsidRPr="0025345B">
        <w:rPr>
          <w:rFonts w:ascii="仿宋_GB2312" w:eastAsia="仿宋_GB2312" w:hAnsi="仿宋_GB2312" w:hint="eastAsia"/>
          <w:kern w:val="2"/>
          <w:sz w:val="26"/>
          <w:szCs w:val="26"/>
        </w:rPr>
        <w:t>%</w:t>
      </w:r>
      <w:r w:rsidRPr="0025345B">
        <w:rPr>
          <w:rFonts w:ascii="仿宋_GB2312" w:eastAsia="仿宋_GB2312" w:hint="eastAsia"/>
          <w:kern w:val="2"/>
          <w:sz w:val="26"/>
          <w:szCs w:val="26"/>
        </w:rPr>
        <w:t>的标准，向甲方支付违约金，并承担由此引发纠纷、仲裁或诉讼案件而发生的各种费用。</w:t>
      </w:r>
    </w:p>
    <w:p w14:paraId="613F298A" w14:textId="77777777" w:rsidR="0025345B" w:rsidRPr="0025345B" w:rsidRDefault="0025345B" w:rsidP="0025345B">
      <w:pPr>
        <w:adjustRightInd/>
        <w:spacing w:line="560" w:lineRule="exact"/>
        <w:ind w:leftChars="248" w:left="595"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乙方未按约履行本合同第七条约定的保修义务的，每逾期一天应按相当于</w:t>
      </w:r>
      <w:r w:rsidRPr="0025345B">
        <w:rPr>
          <w:rFonts w:ascii="楷体_GB2312" w:eastAsia="楷体_GB2312" w:hint="eastAsia"/>
          <w:kern w:val="2"/>
          <w:sz w:val="26"/>
          <w:szCs w:val="26"/>
        </w:rPr>
        <w:t>产品</w:t>
      </w:r>
      <w:r w:rsidRPr="0025345B">
        <w:rPr>
          <w:rFonts w:ascii="仿宋_GB2312" w:eastAsia="仿宋_GB2312" w:hint="eastAsia"/>
          <w:kern w:val="2"/>
          <w:sz w:val="26"/>
          <w:szCs w:val="26"/>
        </w:rPr>
        <w:t>维修项目价格金额三倍的标准，向甲方支付违约金。</w:t>
      </w:r>
    </w:p>
    <w:p w14:paraId="4F296B06" w14:textId="77777777" w:rsidR="0025345B" w:rsidRPr="0025345B" w:rsidRDefault="0025345B" w:rsidP="0025345B">
      <w:pPr>
        <w:adjustRightInd/>
        <w:spacing w:line="560" w:lineRule="exact"/>
        <w:ind w:left="520" w:hangingChars="200" w:hanging="520"/>
        <w:textAlignment w:val="auto"/>
        <w:rPr>
          <w:rFonts w:ascii="仿宋_GB2312" w:eastAsia="仿宋_GB2312"/>
          <w:kern w:val="2"/>
          <w:sz w:val="26"/>
          <w:szCs w:val="26"/>
        </w:rPr>
      </w:pPr>
      <w:r w:rsidRPr="0025345B">
        <w:rPr>
          <w:rFonts w:ascii="仿宋_GB2312" w:eastAsia="仿宋_GB2312" w:hint="eastAsia"/>
          <w:kern w:val="2"/>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02FBA17F" w14:textId="77777777" w:rsidR="0025345B" w:rsidRPr="0025345B" w:rsidRDefault="0025345B" w:rsidP="0025345B">
      <w:pPr>
        <w:adjustRightInd/>
        <w:spacing w:line="560" w:lineRule="exact"/>
        <w:ind w:leftChars="248" w:left="595"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0A6F3039" w14:textId="77777777" w:rsidR="0025345B" w:rsidRPr="0025345B" w:rsidRDefault="0025345B" w:rsidP="0025345B">
      <w:pPr>
        <w:adjustRightInd/>
        <w:spacing w:line="560" w:lineRule="exact"/>
        <w:ind w:left="780" w:hangingChars="300" w:hanging="780"/>
        <w:textAlignment w:val="auto"/>
        <w:rPr>
          <w:rFonts w:ascii="仿宋_GB2312" w:eastAsia="仿宋_GB2312"/>
          <w:kern w:val="2"/>
          <w:sz w:val="26"/>
          <w:szCs w:val="26"/>
        </w:rPr>
      </w:pPr>
      <w:r w:rsidRPr="0025345B">
        <w:rPr>
          <w:rFonts w:ascii="仿宋_GB2312" w:eastAsia="仿宋_GB2312" w:hint="eastAsia"/>
          <w:kern w:val="2"/>
          <w:sz w:val="26"/>
          <w:szCs w:val="26"/>
        </w:rPr>
        <w:t>第十一条  双方对本合同项下条款内容承担保密义务。未经相对方同意，</w:t>
      </w:r>
      <w:proofErr w:type="gramStart"/>
      <w:r w:rsidRPr="0025345B">
        <w:rPr>
          <w:rFonts w:ascii="仿宋_GB2312" w:eastAsia="仿宋_GB2312" w:hint="eastAsia"/>
          <w:kern w:val="2"/>
          <w:sz w:val="26"/>
          <w:szCs w:val="26"/>
        </w:rPr>
        <w:t>一</w:t>
      </w:r>
      <w:proofErr w:type="gramEnd"/>
      <w:r w:rsidRPr="0025345B">
        <w:rPr>
          <w:rFonts w:ascii="仿宋_GB2312" w:eastAsia="仿宋_GB2312" w:hint="eastAsia"/>
          <w:kern w:val="2"/>
          <w:sz w:val="26"/>
          <w:szCs w:val="26"/>
        </w:rPr>
        <w:t>方向第三人披露本合同项下条款约定内容的，除非披露行为根据法律规定或授权，披露方应就行为造成的相对方直接经济损失承担违约责任。</w:t>
      </w:r>
    </w:p>
    <w:p w14:paraId="6699BF31" w14:textId="77777777" w:rsidR="0025345B" w:rsidRPr="0025345B" w:rsidRDefault="0025345B" w:rsidP="0025345B">
      <w:pPr>
        <w:adjustRightInd/>
        <w:spacing w:line="560" w:lineRule="exact"/>
        <w:ind w:left="780" w:hangingChars="300" w:hanging="780"/>
        <w:textAlignment w:val="auto"/>
        <w:rPr>
          <w:rFonts w:ascii="仿宋_GB2312" w:eastAsia="仿宋_GB2312"/>
          <w:kern w:val="2"/>
          <w:sz w:val="26"/>
          <w:szCs w:val="26"/>
        </w:rPr>
      </w:pPr>
      <w:r w:rsidRPr="0025345B">
        <w:rPr>
          <w:rFonts w:ascii="仿宋_GB2312" w:eastAsia="仿宋_GB2312" w:hint="eastAsia"/>
          <w:kern w:val="2"/>
          <w:sz w:val="26"/>
          <w:szCs w:val="26"/>
        </w:rPr>
        <w:t>第十二条  双方就本合同项下条款内容及相关内容发生争议的，可以友好协商解决；</w:t>
      </w:r>
      <w:r w:rsidRPr="0025345B">
        <w:rPr>
          <w:rFonts w:ascii="仿宋_GB2312" w:eastAsia="仿宋_GB2312" w:hint="eastAsia"/>
          <w:kern w:val="2"/>
          <w:sz w:val="26"/>
          <w:szCs w:val="26"/>
        </w:rPr>
        <w:lastRenderedPageBreak/>
        <w:t>协商解决不成，一方可以根据中华人民共和国法律向上海市杨浦区人民法院提起诉讼。</w:t>
      </w:r>
    </w:p>
    <w:p w14:paraId="3348AC62" w14:textId="77777777" w:rsidR="0025345B" w:rsidRPr="0025345B" w:rsidRDefault="0025345B" w:rsidP="0025345B">
      <w:pPr>
        <w:adjustRightInd/>
        <w:spacing w:line="560" w:lineRule="exact"/>
        <w:ind w:left="780" w:hangingChars="300" w:hanging="780"/>
        <w:textAlignment w:val="auto"/>
        <w:rPr>
          <w:rFonts w:ascii="仿宋_GB2312" w:eastAsia="仿宋_GB2312"/>
          <w:kern w:val="2"/>
          <w:sz w:val="26"/>
          <w:szCs w:val="26"/>
        </w:rPr>
      </w:pPr>
      <w:r w:rsidRPr="0025345B">
        <w:rPr>
          <w:rFonts w:ascii="仿宋_GB2312" w:eastAsia="仿宋_GB2312" w:hint="eastAsia"/>
          <w:kern w:val="2"/>
          <w:sz w:val="26"/>
          <w:szCs w:val="26"/>
        </w:rPr>
        <w:t>第十三条  双方就本合同其余条款约定内容外，同时约定下列内容：</w:t>
      </w:r>
    </w:p>
    <w:p w14:paraId="060A043F" w14:textId="77777777" w:rsidR="0025345B" w:rsidRPr="0025345B" w:rsidRDefault="0025345B" w:rsidP="0025345B">
      <w:pPr>
        <w:tabs>
          <w:tab w:val="left" w:pos="851"/>
        </w:tabs>
        <w:adjustRightInd/>
        <w:spacing w:line="560" w:lineRule="exact"/>
        <w:ind w:leftChars="405" w:left="972" w:firstLineChars="189" w:firstLine="491"/>
        <w:textAlignment w:val="auto"/>
        <w:rPr>
          <w:rFonts w:ascii="仿宋_GB2312" w:eastAsia="仿宋_GB2312"/>
          <w:kern w:val="2"/>
          <w:sz w:val="26"/>
          <w:szCs w:val="26"/>
        </w:rPr>
      </w:pPr>
    </w:p>
    <w:p w14:paraId="495193CB" w14:textId="77777777" w:rsidR="0025345B" w:rsidRPr="0025345B" w:rsidRDefault="0025345B" w:rsidP="0025345B">
      <w:pPr>
        <w:adjustRightInd/>
        <w:spacing w:line="560" w:lineRule="exact"/>
        <w:ind w:leftChars="372" w:left="893"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本条约定内容与本合同其余条款约定内容不相一致处，以本条约定为准。</w:t>
      </w:r>
    </w:p>
    <w:p w14:paraId="599FA158" w14:textId="77777777" w:rsidR="0025345B" w:rsidRPr="0025345B" w:rsidRDefault="0025345B" w:rsidP="0025345B">
      <w:pPr>
        <w:adjustRightInd/>
        <w:spacing w:line="560" w:lineRule="exact"/>
        <w:ind w:left="780" w:hangingChars="300" w:hanging="780"/>
        <w:textAlignment w:val="auto"/>
        <w:rPr>
          <w:rFonts w:ascii="仿宋_GB2312" w:eastAsia="仿宋_GB2312"/>
          <w:kern w:val="2"/>
          <w:sz w:val="26"/>
          <w:szCs w:val="26"/>
        </w:rPr>
      </w:pPr>
      <w:r w:rsidRPr="0025345B">
        <w:rPr>
          <w:rFonts w:ascii="仿宋_GB2312" w:eastAsia="仿宋_GB2312" w:hint="eastAsia"/>
          <w:kern w:val="2"/>
          <w:sz w:val="26"/>
          <w:szCs w:val="26"/>
        </w:rPr>
        <w:t>第十四条  本合同应作为一个整体被加以解释，各条款约定内容不因顺序排列的先后而产生法律效力的差异。</w:t>
      </w:r>
    </w:p>
    <w:p w14:paraId="5BFD9B90" w14:textId="77777777" w:rsidR="0025345B" w:rsidRPr="0025345B" w:rsidRDefault="0025345B" w:rsidP="0025345B">
      <w:pPr>
        <w:adjustRightInd/>
        <w:spacing w:line="560" w:lineRule="exact"/>
        <w:ind w:leftChars="372" w:left="893"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2B45C10D" w14:textId="77777777" w:rsidR="0025345B" w:rsidRPr="0025345B" w:rsidRDefault="0025345B" w:rsidP="0025345B">
      <w:pPr>
        <w:adjustRightInd/>
        <w:spacing w:line="560" w:lineRule="exact"/>
        <w:ind w:leftChars="372" w:left="893"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双方订立一份或者多份补充协议，且补充协议与本合同之间、各补充协议之间就同一内容约定不相一致的，以生效时间列为最后的补充协议条款约定为准。</w:t>
      </w:r>
    </w:p>
    <w:p w14:paraId="2E0BCC1E" w14:textId="77777777" w:rsidR="0025345B" w:rsidRPr="0025345B" w:rsidRDefault="0025345B" w:rsidP="0025345B">
      <w:pPr>
        <w:adjustRightInd/>
        <w:spacing w:line="560" w:lineRule="exact"/>
        <w:ind w:leftChars="372" w:left="893"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未经相对方同意，一方将本合同项下条款内容全部或者部分转让给第三人的，相对方可以解除本合同，转让方承担违约责任。</w:t>
      </w:r>
    </w:p>
    <w:p w14:paraId="15A25DD0" w14:textId="77777777" w:rsidR="0025345B" w:rsidRPr="0025345B" w:rsidRDefault="0025345B" w:rsidP="0025345B">
      <w:pPr>
        <w:adjustRightInd/>
        <w:spacing w:line="560" w:lineRule="exact"/>
        <w:ind w:left="780" w:hangingChars="300" w:hanging="780"/>
        <w:textAlignment w:val="auto"/>
        <w:rPr>
          <w:rFonts w:ascii="仿宋_GB2312" w:eastAsia="仿宋_GB2312"/>
          <w:kern w:val="2"/>
          <w:sz w:val="26"/>
          <w:szCs w:val="26"/>
        </w:rPr>
      </w:pPr>
      <w:r w:rsidRPr="0025345B">
        <w:rPr>
          <w:rFonts w:ascii="仿宋_GB2312" w:eastAsia="仿宋_GB2312" w:hint="eastAsia"/>
          <w:kern w:val="2"/>
          <w:sz w:val="26"/>
          <w:szCs w:val="26"/>
        </w:rPr>
        <w:t>第十五条  本合同由甲乙双方于</w:t>
      </w:r>
      <w:r w:rsidRPr="0025345B">
        <w:rPr>
          <w:rFonts w:ascii="仿宋_GB2312" w:eastAsia="仿宋_GB2312" w:hint="eastAsia"/>
          <w:kern w:val="2"/>
          <w:sz w:val="26"/>
          <w:szCs w:val="26"/>
          <w:u w:val="single"/>
        </w:rPr>
        <w:t xml:space="preserve">     年  月  日</w:t>
      </w:r>
      <w:r w:rsidRPr="0025345B">
        <w:rPr>
          <w:rFonts w:ascii="仿宋_GB2312" w:eastAsia="仿宋_GB2312" w:hint="eastAsia"/>
          <w:kern w:val="2"/>
          <w:sz w:val="26"/>
          <w:szCs w:val="26"/>
        </w:rPr>
        <w:t>在上海市杨浦区邯郸路220号签订，自双方签字盖章后生效。</w:t>
      </w:r>
    </w:p>
    <w:p w14:paraId="10F5AFE9" w14:textId="77777777" w:rsidR="0025345B" w:rsidRPr="0025345B" w:rsidRDefault="0025345B" w:rsidP="0025345B">
      <w:pPr>
        <w:adjustRightInd/>
        <w:spacing w:line="560" w:lineRule="exact"/>
        <w:ind w:leftChars="372" w:left="893" w:firstLineChars="200" w:firstLine="520"/>
        <w:textAlignment w:val="auto"/>
        <w:rPr>
          <w:rFonts w:ascii="仿宋_GB2312" w:eastAsia="仿宋_GB2312"/>
          <w:kern w:val="2"/>
          <w:sz w:val="26"/>
          <w:szCs w:val="26"/>
        </w:rPr>
      </w:pPr>
      <w:r w:rsidRPr="0025345B">
        <w:rPr>
          <w:rFonts w:ascii="仿宋_GB2312" w:eastAsia="仿宋_GB2312" w:hint="eastAsia"/>
          <w:kern w:val="2"/>
          <w:sz w:val="26"/>
          <w:szCs w:val="26"/>
        </w:rPr>
        <w:t>合同文本壹式肆份，双方各执贰份，各份合同文本具有同等法律效力。</w:t>
      </w:r>
    </w:p>
    <w:p w14:paraId="15872CC9" w14:textId="77777777" w:rsidR="0025345B" w:rsidRDefault="0025345B" w:rsidP="0025345B">
      <w:pPr>
        <w:adjustRightInd/>
        <w:spacing w:line="600" w:lineRule="exact"/>
        <w:textAlignment w:val="auto"/>
        <w:rPr>
          <w:rFonts w:ascii="黑体" w:eastAsia="黑体"/>
          <w:kern w:val="2"/>
          <w:szCs w:val="24"/>
        </w:rPr>
      </w:pPr>
    </w:p>
    <w:p w14:paraId="7DB6DA9A" w14:textId="7DBB4D08" w:rsidR="0025345B" w:rsidRPr="0025345B" w:rsidRDefault="0025345B" w:rsidP="0025345B">
      <w:pPr>
        <w:adjustRightInd/>
        <w:spacing w:line="600" w:lineRule="exact"/>
        <w:textAlignment w:val="auto"/>
        <w:rPr>
          <w:rFonts w:ascii="黑体" w:eastAsia="黑体"/>
          <w:kern w:val="2"/>
          <w:szCs w:val="24"/>
        </w:rPr>
      </w:pPr>
      <w:r w:rsidRPr="0025345B">
        <w:rPr>
          <w:rFonts w:ascii="黑体" w:eastAsia="黑体" w:hint="eastAsia"/>
          <w:kern w:val="2"/>
          <w:szCs w:val="24"/>
        </w:rPr>
        <w:t>甲方（盖章）：</w:t>
      </w:r>
      <w:r w:rsidRPr="0025345B">
        <w:rPr>
          <w:rFonts w:ascii="黑体" w:eastAsia="黑体" w:hint="eastAsia"/>
          <w:spacing w:val="40"/>
          <w:kern w:val="2"/>
          <w:szCs w:val="24"/>
        </w:rPr>
        <w:t>复旦大学</w:t>
      </w:r>
    </w:p>
    <w:p w14:paraId="6AED4F70" w14:textId="77777777" w:rsidR="0025345B" w:rsidRPr="0025345B" w:rsidRDefault="0025345B" w:rsidP="0025345B">
      <w:pPr>
        <w:adjustRightInd/>
        <w:spacing w:line="600" w:lineRule="exact"/>
        <w:textAlignment w:val="auto"/>
        <w:rPr>
          <w:rFonts w:ascii="黑体" w:eastAsia="黑体"/>
          <w:kern w:val="2"/>
          <w:szCs w:val="24"/>
        </w:rPr>
      </w:pPr>
      <w:r w:rsidRPr="0025345B">
        <w:rPr>
          <w:rFonts w:ascii="黑体" w:eastAsia="黑体" w:hint="eastAsia"/>
          <w:kern w:val="2"/>
          <w:szCs w:val="24"/>
        </w:rPr>
        <w:t>授权代表（签字）：</w:t>
      </w:r>
      <w:r w:rsidRPr="0025345B">
        <w:rPr>
          <w:rFonts w:ascii="黑体" w:eastAsia="黑体" w:hint="eastAsia"/>
          <w:kern w:val="2"/>
          <w:szCs w:val="24"/>
          <w:u w:val="single"/>
        </w:rPr>
        <w:t xml:space="preserve">          </w:t>
      </w:r>
    </w:p>
    <w:p w14:paraId="6C2F6D3F" w14:textId="77777777" w:rsidR="0025345B" w:rsidRPr="0025345B" w:rsidRDefault="0025345B" w:rsidP="0025345B">
      <w:pPr>
        <w:adjustRightInd/>
        <w:spacing w:line="360" w:lineRule="auto"/>
        <w:textAlignment w:val="auto"/>
        <w:rPr>
          <w:rFonts w:ascii="宋体" w:hAnsi="宋体"/>
          <w:kern w:val="2"/>
          <w:sz w:val="21"/>
          <w:szCs w:val="24"/>
        </w:rPr>
      </w:pPr>
    </w:p>
    <w:p w14:paraId="727EE9B8" w14:textId="77777777" w:rsidR="0025345B" w:rsidRPr="0025345B" w:rsidRDefault="0025345B" w:rsidP="0025345B">
      <w:pPr>
        <w:adjustRightInd/>
        <w:spacing w:line="600" w:lineRule="exact"/>
        <w:textAlignment w:val="auto"/>
        <w:rPr>
          <w:rFonts w:ascii="黑体" w:eastAsia="黑体"/>
          <w:kern w:val="2"/>
          <w:szCs w:val="24"/>
        </w:rPr>
      </w:pPr>
      <w:r w:rsidRPr="0025345B">
        <w:rPr>
          <w:rFonts w:ascii="黑体" w:eastAsia="黑体" w:hint="eastAsia"/>
          <w:kern w:val="2"/>
          <w:szCs w:val="24"/>
        </w:rPr>
        <w:t>乙方（盖章）：</w:t>
      </w:r>
      <w:r w:rsidRPr="0025345B">
        <w:rPr>
          <w:rFonts w:ascii="黑体" w:eastAsia="黑体" w:hint="eastAsia"/>
          <w:kern w:val="2"/>
          <w:szCs w:val="24"/>
          <w:u w:val="single"/>
        </w:rPr>
        <w:t xml:space="preserve">              </w:t>
      </w:r>
    </w:p>
    <w:p w14:paraId="09D91DFA" w14:textId="77777777" w:rsidR="0025345B" w:rsidRPr="0025345B" w:rsidRDefault="0025345B" w:rsidP="0025345B">
      <w:pPr>
        <w:adjustRightInd/>
        <w:spacing w:line="600" w:lineRule="exact"/>
        <w:textAlignment w:val="auto"/>
        <w:rPr>
          <w:rFonts w:ascii="黑体" w:eastAsia="黑体"/>
          <w:kern w:val="2"/>
          <w:szCs w:val="24"/>
        </w:rPr>
      </w:pPr>
      <w:r w:rsidRPr="0025345B">
        <w:rPr>
          <w:rFonts w:ascii="黑体" w:eastAsia="黑体" w:hint="eastAsia"/>
          <w:kern w:val="2"/>
          <w:szCs w:val="24"/>
        </w:rPr>
        <w:t>授权代表（签字）：</w:t>
      </w:r>
      <w:r w:rsidRPr="0025345B">
        <w:rPr>
          <w:rFonts w:ascii="黑体" w:eastAsia="黑体" w:hint="eastAsia"/>
          <w:kern w:val="2"/>
          <w:szCs w:val="24"/>
          <w:u w:val="single"/>
        </w:rPr>
        <w:t xml:space="preserve">          </w:t>
      </w:r>
    </w:p>
    <w:p w14:paraId="695FA31C" w14:textId="77777777" w:rsidR="0025345B" w:rsidRPr="0025345B" w:rsidRDefault="0025345B" w:rsidP="0025345B">
      <w:pPr>
        <w:adjustRightInd/>
        <w:spacing w:line="360" w:lineRule="auto"/>
        <w:textAlignment w:val="auto"/>
        <w:rPr>
          <w:rFonts w:ascii="宋体" w:hAnsi="宋体"/>
          <w:kern w:val="2"/>
          <w:sz w:val="21"/>
          <w:szCs w:val="24"/>
        </w:rPr>
      </w:pPr>
      <w:r w:rsidRPr="0025345B">
        <w:rPr>
          <w:rFonts w:ascii="宋体" w:hAnsi="宋体"/>
          <w:kern w:val="2"/>
          <w:sz w:val="21"/>
          <w:szCs w:val="24"/>
        </w:rPr>
        <w:br w:type="page"/>
      </w:r>
      <w:r w:rsidRPr="0025345B">
        <w:rPr>
          <w:rFonts w:ascii="黑体" w:eastAsia="黑体" w:hAnsi="宋体" w:hint="eastAsia"/>
          <w:kern w:val="2"/>
          <w:szCs w:val="24"/>
        </w:rPr>
        <w:lastRenderedPageBreak/>
        <w:t>附件一</w:t>
      </w:r>
    </w:p>
    <w:p w14:paraId="15015838" w14:textId="77777777" w:rsidR="0025345B" w:rsidRPr="0025345B" w:rsidRDefault="0025345B" w:rsidP="0025345B">
      <w:pPr>
        <w:adjustRightInd/>
        <w:spacing w:line="360" w:lineRule="auto"/>
        <w:textAlignment w:val="auto"/>
        <w:rPr>
          <w:rFonts w:ascii="宋体" w:hAnsi="宋体"/>
          <w:kern w:val="2"/>
          <w:sz w:val="21"/>
          <w:szCs w:val="24"/>
        </w:rPr>
      </w:pPr>
    </w:p>
    <w:p w14:paraId="6FA21729" w14:textId="77777777" w:rsidR="0025345B" w:rsidRPr="0025345B" w:rsidRDefault="0025345B" w:rsidP="0025345B">
      <w:pPr>
        <w:adjustRightInd/>
        <w:spacing w:line="360" w:lineRule="auto"/>
        <w:jc w:val="center"/>
        <w:textAlignment w:val="auto"/>
        <w:rPr>
          <w:rFonts w:ascii="华文中宋" w:eastAsia="华文中宋" w:hAnsi="华文中宋"/>
          <w:b/>
          <w:spacing w:val="60"/>
          <w:kern w:val="2"/>
          <w:sz w:val="28"/>
          <w:szCs w:val="28"/>
        </w:rPr>
      </w:pPr>
      <w:r w:rsidRPr="0025345B">
        <w:rPr>
          <w:rFonts w:ascii="华文中宋" w:eastAsia="华文中宋" w:hAnsi="华文中宋" w:hint="eastAsia"/>
          <w:b/>
          <w:spacing w:val="60"/>
          <w:kern w:val="2"/>
          <w:sz w:val="28"/>
          <w:szCs w:val="28"/>
        </w:rPr>
        <w:t>产品清</w:t>
      </w:r>
      <w:r w:rsidRPr="0025345B">
        <w:rPr>
          <w:rFonts w:ascii="华文中宋" w:eastAsia="华文中宋" w:hAnsi="华文中宋" w:hint="eastAsia"/>
          <w:b/>
          <w:kern w:val="2"/>
          <w:sz w:val="28"/>
          <w:szCs w:val="28"/>
        </w:rPr>
        <w:t>单</w:t>
      </w:r>
    </w:p>
    <w:p w14:paraId="385F704A" w14:textId="77777777" w:rsidR="0025345B" w:rsidRPr="0025345B" w:rsidRDefault="0025345B" w:rsidP="0025345B">
      <w:pPr>
        <w:adjustRightInd/>
        <w:spacing w:line="360" w:lineRule="auto"/>
        <w:textAlignment w:val="auto"/>
        <w:rPr>
          <w:rFonts w:ascii="宋体" w:hAnsi="宋体"/>
          <w:kern w:val="2"/>
          <w:sz w:val="21"/>
          <w:szCs w:val="24"/>
        </w:rPr>
      </w:pPr>
    </w:p>
    <w:p w14:paraId="40638C0B" w14:textId="77777777" w:rsidR="0025345B" w:rsidRPr="0025345B" w:rsidRDefault="0025345B" w:rsidP="0025345B">
      <w:pPr>
        <w:adjustRightInd/>
        <w:spacing w:line="360" w:lineRule="auto"/>
        <w:textAlignment w:val="auto"/>
        <w:rPr>
          <w:rFonts w:ascii="华文中宋" w:eastAsia="华文中宋" w:hAnsi="华文中宋"/>
          <w:kern w:val="2"/>
          <w:szCs w:val="24"/>
        </w:rPr>
      </w:pPr>
      <w:r w:rsidRPr="0025345B">
        <w:rPr>
          <w:rFonts w:ascii="华文中宋" w:eastAsia="华文中宋" w:hAnsi="华文中宋" w:hint="eastAsia"/>
          <w:kern w:val="2"/>
          <w:szCs w:val="24"/>
        </w:rPr>
        <w:t>甲方（买受人）：复旦大学</w:t>
      </w:r>
    </w:p>
    <w:p w14:paraId="46004E93" w14:textId="77777777" w:rsidR="0025345B" w:rsidRPr="0025345B" w:rsidRDefault="0025345B" w:rsidP="0025345B">
      <w:pPr>
        <w:adjustRightInd/>
        <w:spacing w:line="360" w:lineRule="auto"/>
        <w:textAlignment w:val="auto"/>
        <w:rPr>
          <w:rFonts w:ascii="华文中宋" w:eastAsia="华文中宋" w:hAnsi="华文中宋"/>
          <w:kern w:val="2"/>
          <w:szCs w:val="24"/>
        </w:rPr>
      </w:pPr>
      <w:r w:rsidRPr="0025345B">
        <w:rPr>
          <w:rFonts w:ascii="华文中宋" w:eastAsia="华文中宋" w:hAnsi="华文中宋" w:hint="eastAsia"/>
          <w:kern w:val="2"/>
          <w:szCs w:val="24"/>
        </w:rPr>
        <w:t>乙方（出卖人）：</w:t>
      </w:r>
      <w:r w:rsidRPr="0025345B">
        <w:rPr>
          <w:rFonts w:ascii="华文中宋" w:eastAsia="华文中宋" w:hAnsi="华文中宋" w:hint="eastAsia"/>
          <w:kern w:val="2"/>
          <w:szCs w:val="24"/>
          <w:u w:val="single"/>
        </w:rPr>
        <w:t xml:space="preserve">         </w:t>
      </w:r>
    </w:p>
    <w:p w14:paraId="14D3294F" w14:textId="77777777" w:rsidR="0025345B" w:rsidRPr="0025345B" w:rsidRDefault="0025345B" w:rsidP="0025345B">
      <w:pPr>
        <w:adjustRightInd/>
        <w:spacing w:line="360" w:lineRule="auto"/>
        <w:textAlignment w:val="auto"/>
        <w:rPr>
          <w:rFonts w:ascii="宋体" w:hAnsi="宋体"/>
          <w:kern w:val="2"/>
          <w:sz w:val="21"/>
          <w:szCs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776"/>
        <w:gridCol w:w="757"/>
        <w:gridCol w:w="291"/>
        <w:gridCol w:w="969"/>
        <w:gridCol w:w="822"/>
        <w:gridCol w:w="1043"/>
        <w:gridCol w:w="1086"/>
        <w:gridCol w:w="1169"/>
      </w:tblGrid>
      <w:tr w:rsidR="0025345B" w:rsidRPr="0025345B" w14:paraId="4DD06AA1" w14:textId="77777777" w:rsidTr="00EE3FC1">
        <w:trPr>
          <w:trHeight w:val="629"/>
        </w:trPr>
        <w:tc>
          <w:tcPr>
            <w:tcW w:w="1609" w:type="dxa"/>
            <w:shd w:val="clear" w:color="auto" w:fill="auto"/>
          </w:tcPr>
          <w:p w14:paraId="03E46F41" w14:textId="77777777" w:rsidR="0025345B" w:rsidRPr="0025345B" w:rsidRDefault="0025345B" w:rsidP="0025345B">
            <w:pPr>
              <w:adjustRightInd/>
              <w:spacing w:line="360" w:lineRule="auto"/>
              <w:jc w:val="center"/>
              <w:textAlignment w:val="auto"/>
              <w:rPr>
                <w:rFonts w:ascii="华文中宋" w:eastAsia="华文中宋" w:hAnsi="华文中宋"/>
                <w:kern w:val="2"/>
                <w:szCs w:val="24"/>
              </w:rPr>
            </w:pPr>
            <w:r w:rsidRPr="0025345B">
              <w:rPr>
                <w:rFonts w:ascii="华文中宋" w:eastAsia="华文中宋" w:hAnsi="华文中宋" w:hint="eastAsia"/>
                <w:kern w:val="2"/>
                <w:szCs w:val="24"/>
              </w:rPr>
              <w:t xml:space="preserve">品 名 </w:t>
            </w:r>
          </w:p>
        </w:tc>
        <w:tc>
          <w:tcPr>
            <w:tcW w:w="1533" w:type="dxa"/>
            <w:gridSpan w:val="2"/>
            <w:shd w:val="clear" w:color="auto" w:fill="auto"/>
          </w:tcPr>
          <w:p w14:paraId="6D8CC2E3" w14:textId="77777777" w:rsidR="0025345B" w:rsidRPr="0025345B" w:rsidRDefault="0025345B" w:rsidP="0025345B">
            <w:pPr>
              <w:adjustRightInd/>
              <w:spacing w:line="360" w:lineRule="auto"/>
              <w:jc w:val="center"/>
              <w:textAlignment w:val="auto"/>
              <w:rPr>
                <w:rFonts w:ascii="华文中宋" w:eastAsia="华文中宋" w:hAnsi="华文中宋"/>
                <w:kern w:val="2"/>
                <w:szCs w:val="24"/>
              </w:rPr>
            </w:pPr>
            <w:r w:rsidRPr="0025345B">
              <w:rPr>
                <w:rFonts w:ascii="华文中宋" w:eastAsia="华文中宋" w:hAnsi="华文中宋" w:hint="eastAsia"/>
                <w:kern w:val="2"/>
                <w:szCs w:val="24"/>
              </w:rPr>
              <w:t>规格/型号</w:t>
            </w:r>
          </w:p>
        </w:tc>
        <w:tc>
          <w:tcPr>
            <w:tcW w:w="1260" w:type="dxa"/>
            <w:gridSpan w:val="2"/>
          </w:tcPr>
          <w:p w14:paraId="4C1D7A19" w14:textId="77777777" w:rsidR="0025345B" w:rsidRPr="0025345B" w:rsidRDefault="0025345B" w:rsidP="0025345B">
            <w:pPr>
              <w:adjustRightInd/>
              <w:spacing w:line="360" w:lineRule="auto"/>
              <w:jc w:val="center"/>
              <w:textAlignment w:val="auto"/>
              <w:rPr>
                <w:rFonts w:ascii="华文中宋" w:eastAsia="华文中宋" w:hAnsi="华文中宋"/>
                <w:kern w:val="2"/>
                <w:szCs w:val="24"/>
              </w:rPr>
            </w:pPr>
            <w:r w:rsidRPr="0025345B">
              <w:rPr>
                <w:rFonts w:ascii="华文中宋" w:eastAsia="华文中宋" w:hAnsi="华文中宋" w:hint="eastAsia"/>
                <w:kern w:val="2"/>
                <w:szCs w:val="24"/>
              </w:rPr>
              <w:t>生产厂家</w:t>
            </w:r>
          </w:p>
        </w:tc>
        <w:tc>
          <w:tcPr>
            <w:tcW w:w="822" w:type="dxa"/>
            <w:shd w:val="clear" w:color="auto" w:fill="auto"/>
          </w:tcPr>
          <w:p w14:paraId="21E1DFD5" w14:textId="77777777" w:rsidR="0025345B" w:rsidRPr="0025345B" w:rsidRDefault="0025345B" w:rsidP="0025345B">
            <w:pPr>
              <w:adjustRightInd/>
              <w:spacing w:line="360" w:lineRule="auto"/>
              <w:jc w:val="center"/>
              <w:textAlignment w:val="auto"/>
              <w:rPr>
                <w:rFonts w:ascii="华文中宋" w:eastAsia="华文中宋" w:hAnsi="华文中宋"/>
                <w:kern w:val="2"/>
                <w:szCs w:val="24"/>
              </w:rPr>
            </w:pPr>
            <w:r w:rsidRPr="0025345B">
              <w:rPr>
                <w:rFonts w:ascii="华文中宋" w:eastAsia="华文中宋" w:hAnsi="华文中宋" w:hint="eastAsia"/>
                <w:kern w:val="2"/>
                <w:szCs w:val="24"/>
              </w:rPr>
              <w:t>数 量</w:t>
            </w:r>
          </w:p>
        </w:tc>
        <w:tc>
          <w:tcPr>
            <w:tcW w:w="1043" w:type="dxa"/>
          </w:tcPr>
          <w:p w14:paraId="7154C48B" w14:textId="77777777" w:rsidR="0025345B" w:rsidRPr="0025345B" w:rsidRDefault="0025345B" w:rsidP="0025345B">
            <w:pPr>
              <w:adjustRightInd/>
              <w:spacing w:line="360" w:lineRule="auto"/>
              <w:jc w:val="center"/>
              <w:textAlignment w:val="auto"/>
              <w:rPr>
                <w:rFonts w:ascii="华文中宋" w:eastAsia="华文中宋" w:hAnsi="华文中宋"/>
                <w:kern w:val="2"/>
                <w:szCs w:val="24"/>
              </w:rPr>
            </w:pPr>
            <w:r w:rsidRPr="0025345B">
              <w:rPr>
                <w:rFonts w:ascii="华文中宋" w:eastAsia="华文中宋" w:hAnsi="华文中宋" w:hint="eastAsia"/>
                <w:kern w:val="2"/>
                <w:szCs w:val="24"/>
              </w:rPr>
              <w:t>单位</w:t>
            </w:r>
          </w:p>
        </w:tc>
        <w:tc>
          <w:tcPr>
            <w:tcW w:w="1086" w:type="dxa"/>
            <w:shd w:val="clear" w:color="auto" w:fill="auto"/>
          </w:tcPr>
          <w:p w14:paraId="5C05045A" w14:textId="77777777" w:rsidR="0025345B" w:rsidRPr="0025345B" w:rsidRDefault="0025345B" w:rsidP="0025345B">
            <w:pPr>
              <w:adjustRightInd/>
              <w:spacing w:line="360" w:lineRule="auto"/>
              <w:jc w:val="center"/>
              <w:textAlignment w:val="auto"/>
              <w:rPr>
                <w:rFonts w:ascii="华文中宋" w:eastAsia="华文中宋" w:hAnsi="华文中宋"/>
                <w:kern w:val="2"/>
                <w:szCs w:val="24"/>
              </w:rPr>
            </w:pPr>
            <w:r w:rsidRPr="0025345B">
              <w:rPr>
                <w:rFonts w:ascii="华文中宋" w:eastAsia="华文中宋" w:hAnsi="华文中宋" w:hint="eastAsia"/>
                <w:kern w:val="2"/>
                <w:szCs w:val="24"/>
              </w:rPr>
              <w:t>单 价</w:t>
            </w:r>
          </w:p>
        </w:tc>
        <w:tc>
          <w:tcPr>
            <w:tcW w:w="1169" w:type="dxa"/>
            <w:shd w:val="clear" w:color="auto" w:fill="auto"/>
          </w:tcPr>
          <w:p w14:paraId="4784D446" w14:textId="77777777" w:rsidR="0025345B" w:rsidRPr="0025345B" w:rsidRDefault="0025345B" w:rsidP="0025345B">
            <w:pPr>
              <w:adjustRightInd/>
              <w:spacing w:line="360" w:lineRule="auto"/>
              <w:jc w:val="center"/>
              <w:textAlignment w:val="auto"/>
              <w:rPr>
                <w:rFonts w:ascii="华文中宋" w:eastAsia="华文中宋" w:hAnsi="华文中宋"/>
                <w:kern w:val="2"/>
                <w:szCs w:val="24"/>
              </w:rPr>
            </w:pPr>
            <w:r w:rsidRPr="0025345B">
              <w:rPr>
                <w:rFonts w:ascii="华文中宋" w:eastAsia="华文中宋" w:hAnsi="华文中宋" w:hint="eastAsia"/>
                <w:kern w:val="2"/>
                <w:szCs w:val="24"/>
              </w:rPr>
              <w:t>总 价</w:t>
            </w:r>
          </w:p>
        </w:tc>
      </w:tr>
      <w:tr w:rsidR="0025345B" w:rsidRPr="0025345B" w14:paraId="37FE757F" w14:textId="77777777" w:rsidTr="00EE3FC1">
        <w:trPr>
          <w:trHeight w:val="487"/>
        </w:trPr>
        <w:tc>
          <w:tcPr>
            <w:tcW w:w="1609" w:type="dxa"/>
            <w:shd w:val="clear" w:color="auto" w:fill="auto"/>
          </w:tcPr>
          <w:p w14:paraId="4F977D3A" w14:textId="77777777" w:rsidR="0025345B" w:rsidRPr="0025345B" w:rsidRDefault="0025345B" w:rsidP="0025345B">
            <w:pPr>
              <w:adjustRightInd/>
              <w:spacing w:line="360" w:lineRule="auto"/>
              <w:textAlignment w:val="auto"/>
              <w:rPr>
                <w:rFonts w:ascii="宋体" w:hAnsi="宋体"/>
                <w:kern w:val="2"/>
                <w:sz w:val="21"/>
                <w:szCs w:val="21"/>
              </w:rPr>
            </w:pPr>
          </w:p>
        </w:tc>
        <w:tc>
          <w:tcPr>
            <w:tcW w:w="1533" w:type="dxa"/>
            <w:gridSpan w:val="2"/>
            <w:shd w:val="clear" w:color="auto" w:fill="auto"/>
          </w:tcPr>
          <w:p w14:paraId="01ABF2A4" w14:textId="77777777" w:rsidR="0025345B" w:rsidRPr="0025345B" w:rsidRDefault="0025345B" w:rsidP="0025345B">
            <w:pPr>
              <w:adjustRightInd/>
              <w:spacing w:line="360" w:lineRule="auto"/>
              <w:textAlignment w:val="auto"/>
              <w:rPr>
                <w:rFonts w:ascii="宋体" w:hAnsi="宋体"/>
                <w:kern w:val="2"/>
                <w:sz w:val="21"/>
                <w:szCs w:val="21"/>
              </w:rPr>
            </w:pPr>
          </w:p>
        </w:tc>
        <w:tc>
          <w:tcPr>
            <w:tcW w:w="1260" w:type="dxa"/>
            <w:gridSpan w:val="2"/>
          </w:tcPr>
          <w:p w14:paraId="3C882584" w14:textId="77777777" w:rsidR="0025345B" w:rsidRPr="0025345B" w:rsidRDefault="0025345B" w:rsidP="0025345B">
            <w:pPr>
              <w:adjustRightInd/>
              <w:spacing w:line="360" w:lineRule="auto"/>
              <w:textAlignment w:val="auto"/>
              <w:rPr>
                <w:rFonts w:ascii="宋体" w:hAnsi="宋体"/>
                <w:kern w:val="2"/>
                <w:sz w:val="21"/>
                <w:szCs w:val="21"/>
              </w:rPr>
            </w:pPr>
          </w:p>
        </w:tc>
        <w:tc>
          <w:tcPr>
            <w:tcW w:w="822" w:type="dxa"/>
            <w:shd w:val="clear" w:color="auto" w:fill="auto"/>
          </w:tcPr>
          <w:p w14:paraId="4E140BAD" w14:textId="77777777" w:rsidR="0025345B" w:rsidRPr="0025345B" w:rsidRDefault="0025345B" w:rsidP="0025345B">
            <w:pPr>
              <w:adjustRightInd/>
              <w:spacing w:line="360" w:lineRule="auto"/>
              <w:textAlignment w:val="auto"/>
              <w:rPr>
                <w:rFonts w:ascii="宋体" w:hAnsi="宋体"/>
                <w:kern w:val="2"/>
                <w:sz w:val="21"/>
                <w:szCs w:val="21"/>
              </w:rPr>
            </w:pPr>
          </w:p>
        </w:tc>
        <w:tc>
          <w:tcPr>
            <w:tcW w:w="1043" w:type="dxa"/>
          </w:tcPr>
          <w:p w14:paraId="7210CAB4" w14:textId="77777777" w:rsidR="0025345B" w:rsidRPr="0025345B" w:rsidRDefault="0025345B" w:rsidP="0025345B">
            <w:pPr>
              <w:adjustRightInd/>
              <w:spacing w:line="360" w:lineRule="auto"/>
              <w:textAlignment w:val="auto"/>
              <w:rPr>
                <w:rFonts w:ascii="宋体" w:hAnsi="宋体"/>
                <w:kern w:val="2"/>
                <w:sz w:val="21"/>
                <w:szCs w:val="21"/>
              </w:rPr>
            </w:pPr>
          </w:p>
        </w:tc>
        <w:tc>
          <w:tcPr>
            <w:tcW w:w="1086" w:type="dxa"/>
            <w:shd w:val="clear" w:color="auto" w:fill="auto"/>
          </w:tcPr>
          <w:p w14:paraId="093D59F3" w14:textId="77777777" w:rsidR="0025345B" w:rsidRPr="0025345B" w:rsidRDefault="0025345B" w:rsidP="0025345B">
            <w:pPr>
              <w:adjustRightInd/>
              <w:spacing w:line="360" w:lineRule="auto"/>
              <w:textAlignment w:val="auto"/>
              <w:rPr>
                <w:rFonts w:ascii="宋体" w:hAnsi="宋体"/>
                <w:kern w:val="2"/>
                <w:sz w:val="21"/>
                <w:szCs w:val="21"/>
              </w:rPr>
            </w:pPr>
          </w:p>
        </w:tc>
        <w:tc>
          <w:tcPr>
            <w:tcW w:w="1169" w:type="dxa"/>
            <w:shd w:val="clear" w:color="auto" w:fill="auto"/>
          </w:tcPr>
          <w:p w14:paraId="11B06AD0" w14:textId="77777777" w:rsidR="0025345B" w:rsidRPr="0025345B" w:rsidRDefault="0025345B" w:rsidP="0025345B">
            <w:pPr>
              <w:adjustRightInd/>
              <w:spacing w:line="360" w:lineRule="auto"/>
              <w:textAlignment w:val="auto"/>
              <w:rPr>
                <w:rFonts w:ascii="宋体" w:hAnsi="宋体"/>
                <w:kern w:val="2"/>
                <w:sz w:val="21"/>
                <w:szCs w:val="21"/>
              </w:rPr>
            </w:pPr>
          </w:p>
        </w:tc>
      </w:tr>
      <w:tr w:rsidR="0025345B" w:rsidRPr="0025345B" w14:paraId="36F87CB9" w14:textId="77777777" w:rsidTr="00EE3FC1">
        <w:trPr>
          <w:trHeight w:val="487"/>
        </w:trPr>
        <w:tc>
          <w:tcPr>
            <w:tcW w:w="1609" w:type="dxa"/>
            <w:shd w:val="clear" w:color="auto" w:fill="auto"/>
          </w:tcPr>
          <w:p w14:paraId="37EE4B00" w14:textId="77777777" w:rsidR="0025345B" w:rsidRPr="0025345B" w:rsidRDefault="0025345B" w:rsidP="0025345B">
            <w:pPr>
              <w:adjustRightInd/>
              <w:spacing w:line="360" w:lineRule="auto"/>
              <w:jc w:val="center"/>
              <w:textAlignment w:val="auto"/>
              <w:rPr>
                <w:rFonts w:ascii="宋体" w:hAnsi="宋体"/>
                <w:kern w:val="2"/>
                <w:sz w:val="21"/>
                <w:szCs w:val="21"/>
              </w:rPr>
            </w:pPr>
            <w:r w:rsidRPr="0025345B">
              <w:rPr>
                <w:rFonts w:ascii="华文中宋" w:eastAsia="华文中宋" w:hAnsi="华文中宋" w:hint="eastAsia"/>
                <w:kern w:val="2"/>
                <w:szCs w:val="24"/>
              </w:rPr>
              <w:t>合计总价</w:t>
            </w:r>
          </w:p>
        </w:tc>
        <w:tc>
          <w:tcPr>
            <w:tcW w:w="776" w:type="dxa"/>
          </w:tcPr>
          <w:p w14:paraId="4BC00BE0" w14:textId="77777777" w:rsidR="0025345B" w:rsidRPr="0025345B" w:rsidRDefault="0025345B" w:rsidP="0025345B">
            <w:pPr>
              <w:adjustRightInd/>
              <w:spacing w:line="360" w:lineRule="auto"/>
              <w:textAlignment w:val="auto"/>
              <w:rPr>
                <w:rFonts w:ascii="华文中宋" w:eastAsia="华文中宋" w:hAnsi="华文中宋"/>
                <w:kern w:val="2"/>
                <w:szCs w:val="24"/>
              </w:rPr>
            </w:pPr>
          </w:p>
        </w:tc>
        <w:tc>
          <w:tcPr>
            <w:tcW w:w="1048" w:type="dxa"/>
            <w:gridSpan w:val="2"/>
          </w:tcPr>
          <w:p w14:paraId="21947827" w14:textId="77777777" w:rsidR="0025345B" w:rsidRPr="0025345B" w:rsidRDefault="0025345B" w:rsidP="0025345B">
            <w:pPr>
              <w:adjustRightInd/>
              <w:spacing w:line="360" w:lineRule="auto"/>
              <w:textAlignment w:val="auto"/>
              <w:rPr>
                <w:rFonts w:ascii="华文中宋" w:eastAsia="华文中宋" w:hAnsi="华文中宋"/>
                <w:kern w:val="2"/>
                <w:szCs w:val="24"/>
              </w:rPr>
            </w:pPr>
          </w:p>
        </w:tc>
        <w:tc>
          <w:tcPr>
            <w:tcW w:w="5089" w:type="dxa"/>
            <w:gridSpan w:val="5"/>
            <w:shd w:val="clear" w:color="auto" w:fill="auto"/>
          </w:tcPr>
          <w:p w14:paraId="57D23999" w14:textId="77777777" w:rsidR="0025345B" w:rsidRPr="0025345B" w:rsidRDefault="0025345B" w:rsidP="0025345B">
            <w:pPr>
              <w:adjustRightInd/>
              <w:spacing w:line="360" w:lineRule="auto"/>
              <w:textAlignment w:val="auto"/>
              <w:rPr>
                <w:rFonts w:ascii="宋体" w:hAnsi="宋体"/>
                <w:kern w:val="2"/>
                <w:sz w:val="21"/>
                <w:szCs w:val="21"/>
              </w:rPr>
            </w:pPr>
            <w:r w:rsidRPr="0025345B">
              <w:rPr>
                <w:rFonts w:ascii="华文中宋" w:eastAsia="华文中宋" w:hAnsi="华文中宋" w:hint="eastAsia"/>
                <w:kern w:val="2"/>
                <w:szCs w:val="24"/>
              </w:rPr>
              <w:t>￥       元</w:t>
            </w:r>
          </w:p>
        </w:tc>
      </w:tr>
    </w:tbl>
    <w:p w14:paraId="75D58C63" w14:textId="77777777" w:rsidR="0025345B" w:rsidRPr="0025345B" w:rsidRDefault="0025345B" w:rsidP="0025345B">
      <w:pPr>
        <w:adjustRightInd/>
        <w:spacing w:line="360" w:lineRule="auto"/>
        <w:textAlignment w:val="auto"/>
        <w:rPr>
          <w:rFonts w:ascii="宋体" w:hAnsi="宋体"/>
          <w:kern w:val="2"/>
          <w:sz w:val="21"/>
          <w:szCs w:val="24"/>
        </w:rPr>
      </w:pPr>
    </w:p>
    <w:p w14:paraId="1C77A13C" w14:textId="77777777" w:rsidR="0025345B" w:rsidRPr="0025345B" w:rsidRDefault="0025345B" w:rsidP="0025345B">
      <w:pPr>
        <w:adjustRightInd/>
        <w:spacing w:line="360" w:lineRule="auto"/>
        <w:textAlignment w:val="auto"/>
        <w:rPr>
          <w:rFonts w:ascii="宋体" w:hAnsi="宋体"/>
          <w:kern w:val="2"/>
          <w:sz w:val="21"/>
          <w:szCs w:val="24"/>
        </w:rPr>
      </w:pPr>
    </w:p>
    <w:p w14:paraId="34714A99" w14:textId="77777777" w:rsidR="0025345B" w:rsidRPr="0025345B" w:rsidRDefault="0025345B" w:rsidP="0025345B">
      <w:pPr>
        <w:adjustRightInd/>
        <w:spacing w:line="360" w:lineRule="auto"/>
        <w:textAlignment w:val="auto"/>
        <w:rPr>
          <w:rFonts w:ascii="宋体" w:hAnsi="宋体"/>
          <w:kern w:val="2"/>
          <w:sz w:val="21"/>
          <w:szCs w:val="24"/>
        </w:rPr>
      </w:pPr>
    </w:p>
    <w:p w14:paraId="79479437" w14:textId="77777777" w:rsidR="0025345B" w:rsidRPr="0025345B" w:rsidRDefault="0025345B" w:rsidP="0025345B">
      <w:pPr>
        <w:adjustRightInd/>
        <w:spacing w:line="360" w:lineRule="auto"/>
        <w:textAlignment w:val="auto"/>
        <w:rPr>
          <w:rFonts w:ascii="宋体" w:hAnsi="宋体"/>
          <w:kern w:val="2"/>
          <w:sz w:val="21"/>
          <w:szCs w:val="24"/>
        </w:rPr>
      </w:pPr>
    </w:p>
    <w:p w14:paraId="4A0DEA81" w14:textId="77777777" w:rsidR="0025345B" w:rsidRPr="0025345B" w:rsidRDefault="0025345B" w:rsidP="0025345B">
      <w:pPr>
        <w:adjustRightInd/>
        <w:spacing w:line="360" w:lineRule="auto"/>
        <w:textAlignment w:val="auto"/>
        <w:rPr>
          <w:rFonts w:ascii="宋体" w:hAnsi="宋体"/>
          <w:kern w:val="2"/>
          <w:sz w:val="21"/>
          <w:szCs w:val="24"/>
        </w:rPr>
      </w:pPr>
    </w:p>
    <w:p w14:paraId="12EA3FB1" w14:textId="77777777" w:rsidR="0025345B" w:rsidRPr="0025345B" w:rsidRDefault="0025345B" w:rsidP="0025345B">
      <w:pPr>
        <w:adjustRightInd/>
        <w:spacing w:line="360" w:lineRule="auto"/>
        <w:ind w:leftChars="257" w:left="617" w:firstLineChars="1525" w:firstLine="3660"/>
        <w:textAlignment w:val="auto"/>
        <w:rPr>
          <w:rFonts w:ascii="黑体" w:eastAsia="黑体"/>
          <w:kern w:val="2"/>
          <w:szCs w:val="24"/>
        </w:rPr>
      </w:pPr>
      <w:r w:rsidRPr="0025345B">
        <w:rPr>
          <w:rFonts w:ascii="黑体" w:eastAsia="黑体" w:hint="eastAsia"/>
          <w:kern w:val="2"/>
          <w:szCs w:val="24"/>
        </w:rPr>
        <w:t>甲方（买受人）：复旦大学</w:t>
      </w:r>
    </w:p>
    <w:p w14:paraId="3F9A2133" w14:textId="77777777" w:rsidR="0025345B" w:rsidRPr="0025345B" w:rsidRDefault="0025345B" w:rsidP="0025345B">
      <w:pPr>
        <w:adjustRightInd/>
        <w:spacing w:line="360" w:lineRule="auto"/>
        <w:jc w:val="right"/>
        <w:textAlignment w:val="auto"/>
        <w:rPr>
          <w:rFonts w:ascii="黑体" w:eastAsia="黑体"/>
          <w:kern w:val="2"/>
          <w:szCs w:val="24"/>
        </w:rPr>
      </w:pPr>
      <w:r w:rsidRPr="0025345B">
        <w:rPr>
          <w:rFonts w:ascii="黑体" w:eastAsia="黑体" w:hint="eastAsia"/>
          <w:kern w:val="2"/>
          <w:szCs w:val="24"/>
          <w:u w:val="single"/>
        </w:rPr>
        <w:t xml:space="preserve">                          </w:t>
      </w:r>
      <w:r w:rsidRPr="0025345B">
        <w:rPr>
          <w:rFonts w:ascii="黑体" w:eastAsia="黑体" w:hint="eastAsia"/>
          <w:kern w:val="2"/>
          <w:szCs w:val="24"/>
        </w:rPr>
        <w:t>（盖章）</w:t>
      </w:r>
    </w:p>
    <w:p w14:paraId="16F86856" w14:textId="77777777" w:rsidR="0025345B" w:rsidRPr="0025345B" w:rsidRDefault="0025345B" w:rsidP="0025345B">
      <w:pPr>
        <w:adjustRightInd/>
        <w:spacing w:line="360" w:lineRule="auto"/>
        <w:textAlignment w:val="auto"/>
        <w:rPr>
          <w:rFonts w:ascii="宋体" w:hAnsi="宋体"/>
          <w:kern w:val="2"/>
          <w:sz w:val="21"/>
          <w:szCs w:val="24"/>
        </w:rPr>
      </w:pPr>
    </w:p>
    <w:p w14:paraId="52C777AB" w14:textId="77777777" w:rsidR="0025345B" w:rsidRPr="0025345B" w:rsidRDefault="0025345B" w:rsidP="0025345B">
      <w:pPr>
        <w:adjustRightInd/>
        <w:spacing w:line="360" w:lineRule="auto"/>
        <w:textAlignment w:val="auto"/>
        <w:rPr>
          <w:rFonts w:ascii="宋体" w:hAnsi="宋体"/>
          <w:kern w:val="2"/>
          <w:sz w:val="21"/>
          <w:szCs w:val="24"/>
        </w:rPr>
      </w:pPr>
    </w:p>
    <w:p w14:paraId="4946BF73" w14:textId="77777777" w:rsidR="0025345B" w:rsidRPr="0025345B" w:rsidRDefault="0025345B" w:rsidP="0025345B">
      <w:pPr>
        <w:adjustRightInd/>
        <w:spacing w:line="360" w:lineRule="auto"/>
        <w:textAlignment w:val="auto"/>
        <w:rPr>
          <w:rFonts w:ascii="宋体" w:hAnsi="宋体"/>
          <w:kern w:val="2"/>
          <w:sz w:val="21"/>
          <w:szCs w:val="24"/>
        </w:rPr>
      </w:pPr>
    </w:p>
    <w:p w14:paraId="3A2B80EF" w14:textId="77777777" w:rsidR="0025345B" w:rsidRPr="0025345B" w:rsidRDefault="0025345B" w:rsidP="0025345B">
      <w:pPr>
        <w:adjustRightInd/>
        <w:spacing w:line="360" w:lineRule="auto"/>
        <w:ind w:leftChars="257" w:left="617" w:firstLineChars="1525" w:firstLine="3660"/>
        <w:textAlignment w:val="auto"/>
        <w:rPr>
          <w:rFonts w:ascii="黑体" w:eastAsia="黑体"/>
          <w:kern w:val="2"/>
          <w:szCs w:val="24"/>
        </w:rPr>
      </w:pPr>
      <w:r w:rsidRPr="0025345B">
        <w:rPr>
          <w:rFonts w:ascii="黑体" w:eastAsia="黑体" w:hint="eastAsia"/>
          <w:kern w:val="2"/>
          <w:szCs w:val="24"/>
        </w:rPr>
        <w:t>乙方（出卖人）：</w:t>
      </w:r>
      <w:r w:rsidRPr="0025345B">
        <w:rPr>
          <w:rFonts w:ascii="黑体" w:eastAsia="黑体" w:hint="eastAsia"/>
          <w:kern w:val="2"/>
          <w:szCs w:val="24"/>
          <w:u w:val="single"/>
        </w:rPr>
        <w:t xml:space="preserve">           </w:t>
      </w:r>
    </w:p>
    <w:p w14:paraId="24FFD9A9" w14:textId="1410367A" w:rsidR="00D4541E" w:rsidRDefault="0025345B" w:rsidP="0025345B">
      <w:pPr>
        <w:spacing w:line="360" w:lineRule="auto"/>
        <w:ind w:firstLine="480"/>
        <w:jc w:val="right"/>
        <w:rPr>
          <w:rFonts w:ascii="宋体" w:hAnsi="宋体" w:cs="Arial"/>
          <w:sz w:val="30"/>
        </w:rPr>
      </w:pPr>
      <w:r w:rsidRPr="0025345B">
        <w:rPr>
          <w:rFonts w:ascii="黑体" w:eastAsia="黑体" w:hint="eastAsia"/>
          <w:kern w:val="2"/>
          <w:szCs w:val="24"/>
          <w:u w:val="single"/>
        </w:rPr>
        <w:t xml:space="preserve">                          </w:t>
      </w:r>
      <w:r w:rsidRPr="0025345B">
        <w:rPr>
          <w:rFonts w:ascii="黑体" w:eastAsia="黑体" w:hint="eastAsia"/>
          <w:kern w:val="2"/>
          <w:szCs w:val="24"/>
        </w:rPr>
        <w:t>（盖章）</w:t>
      </w:r>
    </w:p>
    <w:p w14:paraId="064DF56D" w14:textId="77777777" w:rsidR="00D4541E" w:rsidRDefault="00D4541E">
      <w:pPr>
        <w:spacing w:line="360" w:lineRule="auto"/>
        <w:rPr>
          <w:rFonts w:ascii="宋体" w:hAnsi="宋体" w:cs="Arial"/>
          <w:szCs w:val="21"/>
        </w:rPr>
      </w:pPr>
    </w:p>
    <w:p w14:paraId="77CCFF95" w14:textId="77777777" w:rsidR="00D4541E" w:rsidRDefault="0011786A">
      <w:pPr>
        <w:spacing w:line="360" w:lineRule="auto"/>
        <w:ind w:firstLineChars="200" w:firstLine="480"/>
        <w:jc w:val="center"/>
        <w:rPr>
          <w:rFonts w:ascii="微软雅黑" w:eastAsia="微软雅黑" w:hAnsi="微软雅黑"/>
          <w:szCs w:val="24"/>
        </w:rPr>
      </w:pPr>
      <w:r>
        <w:br w:type="page"/>
      </w:r>
      <w:bookmarkStart w:id="601" w:name="_Toc503130328"/>
      <w:bookmarkStart w:id="602" w:name="_Toc434897193"/>
      <w:bookmarkEnd w:id="599"/>
      <w:r>
        <w:rPr>
          <w:rFonts w:ascii="微软雅黑" w:eastAsia="微软雅黑" w:hAnsi="微软雅黑" w:hint="eastAsia"/>
          <w:sz w:val="44"/>
          <w:szCs w:val="44"/>
        </w:rPr>
        <w:lastRenderedPageBreak/>
        <w:t>中 标 通 知 书 样 式</w:t>
      </w:r>
    </w:p>
    <w:p w14:paraId="0E75DEAF" w14:textId="77777777" w:rsidR="00D4541E" w:rsidRDefault="00D4541E">
      <w:pPr>
        <w:jc w:val="center"/>
        <w:rPr>
          <w:szCs w:val="21"/>
        </w:rPr>
      </w:pPr>
    </w:p>
    <w:tbl>
      <w:tblPr>
        <w:tblStyle w:val="afb"/>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D4541E" w14:paraId="4A725B84" w14:textId="77777777">
        <w:trPr>
          <w:jc w:val="center"/>
        </w:trPr>
        <w:tc>
          <w:tcPr>
            <w:tcW w:w="8774" w:type="dxa"/>
            <w:gridSpan w:val="2"/>
            <w:tcBorders>
              <w:top w:val="single" w:sz="12" w:space="0" w:color="auto"/>
              <w:bottom w:val="nil"/>
            </w:tcBorders>
            <w:vAlign w:val="bottom"/>
          </w:tcPr>
          <w:p w14:paraId="5AEC943F" w14:textId="77777777" w:rsidR="00D4541E" w:rsidRDefault="0011786A">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14:paraId="41002953" w14:textId="77777777" w:rsidR="00D4541E" w:rsidRDefault="0011786A">
            <w:pPr>
              <w:spacing w:line="720" w:lineRule="exact"/>
              <w:ind w:firstLine="600"/>
              <w:rPr>
                <w:rFonts w:ascii="仿宋" w:eastAsia="仿宋" w:hAnsi="仿宋"/>
                <w:sz w:val="32"/>
                <w:szCs w:val="32"/>
              </w:rPr>
            </w:pPr>
            <w:r>
              <w:rPr>
                <w:rFonts w:ascii="仿宋" w:eastAsia="仿宋" w:hAnsi="仿宋" w:hint="eastAsia"/>
                <w:sz w:val="32"/>
                <w:szCs w:val="32"/>
              </w:rPr>
              <w:t>我单位</w:t>
            </w:r>
            <w:r>
              <w:rPr>
                <w:rFonts w:ascii="仿宋" w:eastAsia="仿宋" w:hAnsi="仿宋" w:hint="eastAsia"/>
                <w:sz w:val="32"/>
                <w:szCs w:val="32"/>
                <w:u w:val="single"/>
              </w:rPr>
              <w:t>（项目名称）</w:t>
            </w:r>
            <w:r>
              <w:rPr>
                <w:rFonts w:ascii="仿宋" w:eastAsia="仿宋" w:hAnsi="仿宋" w:hint="eastAsia"/>
                <w:sz w:val="32"/>
                <w:szCs w:val="32"/>
              </w:rPr>
              <w:t>项目，经评审确定贵司为中标单位，中标金额：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14:paraId="3E3E3955" w14:textId="77777777" w:rsidR="00D4541E" w:rsidRDefault="0011786A">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14:paraId="742A4618" w14:textId="77777777" w:rsidR="00D4541E" w:rsidRDefault="00D4541E">
            <w:pPr>
              <w:spacing w:line="240" w:lineRule="exact"/>
              <w:ind w:firstLine="601"/>
              <w:rPr>
                <w:rFonts w:ascii="仿宋" w:eastAsia="仿宋" w:hAnsi="仿宋"/>
                <w:sz w:val="30"/>
                <w:szCs w:val="30"/>
              </w:rPr>
            </w:pPr>
          </w:p>
          <w:p w14:paraId="14D00D38" w14:textId="77777777" w:rsidR="00D4541E" w:rsidRDefault="00D4541E">
            <w:pPr>
              <w:spacing w:line="240" w:lineRule="exact"/>
              <w:ind w:firstLine="601"/>
              <w:rPr>
                <w:rFonts w:ascii="仿宋" w:eastAsia="仿宋" w:hAnsi="仿宋"/>
                <w:sz w:val="30"/>
                <w:szCs w:val="30"/>
              </w:rPr>
            </w:pPr>
          </w:p>
          <w:p w14:paraId="0C97D29F" w14:textId="77777777" w:rsidR="00D4541E" w:rsidRDefault="00D4541E">
            <w:pPr>
              <w:spacing w:line="240" w:lineRule="exact"/>
              <w:ind w:firstLine="601"/>
              <w:rPr>
                <w:rFonts w:ascii="仿宋" w:eastAsia="仿宋" w:hAnsi="仿宋"/>
                <w:sz w:val="30"/>
                <w:szCs w:val="30"/>
              </w:rPr>
            </w:pPr>
          </w:p>
          <w:p w14:paraId="3777D6DC" w14:textId="77777777" w:rsidR="00D4541E" w:rsidRDefault="00D4541E">
            <w:pPr>
              <w:spacing w:line="240" w:lineRule="exact"/>
              <w:ind w:firstLine="601"/>
              <w:rPr>
                <w:rFonts w:ascii="仿宋" w:eastAsia="仿宋" w:hAnsi="仿宋"/>
                <w:sz w:val="30"/>
                <w:szCs w:val="30"/>
              </w:rPr>
            </w:pPr>
          </w:p>
          <w:p w14:paraId="0B7A7923" w14:textId="77777777" w:rsidR="00D4541E" w:rsidRDefault="00D4541E">
            <w:pPr>
              <w:spacing w:line="240" w:lineRule="exact"/>
              <w:ind w:firstLine="601"/>
              <w:rPr>
                <w:rFonts w:ascii="仿宋" w:eastAsia="仿宋" w:hAnsi="仿宋"/>
                <w:sz w:val="30"/>
                <w:szCs w:val="30"/>
              </w:rPr>
            </w:pPr>
          </w:p>
          <w:p w14:paraId="7485E491" w14:textId="77777777" w:rsidR="00D4541E" w:rsidRDefault="00D4541E">
            <w:pPr>
              <w:spacing w:line="240" w:lineRule="exact"/>
              <w:ind w:firstLine="601"/>
              <w:rPr>
                <w:rFonts w:ascii="仿宋" w:eastAsia="仿宋" w:hAnsi="仿宋"/>
                <w:sz w:val="30"/>
                <w:szCs w:val="30"/>
              </w:rPr>
            </w:pPr>
          </w:p>
          <w:p w14:paraId="4F9E7900" w14:textId="77777777" w:rsidR="00D4541E" w:rsidRDefault="00D4541E">
            <w:pPr>
              <w:spacing w:line="240" w:lineRule="exact"/>
              <w:ind w:firstLine="601"/>
              <w:rPr>
                <w:rFonts w:ascii="仿宋" w:eastAsia="仿宋" w:hAnsi="仿宋"/>
                <w:sz w:val="30"/>
                <w:szCs w:val="30"/>
              </w:rPr>
            </w:pPr>
          </w:p>
          <w:p w14:paraId="0D94C540" w14:textId="77777777" w:rsidR="00D4541E" w:rsidRDefault="00D4541E">
            <w:pPr>
              <w:spacing w:line="240" w:lineRule="exact"/>
              <w:ind w:firstLine="601"/>
              <w:rPr>
                <w:rFonts w:ascii="仿宋" w:eastAsia="仿宋" w:hAnsi="仿宋"/>
                <w:sz w:val="30"/>
                <w:szCs w:val="30"/>
              </w:rPr>
            </w:pPr>
          </w:p>
          <w:p w14:paraId="1F5FF055" w14:textId="77777777" w:rsidR="00D4541E" w:rsidRDefault="00D4541E">
            <w:pPr>
              <w:spacing w:line="240" w:lineRule="exact"/>
              <w:ind w:firstLine="601"/>
              <w:rPr>
                <w:rFonts w:ascii="仿宋" w:eastAsia="仿宋" w:hAnsi="仿宋"/>
                <w:sz w:val="30"/>
                <w:szCs w:val="30"/>
              </w:rPr>
            </w:pPr>
          </w:p>
          <w:p w14:paraId="3E93BCAE" w14:textId="77777777" w:rsidR="00D4541E" w:rsidRDefault="00D4541E">
            <w:pPr>
              <w:ind w:firstLine="600"/>
              <w:rPr>
                <w:rFonts w:ascii="仿宋" w:eastAsia="仿宋" w:hAnsi="仿宋"/>
                <w:sz w:val="30"/>
                <w:szCs w:val="30"/>
              </w:rPr>
            </w:pPr>
          </w:p>
          <w:p w14:paraId="44BA23D8" w14:textId="77777777" w:rsidR="00D4541E" w:rsidRDefault="00D4541E">
            <w:pPr>
              <w:ind w:firstLine="600"/>
              <w:rPr>
                <w:rFonts w:ascii="仿宋" w:eastAsia="仿宋" w:hAnsi="仿宋"/>
                <w:sz w:val="30"/>
                <w:szCs w:val="30"/>
              </w:rPr>
            </w:pPr>
          </w:p>
          <w:p w14:paraId="33FDFDFF" w14:textId="77777777" w:rsidR="00D4541E" w:rsidRDefault="00D4541E">
            <w:pPr>
              <w:ind w:firstLine="600"/>
              <w:rPr>
                <w:rFonts w:ascii="仿宋" w:eastAsia="仿宋" w:hAnsi="仿宋"/>
                <w:sz w:val="30"/>
                <w:szCs w:val="30"/>
              </w:rPr>
            </w:pPr>
          </w:p>
          <w:p w14:paraId="3205E206" w14:textId="77777777" w:rsidR="00D4541E" w:rsidRDefault="0011786A">
            <w:pPr>
              <w:wordWrap w:val="0"/>
              <w:ind w:firstLine="600"/>
              <w:rPr>
                <w:rFonts w:ascii="仿宋" w:eastAsia="仿宋" w:hAnsi="仿宋"/>
                <w:sz w:val="30"/>
                <w:szCs w:val="30"/>
              </w:rPr>
            </w:pPr>
            <w:r>
              <w:rPr>
                <w:rFonts w:ascii="仿宋" w:eastAsia="仿宋" w:hAnsi="仿宋"/>
                <w:sz w:val="30"/>
                <w:szCs w:val="30"/>
              </w:rPr>
              <w:t xml:space="preserve"> </w:t>
            </w:r>
          </w:p>
          <w:p w14:paraId="26BCD779" w14:textId="77777777" w:rsidR="00D4541E" w:rsidRDefault="00D4541E">
            <w:pPr>
              <w:wordWrap w:val="0"/>
              <w:ind w:firstLine="600"/>
              <w:rPr>
                <w:rFonts w:ascii="仿宋" w:eastAsia="仿宋" w:hAnsi="仿宋"/>
                <w:sz w:val="30"/>
                <w:szCs w:val="30"/>
              </w:rPr>
            </w:pPr>
          </w:p>
          <w:p w14:paraId="35A307E3" w14:textId="77777777" w:rsidR="00D4541E" w:rsidRDefault="00D4541E">
            <w:pPr>
              <w:wordWrap w:val="0"/>
              <w:ind w:firstLine="600"/>
              <w:rPr>
                <w:rFonts w:ascii="仿宋" w:eastAsia="仿宋" w:hAnsi="仿宋"/>
                <w:sz w:val="30"/>
                <w:szCs w:val="30"/>
              </w:rPr>
            </w:pPr>
          </w:p>
        </w:tc>
      </w:tr>
      <w:tr w:rsidR="00D4541E" w14:paraId="2620A36F" w14:textId="77777777">
        <w:trPr>
          <w:jc w:val="center"/>
        </w:trPr>
        <w:tc>
          <w:tcPr>
            <w:tcW w:w="2395" w:type="dxa"/>
            <w:tcBorders>
              <w:top w:val="nil"/>
              <w:bottom w:val="single" w:sz="6" w:space="0" w:color="auto"/>
              <w:right w:val="nil"/>
            </w:tcBorders>
          </w:tcPr>
          <w:p w14:paraId="202DBECE" w14:textId="77777777" w:rsidR="00D4541E" w:rsidRDefault="00D4541E">
            <w:pPr>
              <w:rPr>
                <w:rFonts w:ascii="仿宋" w:eastAsia="仿宋" w:hAnsi="仿宋"/>
                <w:sz w:val="30"/>
                <w:szCs w:val="30"/>
              </w:rPr>
            </w:pPr>
          </w:p>
        </w:tc>
        <w:tc>
          <w:tcPr>
            <w:tcW w:w="6379" w:type="dxa"/>
            <w:tcBorders>
              <w:top w:val="nil"/>
              <w:left w:val="nil"/>
              <w:bottom w:val="single" w:sz="6" w:space="0" w:color="auto"/>
            </w:tcBorders>
          </w:tcPr>
          <w:p w14:paraId="15FDB53D" w14:textId="77777777" w:rsidR="00D4541E" w:rsidRDefault="0011786A">
            <w:pPr>
              <w:rPr>
                <w:rFonts w:ascii="仿宋" w:eastAsia="仿宋" w:hAnsi="仿宋"/>
                <w:sz w:val="32"/>
                <w:szCs w:val="32"/>
              </w:rPr>
            </w:pPr>
            <w:r>
              <w:rPr>
                <w:rFonts w:ascii="仿宋" w:eastAsia="仿宋" w:hAnsi="仿宋" w:hint="eastAsia"/>
                <w:sz w:val="32"/>
                <w:szCs w:val="32"/>
              </w:rPr>
              <w:t>采购单位：复旦大学</w:t>
            </w:r>
          </w:p>
          <w:p w14:paraId="411E94D1" w14:textId="77777777" w:rsidR="00D4541E" w:rsidRDefault="0011786A">
            <w:pPr>
              <w:wordWrap w:val="0"/>
              <w:rPr>
                <w:rFonts w:ascii="仿宋" w:eastAsia="仿宋" w:hAnsi="仿宋"/>
                <w:sz w:val="32"/>
                <w:szCs w:val="32"/>
              </w:rPr>
            </w:pPr>
            <w:r>
              <w:rPr>
                <w:rFonts w:ascii="仿宋" w:eastAsia="仿宋" w:hAnsi="仿宋" w:hint="eastAsia"/>
                <w:sz w:val="32"/>
                <w:szCs w:val="32"/>
              </w:rPr>
              <w:t>招标代理：上海</w:t>
            </w:r>
            <w:proofErr w:type="gramStart"/>
            <w:r>
              <w:rPr>
                <w:rFonts w:ascii="仿宋" w:eastAsia="仿宋" w:hAnsi="仿宋" w:hint="eastAsia"/>
                <w:sz w:val="32"/>
                <w:szCs w:val="32"/>
              </w:rPr>
              <w:t>祥浦建设</w:t>
            </w:r>
            <w:proofErr w:type="gramEnd"/>
            <w:r>
              <w:rPr>
                <w:rFonts w:ascii="仿宋" w:eastAsia="仿宋" w:hAnsi="仿宋" w:hint="eastAsia"/>
                <w:sz w:val="32"/>
                <w:szCs w:val="32"/>
              </w:rPr>
              <w:t>工程监理咨询有限责任公司</w:t>
            </w:r>
          </w:p>
          <w:p w14:paraId="4D3FDD7B" w14:textId="77777777" w:rsidR="00D4541E" w:rsidRDefault="0011786A">
            <w:pPr>
              <w:wordWrap w:val="0"/>
              <w:rPr>
                <w:rFonts w:ascii="仿宋" w:eastAsia="仿宋" w:hAnsi="仿宋"/>
                <w:sz w:val="30"/>
                <w:szCs w:val="30"/>
              </w:rPr>
            </w:pPr>
            <w:r>
              <w:rPr>
                <w:rFonts w:ascii="仿宋" w:eastAsia="仿宋" w:hAnsi="仿宋" w:hint="eastAsia"/>
                <w:sz w:val="32"/>
                <w:szCs w:val="32"/>
              </w:rPr>
              <w:t>日    期：    年   月  日</w:t>
            </w:r>
          </w:p>
        </w:tc>
      </w:tr>
      <w:tr w:rsidR="00D4541E" w14:paraId="758D98F3" w14:textId="77777777">
        <w:trPr>
          <w:trHeight w:val="91"/>
          <w:jc w:val="center"/>
        </w:trPr>
        <w:tc>
          <w:tcPr>
            <w:tcW w:w="8774" w:type="dxa"/>
            <w:gridSpan w:val="2"/>
            <w:tcBorders>
              <w:top w:val="single" w:sz="6" w:space="0" w:color="auto"/>
              <w:bottom w:val="single" w:sz="12" w:space="0" w:color="auto"/>
            </w:tcBorders>
          </w:tcPr>
          <w:p w14:paraId="4D2A9471" w14:textId="77777777" w:rsidR="00D4541E" w:rsidRDefault="0011786A">
            <w:pPr>
              <w:jc w:val="left"/>
              <w:rPr>
                <w:rFonts w:ascii="仿宋" w:eastAsia="仿宋" w:hAnsi="仿宋"/>
                <w:szCs w:val="21"/>
              </w:rPr>
            </w:pPr>
            <w:r>
              <w:rPr>
                <w:rFonts w:ascii="仿宋" w:eastAsia="仿宋" w:hAnsi="仿宋" w:hint="eastAsia"/>
                <w:szCs w:val="21"/>
              </w:rPr>
              <w:t>注：本项目已在财政部备案    是（</w:t>
            </w:r>
            <w:r>
              <w:rPr>
                <w:rFonts w:ascii="宋体" w:hAnsi="宋体" w:hint="eastAsia"/>
                <w:szCs w:val="21"/>
              </w:rPr>
              <w:t xml:space="preserve"> </w:t>
            </w:r>
            <w:r>
              <w:rPr>
                <w:rFonts w:ascii="仿宋" w:eastAsia="仿宋" w:hAnsi="仿宋" w:hint="eastAsia"/>
                <w:szCs w:val="21"/>
              </w:rPr>
              <w:t>）      否（</w:t>
            </w:r>
            <w:r>
              <w:rPr>
                <w:rFonts w:ascii="宋体" w:hAnsi="宋体" w:hint="eastAsia"/>
                <w:szCs w:val="21"/>
              </w:rPr>
              <w:t xml:space="preserve"> </w:t>
            </w:r>
            <w:r>
              <w:rPr>
                <w:rFonts w:ascii="仿宋" w:eastAsia="仿宋" w:hAnsi="仿宋" w:hint="eastAsia"/>
                <w:szCs w:val="21"/>
              </w:rPr>
              <w:t>）</w:t>
            </w:r>
          </w:p>
        </w:tc>
      </w:tr>
    </w:tbl>
    <w:p w14:paraId="5431A3AD" w14:textId="77777777" w:rsidR="00D4541E" w:rsidRDefault="00D4541E"/>
    <w:p w14:paraId="0F61185D" w14:textId="77777777" w:rsidR="00D4541E" w:rsidRDefault="00D4541E">
      <w:pPr>
        <w:widowControl/>
        <w:adjustRightInd/>
        <w:spacing w:line="240" w:lineRule="auto"/>
        <w:jc w:val="left"/>
        <w:textAlignment w:val="auto"/>
        <w:rPr>
          <w:rFonts w:eastAsia="黑体"/>
          <w:sz w:val="44"/>
        </w:rPr>
      </w:pPr>
    </w:p>
    <w:p w14:paraId="1AF06C92" w14:textId="77777777" w:rsidR="00D4541E" w:rsidRDefault="0011786A">
      <w:pPr>
        <w:widowControl/>
        <w:adjustRightInd/>
        <w:spacing w:line="240" w:lineRule="auto"/>
        <w:jc w:val="left"/>
        <w:textAlignment w:val="auto"/>
        <w:rPr>
          <w:rFonts w:eastAsia="黑体"/>
          <w:sz w:val="44"/>
        </w:rPr>
      </w:pPr>
      <w:r>
        <w:br w:type="page"/>
      </w:r>
    </w:p>
    <w:p w14:paraId="1481ED24" w14:textId="77777777" w:rsidR="00D4541E" w:rsidRDefault="0011786A">
      <w:pPr>
        <w:pStyle w:val="a8"/>
        <w:rPr>
          <w:rFonts w:ascii="Times New Roman" w:hAnsi="Times New Roman"/>
        </w:rPr>
      </w:pPr>
      <w:r>
        <w:rPr>
          <w:rFonts w:ascii="Times New Roman" w:hAnsi="Times New Roman"/>
        </w:rPr>
        <w:lastRenderedPageBreak/>
        <w:t>第五章</w:t>
      </w:r>
      <w:r>
        <w:rPr>
          <w:rFonts w:ascii="Times New Roman" w:hAnsi="Times New Roman"/>
        </w:rPr>
        <w:t xml:space="preserve">  </w:t>
      </w:r>
      <w:r>
        <w:rPr>
          <w:rFonts w:ascii="Times New Roman" w:hAnsi="Times New Roman"/>
        </w:rPr>
        <w:t>各种格式</w:t>
      </w:r>
      <w:bookmarkEnd w:id="601"/>
    </w:p>
    <w:bookmarkEnd w:id="602"/>
    <w:p w14:paraId="57733839" w14:textId="77777777" w:rsidR="00D4541E" w:rsidRDefault="0011786A">
      <w:pPr>
        <w:tabs>
          <w:tab w:val="center" w:pos="4153"/>
          <w:tab w:val="right" w:pos="8306"/>
        </w:tabs>
        <w:spacing w:before="320" w:after="160" w:line="240" w:lineRule="atLeast"/>
        <w:jc w:val="center"/>
        <w:rPr>
          <w:sz w:val="32"/>
          <w:szCs w:val="32"/>
        </w:rPr>
      </w:pPr>
      <w:r>
        <w:br w:type="page"/>
      </w:r>
      <w:bookmarkStart w:id="603" w:name="_Toc450211804"/>
      <w:bookmarkStart w:id="604" w:name="_Toc503130794"/>
      <w:bookmarkStart w:id="605" w:name="_Toc2063981"/>
      <w:bookmarkStart w:id="606" w:name="_Toc302374207"/>
      <w:bookmarkStart w:id="607" w:name="_Toc495406863"/>
      <w:bookmarkStart w:id="608" w:name="_Toc503130733"/>
      <w:bookmarkStart w:id="609" w:name="_Toc2063894"/>
      <w:bookmarkStart w:id="610" w:name="_Toc491700930"/>
      <w:bookmarkStart w:id="611" w:name="_Toc389653598"/>
      <w:bookmarkStart w:id="612" w:name="_Toc503130409"/>
      <w:bookmarkStart w:id="613" w:name="_Toc2063638"/>
      <w:bookmarkStart w:id="614" w:name="_Toc2063763"/>
      <w:bookmarkStart w:id="615" w:name="_Toc389457526"/>
      <w:bookmarkStart w:id="616" w:name="_Toc8343772"/>
      <w:bookmarkStart w:id="617" w:name="_Toc512602450"/>
      <w:r>
        <w:rPr>
          <w:sz w:val="32"/>
          <w:szCs w:val="32"/>
        </w:rPr>
        <w:lastRenderedPageBreak/>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14:paraId="7A40BABF" w14:textId="77777777" w:rsidR="00D4541E" w:rsidRDefault="0011786A">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14:paraId="20491BA3" w14:textId="77777777" w:rsidR="00D4541E" w:rsidRDefault="0011786A">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14:paraId="2FB60592" w14:textId="77777777" w:rsidR="00D4541E" w:rsidRDefault="0011786A">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14:paraId="75008535" w14:textId="77777777" w:rsidR="00D4541E" w:rsidRDefault="0011786A">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14:paraId="300333EC" w14:textId="77777777" w:rsidR="00D4541E" w:rsidRDefault="0011786A">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14:paraId="05EBAD58" w14:textId="77777777" w:rsidR="00D4541E" w:rsidRDefault="0011786A">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3D65BCD2" w14:textId="77777777" w:rsidR="00D4541E" w:rsidRDefault="0011786A">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03099271" w14:textId="77777777" w:rsidR="00D4541E" w:rsidRDefault="0011786A">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14:paraId="2143BDD6" w14:textId="77777777" w:rsidR="00D4541E" w:rsidRDefault="0011786A">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14:paraId="3ED68AD8" w14:textId="77777777" w:rsidR="00D4541E" w:rsidRDefault="0011786A">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14:paraId="4799519E" w14:textId="77777777" w:rsidR="00D4541E" w:rsidRDefault="00D4541E">
      <w:pPr>
        <w:pStyle w:val="a5"/>
        <w:spacing w:line="420" w:lineRule="exact"/>
        <w:rPr>
          <w:rFonts w:ascii="宋体" w:hAnsi="宋体"/>
          <w:sz w:val="21"/>
          <w:szCs w:val="21"/>
        </w:rPr>
      </w:pPr>
    </w:p>
    <w:p w14:paraId="5FDCE95F" w14:textId="77777777" w:rsidR="00D4541E" w:rsidRDefault="0011786A">
      <w:pPr>
        <w:pStyle w:val="a5"/>
        <w:spacing w:line="420" w:lineRule="exact"/>
        <w:rPr>
          <w:rFonts w:ascii="宋体" w:hAnsi="宋体"/>
          <w:sz w:val="21"/>
          <w:szCs w:val="21"/>
        </w:rPr>
      </w:pPr>
      <w:r>
        <w:rPr>
          <w:rFonts w:ascii="宋体" w:hAnsi="宋体"/>
          <w:sz w:val="21"/>
          <w:szCs w:val="21"/>
        </w:rPr>
        <w:t>与本投标有关的正式通讯地址为：</w:t>
      </w:r>
    </w:p>
    <w:p w14:paraId="38F1CC96" w14:textId="77777777" w:rsidR="00D4541E" w:rsidRDefault="0011786A">
      <w:pPr>
        <w:pStyle w:val="a5"/>
        <w:spacing w:line="420" w:lineRule="exact"/>
        <w:rPr>
          <w:rFonts w:ascii="宋体" w:hAnsi="宋体"/>
          <w:sz w:val="21"/>
          <w:szCs w:val="21"/>
        </w:rPr>
      </w:pPr>
      <w:r>
        <w:rPr>
          <w:rFonts w:ascii="宋体" w:hAnsi="宋体"/>
          <w:sz w:val="21"/>
          <w:szCs w:val="21"/>
        </w:rPr>
        <w:t>地址：</w:t>
      </w:r>
    </w:p>
    <w:p w14:paraId="2F425FA0" w14:textId="77777777" w:rsidR="00D4541E" w:rsidRDefault="0011786A">
      <w:pPr>
        <w:pStyle w:val="a5"/>
        <w:spacing w:line="420" w:lineRule="exact"/>
        <w:rPr>
          <w:rFonts w:ascii="宋体" w:hAnsi="宋体"/>
          <w:sz w:val="21"/>
          <w:szCs w:val="21"/>
        </w:rPr>
      </w:pPr>
      <w:r>
        <w:rPr>
          <w:rFonts w:ascii="宋体" w:hAnsi="宋体"/>
          <w:sz w:val="21"/>
          <w:szCs w:val="21"/>
        </w:rPr>
        <w:t>邮政编码：</w:t>
      </w:r>
    </w:p>
    <w:p w14:paraId="205B3B65" w14:textId="77777777" w:rsidR="00D4541E" w:rsidRDefault="0011786A">
      <w:pPr>
        <w:pStyle w:val="a5"/>
        <w:spacing w:line="420" w:lineRule="exact"/>
        <w:rPr>
          <w:rFonts w:ascii="宋体" w:hAnsi="宋体"/>
          <w:sz w:val="21"/>
          <w:szCs w:val="21"/>
          <w:u w:val="single"/>
        </w:rPr>
      </w:pPr>
      <w:r>
        <w:rPr>
          <w:rFonts w:ascii="宋体" w:hAnsi="宋体"/>
          <w:sz w:val="21"/>
          <w:szCs w:val="21"/>
        </w:rPr>
        <w:t>电话号码：</w:t>
      </w:r>
    </w:p>
    <w:p w14:paraId="670242FE" w14:textId="77777777" w:rsidR="00D4541E" w:rsidRDefault="0011786A">
      <w:pPr>
        <w:pStyle w:val="a5"/>
        <w:spacing w:line="420" w:lineRule="exact"/>
        <w:rPr>
          <w:rFonts w:ascii="宋体" w:hAnsi="宋体"/>
          <w:sz w:val="21"/>
          <w:szCs w:val="21"/>
          <w:u w:val="single"/>
        </w:rPr>
      </w:pPr>
      <w:r>
        <w:rPr>
          <w:rFonts w:ascii="宋体" w:hAnsi="宋体"/>
          <w:sz w:val="21"/>
          <w:szCs w:val="21"/>
        </w:rPr>
        <w:t>传真号码：</w:t>
      </w:r>
    </w:p>
    <w:p w14:paraId="5CD0F80B" w14:textId="77777777" w:rsidR="00D4541E" w:rsidRDefault="0011786A">
      <w:pPr>
        <w:pStyle w:val="a5"/>
        <w:spacing w:line="420" w:lineRule="exact"/>
        <w:rPr>
          <w:rFonts w:ascii="宋体" w:hAnsi="宋体"/>
          <w:sz w:val="21"/>
          <w:szCs w:val="21"/>
        </w:rPr>
      </w:pPr>
      <w:r>
        <w:rPr>
          <w:rFonts w:ascii="宋体" w:hAnsi="宋体"/>
          <w:sz w:val="21"/>
          <w:szCs w:val="21"/>
        </w:rPr>
        <w:t>电子信箱：</w:t>
      </w:r>
    </w:p>
    <w:p w14:paraId="57C89BCE" w14:textId="77777777" w:rsidR="00D4541E" w:rsidRDefault="0011786A">
      <w:pPr>
        <w:pStyle w:val="a5"/>
        <w:spacing w:line="420" w:lineRule="exact"/>
        <w:rPr>
          <w:rFonts w:ascii="宋体" w:hAnsi="宋体"/>
          <w:sz w:val="21"/>
          <w:szCs w:val="21"/>
        </w:rPr>
      </w:pPr>
      <w:r>
        <w:rPr>
          <w:rFonts w:ascii="宋体" w:hAnsi="宋体"/>
          <w:sz w:val="21"/>
          <w:szCs w:val="21"/>
        </w:rPr>
        <w:t>投标人代表姓名：</w:t>
      </w:r>
    </w:p>
    <w:p w14:paraId="460E178F" w14:textId="77777777" w:rsidR="00D4541E" w:rsidRDefault="0011786A">
      <w:pPr>
        <w:pStyle w:val="a5"/>
        <w:spacing w:line="420" w:lineRule="exact"/>
        <w:rPr>
          <w:rFonts w:ascii="宋体" w:hAnsi="宋体"/>
          <w:sz w:val="21"/>
          <w:szCs w:val="21"/>
        </w:rPr>
      </w:pPr>
      <w:r>
        <w:rPr>
          <w:rFonts w:ascii="宋体" w:hAnsi="宋体"/>
          <w:sz w:val="21"/>
          <w:szCs w:val="21"/>
        </w:rPr>
        <w:t>公章：</w:t>
      </w:r>
    </w:p>
    <w:p w14:paraId="25AAAE1B" w14:textId="77777777" w:rsidR="00D4541E" w:rsidRDefault="0011786A">
      <w:pPr>
        <w:pStyle w:val="a5"/>
        <w:spacing w:line="420" w:lineRule="exact"/>
        <w:rPr>
          <w:rFonts w:ascii="宋体" w:hAnsi="宋体"/>
          <w:sz w:val="21"/>
          <w:szCs w:val="21"/>
        </w:rPr>
      </w:pPr>
      <w:r>
        <w:rPr>
          <w:rFonts w:ascii="宋体" w:hAnsi="宋体"/>
          <w:sz w:val="21"/>
          <w:szCs w:val="21"/>
        </w:rPr>
        <w:t>日期：年月日</w:t>
      </w:r>
    </w:p>
    <w:p w14:paraId="1FE5FD87" w14:textId="77777777" w:rsidR="00D4541E" w:rsidRDefault="0011786A">
      <w:pPr>
        <w:pStyle w:val="flName"/>
        <w:rPr>
          <w:rFonts w:ascii="Times New Roman"/>
        </w:rPr>
      </w:pPr>
      <w:r>
        <w:rPr>
          <w:rFonts w:ascii="Times New Roman"/>
        </w:rPr>
        <w:br w:type="page"/>
      </w:r>
      <w:bookmarkStart w:id="618" w:name="_Toc491700931"/>
      <w:bookmarkStart w:id="619" w:name="_Toc389457529"/>
      <w:bookmarkStart w:id="620" w:name="_Toc495406864"/>
      <w:bookmarkStart w:id="621" w:name="_Toc389653601"/>
      <w:bookmarkStart w:id="622" w:name="_Toc503130411"/>
      <w:bookmarkStart w:id="623" w:name="_Toc503130734"/>
      <w:bookmarkStart w:id="624" w:name="_Toc512602452"/>
      <w:bookmarkStart w:id="625" w:name="_Toc450211807"/>
      <w:bookmarkStart w:id="626" w:name="_Toc503130795"/>
      <w:bookmarkStart w:id="627" w:name="_Toc2063639"/>
      <w:bookmarkStart w:id="628" w:name="_Toc8343773"/>
      <w:bookmarkStart w:id="629" w:name="_Toc302374208"/>
      <w:bookmarkStart w:id="630" w:name="_Toc2063764"/>
      <w:bookmarkStart w:id="631" w:name="_Toc2063895"/>
      <w:bookmarkStart w:id="632" w:name="_Toc2063982"/>
      <w:bookmarkStart w:id="633" w:name="_Toc2063765"/>
      <w:bookmarkStart w:id="634" w:name="_Toc503130736"/>
      <w:bookmarkStart w:id="635" w:name="_Toc389653604"/>
      <w:bookmarkStart w:id="636" w:name="_Toc2063983"/>
      <w:bookmarkStart w:id="637" w:name="_Toc503130413"/>
      <w:bookmarkStart w:id="638" w:name="_Toc2063640"/>
      <w:bookmarkStart w:id="639" w:name="_Toc8343774"/>
      <w:bookmarkStart w:id="640" w:name="_Toc2063896"/>
      <w:bookmarkStart w:id="641" w:name="_Toc491700933"/>
      <w:bookmarkStart w:id="642" w:name="_Toc503130797"/>
      <w:bookmarkStart w:id="643" w:name="_Toc512602454"/>
      <w:bookmarkStart w:id="644" w:name="_Toc389457532"/>
      <w:bookmarkStart w:id="645" w:name="_Toc302374209"/>
      <w:bookmarkStart w:id="646" w:name="_Toc450211810"/>
      <w:bookmarkStart w:id="647" w:name="_Toc495406866"/>
      <w:r>
        <w:rPr>
          <w:rFonts w:ascii="Times New Roman"/>
        </w:rPr>
        <w:lastRenderedPageBreak/>
        <w:t>投标报价汇总表</w:t>
      </w:r>
      <w:bookmarkEnd w:id="618"/>
      <w:bookmarkEnd w:id="619"/>
      <w:bookmarkEnd w:id="620"/>
      <w:bookmarkEnd w:id="621"/>
      <w:bookmarkEnd w:id="622"/>
      <w:bookmarkEnd w:id="623"/>
      <w:bookmarkEnd w:id="624"/>
      <w:bookmarkEnd w:id="625"/>
      <w:bookmarkEnd w:id="626"/>
    </w:p>
    <w:bookmarkEnd w:id="627"/>
    <w:bookmarkEnd w:id="628"/>
    <w:bookmarkEnd w:id="629"/>
    <w:bookmarkEnd w:id="630"/>
    <w:bookmarkEnd w:id="631"/>
    <w:bookmarkEnd w:id="632"/>
    <w:p w14:paraId="553BF4F7" w14:textId="77777777" w:rsidR="00D4541E" w:rsidRDefault="0011786A">
      <w:pPr>
        <w:pStyle w:val="a5"/>
      </w:pPr>
      <w:r>
        <w:t>项目名称：</w:t>
      </w:r>
      <w:r>
        <w:t xml:space="preserve">                                          </w:t>
      </w:r>
      <w:r>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D4541E" w14:paraId="1F418455" w14:textId="77777777">
        <w:trPr>
          <w:jc w:val="center"/>
        </w:trPr>
        <w:tc>
          <w:tcPr>
            <w:tcW w:w="9488" w:type="dxa"/>
            <w:gridSpan w:val="5"/>
            <w:vAlign w:val="center"/>
          </w:tcPr>
          <w:p w14:paraId="78318829" w14:textId="77777777" w:rsidR="00D4541E" w:rsidRDefault="0011786A">
            <w:pPr>
              <w:pStyle w:val="23"/>
              <w:rPr>
                <w:rFonts w:ascii="Times New Roman"/>
              </w:rPr>
            </w:pPr>
            <w:r>
              <w:rPr>
                <w:rFonts w:ascii="Times New Roman"/>
              </w:rPr>
              <w:t>投标报价汇总</w:t>
            </w:r>
          </w:p>
        </w:tc>
      </w:tr>
      <w:tr w:rsidR="00D4541E" w14:paraId="062BD36F" w14:textId="77777777">
        <w:trPr>
          <w:trHeight w:val="737"/>
          <w:jc w:val="center"/>
        </w:trPr>
        <w:tc>
          <w:tcPr>
            <w:tcW w:w="2109" w:type="dxa"/>
            <w:vAlign w:val="center"/>
          </w:tcPr>
          <w:p w14:paraId="2F7E7909" w14:textId="77777777" w:rsidR="00D4541E" w:rsidRDefault="0011786A">
            <w:pPr>
              <w:pStyle w:val="18"/>
              <w:rPr>
                <w:lang w:val="en-US"/>
              </w:rPr>
            </w:pPr>
            <w:r>
              <w:rPr>
                <w:lang w:val="en-US"/>
              </w:rPr>
              <w:t>项目名称</w:t>
            </w:r>
          </w:p>
        </w:tc>
        <w:tc>
          <w:tcPr>
            <w:tcW w:w="1842" w:type="dxa"/>
            <w:vAlign w:val="center"/>
          </w:tcPr>
          <w:p w14:paraId="21F6250A" w14:textId="77777777" w:rsidR="00D4541E" w:rsidRDefault="0011786A">
            <w:pPr>
              <w:pStyle w:val="18"/>
              <w:rPr>
                <w:lang w:val="en-US"/>
              </w:rPr>
            </w:pPr>
            <w:r>
              <w:rPr>
                <w:lang w:val="en-US"/>
              </w:rPr>
              <w:t>投标报价（小写）</w:t>
            </w:r>
          </w:p>
        </w:tc>
        <w:tc>
          <w:tcPr>
            <w:tcW w:w="2126" w:type="dxa"/>
            <w:vAlign w:val="center"/>
          </w:tcPr>
          <w:p w14:paraId="7AF7B125" w14:textId="77777777" w:rsidR="00D4541E" w:rsidRDefault="0011786A">
            <w:pPr>
              <w:pStyle w:val="18"/>
              <w:rPr>
                <w:lang w:val="en-US"/>
              </w:rPr>
            </w:pPr>
            <w:r>
              <w:rPr>
                <w:lang w:val="en-US"/>
              </w:rPr>
              <w:t>投标报价（大写）</w:t>
            </w:r>
          </w:p>
        </w:tc>
        <w:tc>
          <w:tcPr>
            <w:tcW w:w="1813" w:type="dxa"/>
            <w:vAlign w:val="center"/>
          </w:tcPr>
          <w:p w14:paraId="0B53C158" w14:textId="77777777" w:rsidR="00D4541E" w:rsidRDefault="0011786A">
            <w:pPr>
              <w:pStyle w:val="18"/>
              <w:rPr>
                <w:lang w:val="en-US"/>
              </w:rPr>
            </w:pPr>
            <w:r>
              <w:rPr>
                <w:lang w:val="en-US"/>
              </w:rPr>
              <w:t>交货期</w:t>
            </w:r>
            <w:r>
              <w:rPr>
                <w:rFonts w:hint="eastAsia"/>
                <w:lang w:val="en-US"/>
              </w:rPr>
              <w:t xml:space="preserve">       </w:t>
            </w:r>
            <w:r>
              <w:rPr>
                <w:lang w:val="en-US"/>
              </w:rPr>
              <w:t>（日历天）</w:t>
            </w:r>
          </w:p>
        </w:tc>
        <w:tc>
          <w:tcPr>
            <w:tcW w:w="1598" w:type="dxa"/>
            <w:vAlign w:val="center"/>
          </w:tcPr>
          <w:p w14:paraId="272D0BD6" w14:textId="77777777" w:rsidR="00D4541E" w:rsidRDefault="0011786A">
            <w:pPr>
              <w:pStyle w:val="18"/>
              <w:rPr>
                <w:lang w:val="en-US"/>
              </w:rPr>
            </w:pPr>
            <w:r>
              <w:rPr>
                <w:lang w:val="en-US"/>
              </w:rPr>
              <w:t>免费质保期（年）</w:t>
            </w:r>
          </w:p>
        </w:tc>
      </w:tr>
      <w:tr w:rsidR="00D4541E" w14:paraId="6E597AF5" w14:textId="77777777">
        <w:trPr>
          <w:trHeight w:val="737"/>
          <w:jc w:val="center"/>
        </w:trPr>
        <w:tc>
          <w:tcPr>
            <w:tcW w:w="2109" w:type="dxa"/>
            <w:vAlign w:val="center"/>
          </w:tcPr>
          <w:p w14:paraId="5A5AEFC3" w14:textId="4184FDD9" w:rsidR="00D4541E" w:rsidRDefault="00924790">
            <w:pPr>
              <w:pStyle w:val="25"/>
              <w:snapToGrid w:val="0"/>
              <w:spacing w:line="360" w:lineRule="auto"/>
              <w:ind w:firstLineChars="0" w:firstLine="0"/>
              <w:rPr>
                <w:rFonts w:ascii="Times New Roman" w:hAnsi="Times New Roman"/>
                <w:kern w:val="0"/>
                <w:szCs w:val="20"/>
              </w:rPr>
            </w:pPr>
            <w:r w:rsidRPr="00924790">
              <w:rPr>
                <w:rFonts w:ascii="Times New Roman" w:hAnsi="Times New Roman" w:hint="eastAsia"/>
                <w:kern w:val="0"/>
                <w:szCs w:val="20"/>
              </w:rPr>
              <w:t>复旦大学服务器设备采购项目</w:t>
            </w:r>
          </w:p>
        </w:tc>
        <w:tc>
          <w:tcPr>
            <w:tcW w:w="1842" w:type="dxa"/>
            <w:vAlign w:val="center"/>
          </w:tcPr>
          <w:p w14:paraId="6DACECA5" w14:textId="77777777" w:rsidR="00D4541E" w:rsidRDefault="00D4541E">
            <w:pPr>
              <w:pStyle w:val="18"/>
              <w:rPr>
                <w:lang w:val="en-US"/>
              </w:rPr>
            </w:pPr>
          </w:p>
        </w:tc>
        <w:tc>
          <w:tcPr>
            <w:tcW w:w="2126" w:type="dxa"/>
            <w:vAlign w:val="center"/>
          </w:tcPr>
          <w:p w14:paraId="1DFF69DC" w14:textId="77777777" w:rsidR="00D4541E" w:rsidRDefault="00D4541E">
            <w:pPr>
              <w:pStyle w:val="18"/>
              <w:rPr>
                <w:lang w:val="en-US"/>
              </w:rPr>
            </w:pPr>
          </w:p>
        </w:tc>
        <w:tc>
          <w:tcPr>
            <w:tcW w:w="1813" w:type="dxa"/>
            <w:vAlign w:val="center"/>
          </w:tcPr>
          <w:p w14:paraId="6A8CD065" w14:textId="77777777" w:rsidR="00D4541E" w:rsidRDefault="00D4541E">
            <w:pPr>
              <w:pStyle w:val="18"/>
              <w:rPr>
                <w:lang w:val="en-US"/>
              </w:rPr>
            </w:pPr>
          </w:p>
        </w:tc>
        <w:tc>
          <w:tcPr>
            <w:tcW w:w="1598" w:type="dxa"/>
            <w:vAlign w:val="center"/>
          </w:tcPr>
          <w:p w14:paraId="3723AABA" w14:textId="77777777" w:rsidR="00D4541E" w:rsidRDefault="00D4541E">
            <w:pPr>
              <w:pStyle w:val="18"/>
              <w:rPr>
                <w:lang w:val="en-US"/>
              </w:rPr>
            </w:pPr>
          </w:p>
        </w:tc>
      </w:tr>
      <w:tr w:rsidR="00D4541E" w14:paraId="1137F485" w14:textId="77777777">
        <w:trPr>
          <w:trHeight w:val="737"/>
          <w:jc w:val="center"/>
        </w:trPr>
        <w:tc>
          <w:tcPr>
            <w:tcW w:w="2109" w:type="dxa"/>
            <w:vAlign w:val="center"/>
          </w:tcPr>
          <w:p w14:paraId="79CEFD97" w14:textId="77777777" w:rsidR="00D4541E" w:rsidRDefault="00D4541E">
            <w:pPr>
              <w:pStyle w:val="25"/>
              <w:snapToGrid w:val="0"/>
              <w:spacing w:line="360" w:lineRule="auto"/>
              <w:ind w:firstLineChars="0" w:firstLine="0"/>
              <w:rPr>
                <w:rFonts w:ascii="Times New Roman" w:hAnsi="Times New Roman"/>
                <w:kern w:val="0"/>
                <w:szCs w:val="20"/>
              </w:rPr>
            </w:pPr>
          </w:p>
        </w:tc>
        <w:tc>
          <w:tcPr>
            <w:tcW w:w="1842" w:type="dxa"/>
            <w:vAlign w:val="center"/>
          </w:tcPr>
          <w:p w14:paraId="14E37BF9" w14:textId="77777777" w:rsidR="00D4541E" w:rsidRDefault="00D4541E">
            <w:pPr>
              <w:pStyle w:val="18"/>
              <w:rPr>
                <w:lang w:val="en-US"/>
              </w:rPr>
            </w:pPr>
          </w:p>
        </w:tc>
        <w:tc>
          <w:tcPr>
            <w:tcW w:w="2126" w:type="dxa"/>
            <w:vAlign w:val="center"/>
          </w:tcPr>
          <w:p w14:paraId="7617CB82" w14:textId="77777777" w:rsidR="00D4541E" w:rsidRDefault="00D4541E">
            <w:pPr>
              <w:pStyle w:val="18"/>
              <w:rPr>
                <w:lang w:val="en-US"/>
              </w:rPr>
            </w:pPr>
          </w:p>
        </w:tc>
        <w:tc>
          <w:tcPr>
            <w:tcW w:w="1813" w:type="dxa"/>
            <w:vAlign w:val="center"/>
          </w:tcPr>
          <w:p w14:paraId="09E72215" w14:textId="77777777" w:rsidR="00D4541E" w:rsidRDefault="00D4541E">
            <w:pPr>
              <w:pStyle w:val="18"/>
              <w:rPr>
                <w:lang w:val="en-US"/>
              </w:rPr>
            </w:pPr>
          </w:p>
        </w:tc>
        <w:tc>
          <w:tcPr>
            <w:tcW w:w="1598" w:type="dxa"/>
            <w:vAlign w:val="center"/>
          </w:tcPr>
          <w:p w14:paraId="031329D1" w14:textId="77777777" w:rsidR="00D4541E" w:rsidRDefault="00D4541E">
            <w:pPr>
              <w:pStyle w:val="18"/>
              <w:rPr>
                <w:lang w:val="en-US"/>
              </w:rPr>
            </w:pPr>
          </w:p>
        </w:tc>
      </w:tr>
      <w:tr w:rsidR="00D4541E" w14:paraId="7F13376F" w14:textId="77777777">
        <w:trPr>
          <w:trHeight w:val="737"/>
          <w:jc w:val="center"/>
        </w:trPr>
        <w:tc>
          <w:tcPr>
            <w:tcW w:w="2109" w:type="dxa"/>
            <w:vAlign w:val="center"/>
          </w:tcPr>
          <w:p w14:paraId="2AAC51A3" w14:textId="77777777" w:rsidR="00D4541E" w:rsidRDefault="00D4541E">
            <w:pPr>
              <w:pStyle w:val="25"/>
              <w:snapToGrid w:val="0"/>
              <w:spacing w:line="360" w:lineRule="auto"/>
              <w:ind w:firstLineChars="0" w:firstLine="0"/>
              <w:rPr>
                <w:rFonts w:ascii="Times New Roman" w:hAnsi="Times New Roman"/>
                <w:kern w:val="0"/>
                <w:szCs w:val="20"/>
              </w:rPr>
            </w:pPr>
          </w:p>
        </w:tc>
        <w:tc>
          <w:tcPr>
            <w:tcW w:w="1842" w:type="dxa"/>
            <w:vAlign w:val="center"/>
          </w:tcPr>
          <w:p w14:paraId="2FC490FD" w14:textId="77777777" w:rsidR="00D4541E" w:rsidRDefault="00D4541E">
            <w:pPr>
              <w:pStyle w:val="18"/>
              <w:rPr>
                <w:lang w:val="en-US"/>
              </w:rPr>
            </w:pPr>
          </w:p>
        </w:tc>
        <w:tc>
          <w:tcPr>
            <w:tcW w:w="2126" w:type="dxa"/>
            <w:vAlign w:val="center"/>
          </w:tcPr>
          <w:p w14:paraId="22FB0B49" w14:textId="77777777" w:rsidR="00D4541E" w:rsidRDefault="00D4541E">
            <w:pPr>
              <w:pStyle w:val="18"/>
              <w:rPr>
                <w:lang w:val="en-US"/>
              </w:rPr>
            </w:pPr>
          </w:p>
        </w:tc>
        <w:tc>
          <w:tcPr>
            <w:tcW w:w="1813" w:type="dxa"/>
            <w:vAlign w:val="center"/>
          </w:tcPr>
          <w:p w14:paraId="13ECAD0A" w14:textId="77777777" w:rsidR="00D4541E" w:rsidRDefault="00D4541E">
            <w:pPr>
              <w:pStyle w:val="18"/>
              <w:rPr>
                <w:lang w:val="en-US"/>
              </w:rPr>
            </w:pPr>
          </w:p>
        </w:tc>
        <w:tc>
          <w:tcPr>
            <w:tcW w:w="1598" w:type="dxa"/>
            <w:vAlign w:val="center"/>
          </w:tcPr>
          <w:p w14:paraId="79B710FA" w14:textId="77777777" w:rsidR="00D4541E" w:rsidRDefault="00D4541E">
            <w:pPr>
              <w:pStyle w:val="18"/>
              <w:rPr>
                <w:lang w:val="en-US"/>
              </w:rPr>
            </w:pPr>
          </w:p>
        </w:tc>
      </w:tr>
      <w:tr w:rsidR="00D4541E" w14:paraId="3AB5B1DA" w14:textId="77777777">
        <w:trPr>
          <w:trHeight w:val="737"/>
          <w:jc w:val="center"/>
        </w:trPr>
        <w:tc>
          <w:tcPr>
            <w:tcW w:w="2109" w:type="dxa"/>
            <w:vAlign w:val="center"/>
          </w:tcPr>
          <w:p w14:paraId="1F429DD4" w14:textId="77777777" w:rsidR="00D4541E" w:rsidRDefault="0011786A">
            <w:pPr>
              <w:pStyle w:val="18"/>
              <w:rPr>
                <w:b/>
                <w:lang w:val="en-US"/>
              </w:rPr>
            </w:pPr>
            <w:r>
              <w:rPr>
                <w:b/>
                <w:lang w:val="en-US"/>
              </w:rPr>
              <w:t>合计</w:t>
            </w:r>
          </w:p>
        </w:tc>
        <w:tc>
          <w:tcPr>
            <w:tcW w:w="1842" w:type="dxa"/>
            <w:vAlign w:val="center"/>
          </w:tcPr>
          <w:p w14:paraId="59AD9545" w14:textId="77777777" w:rsidR="00D4541E" w:rsidRDefault="00D4541E">
            <w:pPr>
              <w:pStyle w:val="18"/>
              <w:rPr>
                <w:lang w:val="en-US"/>
              </w:rPr>
            </w:pPr>
          </w:p>
        </w:tc>
        <w:tc>
          <w:tcPr>
            <w:tcW w:w="2126" w:type="dxa"/>
            <w:vAlign w:val="center"/>
          </w:tcPr>
          <w:p w14:paraId="73446E4D" w14:textId="77777777" w:rsidR="00D4541E" w:rsidRDefault="00D4541E">
            <w:pPr>
              <w:pStyle w:val="18"/>
              <w:rPr>
                <w:lang w:val="en-US"/>
              </w:rPr>
            </w:pPr>
          </w:p>
        </w:tc>
        <w:tc>
          <w:tcPr>
            <w:tcW w:w="1813" w:type="dxa"/>
            <w:vAlign w:val="center"/>
          </w:tcPr>
          <w:p w14:paraId="234871F1" w14:textId="77777777" w:rsidR="00D4541E" w:rsidRDefault="00D4541E">
            <w:pPr>
              <w:pStyle w:val="18"/>
              <w:rPr>
                <w:lang w:val="en-US"/>
              </w:rPr>
            </w:pPr>
          </w:p>
        </w:tc>
        <w:tc>
          <w:tcPr>
            <w:tcW w:w="1598" w:type="dxa"/>
            <w:vAlign w:val="center"/>
          </w:tcPr>
          <w:p w14:paraId="2D47E8AB" w14:textId="77777777" w:rsidR="00D4541E" w:rsidRDefault="00D4541E">
            <w:pPr>
              <w:pStyle w:val="18"/>
              <w:rPr>
                <w:lang w:val="en-US"/>
              </w:rPr>
            </w:pPr>
          </w:p>
        </w:tc>
      </w:tr>
    </w:tbl>
    <w:p w14:paraId="6774C7D8" w14:textId="77777777" w:rsidR="00D4541E" w:rsidRDefault="0011786A">
      <w:pPr>
        <w:pStyle w:val="flName"/>
        <w:jc w:val="left"/>
        <w:rPr>
          <w:sz w:val="21"/>
          <w:szCs w:val="21"/>
        </w:rPr>
      </w:pPr>
      <w:r>
        <w:rPr>
          <w:sz w:val="21"/>
          <w:szCs w:val="21"/>
        </w:rPr>
        <w:t>注：</w:t>
      </w:r>
    </w:p>
    <w:p w14:paraId="06238689" w14:textId="77777777" w:rsidR="00D4541E" w:rsidRDefault="0011786A">
      <w:pPr>
        <w:pStyle w:val="a5"/>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1BECD9D0" w14:textId="77777777" w:rsidR="00D4541E" w:rsidRDefault="0011786A">
      <w:pPr>
        <w:pStyle w:val="a5"/>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14:paraId="686CC233" w14:textId="77777777" w:rsidR="00D4541E" w:rsidRDefault="0011786A">
      <w:pPr>
        <w:pStyle w:val="a5"/>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14:paraId="2F62FCDD" w14:textId="77777777" w:rsidR="00D4541E" w:rsidRDefault="0011786A">
      <w:pPr>
        <w:pStyle w:val="a5"/>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038B7811" w14:textId="77777777" w:rsidR="00D4541E" w:rsidRDefault="00D4541E">
      <w:pPr>
        <w:pStyle w:val="a5"/>
        <w:ind w:firstLine="425"/>
        <w:rPr>
          <w:sz w:val="21"/>
          <w:szCs w:val="21"/>
        </w:rPr>
      </w:pPr>
    </w:p>
    <w:p w14:paraId="1889C61F" w14:textId="77777777" w:rsidR="00D4541E" w:rsidRDefault="0011786A">
      <w:pPr>
        <w:pStyle w:val="a5"/>
        <w:tabs>
          <w:tab w:val="left" w:pos="5320"/>
        </w:tabs>
        <w:spacing w:beforeLines="150" w:before="360"/>
      </w:pPr>
      <w:r>
        <w:t>投标人授权代表签字：</w:t>
      </w:r>
      <w:r>
        <w:t>_________________</w:t>
      </w:r>
      <w:r>
        <w:tab/>
      </w:r>
      <w:r>
        <w:t>公章：</w:t>
      </w:r>
      <w:r>
        <w:t>_________________</w:t>
      </w:r>
    </w:p>
    <w:p w14:paraId="78825199" w14:textId="77777777" w:rsidR="00D4541E" w:rsidRDefault="0011786A">
      <w:pPr>
        <w:spacing w:line="360" w:lineRule="auto"/>
        <w:jc w:val="center"/>
        <w:rPr>
          <w:b/>
          <w:szCs w:val="32"/>
        </w:rPr>
      </w:pPr>
      <w:r>
        <w:br w:type="page"/>
      </w:r>
    </w:p>
    <w:p w14:paraId="3A815F95" w14:textId="77777777" w:rsidR="00D4541E" w:rsidRPr="004F61BA" w:rsidRDefault="0011786A">
      <w:pPr>
        <w:pStyle w:val="flName"/>
        <w:spacing w:before="0" w:after="0" w:line="240" w:lineRule="auto"/>
        <w:rPr>
          <w:rFonts w:ascii="宋体" w:eastAsia="宋体" w:hAnsi="宋体"/>
        </w:rPr>
      </w:pPr>
      <w:bookmarkStart w:id="648" w:name="_Toc389457533"/>
      <w:bookmarkStart w:id="649" w:name="_Toc495406867"/>
      <w:bookmarkStart w:id="650" w:name="_Toc389653605"/>
      <w:bookmarkStart w:id="651" w:name="_Toc302374210"/>
      <w:bookmarkStart w:id="652" w:name="_Toc2063766"/>
      <w:bookmarkStart w:id="653" w:name="_Toc503130798"/>
      <w:bookmarkStart w:id="654" w:name="_Toc450211811"/>
      <w:bookmarkStart w:id="655" w:name="_Toc491700934"/>
      <w:bookmarkStart w:id="656" w:name="_Toc8343775"/>
      <w:bookmarkStart w:id="657" w:name="_Toc503130414"/>
      <w:bookmarkStart w:id="658" w:name="_Toc2063984"/>
      <w:bookmarkStart w:id="659" w:name="_Toc2063897"/>
      <w:bookmarkStart w:id="660" w:name="_Toc503130737"/>
      <w:bookmarkStart w:id="661" w:name="_Toc2063641"/>
      <w:bookmarkStart w:id="662" w:name="_Toc512602455"/>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r w:rsidRPr="004F61BA">
        <w:rPr>
          <w:rFonts w:ascii="宋体" w:eastAsia="宋体" w:hAnsi="宋体"/>
        </w:rPr>
        <w:lastRenderedPageBreak/>
        <w:t>分项报价表</w:t>
      </w:r>
    </w:p>
    <w:p w14:paraId="103C9A7E" w14:textId="77777777" w:rsidR="00D4541E" w:rsidRPr="004F61BA" w:rsidRDefault="00D4541E">
      <w:pPr>
        <w:adjustRightInd/>
        <w:spacing w:line="360" w:lineRule="auto"/>
        <w:ind w:firstLineChars="150" w:firstLine="435"/>
        <w:textAlignment w:val="auto"/>
        <w:rPr>
          <w:rFonts w:ascii="宋体" w:hAnsi="宋体" w:cs="Arial"/>
          <w:bCs/>
          <w:spacing w:val="40"/>
          <w:kern w:val="2"/>
          <w:sz w:val="21"/>
          <w:szCs w:val="21"/>
        </w:rPr>
      </w:pPr>
    </w:p>
    <w:p w14:paraId="7FFF928F" w14:textId="77777777" w:rsidR="00D4541E" w:rsidRPr="004F61BA" w:rsidRDefault="0011786A">
      <w:pPr>
        <w:adjustRightInd/>
        <w:spacing w:line="360" w:lineRule="auto"/>
        <w:ind w:firstLineChars="150" w:firstLine="435"/>
        <w:textAlignment w:val="auto"/>
        <w:rPr>
          <w:rFonts w:ascii="宋体" w:hAnsi="宋体" w:cs="Arial"/>
          <w:kern w:val="2"/>
          <w:sz w:val="21"/>
          <w:szCs w:val="21"/>
        </w:rPr>
      </w:pPr>
      <w:r w:rsidRPr="004F61BA">
        <w:rPr>
          <w:rFonts w:ascii="宋体" w:hAnsi="宋体" w:cs="Arial"/>
          <w:bCs/>
          <w:spacing w:val="40"/>
          <w:kern w:val="2"/>
          <w:sz w:val="21"/>
          <w:szCs w:val="21"/>
        </w:rPr>
        <w:t>项目名称：</w:t>
      </w:r>
      <w:r w:rsidRPr="004F61BA">
        <w:rPr>
          <w:rFonts w:ascii="宋体" w:hAnsi="宋体" w:cs="Arial"/>
          <w:kern w:val="2"/>
          <w:sz w:val="21"/>
          <w:szCs w:val="21"/>
          <w:u w:val="single"/>
        </w:rPr>
        <w:t xml:space="preserve">                  </w:t>
      </w:r>
      <w:r w:rsidRPr="004F61BA">
        <w:rPr>
          <w:rFonts w:ascii="宋体" w:hAnsi="宋体" w:cs="Arial"/>
          <w:kern w:val="2"/>
          <w:sz w:val="21"/>
          <w:szCs w:val="21"/>
        </w:rPr>
        <w:t xml:space="preserve"> </w:t>
      </w:r>
    </w:p>
    <w:tbl>
      <w:tblPr>
        <w:tblW w:w="10201" w:type="dxa"/>
        <w:jc w:val="center"/>
        <w:tblLayout w:type="fixed"/>
        <w:tblLook w:val="04A0" w:firstRow="1" w:lastRow="0" w:firstColumn="1" w:lastColumn="0" w:noHBand="0" w:noVBand="1"/>
      </w:tblPr>
      <w:tblGrid>
        <w:gridCol w:w="600"/>
        <w:gridCol w:w="1522"/>
        <w:gridCol w:w="3280"/>
        <w:gridCol w:w="850"/>
        <w:gridCol w:w="993"/>
        <w:gridCol w:w="972"/>
        <w:gridCol w:w="1012"/>
        <w:gridCol w:w="972"/>
      </w:tblGrid>
      <w:tr w:rsidR="00D4541E" w:rsidRPr="004F61BA" w14:paraId="57A6A7A3" w14:textId="77777777" w:rsidTr="00924790">
        <w:trPr>
          <w:trHeight w:val="280"/>
          <w:jc w:val="center"/>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AA68066" w14:textId="77777777" w:rsidR="00D4541E" w:rsidRPr="004F61BA" w:rsidRDefault="0011786A">
            <w:pPr>
              <w:widowControl/>
              <w:adjustRightInd/>
              <w:spacing w:line="240" w:lineRule="auto"/>
              <w:jc w:val="center"/>
              <w:textAlignment w:val="auto"/>
              <w:rPr>
                <w:rFonts w:ascii="宋体" w:hAnsi="宋体" w:cs="宋体"/>
                <w:color w:val="000000"/>
                <w:sz w:val="22"/>
                <w:szCs w:val="22"/>
              </w:rPr>
            </w:pPr>
            <w:r w:rsidRPr="004F61BA">
              <w:rPr>
                <w:rFonts w:ascii="宋体" w:hAnsi="宋体" w:cs="宋体" w:hint="eastAsia"/>
                <w:color w:val="000000"/>
                <w:sz w:val="22"/>
                <w:szCs w:val="22"/>
              </w:rPr>
              <w:t>序号</w:t>
            </w:r>
          </w:p>
        </w:tc>
        <w:tc>
          <w:tcPr>
            <w:tcW w:w="1522" w:type="dxa"/>
            <w:tcBorders>
              <w:top w:val="single" w:sz="4" w:space="0" w:color="auto"/>
              <w:left w:val="nil"/>
              <w:bottom w:val="single" w:sz="4" w:space="0" w:color="auto"/>
              <w:right w:val="single" w:sz="4" w:space="0" w:color="auto"/>
            </w:tcBorders>
            <w:shd w:val="clear" w:color="auto" w:fill="auto"/>
            <w:vAlign w:val="center"/>
          </w:tcPr>
          <w:p w14:paraId="309873B1" w14:textId="77777777" w:rsidR="00D4541E" w:rsidRPr="004F61BA" w:rsidRDefault="0011786A">
            <w:pPr>
              <w:widowControl/>
              <w:adjustRightInd/>
              <w:spacing w:line="240" w:lineRule="auto"/>
              <w:jc w:val="center"/>
              <w:textAlignment w:val="auto"/>
              <w:rPr>
                <w:rFonts w:ascii="宋体" w:hAnsi="宋体" w:cs="宋体"/>
                <w:color w:val="000000"/>
                <w:sz w:val="22"/>
                <w:szCs w:val="22"/>
              </w:rPr>
            </w:pPr>
            <w:r w:rsidRPr="004F61BA">
              <w:rPr>
                <w:rFonts w:ascii="宋体" w:hAnsi="宋体" w:cs="宋体" w:hint="eastAsia"/>
                <w:color w:val="000000"/>
                <w:sz w:val="22"/>
                <w:szCs w:val="22"/>
              </w:rPr>
              <w:t>产品名称</w:t>
            </w:r>
          </w:p>
        </w:tc>
        <w:tc>
          <w:tcPr>
            <w:tcW w:w="3280" w:type="dxa"/>
            <w:tcBorders>
              <w:top w:val="single" w:sz="4" w:space="0" w:color="auto"/>
              <w:left w:val="nil"/>
              <w:bottom w:val="single" w:sz="4" w:space="0" w:color="auto"/>
              <w:right w:val="single" w:sz="4" w:space="0" w:color="auto"/>
            </w:tcBorders>
            <w:shd w:val="clear" w:color="auto" w:fill="auto"/>
            <w:vAlign w:val="center"/>
          </w:tcPr>
          <w:p w14:paraId="639B0E56" w14:textId="77777777" w:rsidR="00D4541E" w:rsidRPr="004F61BA" w:rsidRDefault="0011786A">
            <w:pPr>
              <w:widowControl/>
              <w:adjustRightInd/>
              <w:spacing w:line="240" w:lineRule="auto"/>
              <w:jc w:val="center"/>
              <w:textAlignment w:val="auto"/>
              <w:rPr>
                <w:rFonts w:ascii="宋体" w:hAnsi="宋体" w:cs="宋体"/>
                <w:color w:val="000000"/>
                <w:sz w:val="22"/>
                <w:szCs w:val="22"/>
              </w:rPr>
            </w:pPr>
            <w:r w:rsidRPr="004F61BA">
              <w:rPr>
                <w:rFonts w:ascii="宋体" w:hAnsi="宋体" w:cs="宋体" w:hint="eastAsia"/>
                <w:color w:val="000000"/>
                <w:sz w:val="22"/>
                <w:szCs w:val="22"/>
              </w:rPr>
              <w:t>产品说明</w:t>
            </w:r>
          </w:p>
        </w:tc>
        <w:tc>
          <w:tcPr>
            <w:tcW w:w="850" w:type="dxa"/>
            <w:tcBorders>
              <w:top w:val="single" w:sz="4" w:space="0" w:color="auto"/>
              <w:left w:val="nil"/>
              <w:bottom w:val="single" w:sz="4" w:space="0" w:color="auto"/>
              <w:right w:val="single" w:sz="4" w:space="0" w:color="auto"/>
            </w:tcBorders>
            <w:shd w:val="clear" w:color="auto" w:fill="auto"/>
            <w:vAlign w:val="center"/>
          </w:tcPr>
          <w:p w14:paraId="4E81EC8E" w14:textId="77777777" w:rsidR="00D4541E" w:rsidRPr="004F61BA" w:rsidRDefault="0011786A">
            <w:pPr>
              <w:widowControl/>
              <w:adjustRightInd/>
              <w:spacing w:line="240" w:lineRule="auto"/>
              <w:jc w:val="center"/>
              <w:textAlignment w:val="auto"/>
              <w:rPr>
                <w:rFonts w:ascii="宋体" w:hAnsi="宋体" w:cs="宋体"/>
                <w:color w:val="000000"/>
                <w:sz w:val="22"/>
                <w:szCs w:val="22"/>
              </w:rPr>
            </w:pPr>
            <w:r w:rsidRPr="004F61BA">
              <w:rPr>
                <w:rFonts w:ascii="宋体" w:hAnsi="宋体" w:cs="宋体" w:hint="eastAsia"/>
                <w:color w:val="000000"/>
                <w:sz w:val="22"/>
                <w:szCs w:val="22"/>
              </w:rPr>
              <w:t>单位</w:t>
            </w:r>
          </w:p>
        </w:tc>
        <w:tc>
          <w:tcPr>
            <w:tcW w:w="993" w:type="dxa"/>
            <w:tcBorders>
              <w:top w:val="single" w:sz="4" w:space="0" w:color="auto"/>
              <w:left w:val="nil"/>
              <w:bottom w:val="single" w:sz="4" w:space="0" w:color="auto"/>
              <w:right w:val="single" w:sz="4" w:space="0" w:color="auto"/>
            </w:tcBorders>
            <w:shd w:val="clear" w:color="auto" w:fill="auto"/>
            <w:vAlign w:val="center"/>
          </w:tcPr>
          <w:p w14:paraId="695CF254" w14:textId="77777777" w:rsidR="00D4541E" w:rsidRPr="004F61BA" w:rsidRDefault="0011786A">
            <w:pPr>
              <w:widowControl/>
              <w:adjustRightInd/>
              <w:spacing w:line="240" w:lineRule="auto"/>
              <w:jc w:val="center"/>
              <w:textAlignment w:val="auto"/>
              <w:rPr>
                <w:rFonts w:ascii="宋体" w:hAnsi="宋体" w:cs="宋体"/>
                <w:color w:val="000000"/>
                <w:sz w:val="22"/>
                <w:szCs w:val="22"/>
              </w:rPr>
            </w:pPr>
            <w:r w:rsidRPr="004F61BA">
              <w:rPr>
                <w:rFonts w:ascii="宋体" w:hAnsi="宋体" w:cs="宋体" w:hint="eastAsia"/>
                <w:color w:val="000000"/>
                <w:sz w:val="22"/>
                <w:szCs w:val="22"/>
              </w:rPr>
              <w:t>数量</w:t>
            </w:r>
          </w:p>
        </w:tc>
        <w:tc>
          <w:tcPr>
            <w:tcW w:w="972" w:type="dxa"/>
            <w:tcBorders>
              <w:top w:val="single" w:sz="4" w:space="0" w:color="auto"/>
              <w:left w:val="nil"/>
              <w:bottom w:val="single" w:sz="4" w:space="0" w:color="auto"/>
              <w:right w:val="single" w:sz="4" w:space="0" w:color="auto"/>
            </w:tcBorders>
            <w:shd w:val="clear" w:color="auto" w:fill="auto"/>
            <w:vAlign w:val="center"/>
          </w:tcPr>
          <w:p w14:paraId="2DC96C30" w14:textId="77777777" w:rsidR="00D4541E" w:rsidRPr="004F61BA" w:rsidRDefault="0011786A">
            <w:pPr>
              <w:widowControl/>
              <w:adjustRightInd/>
              <w:spacing w:line="240" w:lineRule="auto"/>
              <w:jc w:val="center"/>
              <w:textAlignment w:val="auto"/>
              <w:rPr>
                <w:rFonts w:ascii="宋体" w:hAnsi="宋体" w:cs="宋体"/>
                <w:color w:val="000000"/>
                <w:sz w:val="22"/>
                <w:szCs w:val="22"/>
              </w:rPr>
            </w:pPr>
            <w:r w:rsidRPr="004F61BA">
              <w:rPr>
                <w:rFonts w:ascii="宋体" w:hAnsi="宋体" w:cs="宋体" w:hint="eastAsia"/>
                <w:color w:val="000000"/>
                <w:sz w:val="22"/>
                <w:szCs w:val="22"/>
              </w:rPr>
              <w:t>单价</w:t>
            </w:r>
          </w:p>
        </w:tc>
        <w:tc>
          <w:tcPr>
            <w:tcW w:w="1012" w:type="dxa"/>
            <w:tcBorders>
              <w:top w:val="single" w:sz="4" w:space="0" w:color="auto"/>
              <w:left w:val="nil"/>
              <w:bottom w:val="single" w:sz="4" w:space="0" w:color="auto"/>
              <w:right w:val="single" w:sz="4" w:space="0" w:color="auto"/>
            </w:tcBorders>
            <w:shd w:val="clear" w:color="auto" w:fill="auto"/>
            <w:vAlign w:val="center"/>
          </w:tcPr>
          <w:p w14:paraId="234847F4" w14:textId="77777777" w:rsidR="00D4541E" w:rsidRPr="004F61BA" w:rsidRDefault="0011786A">
            <w:pPr>
              <w:widowControl/>
              <w:adjustRightInd/>
              <w:spacing w:line="240" w:lineRule="auto"/>
              <w:jc w:val="center"/>
              <w:textAlignment w:val="auto"/>
              <w:rPr>
                <w:rFonts w:ascii="宋体" w:hAnsi="宋体" w:cs="宋体"/>
                <w:color w:val="000000"/>
                <w:sz w:val="22"/>
                <w:szCs w:val="22"/>
              </w:rPr>
            </w:pPr>
            <w:r w:rsidRPr="004F61BA">
              <w:rPr>
                <w:rFonts w:ascii="宋体" w:hAnsi="宋体" w:cs="宋体" w:hint="eastAsia"/>
                <w:color w:val="000000"/>
                <w:sz w:val="22"/>
                <w:szCs w:val="22"/>
              </w:rPr>
              <w:t>合价</w:t>
            </w:r>
          </w:p>
        </w:tc>
        <w:tc>
          <w:tcPr>
            <w:tcW w:w="972" w:type="dxa"/>
            <w:tcBorders>
              <w:top w:val="single" w:sz="4" w:space="0" w:color="auto"/>
              <w:left w:val="nil"/>
              <w:bottom w:val="single" w:sz="4" w:space="0" w:color="auto"/>
              <w:right w:val="single" w:sz="4" w:space="0" w:color="auto"/>
            </w:tcBorders>
            <w:shd w:val="clear" w:color="auto" w:fill="auto"/>
            <w:vAlign w:val="center"/>
          </w:tcPr>
          <w:p w14:paraId="26FD1F4D" w14:textId="77777777" w:rsidR="00D4541E" w:rsidRPr="004F61BA" w:rsidRDefault="0011786A">
            <w:pPr>
              <w:widowControl/>
              <w:adjustRightInd/>
              <w:spacing w:line="240" w:lineRule="auto"/>
              <w:jc w:val="center"/>
              <w:textAlignment w:val="auto"/>
              <w:rPr>
                <w:rFonts w:ascii="宋体" w:hAnsi="宋体" w:cs="宋体"/>
                <w:color w:val="000000"/>
                <w:sz w:val="22"/>
                <w:szCs w:val="22"/>
              </w:rPr>
            </w:pPr>
            <w:r w:rsidRPr="004F61BA">
              <w:rPr>
                <w:rFonts w:ascii="宋体" w:hAnsi="宋体" w:cs="宋体" w:hint="eastAsia"/>
                <w:color w:val="000000"/>
                <w:sz w:val="22"/>
                <w:szCs w:val="22"/>
              </w:rPr>
              <w:t>备注</w:t>
            </w:r>
          </w:p>
        </w:tc>
      </w:tr>
      <w:tr w:rsidR="00924790" w:rsidRPr="004F61BA" w14:paraId="09DAD5C1" w14:textId="77777777" w:rsidTr="00924790">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57515473" w14:textId="6F823C5B" w:rsidR="00924790" w:rsidRPr="004F61BA" w:rsidRDefault="00924790" w:rsidP="00924790">
            <w:pPr>
              <w:widowControl/>
              <w:adjustRightInd/>
              <w:spacing w:line="240" w:lineRule="auto"/>
              <w:jc w:val="center"/>
              <w:textAlignment w:val="auto"/>
              <w:rPr>
                <w:rFonts w:ascii="宋体" w:hAnsi="宋体" w:cs="宋体"/>
                <w:color w:val="000000"/>
                <w:sz w:val="22"/>
                <w:szCs w:val="22"/>
              </w:rPr>
            </w:pPr>
            <w:r>
              <w:rPr>
                <w:rFonts w:asciiTheme="minorEastAsia" w:eastAsiaTheme="minorEastAsia" w:hAnsiTheme="minorEastAsia" w:cs="宋体" w:hint="eastAsia"/>
                <w:color w:val="000000"/>
                <w:sz w:val="21"/>
                <w:szCs w:val="21"/>
              </w:rPr>
              <w:t>1</w:t>
            </w:r>
          </w:p>
        </w:tc>
        <w:tc>
          <w:tcPr>
            <w:tcW w:w="1522" w:type="dxa"/>
            <w:tcBorders>
              <w:top w:val="nil"/>
              <w:left w:val="nil"/>
              <w:bottom w:val="single" w:sz="4" w:space="0" w:color="auto"/>
              <w:right w:val="single" w:sz="4" w:space="0" w:color="auto"/>
            </w:tcBorders>
            <w:shd w:val="clear" w:color="auto" w:fill="auto"/>
            <w:vAlign w:val="center"/>
          </w:tcPr>
          <w:p w14:paraId="66219951" w14:textId="5FC5631D"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010BD9">
              <w:rPr>
                <w:rFonts w:asciiTheme="minorEastAsia" w:eastAsiaTheme="minorEastAsia" w:hAnsiTheme="minorEastAsia" w:cs="宋体" w:hint="eastAsia"/>
                <w:color w:val="000000"/>
                <w:sz w:val="21"/>
                <w:szCs w:val="21"/>
              </w:rPr>
              <w:t>Oracle</w:t>
            </w:r>
            <w:r>
              <w:rPr>
                <w:rFonts w:asciiTheme="minorEastAsia" w:eastAsiaTheme="minorEastAsia" w:hAnsiTheme="minorEastAsia" w:cs="宋体"/>
                <w:color w:val="000000"/>
                <w:sz w:val="21"/>
                <w:szCs w:val="21"/>
              </w:rPr>
              <w:t xml:space="preserve"> </w:t>
            </w:r>
            <w:r w:rsidRPr="00010BD9">
              <w:rPr>
                <w:rFonts w:asciiTheme="minorEastAsia" w:eastAsiaTheme="minorEastAsia" w:hAnsiTheme="minorEastAsia" w:cs="宋体" w:hint="eastAsia"/>
                <w:color w:val="000000"/>
                <w:sz w:val="21"/>
                <w:szCs w:val="21"/>
              </w:rPr>
              <w:t>RAC服务器配置</w:t>
            </w:r>
          </w:p>
        </w:tc>
        <w:tc>
          <w:tcPr>
            <w:tcW w:w="3280" w:type="dxa"/>
            <w:tcBorders>
              <w:top w:val="nil"/>
              <w:left w:val="nil"/>
              <w:bottom w:val="single" w:sz="4" w:space="0" w:color="auto"/>
              <w:right w:val="single" w:sz="4" w:space="0" w:color="auto"/>
            </w:tcBorders>
            <w:shd w:val="clear" w:color="auto" w:fill="auto"/>
            <w:vAlign w:val="center"/>
          </w:tcPr>
          <w:p w14:paraId="32039497" w14:textId="32783B35"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010BD9">
              <w:rPr>
                <w:rFonts w:asciiTheme="minorEastAsia" w:eastAsiaTheme="minorEastAsia" w:hAnsiTheme="minorEastAsia" w:cs="宋体" w:hint="eastAsia"/>
                <w:color w:val="000000"/>
                <w:sz w:val="21"/>
                <w:szCs w:val="21"/>
              </w:rPr>
              <w:t>用于Aleph500系统（以色列艾利贝斯公司的图书馆集成管理系统）的数据库，需要配置Oracle RAC集群以保证数据安全</w:t>
            </w:r>
          </w:p>
        </w:tc>
        <w:tc>
          <w:tcPr>
            <w:tcW w:w="850" w:type="dxa"/>
            <w:tcBorders>
              <w:top w:val="nil"/>
              <w:left w:val="nil"/>
              <w:bottom w:val="single" w:sz="4" w:space="0" w:color="auto"/>
              <w:right w:val="single" w:sz="4" w:space="0" w:color="auto"/>
            </w:tcBorders>
            <w:shd w:val="clear" w:color="auto" w:fill="auto"/>
            <w:vAlign w:val="center"/>
          </w:tcPr>
          <w:p w14:paraId="4E68285E" w14:textId="70CF5B39"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hint="eastAsia"/>
                <w:color w:val="000000"/>
                <w:sz w:val="21"/>
                <w:szCs w:val="21"/>
              </w:rPr>
              <w:t>台</w:t>
            </w:r>
          </w:p>
        </w:tc>
        <w:tc>
          <w:tcPr>
            <w:tcW w:w="993" w:type="dxa"/>
            <w:tcBorders>
              <w:top w:val="nil"/>
              <w:left w:val="nil"/>
              <w:bottom w:val="single" w:sz="4" w:space="0" w:color="auto"/>
              <w:right w:val="single" w:sz="4" w:space="0" w:color="auto"/>
            </w:tcBorders>
            <w:shd w:val="clear" w:color="auto" w:fill="auto"/>
            <w:vAlign w:val="center"/>
          </w:tcPr>
          <w:p w14:paraId="0CE16AE1" w14:textId="329BF00B"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color w:val="000000"/>
                <w:sz w:val="21"/>
                <w:szCs w:val="21"/>
              </w:rPr>
              <w:t>2</w:t>
            </w:r>
          </w:p>
        </w:tc>
        <w:tc>
          <w:tcPr>
            <w:tcW w:w="972" w:type="dxa"/>
            <w:tcBorders>
              <w:top w:val="nil"/>
              <w:left w:val="nil"/>
              <w:bottom w:val="single" w:sz="4" w:space="0" w:color="auto"/>
              <w:right w:val="single" w:sz="4" w:space="0" w:color="auto"/>
            </w:tcBorders>
            <w:shd w:val="clear" w:color="auto" w:fill="auto"/>
            <w:vAlign w:val="center"/>
          </w:tcPr>
          <w:p w14:paraId="3ECDED37" w14:textId="681877CE"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7D1228A6"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u w:val="single"/>
              </w:rPr>
            </w:pPr>
          </w:p>
        </w:tc>
        <w:tc>
          <w:tcPr>
            <w:tcW w:w="972" w:type="dxa"/>
            <w:tcBorders>
              <w:top w:val="nil"/>
              <w:left w:val="nil"/>
              <w:bottom w:val="single" w:sz="4" w:space="0" w:color="auto"/>
              <w:right w:val="single" w:sz="4" w:space="0" w:color="auto"/>
            </w:tcBorders>
            <w:shd w:val="clear" w:color="auto" w:fill="auto"/>
            <w:vAlign w:val="center"/>
          </w:tcPr>
          <w:p w14:paraId="3CAE680F"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r>
      <w:tr w:rsidR="00924790" w:rsidRPr="004F61BA" w14:paraId="013D0457" w14:textId="77777777" w:rsidTr="00924790">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2B46F979" w14:textId="03E48B2B" w:rsidR="00924790" w:rsidRPr="004F61BA" w:rsidRDefault="00924790" w:rsidP="00924790">
            <w:pPr>
              <w:widowControl/>
              <w:adjustRightInd/>
              <w:spacing w:line="240" w:lineRule="auto"/>
              <w:jc w:val="center"/>
              <w:textAlignment w:val="auto"/>
              <w:rPr>
                <w:rFonts w:ascii="宋体" w:hAnsi="宋体" w:cs="宋体"/>
                <w:color w:val="000000"/>
                <w:sz w:val="22"/>
                <w:szCs w:val="22"/>
              </w:rPr>
            </w:pPr>
            <w:r>
              <w:rPr>
                <w:rFonts w:asciiTheme="minorEastAsia" w:eastAsiaTheme="minorEastAsia" w:hAnsiTheme="minorEastAsia" w:cs="宋体" w:hint="eastAsia"/>
                <w:color w:val="000000"/>
                <w:sz w:val="21"/>
                <w:szCs w:val="21"/>
              </w:rPr>
              <w:t>2</w:t>
            </w:r>
          </w:p>
        </w:tc>
        <w:tc>
          <w:tcPr>
            <w:tcW w:w="1522" w:type="dxa"/>
            <w:tcBorders>
              <w:top w:val="nil"/>
              <w:left w:val="nil"/>
              <w:bottom w:val="single" w:sz="4" w:space="0" w:color="auto"/>
              <w:right w:val="single" w:sz="4" w:space="0" w:color="auto"/>
            </w:tcBorders>
            <w:shd w:val="clear" w:color="auto" w:fill="auto"/>
            <w:vAlign w:val="center"/>
          </w:tcPr>
          <w:p w14:paraId="5CDD5ED0" w14:textId="44851C6C"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010BD9">
              <w:rPr>
                <w:rFonts w:asciiTheme="minorEastAsia" w:eastAsiaTheme="minorEastAsia" w:hAnsiTheme="minorEastAsia" w:cs="宋体" w:hint="eastAsia"/>
                <w:color w:val="000000"/>
                <w:sz w:val="21"/>
                <w:szCs w:val="21"/>
              </w:rPr>
              <w:t>Aleph500前端应用服务器配置</w:t>
            </w:r>
          </w:p>
        </w:tc>
        <w:tc>
          <w:tcPr>
            <w:tcW w:w="3280" w:type="dxa"/>
            <w:tcBorders>
              <w:top w:val="nil"/>
              <w:left w:val="nil"/>
              <w:bottom w:val="single" w:sz="4" w:space="0" w:color="auto"/>
              <w:right w:val="single" w:sz="4" w:space="0" w:color="auto"/>
            </w:tcBorders>
            <w:shd w:val="clear" w:color="auto" w:fill="auto"/>
            <w:vAlign w:val="center"/>
          </w:tcPr>
          <w:p w14:paraId="338B32D2" w14:textId="41A02796"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010BD9">
              <w:rPr>
                <w:rFonts w:asciiTheme="minorEastAsia" w:eastAsiaTheme="minorEastAsia" w:hAnsiTheme="minorEastAsia" w:cs="宋体" w:hint="eastAsia"/>
                <w:color w:val="000000"/>
                <w:sz w:val="21"/>
                <w:szCs w:val="21"/>
              </w:rPr>
              <w:t>用于Aleph500系统的前端应用</w:t>
            </w:r>
          </w:p>
        </w:tc>
        <w:tc>
          <w:tcPr>
            <w:tcW w:w="850" w:type="dxa"/>
            <w:tcBorders>
              <w:top w:val="nil"/>
              <w:left w:val="nil"/>
              <w:bottom w:val="single" w:sz="4" w:space="0" w:color="auto"/>
              <w:right w:val="single" w:sz="4" w:space="0" w:color="auto"/>
            </w:tcBorders>
            <w:shd w:val="clear" w:color="auto" w:fill="auto"/>
            <w:vAlign w:val="center"/>
          </w:tcPr>
          <w:p w14:paraId="7E297348" w14:textId="1277CB7A"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hint="eastAsia"/>
                <w:color w:val="000000"/>
                <w:sz w:val="21"/>
                <w:szCs w:val="21"/>
              </w:rPr>
              <w:t>台</w:t>
            </w:r>
          </w:p>
        </w:tc>
        <w:tc>
          <w:tcPr>
            <w:tcW w:w="993" w:type="dxa"/>
            <w:tcBorders>
              <w:top w:val="nil"/>
              <w:left w:val="nil"/>
              <w:bottom w:val="single" w:sz="4" w:space="0" w:color="auto"/>
              <w:right w:val="single" w:sz="4" w:space="0" w:color="auto"/>
            </w:tcBorders>
            <w:shd w:val="clear" w:color="auto" w:fill="auto"/>
            <w:vAlign w:val="center"/>
          </w:tcPr>
          <w:p w14:paraId="17389EEC" w14:textId="7442D9CA"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color w:val="000000"/>
                <w:sz w:val="21"/>
                <w:szCs w:val="21"/>
              </w:rPr>
              <w:t>1</w:t>
            </w:r>
          </w:p>
        </w:tc>
        <w:tc>
          <w:tcPr>
            <w:tcW w:w="972" w:type="dxa"/>
            <w:tcBorders>
              <w:top w:val="nil"/>
              <w:left w:val="nil"/>
              <w:bottom w:val="single" w:sz="4" w:space="0" w:color="auto"/>
              <w:right w:val="single" w:sz="4" w:space="0" w:color="auto"/>
            </w:tcBorders>
            <w:shd w:val="clear" w:color="auto" w:fill="auto"/>
            <w:vAlign w:val="center"/>
          </w:tcPr>
          <w:p w14:paraId="723590AF" w14:textId="0DB90416"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0BFC7852"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u w:val="single"/>
              </w:rPr>
            </w:pPr>
          </w:p>
        </w:tc>
        <w:tc>
          <w:tcPr>
            <w:tcW w:w="972" w:type="dxa"/>
            <w:tcBorders>
              <w:top w:val="nil"/>
              <w:left w:val="nil"/>
              <w:bottom w:val="single" w:sz="4" w:space="0" w:color="auto"/>
              <w:right w:val="single" w:sz="4" w:space="0" w:color="auto"/>
            </w:tcBorders>
            <w:shd w:val="clear" w:color="auto" w:fill="auto"/>
            <w:vAlign w:val="center"/>
          </w:tcPr>
          <w:p w14:paraId="6FA0A73F"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r>
      <w:tr w:rsidR="00924790" w:rsidRPr="004F61BA" w14:paraId="319485D5" w14:textId="77777777" w:rsidTr="00924790">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1CDC392D" w14:textId="6BDF8B72" w:rsidR="00924790" w:rsidRPr="004F61BA" w:rsidRDefault="00924790" w:rsidP="00924790">
            <w:pPr>
              <w:widowControl/>
              <w:adjustRightInd/>
              <w:spacing w:line="240" w:lineRule="auto"/>
              <w:jc w:val="center"/>
              <w:textAlignment w:val="auto"/>
              <w:rPr>
                <w:rFonts w:ascii="宋体" w:hAnsi="宋体" w:cs="宋体"/>
                <w:color w:val="000000"/>
                <w:sz w:val="22"/>
                <w:szCs w:val="22"/>
              </w:rPr>
            </w:pPr>
            <w:r>
              <w:rPr>
                <w:rFonts w:asciiTheme="minorEastAsia" w:eastAsiaTheme="minorEastAsia" w:hAnsiTheme="minorEastAsia" w:cs="宋体" w:hint="eastAsia"/>
                <w:color w:val="000000"/>
                <w:sz w:val="21"/>
                <w:szCs w:val="21"/>
              </w:rPr>
              <w:t>3</w:t>
            </w:r>
          </w:p>
        </w:tc>
        <w:tc>
          <w:tcPr>
            <w:tcW w:w="1522" w:type="dxa"/>
            <w:tcBorders>
              <w:top w:val="nil"/>
              <w:left w:val="nil"/>
              <w:bottom w:val="single" w:sz="4" w:space="0" w:color="auto"/>
              <w:right w:val="single" w:sz="4" w:space="0" w:color="auto"/>
            </w:tcBorders>
            <w:shd w:val="clear" w:color="auto" w:fill="auto"/>
            <w:vAlign w:val="center"/>
          </w:tcPr>
          <w:p w14:paraId="478A3656" w14:textId="5C6A6DB2"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010BD9">
              <w:rPr>
                <w:rFonts w:asciiTheme="minorEastAsia" w:eastAsiaTheme="minorEastAsia" w:hAnsiTheme="minorEastAsia" w:cs="宋体" w:hint="eastAsia"/>
                <w:color w:val="000000"/>
                <w:sz w:val="21"/>
                <w:szCs w:val="21"/>
              </w:rPr>
              <w:t>Primo服务器</w:t>
            </w:r>
          </w:p>
        </w:tc>
        <w:tc>
          <w:tcPr>
            <w:tcW w:w="3280" w:type="dxa"/>
            <w:tcBorders>
              <w:top w:val="nil"/>
              <w:left w:val="nil"/>
              <w:bottom w:val="single" w:sz="4" w:space="0" w:color="auto"/>
              <w:right w:val="single" w:sz="4" w:space="0" w:color="auto"/>
            </w:tcBorders>
            <w:shd w:val="clear" w:color="auto" w:fill="auto"/>
            <w:vAlign w:val="center"/>
          </w:tcPr>
          <w:p w14:paraId="1C534F0F" w14:textId="79FF2199"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010BD9">
              <w:rPr>
                <w:rFonts w:asciiTheme="minorEastAsia" w:eastAsiaTheme="minorEastAsia" w:hAnsiTheme="minorEastAsia" w:cs="宋体" w:hint="eastAsia"/>
                <w:color w:val="000000"/>
                <w:sz w:val="21"/>
                <w:szCs w:val="21"/>
              </w:rPr>
              <w:t>用于Primo系统（以色列艾利贝斯公司的资源发现系统）</w:t>
            </w:r>
          </w:p>
        </w:tc>
        <w:tc>
          <w:tcPr>
            <w:tcW w:w="850" w:type="dxa"/>
            <w:tcBorders>
              <w:top w:val="nil"/>
              <w:left w:val="nil"/>
              <w:bottom w:val="single" w:sz="4" w:space="0" w:color="auto"/>
              <w:right w:val="single" w:sz="4" w:space="0" w:color="auto"/>
            </w:tcBorders>
            <w:shd w:val="clear" w:color="auto" w:fill="auto"/>
            <w:vAlign w:val="center"/>
          </w:tcPr>
          <w:p w14:paraId="430CAB18" w14:textId="0F591B40"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hint="eastAsia"/>
                <w:color w:val="000000"/>
                <w:sz w:val="21"/>
                <w:szCs w:val="21"/>
              </w:rPr>
              <w:t>台</w:t>
            </w:r>
          </w:p>
        </w:tc>
        <w:tc>
          <w:tcPr>
            <w:tcW w:w="993" w:type="dxa"/>
            <w:tcBorders>
              <w:top w:val="nil"/>
              <w:left w:val="nil"/>
              <w:bottom w:val="single" w:sz="4" w:space="0" w:color="auto"/>
              <w:right w:val="single" w:sz="4" w:space="0" w:color="auto"/>
            </w:tcBorders>
            <w:shd w:val="clear" w:color="auto" w:fill="auto"/>
            <w:vAlign w:val="center"/>
          </w:tcPr>
          <w:p w14:paraId="580C9DD8" w14:textId="3E0E5021"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color w:val="000000"/>
                <w:sz w:val="21"/>
                <w:szCs w:val="21"/>
              </w:rPr>
              <w:t>1</w:t>
            </w:r>
          </w:p>
        </w:tc>
        <w:tc>
          <w:tcPr>
            <w:tcW w:w="972" w:type="dxa"/>
            <w:tcBorders>
              <w:top w:val="nil"/>
              <w:left w:val="nil"/>
              <w:bottom w:val="single" w:sz="4" w:space="0" w:color="auto"/>
              <w:right w:val="single" w:sz="4" w:space="0" w:color="auto"/>
            </w:tcBorders>
            <w:shd w:val="clear" w:color="auto" w:fill="auto"/>
            <w:vAlign w:val="center"/>
          </w:tcPr>
          <w:p w14:paraId="77105769" w14:textId="0DDE8933"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48F63F38"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u w:val="single"/>
              </w:rPr>
            </w:pPr>
          </w:p>
        </w:tc>
        <w:tc>
          <w:tcPr>
            <w:tcW w:w="972" w:type="dxa"/>
            <w:tcBorders>
              <w:top w:val="nil"/>
              <w:left w:val="nil"/>
              <w:bottom w:val="single" w:sz="4" w:space="0" w:color="auto"/>
              <w:right w:val="single" w:sz="4" w:space="0" w:color="auto"/>
            </w:tcBorders>
            <w:shd w:val="clear" w:color="auto" w:fill="auto"/>
            <w:vAlign w:val="center"/>
          </w:tcPr>
          <w:p w14:paraId="29E42CB9"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r>
      <w:tr w:rsidR="00924790" w:rsidRPr="004F61BA" w14:paraId="40E651F7" w14:textId="77777777" w:rsidTr="00924790">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29DF00F1" w14:textId="0CE19EE9" w:rsidR="00924790" w:rsidRPr="004F61BA" w:rsidRDefault="00924790" w:rsidP="00924790">
            <w:pPr>
              <w:widowControl/>
              <w:adjustRightInd/>
              <w:spacing w:line="240" w:lineRule="auto"/>
              <w:jc w:val="center"/>
              <w:textAlignment w:val="auto"/>
              <w:rPr>
                <w:rFonts w:ascii="宋体" w:hAnsi="宋体" w:cs="宋体"/>
                <w:color w:val="000000"/>
                <w:sz w:val="22"/>
                <w:szCs w:val="22"/>
              </w:rPr>
            </w:pPr>
            <w:r>
              <w:rPr>
                <w:rFonts w:asciiTheme="minorEastAsia" w:eastAsiaTheme="minorEastAsia" w:hAnsiTheme="minorEastAsia" w:cs="宋体" w:hint="eastAsia"/>
                <w:color w:val="000000"/>
                <w:sz w:val="21"/>
                <w:szCs w:val="21"/>
              </w:rPr>
              <w:t>4</w:t>
            </w:r>
          </w:p>
        </w:tc>
        <w:tc>
          <w:tcPr>
            <w:tcW w:w="1522" w:type="dxa"/>
            <w:tcBorders>
              <w:top w:val="nil"/>
              <w:left w:val="nil"/>
              <w:bottom w:val="single" w:sz="4" w:space="0" w:color="auto"/>
              <w:right w:val="single" w:sz="4" w:space="0" w:color="auto"/>
            </w:tcBorders>
            <w:shd w:val="clear" w:color="auto" w:fill="auto"/>
            <w:vAlign w:val="center"/>
          </w:tcPr>
          <w:p w14:paraId="6B33D8BE" w14:textId="1D3E0F34"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hint="eastAsia"/>
                <w:color w:val="000000"/>
                <w:sz w:val="21"/>
                <w:szCs w:val="21"/>
              </w:rPr>
              <w:t>虚拟机服务器</w:t>
            </w:r>
          </w:p>
        </w:tc>
        <w:tc>
          <w:tcPr>
            <w:tcW w:w="3280" w:type="dxa"/>
            <w:tcBorders>
              <w:top w:val="nil"/>
              <w:left w:val="nil"/>
              <w:bottom w:val="single" w:sz="4" w:space="0" w:color="auto"/>
              <w:right w:val="single" w:sz="4" w:space="0" w:color="auto"/>
            </w:tcBorders>
            <w:shd w:val="clear" w:color="auto" w:fill="auto"/>
            <w:vAlign w:val="center"/>
          </w:tcPr>
          <w:p w14:paraId="3F0EDDE5" w14:textId="70DA05D2"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010BD9">
              <w:rPr>
                <w:rFonts w:asciiTheme="minorEastAsia" w:eastAsiaTheme="minorEastAsia" w:hAnsiTheme="minorEastAsia" w:cs="宋体" w:hint="eastAsia"/>
                <w:color w:val="000000"/>
                <w:sz w:val="21"/>
                <w:szCs w:val="21"/>
              </w:rPr>
              <w:t>用于</w:t>
            </w:r>
            <w:r>
              <w:rPr>
                <w:rFonts w:asciiTheme="minorEastAsia" w:eastAsiaTheme="minorEastAsia" w:hAnsiTheme="minorEastAsia" w:cs="宋体" w:hint="eastAsia"/>
                <w:color w:val="000000"/>
                <w:sz w:val="21"/>
                <w:szCs w:val="21"/>
              </w:rPr>
              <w:t>搭建</w:t>
            </w:r>
            <w:r w:rsidRPr="00010BD9">
              <w:rPr>
                <w:rFonts w:asciiTheme="minorEastAsia" w:eastAsiaTheme="minorEastAsia" w:hAnsiTheme="minorEastAsia" w:cs="宋体" w:hint="eastAsia"/>
                <w:color w:val="000000"/>
                <w:sz w:val="21"/>
                <w:szCs w:val="21"/>
              </w:rPr>
              <w:t>虚拟机，协助各类系统的开发与测试工作</w:t>
            </w:r>
          </w:p>
        </w:tc>
        <w:tc>
          <w:tcPr>
            <w:tcW w:w="850" w:type="dxa"/>
            <w:tcBorders>
              <w:top w:val="nil"/>
              <w:left w:val="nil"/>
              <w:bottom w:val="single" w:sz="4" w:space="0" w:color="auto"/>
              <w:right w:val="single" w:sz="4" w:space="0" w:color="auto"/>
            </w:tcBorders>
            <w:shd w:val="clear" w:color="auto" w:fill="auto"/>
            <w:vAlign w:val="center"/>
          </w:tcPr>
          <w:p w14:paraId="3863712F" w14:textId="5C5E61E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hint="eastAsia"/>
                <w:color w:val="000000"/>
                <w:sz w:val="21"/>
                <w:szCs w:val="21"/>
              </w:rPr>
              <w:t>台</w:t>
            </w:r>
          </w:p>
        </w:tc>
        <w:tc>
          <w:tcPr>
            <w:tcW w:w="993" w:type="dxa"/>
            <w:tcBorders>
              <w:top w:val="nil"/>
              <w:left w:val="nil"/>
              <w:bottom w:val="single" w:sz="4" w:space="0" w:color="auto"/>
              <w:right w:val="single" w:sz="4" w:space="0" w:color="auto"/>
            </w:tcBorders>
            <w:shd w:val="clear" w:color="auto" w:fill="auto"/>
            <w:vAlign w:val="center"/>
          </w:tcPr>
          <w:p w14:paraId="59F9ED7E" w14:textId="1CEE23F1"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color w:val="000000"/>
                <w:sz w:val="21"/>
                <w:szCs w:val="21"/>
              </w:rPr>
              <w:t>2</w:t>
            </w:r>
          </w:p>
        </w:tc>
        <w:tc>
          <w:tcPr>
            <w:tcW w:w="972" w:type="dxa"/>
            <w:tcBorders>
              <w:top w:val="nil"/>
              <w:left w:val="nil"/>
              <w:bottom w:val="single" w:sz="4" w:space="0" w:color="auto"/>
              <w:right w:val="single" w:sz="4" w:space="0" w:color="auto"/>
            </w:tcBorders>
            <w:shd w:val="clear" w:color="auto" w:fill="auto"/>
            <w:vAlign w:val="center"/>
          </w:tcPr>
          <w:p w14:paraId="6418D74F" w14:textId="2D422EC3"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2808D80E"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u w:val="single"/>
              </w:rPr>
            </w:pPr>
          </w:p>
        </w:tc>
        <w:tc>
          <w:tcPr>
            <w:tcW w:w="972" w:type="dxa"/>
            <w:tcBorders>
              <w:top w:val="nil"/>
              <w:left w:val="nil"/>
              <w:bottom w:val="single" w:sz="4" w:space="0" w:color="auto"/>
              <w:right w:val="single" w:sz="4" w:space="0" w:color="auto"/>
            </w:tcBorders>
            <w:shd w:val="clear" w:color="auto" w:fill="auto"/>
            <w:vAlign w:val="center"/>
          </w:tcPr>
          <w:p w14:paraId="76554934"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r>
      <w:tr w:rsidR="00924790" w:rsidRPr="004F61BA" w14:paraId="79A0A847" w14:textId="77777777" w:rsidTr="00924790">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5EE35728" w14:textId="5E1C0C2A" w:rsidR="00924790" w:rsidRPr="004F61BA" w:rsidRDefault="00924790" w:rsidP="00924790">
            <w:pPr>
              <w:widowControl/>
              <w:adjustRightInd/>
              <w:spacing w:line="240" w:lineRule="auto"/>
              <w:jc w:val="center"/>
              <w:textAlignment w:val="auto"/>
              <w:rPr>
                <w:rFonts w:ascii="宋体" w:hAnsi="宋体" w:cs="宋体"/>
                <w:color w:val="000000"/>
                <w:sz w:val="22"/>
                <w:szCs w:val="22"/>
              </w:rPr>
            </w:pPr>
            <w:r>
              <w:rPr>
                <w:rFonts w:asciiTheme="minorEastAsia" w:eastAsiaTheme="minorEastAsia" w:hAnsiTheme="minorEastAsia" w:cs="宋体" w:hint="eastAsia"/>
                <w:color w:val="000000"/>
                <w:sz w:val="21"/>
                <w:szCs w:val="21"/>
              </w:rPr>
              <w:t>5</w:t>
            </w:r>
          </w:p>
        </w:tc>
        <w:tc>
          <w:tcPr>
            <w:tcW w:w="1522" w:type="dxa"/>
            <w:tcBorders>
              <w:top w:val="nil"/>
              <w:left w:val="nil"/>
              <w:bottom w:val="single" w:sz="4" w:space="0" w:color="auto"/>
              <w:right w:val="single" w:sz="4" w:space="0" w:color="auto"/>
            </w:tcBorders>
            <w:shd w:val="clear" w:color="auto" w:fill="auto"/>
            <w:vAlign w:val="center"/>
          </w:tcPr>
          <w:p w14:paraId="52937EFC" w14:textId="627981FC" w:rsidR="00924790" w:rsidRPr="004F61BA" w:rsidRDefault="00DF1E2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hint="eastAsia"/>
                <w:color w:val="000000"/>
                <w:sz w:val="21"/>
                <w:szCs w:val="21"/>
              </w:rPr>
              <w:t>数据实验教学科研平台服务器</w:t>
            </w:r>
          </w:p>
        </w:tc>
        <w:tc>
          <w:tcPr>
            <w:tcW w:w="3280" w:type="dxa"/>
            <w:tcBorders>
              <w:top w:val="nil"/>
              <w:left w:val="nil"/>
              <w:bottom w:val="single" w:sz="4" w:space="0" w:color="auto"/>
              <w:right w:val="single" w:sz="4" w:space="0" w:color="auto"/>
            </w:tcBorders>
            <w:shd w:val="clear" w:color="auto" w:fill="auto"/>
            <w:vAlign w:val="center"/>
          </w:tcPr>
          <w:p w14:paraId="7F7B6122" w14:textId="6A7C8EC4"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010BD9">
              <w:rPr>
                <w:rFonts w:asciiTheme="minorEastAsia" w:eastAsiaTheme="minorEastAsia" w:hAnsiTheme="minorEastAsia" w:cs="宋体" w:hint="eastAsia"/>
                <w:color w:val="000000"/>
                <w:sz w:val="21"/>
                <w:szCs w:val="21"/>
              </w:rPr>
              <w:t>分别用于“复旦大学</w:t>
            </w:r>
            <w:r w:rsidR="00745083" w:rsidRPr="00745083">
              <w:rPr>
                <w:rFonts w:asciiTheme="minorEastAsia" w:eastAsiaTheme="minorEastAsia" w:hAnsiTheme="minorEastAsia" w:cs="宋体" w:hint="eastAsia"/>
                <w:color w:val="000000"/>
                <w:sz w:val="21"/>
                <w:szCs w:val="21"/>
              </w:rPr>
              <w:t>数据实验教学科研平台</w:t>
            </w:r>
            <w:r w:rsidRPr="00010BD9">
              <w:rPr>
                <w:rFonts w:asciiTheme="minorEastAsia" w:eastAsiaTheme="minorEastAsia" w:hAnsiTheme="minorEastAsia" w:cs="宋体" w:hint="eastAsia"/>
                <w:color w:val="000000"/>
                <w:sz w:val="21"/>
                <w:szCs w:val="21"/>
              </w:rPr>
              <w:t>”的docker、OpenStack、KVM的虚拟</w:t>
            </w:r>
            <w:proofErr w:type="gramStart"/>
            <w:r w:rsidRPr="00010BD9">
              <w:rPr>
                <w:rFonts w:asciiTheme="minorEastAsia" w:eastAsiaTheme="minorEastAsia" w:hAnsiTheme="minorEastAsia" w:cs="宋体" w:hint="eastAsia"/>
                <w:color w:val="000000"/>
                <w:sz w:val="21"/>
                <w:szCs w:val="21"/>
              </w:rPr>
              <w:t>化部署</w:t>
            </w:r>
            <w:proofErr w:type="gramEnd"/>
          </w:p>
        </w:tc>
        <w:tc>
          <w:tcPr>
            <w:tcW w:w="850" w:type="dxa"/>
            <w:tcBorders>
              <w:top w:val="nil"/>
              <w:left w:val="nil"/>
              <w:bottom w:val="single" w:sz="4" w:space="0" w:color="auto"/>
              <w:right w:val="single" w:sz="4" w:space="0" w:color="auto"/>
            </w:tcBorders>
            <w:shd w:val="clear" w:color="auto" w:fill="auto"/>
            <w:vAlign w:val="center"/>
          </w:tcPr>
          <w:p w14:paraId="3B4A6284" w14:textId="45384D9B"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hint="eastAsia"/>
                <w:color w:val="000000"/>
                <w:sz w:val="21"/>
                <w:szCs w:val="21"/>
              </w:rPr>
              <w:t>台</w:t>
            </w:r>
          </w:p>
        </w:tc>
        <w:tc>
          <w:tcPr>
            <w:tcW w:w="993" w:type="dxa"/>
            <w:tcBorders>
              <w:top w:val="nil"/>
              <w:left w:val="nil"/>
              <w:bottom w:val="single" w:sz="4" w:space="0" w:color="auto"/>
              <w:right w:val="single" w:sz="4" w:space="0" w:color="auto"/>
            </w:tcBorders>
            <w:shd w:val="clear" w:color="auto" w:fill="auto"/>
            <w:vAlign w:val="center"/>
          </w:tcPr>
          <w:p w14:paraId="2FB243E3" w14:textId="2F2A9CDE"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Pr>
                <w:rFonts w:asciiTheme="minorEastAsia" w:eastAsiaTheme="minorEastAsia" w:hAnsiTheme="minorEastAsia" w:cs="宋体"/>
                <w:color w:val="000000"/>
                <w:sz w:val="21"/>
                <w:szCs w:val="21"/>
              </w:rPr>
              <w:t>3</w:t>
            </w:r>
          </w:p>
        </w:tc>
        <w:tc>
          <w:tcPr>
            <w:tcW w:w="972" w:type="dxa"/>
            <w:tcBorders>
              <w:top w:val="nil"/>
              <w:left w:val="nil"/>
              <w:bottom w:val="single" w:sz="4" w:space="0" w:color="auto"/>
              <w:right w:val="single" w:sz="4" w:space="0" w:color="auto"/>
            </w:tcBorders>
            <w:shd w:val="clear" w:color="auto" w:fill="auto"/>
            <w:vAlign w:val="center"/>
          </w:tcPr>
          <w:p w14:paraId="64E31E73" w14:textId="5F08C262"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78140A73"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u w:val="single"/>
              </w:rPr>
            </w:pPr>
          </w:p>
        </w:tc>
        <w:tc>
          <w:tcPr>
            <w:tcW w:w="972" w:type="dxa"/>
            <w:tcBorders>
              <w:top w:val="nil"/>
              <w:left w:val="nil"/>
              <w:bottom w:val="single" w:sz="4" w:space="0" w:color="auto"/>
              <w:right w:val="single" w:sz="4" w:space="0" w:color="auto"/>
            </w:tcBorders>
            <w:shd w:val="clear" w:color="auto" w:fill="auto"/>
            <w:vAlign w:val="center"/>
          </w:tcPr>
          <w:p w14:paraId="33E1D477"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r>
      <w:tr w:rsidR="00924790" w:rsidRPr="004F61BA" w14:paraId="026F26E4" w14:textId="77777777" w:rsidTr="00924790">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67AAC9DA" w14:textId="72399424" w:rsidR="00924790" w:rsidRPr="004F61BA" w:rsidRDefault="00924790" w:rsidP="00924790">
            <w:pPr>
              <w:widowControl/>
              <w:adjustRightInd/>
              <w:spacing w:line="240" w:lineRule="auto"/>
              <w:jc w:val="center"/>
              <w:textAlignment w:val="auto"/>
              <w:rPr>
                <w:rFonts w:ascii="宋体" w:hAnsi="宋体" w:cs="宋体"/>
                <w:color w:val="000000"/>
                <w:sz w:val="22"/>
                <w:szCs w:val="22"/>
              </w:rPr>
            </w:pPr>
            <w:r w:rsidRPr="00924790">
              <w:rPr>
                <w:rFonts w:asciiTheme="minorEastAsia" w:eastAsiaTheme="minorEastAsia" w:hAnsiTheme="minorEastAsia" w:cs="宋体" w:hint="eastAsia"/>
                <w:color w:val="000000"/>
                <w:sz w:val="21"/>
                <w:szCs w:val="21"/>
              </w:rPr>
              <w:t>6</w:t>
            </w:r>
          </w:p>
        </w:tc>
        <w:tc>
          <w:tcPr>
            <w:tcW w:w="1522" w:type="dxa"/>
            <w:tcBorders>
              <w:top w:val="nil"/>
              <w:left w:val="nil"/>
              <w:bottom w:val="single" w:sz="4" w:space="0" w:color="auto"/>
              <w:right w:val="single" w:sz="4" w:space="0" w:color="auto"/>
            </w:tcBorders>
            <w:shd w:val="clear" w:color="auto" w:fill="auto"/>
            <w:vAlign w:val="center"/>
          </w:tcPr>
          <w:p w14:paraId="1E0E8DEF" w14:textId="4A3A7586"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924790">
              <w:rPr>
                <w:rFonts w:asciiTheme="minorEastAsia" w:eastAsiaTheme="minorEastAsia" w:hAnsiTheme="minorEastAsia" w:cs="宋体" w:hint="eastAsia"/>
                <w:color w:val="000000"/>
                <w:sz w:val="21"/>
                <w:szCs w:val="21"/>
              </w:rPr>
              <w:t>Oracle RAC服务费</w:t>
            </w:r>
          </w:p>
        </w:tc>
        <w:tc>
          <w:tcPr>
            <w:tcW w:w="3280" w:type="dxa"/>
            <w:tcBorders>
              <w:top w:val="nil"/>
              <w:left w:val="nil"/>
              <w:bottom w:val="single" w:sz="4" w:space="0" w:color="auto"/>
              <w:right w:val="single" w:sz="4" w:space="0" w:color="auto"/>
            </w:tcBorders>
            <w:shd w:val="clear" w:color="auto" w:fill="auto"/>
            <w:vAlign w:val="center"/>
          </w:tcPr>
          <w:p w14:paraId="2F67C638" w14:textId="3FBB64A8"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924790">
              <w:rPr>
                <w:rFonts w:asciiTheme="minorEastAsia" w:eastAsiaTheme="minorEastAsia" w:hAnsiTheme="minorEastAsia" w:cs="宋体" w:hint="eastAsia"/>
                <w:color w:val="000000"/>
                <w:sz w:val="21"/>
                <w:szCs w:val="21"/>
              </w:rPr>
              <w:t>按最终用户需求搭建Oracle RAC集群，并提供三年Oracle RAC的维护，7*24小时响应，4小时上门</w:t>
            </w:r>
          </w:p>
        </w:tc>
        <w:tc>
          <w:tcPr>
            <w:tcW w:w="850" w:type="dxa"/>
            <w:tcBorders>
              <w:top w:val="nil"/>
              <w:left w:val="nil"/>
              <w:bottom w:val="single" w:sz="4" w:space="0" w:color="auto"/>
              <w:right w:val="single" w:sz="4" w:space="0" w:color="auto"/>
            </w:tcBorders>
            <w:shd w:val="clear" w:color="auto" w:fill="auto"/>
            <w:vAlign w:val="center"/>
          </w:tcPr>
          <w:p w14:paraId="3B2C1541" w14:textId="18AD5328"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924790">
              <w:rPr>
                <w:rFonts w:asciiTheme="minorEastAsia" w:eastAsiaTheme="minorEastAsia" w:hAnsiTheme="minorEastAsia" w:cs="宋体" w:hint="eastAsia"/>
                <w:color w:val="000000"/>
                <w:sz w:val="21"/>
                <w:szCs w:val="21"/>
              </w:rPr>
              <w:t>项</w:t>
            </w:r>
          </w:p>
        </w:tc>
        <w:tc>
          <w:tcPr>
            <w:tcW w:w="993" w:type="dxa"/>
            <w:tcBorders>
              <w:top w:val="nil"/>
              <w:left w:val="nil"/>
              <w:bottom w:val="single" w:sz="4" w:space="0" w:color="auto"/>
              <w:right w:val="single" w:sz="4" w:space="0" w:color="auto"/>
            </w:tcBorders>
            <w:shd w:val="clear" w:color="auto" w:fill="auto"/>
            <w:vAlign w:val="center"/>
          </w:tcPr>
          <w:p w14:paraId="25384052" w14:textId="7C3EE0C6"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r w:rsidRPr="00924790">
              <w:rPr>
                <w:rFonts w:asciiTheme="minorEastAsia" w:eastAsiaTheme="minorEastAsia" w:hAnsiTheme="minorEastAsia" w:cs="宋体" w:hint="eastAsia"/>
                <w:color w:val="000000"/>
                <w:sz w:val="21"/>
                <w:szCs w:val="21"/>
              </w:rPr>
              <w:t>1</w:t>
            </w:r>
          </w:p>
        </w:tc>
        <w:tc>
          <w:tcPr>
            <w:tcW w:w="972" w:type="dxa"/>
            <w:tcBorders>
              <w:top w:val="nil"/>
              <w:left w:val="nil"/>
              <w:bottom w:val="single" w:sz="4" w:space="0" w:color="auto"/>
              <w:right w:val="single" w:sz="4" w:space="0" w:color="auto"/>
            </w:tcBorders>
            <w:shd w:val="clear" w:color="auto" w:fill="auto"/>
            <w:vAlign w:val="center"/>
          </w:tcPr>
          <w:p w14:paraId="7A085E3B" w14:textId="6E1617BE"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2E13F279"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nil"/>
              <w:left w:val="nil"/>
              <w:bottom w:val="single" w:sz="4" w:space="0" w:color="auto"/>
              <w:right w:val="single" w:sz="4" w:space="0" w:color="auto"/>
            </w:tcBorders>
            <w:shd w:val="clear" w:color="auto" w:fill="auto"/>
            <w:vAlign w:val="center"/>
          </w:tcPr>
          <w:p w14:paraId="4E49DB4E" w14:textId="77777777" w:rsidR="00924790" w:rsidRPr="004F61BA" w:rsidRDefault="00924790" w:rsidP="00924790">
            <w:pPr>
              <w:widowControl/>
              <w:adjustRightInd/>
              <w:spacing w:line="240" w:lineRule="auto"/>
              <w:jc w:val="center"/>
              <w:textAlignment w:val="auto"/>
              <w:rPr>
                <w:rFonts w:ascii="华文仿宋" w:eastAsia="华文仿宋" w:hAnsi="华文仿宋" w:cs="宋体"/>
                <w:color w:val="000000"/>
                <w:szCs w:val="24"/>
              </w:rPr>
            </w:pPr>
          </w:p>
        </w:tc>
      </w:tr>
      <w:tr w:rsidR="00D4541E" w14:paraId="57D1E328" w14:textId="77777777" w:rsidTr="00924790">
        <w:trPr>
          <w:trHeight w:val="710"/>
          <w:jc w:val="center"/>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FA70AA7" w14:textId="77777777" w:rsidR="00D4541E" w:rsidRPr="004F61BA" w:rsidRDefault="00D4541E">
            <w:pPr>
              <w:widowControl/>
              <w:adjustRightInd/>
              <w:spacing w:line="240" w:lineRule="auto"/>
              <w:jc w:val="center"/>
              <w:textAlignment w:val="auto"/>
              <w:rPr>
                <w:rFonts w:ascii="宋体" w:hAnsi="宋体" w:cs="宋体"/>
                <w:color w:val="000000"/>
                <w:sz w:val="22"/>
                <w:szCs w:val="22"/>
              </w:rPr>
            </w:pPr>
          </w:p>
        </w:tc>
        <w:tc>
          <w:tcPr>
            <w:tcW w:w="1522" w:type="dxa"/>
            <w:tcBorders>
              <w:top w:val="single" w:sz="4" w:space="0" w:color="auto"/>
              <w:left w:val="nil"/>
              <w:bottom w:val="single" w:sz="4" w:space="0" w:color="auto"/>
              <w:right w:val="single" w:sz="4" w:space="0" w:color="auto"/>
            </w:tcBorders>
            <w:shd w:val="clear" w:color="auto" w:fill="auto"/>
            <w:vAlign w:val="center"/>
          </w:tcPr>
          <w:p w14:paraId="4650A38D" w14:textId="77777777" w:rsidR="00D4541E" w:rsidRPr="004F61BA" w:rsidRDefault="0011786A">
            <w:pPr>
              <w:widowControl/>
              <w:adjustRightInd/>
              <w:spacing w:line="240" w:lineRule="auto"/>
              <w:jc w:val="center"/>
              <w:textAlignment w:val="auto"/>
              <w:rPr>
                <w:rFonts w:ascii="华文仿宋" w:eastAsia="华文仿宋" w:hAnsi="华文仿宋" w:cs="宋体"/>
                <w:color w:val="000000"/>
                <w:szCs w:val="24"/>
              </w:rPr>
            </w:pPr>
            <w:r w:rsidRPr="004F61BA">
              <w:rPr>
                <w:rFonts w:ascii="华文仿宋" w:eastAsia="华文仿宋" w:hAnsi="华文仿宋" w:cs="宋体" w:hint="eastAsia"/>
                <w:color w:val="000000"/>
                <w:szCs w:val="24"/>
              </w:rPr>
              <w:t>合计</w:t>
            </w:r>
          </w:p>
        </w:tc>
        <w:tc>
          <w:tcPr>
            <w:tcW w:w="3280" w:type="dxa"/>
            <w:tcBorders>
              <w:top w:val="single" w:sz="4" w:space="0" w:color="auto"/>
              <w:left w:val="nil"/>
              <w:bottom w:val="single" w:sz="4" w:space="0" w:color="auto"/>
              <w:right w:val="single" w:sz="4" w:space="0" w:color="auto"/>
            </w:tcBorders>
            <w:shd w:val="clear" w:color="auto" w:fill="auto"/>
            <w:vAlign w:val="center"/>
          </w:tcPr>
          <w:p w14:paraId="1E9F2DDE" w14:textId="77777777" w:rsidR="00D4541E" w:rsidRPr="004F61BA" w:rsidRDefault="00D4541E">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5BAF68BA" w14:textId="77777777" w:rsidR="00D4541E" w:rsidRPr="004F61BA" w:rsidRDefault="0011786A">
            <w:pPr>
              <w:widowControl/>
              <w:adjustRightInd/>
              <w:spacing w:line="240" w:lineRule="auto"/>
              <w:jc w:val="center"/>
              <w:textAlignment w:val="auto"/>
              <w:rPr>
                <w:rFonts w:ascii="华文仿宋" w:eastAsia="华文仿宋" w:hAnsi="华文仿宋" w:cs="宋体"/>
                <w:color w:val="000000"/>
                <w:szCs w:val="24"/>
              </w:rPr>
            </w:pPr>
            <w:r w:rsidRPr="004F61BA">
              <w:rPr>
                <w:rFonts w:ascii="华文仿宋" w:eastAsia="华文仿宋" w:hAnsi="华文仿宋" w:cs="宋体" w:hint="eastAsia"/>
                <w:color w:val="000000"/>
                <w:szCs w:val="24"/>
              </w:rPr>
              <w:t>元</w:t>
            </w:r>
          </w:p>
        </w:tc>
        <w:tc>
          <w:tcPr>
            <w:tcW w:w="993" w:type="dxa"/>
            <w:tcBorders>
              <w:top w:val="single" w:sz="4" w:space="0" w:color="auto"/>
              <w:left w:val="nil"/>
              <w:bottom w:val="single" w:sz="4" w:space="0" w:color="auto"/>
              <w:right w:val="single" w:sz="4" w:space="0" w:color="auto"/>
            </w:tcBorders>
            <w:shd w:val="clear" w:color="auto" w:fill="auto"/>
            <w:vAlign w:val="center"/>
          </w:tcPr>
          <w:p w14:paraId="7351818E" w14:textId="77777777" w:rsidR="00D4541E" w:rsidRPr="004F61BA" w:rsidRDefault="00D4541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single" w:sz="4" w:space="0" w:color="auto"/>
              <w:left w:val="nil"/>
              <w:bottom w:val="single" w:sz="4" w:space="0" w:color="auto"/>
              <w:right w:val="single" w:sz="4" w:space="0" w:color="auto"/>
            </w:tcBorders>
            <w:shd w:val="clear" w:color="auto" w:fill="auto"/>
            <w:vAlign w:val="center"/>
          </w:tcPr>
          <w:p w14:paraId="18E42A8F" w14:textId="77777777" w:rsidR="00D4541E" w:rsidRPr="004F61BA" w:rsidRDefault="00D4541E">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0441811A" w14:textId="77777777" w:rsidR="00D4541E" w:rsidRPr="004F61BA" w:rsidRDefault="00D4541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single" w:sz="4" w:space="0" w:color="auto"/>
              <w:left w:val="nil"/>
              <w:bottom w:val="single" w:sz="4" w:space="0" w:color="auto"/>
              <w:right w:val="single" w:sz="4" w:space="0" w:color="auto"/>
            </w:tcBorders>
            <w:shd w:val="clear" w:color="auto" w:fill="auto"/>
            <w:vAlign w:val="center"/>
          </w:tcPr>
          <w:p w14:paraId="60026B0E" w14:textId="77777777" w:rsidR="00D4541E" w:rsidRPr="004F61BA" w:rsidRDefault="00D4541E">
            <w:pPr>
              <w:widowControl/>
              <w:adjustRightInd/>
              <w:spacing w:line="240" w:lineRule="auto"/>
              <w:jc w:val="center"/>
              <w:textAlignment w:val="auto"/>
              <w:rPr>
                <w:rFonts w:ascii="华文仿宋" w:eastAsia="华文仿宋" w:hAnsi="华文仿宋" w:cs="宋体"/>
                <w:color w:val="000000"/>
                <w:szCs w:val="24"/>
              </w:rPr>
            </w:pPr>
          </w:p>
        </w:tc>
      </w:tr>
    </w:tbl>
    <w:p w14:paraId="2A046507" w14:textId="77777777" w:rsidR="00D4541E" w:rsidRDefault="00D4541E">
      <w:pPr>
        <w:adjustRightInd/>
        <w:spacing w:line="360" w:lineRule="auto"/>
        <w:ind w:firstLineChars="150" w:firstLine="315"/>
        <w:textAlignment w:val="auto"/>
        <w:rPr>
          <w:rFonts w:ascii="宋体" w:hAnsi="宋体" w:cs="Arial"/>
          <w:kern w:val="2"/>
          <w:sz w:val="21"/>
          <w:szCs w:val="21"/>
        </w:rPr>
      </w:pPr>
    </w:p>
    <w:p w14:paraId="05A47BD0" w14:textId="77777777" w:rsidR="00D4541E" w:rsidRDefault="0011786A">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14:paraId="122E8BDE" w14:textId="77777777" w:rsidR="00D4541E" w:rsidRDefault="0011786A">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14:paraId="1EB88B0F" w14:textId="77777777" w:rsidR="00D4541E" w:rsidRDefault="0011786A">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14:paraId="28BB75E6" w14:textId="77777777" w:rsidR="00D4541E" w:rsidRDefault="0011786A">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14:paraId="3AA6BBEA" w14:textId="77777777" w:rsidR="00D4541E" w:rsidRDefault="0011786A">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14:paraId="2983E52A" w14:textId="77777777" w:rsidR="00D4541E" w:rsidRDefault="00D4541E">
      <w:pPr>
        <w:widowControl/>
        <w:adjustRightInd/>
        <w:spacing w:line="240" w:lineRule="auto"/>
        <w:jc w:val="left"/>
        <w:textAlignment w:val="auto"/>
      </w:pPr>
    </w:p>
    <w:p w14:paraId="43FB37FA" w14:textId="77777777" w:rsidR="00D4541E" w:rsidRDefault="00D4541E">
      <w:pPr>
        <w:widowControl/>
        <w:adjustRightInd/>
        <w:spacing w:line="240" w:lineRule="auto"/>
        <w:jc w:val="left"/>
        <w:textAlignment w:val="auto"/>
      </w:pPr>
    </w:p>
    <w:p w14:paraId="179F42BF" w14:textId="77777777" w:rsidR="00D4541E" w:rsidRDefault="0011786A">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14:paraId="53D05375" w14:textId="77777777" w:rsidR="00D4541E" w:rsidRDefault="0011786A">
      <w:pPr>
        <w:pStyle w:val="flName"/>
        <w:rPr>
          <w:rFonts w:ascii="Times New Roman"/>
        </w:rPr>
      </w:pPr>
      <w:r>
        <w:rPr>
          <w:rFonts w:ascii="Times New Roman"/>
        </w:rPr>
        <w:lastRenderedPageBreak/>
        <w:t>技术要求响应</w:t>
      </w:r>
      <w:r>
        <w:rPr>
          <w:rFonts w:ascii="Times New Roman"/>
        </w:rPr>
        <w:t>/</w:t>
      </w:r>
      <w:r>
        <w:rPr>
          <w:rFonts w:ascii="Times New Roman"/>
        </w:rPr>
        <w:t>偏离表格式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14:paraId="7A1E8093" w14:textId="77777777" w:rsidR="00D4541E" w:rsidRDefault="00D4541E">
      <w:pPr>
        <w:spacing w:line="360" w:lineRule="auto"/>
        <w:jc w:val="left"/>
        <w:rPr>
          <w:rFonts w:ascii="宋体" w:hAnsi="宋体"/>
          <w:sz w:val="32"/>
          <w:szCs w:val="32"/>
          <w:lang w:val="zh-CN"/>
        </w:rPr>
      </w:pPr>
    </w:p>
    <w:p w14:paraId="7F3775C5" w14:textId="77777777" w:rsidR="00D4541E" w:rsidRDefault="0011786A">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D4541E" w14:paraId="5BA5FD39" w14:textId="77777777">
        <w:tc>
          <w:tcPr>
            <w:tcW w:w="426" w:type="dxa"/>
            <w:vAlign w:val="center"/>
          </w:tcPr>
          <w:p w14:paraId="0DADF5D7" w14:textId="77777777" w:rsidR="00D4541E" w:rsidRDefault="0011786A">
            <w:pPr>
              <w:spacing w:line="360" w:lineRule="auto"/>
              <w:jc w:val="center"/>
              <w:rPr>
                <w:rFonts w:ascii="宋体" w:hAnsi="宋体" w:cs="Arial"/>
                <w:szCs w:val="21"/>
              </w:rPr>
            </w:pPr>
            <w:r>
              <w:rPr>
                <w:rFonts w:ascii="宋体" w:hAnsi="宋体" w:cs="Arial"/>
                <w:szCs w:val="21"/>
              </w:rPr>
              <w:t>序号</w:t>
            </w:r>
          </w:p>
        </w:tc>
        <w:tc>
          <w:tcPr>
            <w:tcW w:w="1020" w:type="dxa"/>
            <w:vAlign w:val="center"/>
          </w:tcPr>
          <w:p w14:paraId="65BCE28A" w14:textId="77777777" w:rsidR="00D4541E" w:rsidRDefault="0011786A">
            <w:pPr>
              <w:spacing w:line="360" w:lineRule="auto"/>
              <w:jc w:val="center"/>
              <w:rPr>
                <w:rFonts w:ascii="宋体" w:hAnsi="宋体" w:cs="Arial"/>
                <w:szCs w:val="21"/>
              </w:rPr>
            </w:pPr>
            <w:r>
              <w:rPr>
                <w:rFonts w:ascii="宋体" w:hAnsi="宋体" w:cs="Arial"/>
                <w:szCs w:val="21"/>
              </w:rPr>
              <w:t>产品名称</w:t>
            </w:r>
          </w:p>
        </w:tc>
        <w:tc>
          <w:tcPr>
            <w:tcW w:w="714" w:type="dxa"/>
            <w:vAlign w:val="center"/>
          </w:tcPr>
          <w:p w14:paraId="1A4BB322" w14:textId="77777777" w:rsidR="00D4541E" w:rsidRDefault="0011786A">
            <w:pPr>
              <w:spacing w:line="360" w:lineRule="auto"/>
              <w:jc w:val="center"/>
              <w:rPr>
                <w:rFonts w:ascii="宋体" w:hAnsi="宋体" w:cs="Arial"/>
                <w:szCs w:val="21"/>
              </w:rPr>
            </w:pPr>
            <w:r>
              <w:rPr>
                <w:rFonts w:ascii="宋体" w:hAnsi="宋体" w:cs="Arial"/>
                <w:szCs w:val="21"/>
              </w:rPr>
              <w:t>型号规格</w:t>
            </w:r>
          </w:p>
        </w:tc>
        <w:tc>
          <w:tcPr>
            <w:tcW w:w="540" w:type="dxa"/>
            <w:vAlign w:val="center"/>
          </w:tcPr>
          <w:p w14:paraId="6523E183" w14:textId="77777777" w:rsidR="00D4541E" w:rsidRDefault="0011786A">
            <w:pPr>
              <w:spacing w:line="360" w:lineRule="auto"/>
              <w:jc w:val="center"/>
              <w:rPr>
                <w:rFonts w:ascii="宋体" w:hAnsi="宋体" w:cs="Arial"/>
                <w:szCs w:val="21"/>
              </w:rPr>
            </w:pPr>
            <w:r>
              <w:rPr>
                <w:rFonts w:ascii="宋体" w:hAnsi="宋体" w:cs="Arial"/>
                <w:szCs w:val="21"/>
              </w:rPr>
              <w:t>数量</w:t>
            </w:r>
          </w:p>
        </w:tc>
        <w:tc>
          <w:tcPr>
            <w:tcW w:w="1620" w:type="dxa"/>
            <w:vAlign w:val="center"/>
          </w:tcPr>
          <w:p w14:paraId="2C8F4757" w14:textId="77777777" w:rsidR="00D4541E" w:rsidRDefault="0011786A">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14:paraId="0FB0ABE6" w14:textId="77777777" w:rsidR="00D4541E" w:rsidRDefault="0011786A">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14:paraId="07BF617D" w14:textId="77777777" w:rsidR="00D4541E" w:rsidRDefault="0011786A">
            <w:pPr>
              <w:spacing w:line="360" w:lineRule="auto"/>
              <w:jc w:val="center"/>
              <w:rPr>
                <w:rFonts w:ascii="宋体" w:hAnsi="宋体" w:cs="Arial"/>
                <w:szCs w:val="21"/>
              </w:rPr>
            </w:pPr>
            <w:r>
              <w:rPr>
                <w:rFonts w:ascii="宋体" w:hAnsi="宋体" w:cs="Arial" w:hint="eastAsia"/>
                <w:szCs w:val="21"/>
              </w:rPr>
              <w:t>偏离</w:t>
            </w:r>
          </w:p>
          <w:p w14:paraId="540B9E19" w14:textId="77777777" w:rsidR="00D4541E" w:rsidRDefault="0011786A">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14:paraId="5CBD0CEE" w14:textId="77777777" w:rsidR="00D4541E" w:rsidRDefault="0011786A">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D4541E" w14:paraId="7EC3E1C7" w14:textId="77777777">
        <w:trPr>
          <w:trHeight w:val="397"/>
        </w:trPr>
        <w:tc>
          <w:tcPr>
            <w:tcW w:w="426" w:type="dxa"/>
          </w:tcPr>
          <w:p w14:paraId="09F049BA" w14:textId="77777777" w:rsidR="00D4541E" w:rsidRDefault="00D4541E">
            <w:pPr>
              <w:spacing w:line="360" w:lineRule="auto"/>
              <w:jc w:val="center"/>
              <w:rPr>
                <w:rFonts w:ascii="宋体" w:hAnsi="宋体" w:cs="Arial"/>
                <w:szCs w:val="21"/>
              </w:rPr>
            </w:pPr>
          </w:p>
        </w:tc>
        <w:tc>
          <w:tcPr>
            <w:tcW w:w="1020" w:type="dxa"/>
          </w:tcPr>
          <w:p w14:paraId="62492C20" w14:textId="77777777" w:rsidR="00D4541E" w:rsidRDefault="00D4541E">
            <w:pPr>
              <w:spacing w:line="360" w:lineRule="auto"/>
              <w:jc w:val="center"/>
              <w:rPr>
                <w:rFonts w:ascii="宋体" w:hAnsi="宋体" w:cs="Arial"/>
                <w:szCs w:val="21"/>
              </w:rPr>
            </w:pPr>
          </w:p>
        </w:tc>
        <w:tc>
          <w:tcPr>
            <w:tcW w:w="714" w:type="dxa"/>
          </w:tcPr>
          <w:p w14:paraId="2C2EB360" w14:textId="77777777" w:rsidR="00D4541E" w:rsidRDefault="00D4541E">
            <w:pPr>
              <w:spacing w:line="360" w:lineRule="auto"/>
              <w:jc w:val="center"/>
              <w:rPr>
                <w:rFonts w:ascii="宋体" w:hAnsi="宋体" w:cs="Arial"/>
                <w:szCs w:val="21"/>
              </w:rPr>
            </w:pPr>
          </w:p>
        </w:tc>
        <w:tc>
          <w:tcPr>
            <w:tcW w:w="540" w:type="dxa"/>
          </w:tcPr>
          <w:p w14:paraId="16A424FF" w14:textId="77777777" w:rsidR="00D4541E" w:rsidRDefault="00D4541E">
            <w:pPr>
              <w:spacing w:line="360" w:lineRule="auto"/>
              <w:jc w:val="center"/>
              <w:rPr>
                <w:rFonts w:ascii="宋体" w:hAnsi="宋体" w:cs="Arial"/>
                <w:szCs w:val="21"/>
              </w:rPr>
            </w:pPr>
          </w:p>
        </w:tc>
        <w:tc>
          <w:tcPr>
            <w:tcW w:w="1620" w:type="dxa"/>
          </w:tcPr>
          <w:p w14:paraId="322C0A2D" w14:textId="77777777" w:rsidR="00D4541E" w:rsidRDefault="00D4541E">
            <w:pPr>
              <w:spacing w:line="360" w:lineRule="auto"/>
              <w:jc w:val="center"/>
              <w:rPr>
                <w:rFonts w:ascii="宋体" w:hAnsi="宋体" w:cs="Arial"/>
                <w:szCs w:val="21"/>
              </w:rPr>
            </w:pPr>
          </w:p>
        </w:tc>
        <w:tc>
          <w:tcPr>
            <w:tcW w:w="1620" w:type="dxa"/>
          </w:tcPr>
          <w:p w14:paraId="5E8F3B62" w14:textId="77777777" w:rsidR="00D4541E" w:rsidRDefault="00D4541E">
            <w:pPr>
              <w:spacing w:line="360" w:lineRule="auto"/>
              <w:jc w:val="center"/>
              <w:rPr>
                <w:rFonts w:ascii="宋体" w:hAnsi="宋体" w:cs="Arial"/>
                <w:szCs w:val="21"/>
              </w:rPr>
            </w:pPr>
          </w:p>
        </w:tc>
        <w:tc>
          <w:tcPr>
            <w:tcW w:w="1652" w:type="dxa"/>
          </w:tcPr>
          <w:p w14:paraId="37E6130A" w14:textId="77777777" w:rsidR="00D4541E" w:rsidRDefault="00D4541E">
            <w:pPr>
              <w:spacing w:line="360" w:lineRule="auto"/>
              <w:jc w:val="center"/>
              <w:rPr>
                <w:rFonts w:ascii="宋体" w:hAnsi="宋体" w:cs="Arial"/>
                <w:szCs w:val="21"/>
              </w:rPr>
            </w:pPr>
          </w:p>
        </w:tc>
        <w:tc>
          <w:tcPr>
            <w:tcW w:w="1948" w:type="dxa"/>
          </w:tcPr>
          <w:p w14:paraId="10754AD1" w14:textId="77777777" w:rsidR="00D4541E" w:rsidRDefault="00D4541E">
            <w:pPr>
              <w:spacing w:line="360" w:lineRule="auto"/>
              <w:jc w:val="center"/>
              <w:rPr>
                <w:rFonts w:ascii="宋体" w:hAnsi="宋体" w:cs="Arial"/>
                <w:szCs w:val="21"/>
              </w:rPr>
            </w:pPr>
          </w:p>
        </w:tc>
      </w:tr>
      <w:tr w:rsidR="00D4541E" w14:paraId="2326F67A" w14:textId="77777777">
        <w:trPr>
          <w:trHeight w:val="397"/>
        </w:trPr>
        <w:tc>
          <w:tcPr>
            <w:tcW w:w="426" w:type="dxa"/>
          </w:tcPr>
          <w:p w14:paraId="3BB995CA" w14:textId="77777777" w:rsidR="00D4541E" w:rsidRDefault="00D4541E">
            <w:pPr>
              <w:spacing w:line="360" w:lineRule="auto"/>
              <w:jc w:val="center"/>
              <w:rPr>
                <w:rFonts w:ascii="宋体" w:hAnsi="宋体" w:cs="Arial"/>
                <w:b/>
                <w:bCs/>
                <w:szCs w:val="21"/>
              </w:rPr>
            </w:pPr>
          </w:p>
        </w:tc>
        <w:tc>
          <w:tcPr>
            <w:tcW w:w="1020" w:type="dxa"/>
          </w:tcPr>
          <w:p w14:paraId="59B44205" w14:textId="77777777" w:rsidR="00D4541E" w:rsidRDefault="00D4541E">
            <w:pPr>
              <w:spacing w:line="360" w:lineRule="auto"/>
              <w:jc w:val="center"/>
              <w:rPr>
                <w:rFonts w:ascii="宋体" w:hAnsi="宋体" w:cs="Arial"/>
                <w:b/>
                <w:bCs/>
                <w:szCs w:val="21"/>
              </w:rPr>
            </w:pPr>
          </w:p>
        </w:tc>
        <w:tc>
          <w:tcPr>
            <w:tcW w:w="714" w:type="dxa"/>
          </w:tcPr>
          <w:p w14:paraId="73559946" w14:textId="77777777" w:rsidR="00D4541E" w:rsidRDefault="00D4541E">
            <w:pPr>
              <w:spacing w:line="360" w:lineRule="auto"/>
              <w:jc w:val="center"/>
              <w:rPr>
                <w:rFonts w:ascii="宋体" w:hAnsi="宋体" w:cs="Arial"/>
                <w:b/>
                <w:bCs/>
                <w:szCs w:val="21"/>
              </w:rPr>
            </w:pPr>
          </w:p>
        </w:tc>
        <w:tc>
          <w:tcPr>
            <w:tcW w:w="540" w:type="dxa"/>
          </w:tcPr>
          <w:p w14:paraId="35E5FC01" w14:textId="77777777" w:rsidR="00D4541E" w:rsidRDefault="00D4541E">
            <w:pPr>
              <w:spacing w:line="360" w:lineRule="auto"/>
              <w:jc w:val="center"/>
              <w:rPr>
                <w:rFonts w:ascii="宋体" w:hAnsi="宋体" w:cs="Arial"/>
                <w:b/>
                <w:bCs/>
                <w:szCs w:val="21"/>
              </w:rPr>
            </w:pPr>
          </w:p>
        </w:tc>
        <w:tc>
          <w:tcPr>
            <w:tcW w:w="1620" w:type="dxa"/>
          </w:tcPr>
          <w:p w14:paraId="530189A7" w14:textId="77777777" w:rsidR="00D4541E" w:rsidRDefault="00D4541E">
            <w:pPr>
              <w:spacing w:line="360" w:lineRule="auto"/>
              <w:jc w:val="center"/>
              <w:rPr>
                <w:rFonts w:ascii="宋体" w:hAnsi="宋体" w:cs="Arial"/>
                <w:b/>
                <w:bCs/>
                <w:szCs w:val="21"/>
              </w:rPr>
            </w:pPr>
          </w:p>
        </w:tc>
        <w:tc>
          <w:tcPr>
            <w:tcW w:w="1620" w:type="dxa"/>
          </w:tcPr>
          <w:p w14:paraId="7D0ABCF5" w14:textId="77777777" w:rsidR="00D4541E" w:rsidRDefault="00D4541E">
            <w:pPr>
              <w:spacing w:line="360" w:lineRule="auto"/>
              <w:jc w:val="center"/>
              <w:rPr>
                <w:rFonts w:ascii="宋体" w:hAnsi="宋体" w:cs="Arial"/>
                <w:b/>
                <w:bCs/>
                <w:szCs w:val="21"/>
              </w:rPr>
            </w:pPr>
          </w:p>
        </w:tc>
        <w:tc>
          <w:tcPr>
            <w:tcW w:w="1652" w:type="dxa"/>
          </w:tcPr>
          <w:p w14:paraId="1FFFF56C" w14:textId="77777777" w:rsidR="00D4541E" w:rsidRDefault="00D4541E">
            <w:pPr>
              <w:spacing w:line="360" w:lineRule="auto"/>
              <w:jc w:val="center"/>
              <w:rPr>
                <w:rFonts w:ascii="宋体" w:hAnsi="宋体" w:cs="Arial"/>
                <w:b/>
                <w:bCs/>
                <w:szCs w:val="21"/>
              </w:rPr>
            </w:pPr>
          </w:p>
        </w:tc>
        <w:tc>
          <w:tcPr>
            <w:tcW w:w="1948" w:type="dxa"/>
          </w:tcPr>
          <w:p w14:paraId="3976F1CC" w14:textId="77777777" w:rsidR="00D4541E" w:rsidRDefault="00D4541E">
            <w:pPr>
              <w:spacing w:line="360" w:lineRule="auto"/>
              <w:jc w:val="center"/>
              <w:rPr>
                <w:rFonts w:ascii="宋体" w:hAnsi="宋体" w:cs="Arial"/>
                <w:b/>
                <w:bCs/>
                <w:szCs w:val="21"/>
              </w:rPr>
            </w:pPr>
          </w:p>
        </w:tc>
      </w:tr>
      <w:tr w:rsidR="00D4541E" w14:paraId="28B8129F" w14:textId="77777777">
        <w:trPr>
          <w:trHeight w:val="397"/>
        </w:trPr>
        <w:tc>
          <w:tcPr>
            <w:tcW w:w="426" w:type="dxa"/>
          </w:tcPr>
          <w:p w14:paraId="28CA7838" w14:textId="77777777" w:rsidR="00D4541E" w:rsidRDefault="00D4541E">
            <w:pPr>
              <w:spacing w:line="360" w:lineRule="auto"/>
              <w:jc w:val="center"/>
              <w:rPr>
                <w:rFonts w:ascii="宋体" w:hAnsi="宋体" w:cs="Arial"/>
                <w:b/>
                <w:bCs/>
                <w:szCs w:val="21"/>
              </w:rPr>
            </w:pPr>
          </w:p>
        </w:tc>
        <w:tc>
          <w:tcPr>
            <w:tcW w:w="1020" w:type="dxa"/>
          </w:tcPr>
          <w:p w14:paraId="7A72C446" w14:textId="77777777" w:rsidR="00D4541E" w:rsidRDefault="00D4541E">
            <w:pPr>
              <w:spacing w:line="360" w:lineRule="auto"/>
              <w:jc w:val="center"/>
              <w:rPr>
                <w:rFonts w:ascii="宋体" w:hAnsi="宋体" w:cs="Arial"/>
                <w:b/>
                <w:bCs/>
                <w:szCs w:val="21"/>
              </w:rPr>
            </w:pPr>
          </w:p>
        </w:tc>
        <w:tc>
          <w:tcPr>
            <w:tcW w:w="714" w:type="dxa"/>
          </w:tcPr>
          <w:p w14:paraId="1FE099A8" w14:textId="77777777" w:rsidR="00D4541E" w:rsidRDefault="00D4541E">
            <w:pPr>
              <w:spacing w:line="360" w:lineRule="auto"/>
              <w:jc w:val="center"/>
              <w:rPr>
                <w:rFonts w:ascii="宋体" w:hAnsi="宋体" w:cs="Arial"/>
                <w:b/>
                <w:bCs/>
                <w:szCs w:val="21"/>
              </w:rPr>
            </w:pPr>
          </w:p>
        </w:tc>
        <w:tc>
          <w:tcPr>
            <w:tcW w:w="540" w:type="dxa"/>
          </w:tcPr>
          <w:p w14:paraId="06738EFD" w14:textId="77777777" w:rsidR="00D4541E" w:rsidRDefault="00D4541E">
            <w:pPr>
              <w:spacing w:line="360" w:lineRule="auto"/>
              <w:jc w:val="center"/>
              <w:rPr>
                <w:rFonts w:ascii="宋体" w:hAnsi="宋体" w:cs="Arial"/>
                <w:b/>
                <w:bCs/>
                <w:szCs w:val="21"/>
              </w:rPr>
            </w:pPr>
          </w:p>
        </w:tc>
        <w:tc>
          <w:tcPr>
            <w:tcW w:w="1620" w:type="dxa"/>
          </w:tcPr>
          <w:p w14:paraId="1A4121EE" w14:textId="77777777" w:rsidR="00D4541E" w:rsidRDefault="00D4541E">
            <w:pPr>
              <w:spacing w:line="360" w:lineRule="auto"/>
              <w:jc w:val="center"/>
              <w:rPr>
                <w:rFonts w:ascii="宋体" w:hAnsi="宋体" w:cs="Arial"/>
                <w:b/>
                <w:bCs/>
                <w:szCs w:val="21"/>
              </w:rPr>
            </w:pPr>
          </w:p>
        </w:tc>
        <w:tc>
          <w:tcPr>
            <w:tcW w:w="1620" w:type="dxa"/>
          </w:tcPr>
          <w:p w14:paraId="4FBF6CC5" w14:textId="77777777" w:rsidR="00D4541E" w:rsidRDefault="00D4541E">
            <w:pPr>
              <w:spacing w:line="360" w:lineRule="auto"/>
              <w:jc w:val="center"/>
              <w:rPr>
                <w:rFonts w:ascii="宋体" w:hAnsi="宋体" w:cs="Arial"/>
                <w:b/>
                <w:bCs/>
                <w:szCs w:val="21"/>
              </w:rPr>
            </w:pPr>
          </w:p>
        </w:tc>
        <w:tc>
          <w:tcPr>
            <w:tcW w:w="1652" w:type="dxa"/>
          </w:tcPr>
          <w:p w14:paraId="7DBC9C14" w14:textId="77777777" w:rsidR="00D4541E" w:rsidRDefault="00D4541E">
            <w:pPr>
              <w:spacing w:line="360" w:lineRule="auto"/>
              <w:jc w:val="center"/>
              <w:rPr>
                <w:rFonts w:ascii="宋体" w:hAnsi="宋体" w:cs="Arial"/>
                <w:b/>
                <w:bCs/>
                <w:szCs w:val="21"/>
              </w:rPr>
            </w:pPr>
          </w:p>
        </w:tc>
        <w:tc>
          <w:tcPr>
            <w:tcW w:w="1948" w:type="dxa"/>
          </w:tcPr>
          <w:p w14:paraId="47BC954A" w14:textId="77777777" w:rsidR="00D4541E" w:rsidRDefault="00D4541E">
            <w:pPr>
              <w:spacing w:line="360" w:lineRule="auto"/>
              <w:jc w:val="center"/>
              <w:rPr>
                <w:rFonts w:ascii="宋体" w:hAnsi="宋体" w:cs="Arial"/>
                <w:b/>
                <w:bCs/>
                <w:szCs w:val="21"/>
              </w:rPr>
            </w:pPr>
          </w:p>
        </w:tc>
      </w:tr>
      <w:tr w:rsidR="00D4541E" w14:paraId="478569B7" w14:textId="77777777">
        <w:trPr>
          <w:trHeight w:val="397"/>
        </w:trPr>
        <w:tc>
          <w:tcPr>
            <w:tcW w:w="426" w:type="dxa"/>
          </w:tcPr>
          <w:p w14:paraId="38AF3654" w14:textId="77777777" w:rsidR="00D4541E" w:rsidRDefault="00D4541E">
            <w:pPr>
              <w:spacing w:line="360" w:lineRule="auto"/>
              <w:jc w:val="center"/>
              <w:rPr>
                <w:rFonts w:ascii="宋体" w:hAnsi="宋体" w:cs="Arial"/>
                <w:b/>
                <w:bCs/>
                <w:szCs w:val="21"/>
              </w:rPr>
            </w:pPr>
          </w:p>
        </w:tc>
        <w:tc>
          <w:tcPr>
            <w:tcW w:w="1020" w:type="dxa"/>
          </w:tcPr>
          <w:p w14:paraId="34C402D1" w14:textId="77777777" w:rsidR="00D4541E" w:rsidRDefault="00D4541E">
            <w:pPr>
              <w:spacing w:line="360" w:lineRule="auto"/>
              <w:jc w:val="center"/>
              <w:rPr>
                <w:rFonts w:ascii="宋体" w:hAnsi="宋体" w:cs="Arial"/>
                <w:b/>
                <w:bCs/>
                <w:szCs w:val="21"/>
              </w:rPr>
            </w:pPr>
          </w:p>
        </w:tc>
        <w:tc>
          <w:tcPr>
            <w:tcW w:w="714" w:type="dxa"/>
          </w:tcPr>
          <w:p w14:paraId="5EACDEA5" w14:textId="77777777" w:rsidR="00D4541E" w:rsidRDefault="00D4541E">
            <w:pPr>
              <w:spacing w:line="360" w:lineRule="auto"/>
              <w:jc w:val="center"/>
              <w:rPr>
                <w:rFonts w:ascii="宋体" w:hAnsi="宋体" w:cs="Arial"/>
                <w:b/>
                <w:bCs/>
                <w:szCs w:val="21"/>
              </w:rPr>
            </w:pPr>
          </w:p>
        </w:tc>
        <w:tc>
          <w:tcPr>
            <w:tcW w:w="540" w:type="dxa"/>
          </w:tcPr>
          <w:p w14:paraId="28E64E2A" w14:textId="77777777" w:rsidR="00D4541E" w:rsidRDefault="00D4541E">
            <w:pPr>
              <w:spacing w:line="360" w:lineRule="auto"/>
              <w:jc w:val="center"/>
              <w:rPr>
                <w:rFonts w:ascii="宋体" w:hAnsi="宋体" w:cs="Arial"/>
                <w:b/>
                <w:bCs/>
                <w:szCs w:val="21"/>
              </w:rPr>
            </w:pPr>
          </w:p>
        </w:tc>
        <w:tc>
          <w:tcPr>
            <w:tcW w:w="1620" w:type="dxa"/>
          </w:tcPr>
          <w:p w14:paraId="26515C27" w14:textId="77777777" w:rsidR="00D4541E" w:rsidRDefault="00D4541E">
            <w:pPr>
              <w:spacing w:line="360" w:lineRule="auto"/>
              <w:jc w:val="center"/>
              <w:rPr>
                <w:rFonts w:ascii="宋体" w:hAnsi="宋体" w:cs="Arial"/>
                <w:b/>
                <w:bCs/>
                <w:szCs w:val="21"/>
              </w:rPr>
            </w:pPr>
          </w:p>
        </w:tc>
        <w:tc>
          <w:tcPr>
            <w:tcW w:w="1620" w:type="dxa"/>
          </w:tcPr>
          <w:p w14:paraId="1A49152B" w14:textId="77777777" w:rsidR="00D4541E" w:rsidRDefault="00D4541E">
            <w:pPr>
              <w:spacing w:line="360" w:lineRule="auto"/>
              <w:jc w:val="center"/>
              <w:rPr>
                <w:rFonts w:ascii="宋体" w:hAnsi="宋体" w:cs="Arial"/>
                <w:b/>
                <w:bCs/>
                <w:szCs w:val="21"/>
              </w:rPr>
            </w:pPr>
          </w:p>
        </w:tc>
        <w:tc>
          <w:tcPr>
            <w:tcW w:w="1652" w:type="dxa"/>
          </w:tcPr>
          <w:p w14:paraId="00BDD3AA" w14:textId="77777777" w:rsidR="00D4541E" w:rsidRDefault="00D4541E">
            <w:pPr>
              <w:spacing w:line="360" w:lineRule="auto"/>
              <w:jc w:val="center"/>
              <w:rPr>
                <w:rFonts w:ascii="宋体" w:hAnsi="宋体" w:cs="Arial"/>
                <w:b/>
                <w:bCs/>
                <w:szCs w:val="21"/>
              </w:rPr>
            </w:pPr>
          </w:p>
        </w:tc>
        <w:tc>
          <w:tcPr>
            <w:tcW w:w="1948" w:type="dxa"/>
          </w:tcPr>
          <w:p w14:paraId="0D6DC759" w14:textId="77777777" w:rsidR="00D4541E" w:rsidRDefault="00D4541E">
            <w:pPr>
              <w:spacing w:line="360" w:lineRule="auto"/>
              <w:jc w:val="center"/>
              <w:rPr>
                <w:rFonts w:ascii="宋体" w:hAnsi="宋体" w:cs="Arial"/>
                <w:b/>
                <w:bCs/>
                <w:szCs w:val="21"/>
              </w:rPr>
            </w:pPr>
          </w:p>
        </w:tc>
      </w:tr>
      <w:tr w:rsidR="00D4541E" w14:paraId="79E661B9" w14:textId="77777777">
        <w:trPr>
          <w:trHeight w:val="397"/>
        </w:trPr>
        <w:tc>
          <w:tcPr>
            <w:tcW w:w="426" w:type="dxa"/>
          </w:tcPr>
          <w:p w14:paraId="6435624A" w14:textId="77777777" w:rsidR="00D4541E" w:rsidRDefault="00D4541E">
            <w:pPr>
              <w:spacing w:line="360" w:lineRule="auto"/>
              <w:jc w:val="center"/>
              <w:rPr>
                <w:rFonts w:ascii="宋体" w:hAnsi="宋体" w:cs="Arial"/>
                <w:b/>
                <w:bCs/>
                <w:szCs w:val="21"/>
              </w:rPr>
            </w:pPr>
          </w:p>
        </w:tc>
        <w:tc>
          <w:tcPr>
            <w:tcW w:w="1020" w:type="dxa"/>
          </w:tcPr>
          <w:p w14:paraId="6F089A14" w14:textId="77777777" w:rsidR="00D4541E" w:rsidRDefault="00D4541E">
            <w:pPr>
              <w:spacing w:line="360" w:lineRule="auto"/>
              <w:jc w:val="center"/>
              <w:rPr>
                <w:rFonts w:ascii="宋体" w:hAnsi="宋体" w:cs="Arial"/>
                <w:b/>
                <w:bCs/>
                <w:szCs w:val="21"/>
              </w:rPr>
            </w:pPr>
          </w:p>
        </w:tc>
        <w:tc>
          <w:tcPr>
            <w:tcW w:w="714" w:type="dxa"/>
          </w:tcPr>
          <w:p w14:paraId="380BF25E" w14:textId="77777777" w:rsidR="00D4541E" w:rsidRDefault="00D4541E">
            <w:pPr>
              <w:spacing w:line="360" w:lineRule="auto"/>
              <w:jc w:val="center"/>
              <w:rPr>
                <w:rFonts w:ascii="宋体" w:hAnsi="宋体" w:cs="Arial"/>
                <w:b/>
                <w:bCs/>
                <w:szCs w:val="21"/>
              </w:rPr>
            </w:pPr>
          </w:p>
        </w:tc>
        <w:tc>
          <w:tcPr>
            <w:tcW w:w="540" w:type="dxa"/>
          </w:tcPr>
          <w:p w14:paraId="3D5DD8CA" w14:textId="77777777" w:rsidR="00D4541E" w:rsidRDefault="00D4541E">
            <w:pPr>
              <w:spacing w:line="360" w:lineRule="auto"/>
              <w:jc w:val="center"/>
              <w:rPr>
                <w:rFonts w:ascii="宋体" w:hAnsi="宋体" w:cs="Arial"/>
                <w:b/>
                <w:bCs/>
                <w:szCs w:val="21"/>
              </w:rPr>
            </w:pPr>
          </w:p>
        </w:tc>
        <w:tc>
          <w:tcPr>
            <w:tcW w:w="1620" w:type="dxa"/>
          </w:tcPr>
          <w:p w14:paraId="545292A6" w14:textId="77777777" w:rsidR="00D4541E" w:rsidRDefault="00D4541E">
            <w:pPr>
              <w:spacing w:line="360" w:lineRule="auto"/>
              <w:jc w:val="center"/>
              <w:rPr>
                <w:rFonts w:ascii="宋体" w:hAnsi="宋体" w:cs="Arial"/>
                <w:b/>
                <w:bCs/>
                <w:szCs w:val="21"/>
              </w:rPr>
            </w:pPr>
          </w:p>
        </w:tc>
        <w:tc>
          <w:tcPr>
            <w:tcW w:w="1620" w:type="dxa"/>
          </w:tcPr>
          <w:p w14:paraId="7ED0DF44" w14:textId="77777777" w:rsidR="00D4541E" w:rsidRDefault="00D4541E">
            <w:pPr>
              <w:spacing w:line="360" w:lineRule="auto"/>
              <w:jc w:val="center"/>
              <w:rPr>
                <w:rFonts w:ascii="宋体" w:hAnsi="宋体" w:cs="Arial"/>
                <w:b/>
                <w:bCs/>
                <w:szCs w:val="21"/>
              </w:rPr>
            </w:pPr>
          </w:p>
        </w:tc>
        <w:tc>
          <w:tcPr>
            <w:tcW w:w="1652" w:type="dxa"/>
          </w:tcPr>
          <w:p w14:paraId="2E12224C" w14:textId="77777777" w:rsidR="00D4541E" w:rsidRDefault="00D4541E">
            <w:pPr>
              <w:spacing w:line="360" w:lineRule="auto"/>
              <w:jc w:val="center"/>
              <w:rPr>
                <w:rFonts w:ascii="宋体" w:hAnsi="宋体" w:cs="Arial"/>
                <w:b/>
                <w:bCs/>
                <w:szCs w:val="21"/>
              </w:rPr>
            </w:pPr>
          </w:p>
        </w:tc>
        <w:tc>
          <w:tcPr>
            <w:tcW w:w="1948" w:type="dxa"/>
          </w:tcPr>
          <w:p w14:paraId="08BA9B59" w14:textId="77777777" w:rsidR="00D4541E" w:rsidRDefault="00D4541E">
            <w:pPr>
              <w:spacing w:line="360" w:lineRule="auto"/>
              <w:jc w:val="center"/>
              <w:rPr>
                <w:rFonts w:ascii="宋体" w:hAnsi="宋体" w:cs="Arial"/>
                <w:b/>
                <w:bCs/>
                <w:szCs w:val="21"/>
              </w:rPr>
            </w:pPr>
          </w:p>
        </w:tc>
      </w:tr>
      <w:tr w:rsidR="00D4541E" w14:paraId="5FF9BD23" w14:textId="77777777">
        <w:trPr>
          <w:trHeight w:val="397"/>
        </w:trPr>
        <w:tc>
          <w:tcPr>
            <w:tcW w:w="426" w:type="dxa"/>
          </w:tcPr>
          <w:p w14:paraId="163FDF7C" w14:textId="77777777" w:rsidR="00D4541E" w:rsidRDefault="00D4541E">
            <w:pPr>
              <w:spacing w:line="360" w:lineRule="auto"/>
              <w:jc w:val="center"/>
              <w:rPr>
                <w:rFonts w:ascii="宋体" w:hAnsi="宋体" w:cs="Arial"/>
                <w:b/>
                <w:bCs/>
                <w:szCs w:val="21"/>
              </w:rPr>
            </w:pPr>
          </w:p>
        </w:tc>
        <w:tc>
          <w:tcPr>
            <w:tcW w:w="1020" w:type="dxa"/>
          </w:tcPr>
          <w:p w14:paraId="2B6D5377" w14:textId="77777777" w:rsidR="00D4541E" w:rsidRDefault="00D4541E">
            <w:pPr>
              <w:spacing w:line="360" w:lineRule="auto"/>
              <w:jc w:val="center"/>
              <w:rPr>
                <w:rFonts w:ascii="宋体" w:hAnsi="宋体" w:cs="Arial"/>
                <w:b/>
                <w:bCs/>
                <w:szCs w:val="21"/>
              </w:rPr>
            </w:pPr>
          </w:p>
        </w:tc>
        <w:tc>
          <w:tcPr>
            <w:tcW w:w="714" w:type="dxa"/>
          </w:tcPr>
          <w:p w14:paraId="1C27D7A5" w14:textId="77777777" w:rsidR="00D4541E" w:rsidRDefault="00D4541E">
            <w:pPr>
              <w:spacing w:line="360" w:lineRule="auto"/>
              <w:jc w:val="center"/>
              <w:rPr>
                <w:rFonts w:ascii="宋体" w:hAnsi="宋体" w:cs="Arial"/>
                <w:b/>
                <w:bCs/>
                <w:szCs w:val="21"/>
              </w:rPr>
            </w:pPr>
          </w:p>
        </w:tc>
        <w:tc>
          <w:tcPr>
            <w:tcW w:w="540" w:type="dxa"/>
          </w:tcPr>
          <w:p w14:paraId="3F889F7F" w14:textId="77777777" w:rsidR="00D4541E" w:rsidRDefault="00D4541E">
            <w:pPr>
              <w:spacing w:line="360" w:lineRule="auto"/>
              <w:jc w:val="center"/>
              <w:rPr>
                <w:rFonts w:ascii="宋体" w:hAnsi="宋体" w:cs="Arial"/>
                <w:b/>
                <w:bCs/>
                <w:szCs w:val="21"/>
              </w:rPr>
            </w:pPr>
          </w:p>
        </w:tc>
        <w:tc>
          <w:tcPr>
            <w:tcW w:w="1620" w:type="dxa"/>
          </w:tcPr>
          <w:p w14:paraId="775B9AB5" w14:textId="77777777" w:rsidR="00D4541E" w:rsidRDefault="00D4541E">
            <w:pPr>
              <w:spacing w:line="360" w:lineRule="auto"/>
              <w:jc w:val="center"/>
              <w:rPr>
                <w:rFonts w:ascii="宋体" w:hAnsi="宋体" w:cs="Arial"/>
                <w:b/>
                <w:bCs/>
                <w:szCs w:val="21"/>
              </w:rPr>
            </w:pPr>
          </w:p>
        </w:tc>
        <w:tc>
          <w:tcPr>
            <w:tcW w:w="1620" w:type="dxa"/>
          </w:tcPr>
          <w:p w14:paraId="104B0E37" w14:textId="77777777" w:rsidR="00D4541E" w:rsidRDefault="00D4541E">
            <w:pPr>
              <w:spacing w:line="360" w:lineRule="auto"/>
              <w:jc w:val="center"/>
              <w:rPr>
                <w:rFonts w:ascii="宋体" w:hAnsi="宋体" w:cs="Arial"/>
                <w:b/>
                <w:bCs/>
                <w:szCs w:val="21"/>
              </w:rPr>
            </w:pPr>
          </w:p>
        </w:tc>
        <w:tc>
          <w:tcPr>
            <w:tcW w:w="1652" w:type="dxa"/>
          </w:tcPr>
          <w:p w14:paraId="2A6CFC38" w14:textId="77777777" w:rsidR="00D4541E" w:rsidRDefault="00D4541E">
            <w:pPr>
              <w:spacing w:line="360" w:lineRule="auto"/>
              <w:jc w:val="center"/>
              <w:rPr>
                <w:rFonts w:ascii="宋体" w:hAnsi="宋体" w:cs="Arial"/>
                <w:b/>
                <w:bCs/>
                <w:szCs w:val="21"/>
              </w:rPr>
            </w:pPr>
          </w:p>
        </w:tc>
        <w:tc>
          <w:tcPr>
            <w:tcW w:w="1948" w:type="dxa"/>
          </w:tcPr>
          <w:p w14:paraId="3214B893" w14:textId="77777777" w:rsidR="00D4541E" w:rsidRDefault="00D4541E">
            <w:pPr>
              <w:spacing w:line="360" w:lineRule="auto"/>
              <w:jc w:val="center"/>
              <w:rPr>
                <w:rFonts w:ascii="宋体" w:hAnsi="宋体" w:cs="Arial"/>
                <w:b/>
                <w:bCs/>
                <w:szCs w:val="21"/>
              </w:rPr>
            </w:pPr>
          </w:p>
        </w:tc>
      </w:tr>
      <w:tr w:rsidR="00D4541E" w14:paraId="3A208A90" w14:textId="77777777">
        <w:trPr>
          <w:trHeight w:val="397"/>
        </w:trPr>
        <w:tc>
          <w:tcPr>
            <w:tcW w:w="426" w:type="dxa"/>
          </w:tcPr>
          <w:p w14:paraId="0AD9CA79" w14:textId="77777777" w:rsidR="00D4541E" w:rsidRDefault="00D4541E">
            <w:pPr>
              <w:spacing w:line="360" w:lineRule="auto"/>
              <w:jc w:val="center"/>
              <w:rPr>
                <w:rFonts w:ascii="宋体" w:hAnsi="宋体" w:cs="Arial"/>
                <w:b/>
                <w:bCs/>
                <w:szCs w:val="21"/>
              </w:rPr>
            </w:pPr>
          </w:p>
        </w:tc>
        <w:tc>
          <w:tcPr>
            <w:tcW w:w="1020" w:type="dxa"/>
          </w:tcPr>
          <w:p w14:paraId="603946DE" w14:textId="77777777" w:rsidR="00D4541E" w:rsidRDefault="00D4541E">
            <w:pPr>
              <w:spacing w:line="360" w:lineRule="auto"/>
              <w:jc w:val="center"/>
              <w:rPr>
                <w:rFonts w:ascii="宋体" w:hAnsi="宋体" w:cs="Arial"/>
                <w:b/>
                <w:bCs/>
                <w:szCs w:val="21"/>
              </w:rPr>
            </w:pPr>
          </w:p>
        </w:tc>
        <w:tc>
          <w:tcPr>
            <w:tcW w:w="714" w:type="dxa"/>
          </w:tcPr>
          <w:p w14:paraId="1060945C" w14:textId="77777777" w:rsidR="00D4541E" w:rsidRDefault="00D4541E">
            <w:pPr>
              <w:spacing w:line="360" w:lineRule="auto"/>
              <w:jc w:val="center"/>
              <w:rPr>
                <w:rFonts w:ascii="宋体" w:hAnsi="宋体" w:cs="Arial"/>
                <w:b/>
                <w:bCs/>
                <w:szCs w:val="21"/>
              </w:rPr>
            </w:pPr>
          </w:p>
        </w:tc>
        <w:tc>
          <w:tcPr>
            <w:tcW w:w="540" w:type="dxa"/>
          </w:tcPr>
          <w:p w14:paraId="64283B80" w14:textId="77777777" w:rsidR="00D4541E" w:rsidRDefault="00D4541E">
            <w:pPr>
              <w:spacing w:line="360" w:lineRule="auto"/>
              <w:jc w:val="center"/>
              <w:rPr>
                <w:rFonts w:ascii="宋体" w:hAnsi="宋体" w:cs="Arial"/>
                <w:b/>
                <w:bCs/>
                <w:szCs w:val="21"/>
              </w:rPr>
            </w:pPr>
          </w:p>
        </w:tc>
        <w:tc>
          <w:tcPr>
            <w:tcW w:w="1620" w:type="dxa"/>
          </w:tcPr>
          <w:p w14:paraId="767F9289" w14:textId="77777777" w:rsidR="00D4541E" w:rsidRDefault="00D4541E">
            <w:pPr>
              <w:spacing w:line="360" w:lineRule="auto"/>
              <w:jc w:val="center"/>
              <w:rPr>
                <w:rFonts w:ascii="宋体" w:hAnsi="宋体" w:cs="Arial"/>
                <w:b/>
                <w:bCs/>
                <w:szCs w:val="21"/>
              </w:rPr>
            </w:pPr>
          </w:p>
        </w:tc>
        <w:tc>
          <w:tcPr>
            <w:tcW w:w="1620" w:type="dxa"/>
          </w:tcPr>
          <w:p w14:paraId="17258756" w14:textId="77777777" w:rsidR="00D4541E" w:rsidRDefault="00D4541E">
            <w:pPr>
              <w:spacing w:line="360" w:lineRule="auto"/>
              <w:jc w:val="center"/>
              <w:rPr>
                <w:rFonts w:ascii="宋体" w:hAnsi="宋体" w:cs="Arial"/>
                <w:b/>
                <w:bCs/>
                <w:szCs w:val="21"/>
              </w:rPr>
            </w:pPr>
          </w:p>
        </w:tc>
        <w:tc>
          <w:tcPr>
            <w:tcW w:w="1652" w:type="dxa"/>
          </w:tcPr>
          <w:p w14:paraId="15C5A192" w14:textId="77777777" w:rsidR="00D4541E" w:rsidRDefault="00D4541E">
            <w:pPr>
              <w:spacing w:line="360" w:lineRule="auto"/>
              <w:jc w:val="center"/>
              <w:rPr>
                <w:rFonts w:ascii="宋体" w:hAnsi="宋体" w:cs="Arial"/>
                <w:b/>
                <w:bCs/>
                <w:szCs w:val="21"/>
              </w:rPr>
            </w:pPr>
          </w:p>
        </w:tc>
        <w:tc>
          <w:tcPr>
            <w:tcW w:w="1948" w:type="dxa"/>
          </w:tcPr>
          <w:p w14:paraId="59D421C6" w14:textId="77777777" w:rsidR="00D4541E" w:rsidRDefault="00D4541E">
            <w:pPr>
              <w:spacing w:line="360" w:lineRule="auto"/>
              <w:jc w:val="center"/>
              <w:rPr>
                <w:rFonts w:ascii="宋体" w:hAnsi="宋体" w:cs="Arial"/>
                <w:b/>
                <w:bCs/>
                <w:szCs w:val="21"/>
              </w:rPr>
            </w:pPr>
          </w:p>
        </w:tc>
      </w:tr>
      <w:tr w:rsidR="00D4541E" w14:paraId="7E25384E" w14:textId="77777777">
        <w:trPr>
          <w:trHeight w:val="397"/>
        </w:trPr>
        <w:tc>
          <w:tcPr>
            <w:tcW w:w="426" w:type="dxa"/>
          </w:tcPr>
          <w:p w14:paraId="0D7083CB" w14:textId="77777777" w:rsidR="00D4541E" w:rsidRDefault="00D4541E">
            <w:pPr>
              <w:spacing w:line="360" w:lineRule="auto"/>
              <w:jc w:val="center"/>
              <w:rPr>
                <w:rFonts w:ascii="宋体" w:hAnsi="宋体" w:cs="Arial"/>
                <w:b/>
                <w:bCs/>
                <w:szCs w:val="21"/>
              </w:rPr>
            </w:pPr>
          </w:p>
        </w:tc>
        <w:tc>
          <w:tcPr>
            <w:tcW w:w="1020" w:type="dxa"/>
          </w:tcPr>
          <w:p w14:paraId="307CAF2E" w14:textId="77777777" w:rsidR="00D4541E" w:rsidRDefault="00D4541E">
            <w:pPr>
              <w:spacing w:line="360" w:lineRule="auto"/>
              <w:jc w:val="center"/>
              <w:rPr>
                <w:rFonts w:ascii="宋体" w:hAnsi="宋体" w:cs="Arial"/>
                <w:b/>
                <w:bCs/>
                <w:szCs w:val="21"/>
              </w:rPr>
            </w:pPr>
          </w:p>
        </w:tc>
        <w:tc>
          <w:tcPr>
            <w:tcW w:w="714" w:type="dxa"/>
          </w:tcPr>
          <w:p w14:paraId="3A594689" w14:textId="77777777" w:rsidR="00D4541E" w:rsidRDefault="00D4541E">
            <w:pPr>
              <w:spacing w:line="360" w:lineRule="auto"/>
              <w:jc w:val="center"/>
              <w:rPr>
                <w:rFonts w:ascii="宋体" w:hAnsi="宋体" w:cs="Arial"/>
                <w:b/>
                <w:bCs/>
                <w:szCs w:val="21"/>
              </w:rPr>
            </w:pPr>
          </w:p>
        </w:tc>
        <w:tc>
          <w:tcPr>
            <w:tcW w:w="540" w:type="dxa"/>
          </w:tcPr>
          <w:p w14:paraId="0DF3D2E9" w14:textId="77777777" w:rsidR="00D4541E" w:rsidRDefault="00D4541E">
            <w:pPr>
              <w:spacing w:line="360" w:lineRule="auto"/>
              <w:jc w:val="center"/>
              <w:rPr>
                <w:rFonts w:ascii="宋体" w:hAnsi="宋体" w:cs="Arial"/>
                <w:b/>
                <w:bCs/>
                <w:szCs w:val="21"/>
              </w:rPr>
            </w:pPr>
          </w:p>
        </w:tc>
        <w:tc>
          <w:tcPr>
            <w:tcW w:w="1620" w:type="dxa"/>
          </w:tcPr>
          <w:p w14:paraId="5DEEDFA7" w14:textId="77777777" w:rsidR="00D4541E" w:rsidRDefault="00D4541E">
            <w:pPr>
              <w:spacing w:line="360" w:lineRule="auto"/>
              <w:jc w:val="center"/>
              <w:rPr>
                <w:rFonts w:ascii="宋体" w:hAnsi="宋体" w:cs="Arial"/>
                <w:b/>
                <w:bCs/>
                <w:szCs w:val="21"/>
              </w:rPr>
            </w:pPr>
          </w:p>
        </w:tc>
        <w:tc>
          <w:tcPr>
            <w:tcW w:w="1620" w:type="dxa"/>
          </w:tcPr>
          <w:p w14:paraId="3006ED8C" w14:textId="77777777" w:rsidR="00D4541E" w:rsidRDefault="00D4541E">
            <w:pPr>
              <w:spacing w:line="360" w:lineRule="auto"/>
              <w:jc w:val="center"/>
              <w:rPr>
                <w:rFonts w:ascii="宋体" w:hAnsi="宋体" w:cs="Arial"/>
                <w:b/>
                <w:bCs/>
                <w:szCs w:val="21"/>
              </w:rPr>
            </w:pPr>
          </w:p>
        </w:tc>
        <w:tc>
          <w:tcPr>
            <w:tcW w:w="1652" w:type="dxa"/>
          </w:tcPr>
          <w:p w14:paraId="14D3F292" w14:textId="77777777" w:rsidR="00D4541E" w:rsidRDefault="00D4541E">
            <w:pPr>
              <w:spacing w:line="360" w:lineRule="auto"/>
              <w:jc w:val="center"/>
              <w:rPr>
                <w:rFonts w:ascii="宋体" w:hAnsi="宋体" w:cs="Arial"/>
                <w:b/>
                <w:bCs/>
                <w:szCs w:val="21"/>
              </w:rPr>
            </w:pPr>
          </w:p>
        </w:tc>
        <w:tc>
          <w:tcPr>
            <w:tcW w:w="1948" w:type="dxa"/>
          </w:tcPr>
          <w:p w14:paraId="220D954C" w14:textId="77777777" w:rsidR="00D4541E" w:rsidRDefault="00D4541E">
            <w:pPr>
              <w:spacing w:line="360" w:lineRule="auto"/>
              <w:jc w:val="center"/>
              <w:rPr>
                <w:rFonts w:ascii="宋体" w:hAnsi="宋体" w:cs="Arial"/>
                <w:b/>
                <w:bCs/>
                <w:szCs w:val="21"/>
              </w:rPr>
            </w:pPr>
          </w:p>
        </w:tc>
      </w:tr>
      <w:tr w:rsidR="00D4541E" w14:paraId="276E46DF" w14:textId="77777777">
        <w:trPr>
          <w:trHeight w:val="397"/>
        </w:trPr>
        <w:tc>
          <w:tcPr>
            <w:tcW w:w="426" w:type="dxa"/>
          </w:tcPr>
          <w:p w14:paraId="74EE1546" w14:textId="77777777" w:rsidR="00D4541E" w:rsidRDefault="00D4541E">
            <w:pPr>
              <w:spacing w:line="360" w:lineRule="auto"/>
              <w:jc w:val="center"/>
              <w:rPr>
                <w:rFonts w:ascii="宋体" w:hAnsi="宋体" w:cs="Arial"/>
                <w:b/>
                <w:bCs/>
                <w:szCs w:val="21"/>
              </w:rPr>
            </w:pPr>
          </w:p>
        </w:tc>
        <w:tc>
          <w:tcPr>
            <w:tcW w:w="1020" w:type="dxa"/>
          </w:tcPr>
          <w:p w14:paraId="6CB311E4" w14:textId="77777777" w:rsidR="00D4541E" w:rsidRDefault="00D4541E">
            <w:pPr>
              <w:spacing w:line="360" w:lineRule="auto"/>
              <w:jc w:val="center"/>
              <w:rPr>
                <w:rFonts w:ascii="宋体" w:hAnsi="宋体" w:cs="Arial"/>
                <w:b/>
                <w:bCs/>
                <w:szCs w:val="21"/>
              </w:rPr>
            </w:pPr>
          </w:p>
        </w:tc>
        <w:tc>
          <w:tcPr>
            <w:tcW w:w="714" w:type="dxa"/>
          </w:tcPr>
          <w:p w14:paraId="2CC25496" w14:textId="77777777" w:rsidR="00D4541E" w:rsidRDefault="00D4541E">
            <w:pPr>
              <w:spacing w:line="360" w:lineRule="auto"/>
              <w:jc w:val="center"/>
              <w:rPr>
                <w:rFonts w:ascii="宋体" w:hAnsi="宋体" w:cs="Arial"/>
                <w:b/>
                <w:bCs/>
                <w:szCs w:val="21"/>
              </w:rPr>
            </w:pPr>
          </w:p>
        </w:tc>
        <w:tc>
          <w:tcPr>
            <w:tcW w:w="540" w:type="dxa"/>
          </w:tcPr>
          <w:p w14:paraId="3633C29A" w14:textId="77777777" w:rsidR="00D4541E" w:rsidRDefault="00D4541E">
            <w:pPr>
              <w:spacing w:line="360" w:lineRule="auto"/>
              <w:jc w:val="center"/>
              <w:rPr>
                <w:rFonts w:ascii="宋体" w:hAnsi="宋体" w:cs="Arial"/>
                <w:b/>
                <w:bCs/>
                <w:szCs w:val="21"/>
              </w:rPr>
            </w:pPr>
          </w:p>
        </w:tc>
        <w:tc>
          <w:tcPr>
            <w:tcW w:w="1620" w:type="dxa"/>
          </w:tcPr>
          <w:p w14:paraId="7ABD6C0D" w14:textId="77777777" w:rsidR="00D4541E" w:rsidRDefault="00D4541E">
            <w:pPr>
              <w:spacing w:line="360" w:lineRule="auto"/>
              <w:jc w:val="center"/>
              <w:rPr>
                <w:rFonts w:ascii="宋体" w:hAnsi="宋体" w:cs="Arial"/>
                <w:b/>
                <w:bCs/>
                <w:szCs w:val="21"/>
              </w:rPr>
            </w:pPr>
          </w:p>
        </w:tc>
        <w:tc>
          <w:tcPr>
            <w:tcW w:w="1620" w:type="dxa"/>
          </w:tcPr>
          <w:p w14:paraId="4FE73452" w14:textId="77777777" w:rsidR="00D4541E" w:rsidRDefault="00D4541E">
            <w:pPr>
              <w:spacing w:line="360" w:lineRule="auto"/>
              <w:jc w:val="center"/>
              <w:rPr>
                <w:rFonts w:ascii="宋体" w:hAnsi="宋体" w:cs="Arial"/>
                <w:b/>
                <w:bCs/>
                <w:szCs w:val="21"/>
              </w:rPr>
            </w:pPr>
          </w:p>
        </w:tc>
        <w:tc>
          <w:tcPr>
            <w:tcW w:w="1652" w:type="dxa"/>
          </w:tcPr>
          <w:p w14:paraId="73CF0288" w14:textId="77777777" w:rsidR="00D4541E" w:rsidRDefault="00D4541E">
            <w:pPr>
              <w:spacing w:line="360" w:lineRule="auto"/>
              <w:jc w:val="center"/>
              <w:rPr>
                <w:rFonts w:ascii="宋体" w:hAnsi="宋体" w:cs="Arial"/>
                <w:b/>
                <w:bCs/>
                <w:szCs w:val="21"/>
              </w:rPr>
            </w:pPr>
          </w:p>
        </w:tc>
        <w:tc>
          <w:tcPr>
            <w:tcW w:w="1948" w:type="dxa"/>
          </w:tcPr>
          <w:p w14:paraId="67A105F4" w14:textId="77777777" w:rsidR="00D4541E" w:rsidRDefault="00D4541E">
            <w:pPr>
              <w:spacing w:line="360" w:lineRule="auto"/>
              <w:jc w:val="center"/>
              <w:rPr>
                <w:rFonts w:ascii="宋体" w:hAnsi="宋体" w:cs="Arial"/>
                <w:b/>
                <w:bCs/>
                <w:szCs w:val="21"/>
              </w:rPr>
            </w:pPr>
          </w:p>
        </w:tc>
      </w:tr>
    </w:tbl>
    <w:p w14:paraId="4CA19BB3" w14:textId="77777777" w:rsidR="00D4541E" w:rsidRDefault="00D4541E">
      <w:pPr>
        <w:spacing w:line="360" w:lineRule="auto"/>
        <w:jc w:val="center"/>
        <w:rPr>
          <w:rFonts w:ascii="宋体" w:hAnsi="宋体" w:cs="Arial"/>
          <w:b/>
          <w:bCs/>
          <w:szCs w:val="21"/>
        </w:rPr>
      </w:pPr>
    </w:p>
    <w:p w14:paraId="6EDEEED4" w14:textId="77777777" w:rsidR="00D4541E" w:rsidRDefault="0011786A">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14:paraId="797D1BD2" w14:textId="77777777" w:rsidR="00D4541E" w:rsidRDefault="0011786A">
      <w:pPr>
        <w:pStyle w:val="a5"/>
      </w:pPr>
      <w:r>
        <w:t>投标人授权代表签字：</w:t>
      </w:r>
      <w:r>
        <w:t>_________________</w:t>
      </w:r>
      <w:r>
        <w:tab/>
      </w:r>
      <w:r>
        <w:t>公章：</w:t>
      </w:r>
      <w:r>
        <w:t>_________________</w:t>
      </w:r>
    </w:p>
    <w:p w14:paraId="4FA13B34" w14:textId="77777777" w:rsidR="00D4541E" w:rsidRDefault="00D4541E">
      <w:pPr>
        <w:pStyle w:val="a5"/>
      </w:pPr>
    </w:p>
    <w:p w14:paraId="776913BA" w14:textId="77777777" w:rsidR="00D4541E" w:rsidRDefault="0011786A">
      <w:pPr>
        <w:pStyle w:val="aff1"/>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14:paraId="1526BE9C" w14:textId="77777777" w:rsidR="00D4541E" w:rsidRDefault="00D4541E">
      <w:pPr>
        <w:pStyle w:val="aff1"/>
      </w:pPr>
    </w:p>
    <w:p w14:paraId="0A6B19DA" w14:textId="77777777" w:rsidR="00D4541E" w:rsidRDefault="0011786A">
      <w:pPr>
        <w:pStyle w:val="flName"/>
        <w:rPr>
          <w:rFonts w:ascii="Times New Roman"/>
        </w:rPr>
      </w:pPr>
      <w:r>
        <w:rPr>
          <w:rFonts w:ascii="Times New Roman"/>
          <w:u w:val="single"/>
        </w:rPr>
        <w:br w:type="page"/>
      </w:r>
      <w:bookmarkStart w:id="663" w:name="_Toc495406868"/>
      <w:bookmarkStart w:id="664" w:name="_Toc450211812"/>
      <w:bookmarkStart w:id="665" w:name="_Toc389653606"/>
      <w:bookmarkStart w:id="666" w:name="_Toc503130738"/>
      <w:bookmarkStart w:id="667" w:name="_Toc503130415"/>
      <w:bookmarkStart w:id="668" w:name="_Toc503130799"/>
      <w:bookmarkStart w:id="669" w:name="_Toc491700935"/>
      <w:bookmarkStart w:id="670" w:name="_Toc302374211"/>
      <w:bookmarkStart w:id="671" w:name="_Toc512602456"/>
      <w:bookmarkStart w:id="672" w:name="_Toc389457534"/>
      <w:r>
        <w:rPr>
          <w:rFonts w:ascii="Times New Roman"/>
        </w:rPr>
        <w:lastRenderedPageBreak/>
        <w:t>商务条款响应</w:t>
      </w:r>
      <w:r>
        <w:rPr>
          <w:rFonts w:ascii="Times New Roman"/>
        </w:rPr>
        <w:t>/</w:t>
      </w:r>
      <w:r>
        <w:rPr>
          <w:rFonts w:ascii="Times New Roman"/>
        </w:rPr>
        <w:t>偏离表</w:t>
      </w:r>
      <w:bookmarkEnd w:id="663"/>
      <w:bookmarkEnd w:id="664"/>
      <w:bookmarkEnd w:id="665"/>
      <w:bookmarkEnd w:id="666"/>
      <w:bookmarkEnd w:id="667"/>
      <w:bookmarkEnd w:id="668"/>
      <w:bookmarkEnd w:id="669"/>
      <w:bookmarkEnd w:id="670"/>
      <w:bookmarkEnd w:id="671"/>
      <w:bookmarkEnd w:id="672"/>
    </w:p>
    <w:p w14:paraId="49CB75FE" w14:textId="77777777" w:rsidR="00D4541E" w:rsidRDefault="0011786A">
      <w:pPr>
        <w:pStyle w:val="a5"/>
      </w:pPr>
      <w:r>
        <w:t>包件号：</w:t>
      </w:r>
      <w:r>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D4541E" w14:paraId="2CD2C2DF" w14:textId="77777777">
        <w:trPr>
          <w:trHeight w:val="817"/>
          <w:tblHeader/>
        </w:trPr>
        <w:tc>
          <w:tcPr>
            <w:tcW w:w="667" w:type="dxa"/>
            <w:tcBorders>
              <w:top w:val="single" w:sz="12" w:space="0" w:color="auto"/>
              <w:bottom w:val="double" w:sz="6" w:space="0" w:color="auto"/>
            </w:tcBorders>
            <w:vAlign w:val="center"/>
          </w:tcPr>
          <w:p w14:paraId="1D7A7B26" w14:textId="77777777" w:rsidR="00D4541E" w:rsidRDefault="0011786A">
            <w:pPr>
              <w:pStyle w:val="ad"/>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14:paraId="7ED32D87" w14:textId="77777777" w:rsidR="00D4541E" w:rsidRDefault="0011786A">
            <w:pPr>
              <w:pStyle w:val="ad"/>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06869440" w14:textId="77777777" w:rsidR="00D4541E" w:rsidRDefault="0011786A">
            <w:pPr>
              <w:pStyle w:val="ad"/>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73F206A1" w14:textId="77777777" w:rsidR="00D4541E" w:rsidRDefault="0011786A">
            <w:pPr>
              <w:pStyle w:val="ad"/>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26F55536" w14:textId="77777777" w:rsidR="00D4541E" w:rsidRDefault="0011786A">
            <w:pPr>
              <w:pStyle w:val="ad"/>
              <w:ind w:left="72" w:right="72"/>
              <w:rPr>
                <w:rFonts w:ascii="Times New Roman" w:hAnsi="Times New Roman"/>
                <w:lang w:val="en-US"/>
              </w:rPr>
            </w:pPr>
            <w:r>
              <w:rPr>
                <w:rFonts w:ascii="Times New Roman" w:hAnsi="Times New Roman"/>
                <w:lang w:val="en-US"/>
              </w:rPr>
              <w:t>说明</w:t>
            </w:r>
          </w:p>
        </w:tc>
      </w:tr>
      <w:tr w:rsidR="00D4541E" w14:paraId="6955858B" w14:textId="77777777">
        <w:trPr>
          <w:trHeight w:val="818"/>
        </w:trPr>
        <w:tc>
          <w:tcPr>
            <w:tcW w:w="667" w:type="dxa"/>
            <w:tcBorders>
              <w:top w:val="double" w:sz="6" w:space="0" w:color="auto"/>
            </w:tcBorders>
            <w:vAlign w:val="center"/>
          </w:tcPr>
          <w:p w14:paraId="2C8ABF14" w14:textId="77777777" w:rsidR="00D4541E" w:rsidRDefault="00D4541E">
            <w:pPr>
              <w:pStyle w:val="ab"/>
            </w:pPr>
          </w:p>
        </w:tc>
        <w:tc>
          <w:tcPr>
            <w:tcW w:w="1643" w:type="dxa"/>
            <w:tcBorders>
              <w:top w:val="double" w:sz="6" w:space="0" w:color="auto"/>
            </w:tcBorders>
            <w:vAlign w:val="center"/>
          </w:tcPr>
          <w:p w14:paraId="61D1227A" w14:textId="77777777" w:rsidR="00D4541E" w:rsidRDefault="00D4541E">
            <w:pPr>
              <w:pStyle w:val="ab"/>
            </w:pPr>
          </w:p>
        </w:tc>
        <w:tc>
          <w:tcPr>
            <w:tcW w:w="2770" w:type="dxa"/>
            <w:tcBorders>
              <w:top w:val="double" w:sz="6" w:space="0" w:color="auto"/>
            </w:tcBorders>
            <w:vAlign w:val="center"/>
          </w:tcPr>
          <w:p w14:paraId="2F2495B6" w14:textId="77777777" w:rsidR="00D4541E" w:rsidRDefault="00D4541E">
            <w:pPr>
              <w:pStyle w:val="ab"/>
            </w:pPr>
          </w:p>
        </w:tc>
        <w:tc>
          <w:tcPr>
            <w:tcW w:w="2770" w:type="dxa"/>
            <w:tcBorders>
              <w:top w:val="double" w:sz="6" w:space="0" w:color="auto"/>
            </w:tcBorders>
            <w:vAlign w:val="center"/>
          </w:tcPr>
          <w:p w14:paraId="29903678" w14:textId="77777777" w:rsidR="00D4541E" w:rsidRDefault="00D4541E">
            <w:pPr>
              <w:pStyle w:val="ab"/>
            </w:pPr>
          </w:p>
        </w:tc>
        <w:tc>
          <w:tcPr>
            <w:tcW w:w="1680" w:type="dxa"/>
            <w:tcBorders>
              <w:top w:val="double" w:sz="6" w:space="0" w:color="auto"/>
            </w:tcBorders>
            <w:vAlign w:val="center"/>
          </w:tcPr>
          <w:p w14:paraId="1C865AC9" w14:textId="77777777" w:rsidR="00D4541E" w:rsidRDefault="00D4541E">
            <w:pPr>
              <w:pStyle w:val="ab"/>
            </w:pPr>
          </w:p>
        </w:tc>
      </w:tr>
      <w:tr w:rsidR="00D4541E" w14:paraId="35F1AAD0" w14:textId="77777777">
        <w:trPr>
          <w:trHeight w:val="818"/>
        </w:trPr>
        <w:tc>
          <w:tcPr>
            <w:tcW w:w="667" w:type="dxa"/>
            <w:vAlign w:val="center"/>
          </w:tcPr>
          <w:p w14:paraId="10F10C00" w14:textId="77777777" w:rsidR="00D4541E" w:rsidRDefault="00D4541E">
            <w:pPr>
              <w:pStyle w:val="ab"/>
            </w:pPr>
          </w:p>
        </w:tc>
        <w:tc>
          <w:tcPr>
            <w:tcW w:w="1643" w:type="dxa"/>
            <w:vAlign w:val="center"/>
          </w:tcPr>
          <w:p w14:paraId="0A662210" w14:textId="77777777" w:rsidR="00D4541E" w:rsidRDefault="00D4541E">
            <w:pPr>
              <w:pStyle w:val="ab"/>
            </w:pPr>
          </w:p>
        </w:tc>
        <w:tc>
          <w:tcPr>
            <w:tcW w:w="2770" w:type="dxa"/>
            <w:vAlign w:val="center"/>
          </w:tcPr>
          <w:p w14:paraId="0B356CEC" w14:textId="77777777" w:rsidR="00D4541E" w:rsidRDefault="00D4541E">
            <w:pPr>
              <w:pStyle w:val="ab"/>
            </w:pPr>
          </w:p>
        </w:tc>
        <w:tc>
          <w:tcPr>
            <w:tcW w:w="2770" w:type="dxa"/>
            <w:vAlign w:val="center"/>
          </w:tcPr>
          <w:p w14:paraId="1BA05A8D" w14:textId="77777777" w:rsidR="00D4541E" w:rsidRDefault="00D4541E">
            <w:pPr>
              <w:pStyle w:val="ab"/>
            </w:pPr>
          </w:p>
        </w:tc>
        <w:tc>
          <w:tcPr>
            <w:tcW w:w="1680" w:type="dxa"/>
            <w:vAlign w:val="center"/>
          </w:tcPr>
          <w:p w14:paraId="71BE8B44" w14:textId="77777777" w:rsidR="00D4541E" w:rsidRDefault="00D4541E">
            <w:pPr>
              <w:pStyle w:val="ab"/>
            </w:pPr>
          </w:p>
        </w:tc>
      </w:tr>
      <w:tr w:rsidR="00D4541E" w14:paraId="29C4EE4F" w14:textId="77777777">
        <w:trPr>
          <w:trHeight w:val="818"/>
        </w:trPr>
        <w:tc>
          <w:tcPr>
            <w:tcW w:w="667" w:type="dxa"/>
            <w:vAlign w:val="center"/>
          </w:tcPr>
          <w:p w14:paraId="1332B1D3" w14:textId="77777777" w:rsidR="00D4541E" w:rsidRDefault="00D4541E">
            <w:pPr>
              <w:pStyle w:val="ab"/>
            </w:pPr>
          </w:p>
        </w:tc>
        <w:tc>
          <w:tcPr>
            <w:tcW w:w="1643" w:type="dxa"/>
            <w:vAlign w:val="center"/>
          </w:tcPr>
          <w:p w14:paraId="1ADCB157" w14:textId="77777777" w:rsidR="00D4541E" w:rsidRDefault="00D4541E">
            <w:pPr>
              <w:pStyle w:val="ab"/>
            </w:pPr>
          </w:p>
        </w:tc>
        <w:tc>
          <w:tcPr>
            <w:tcW w:w="2770" w:type="dxa"/>
            <w:vAlign w:val="center"/>
          </w:tcPr>
          <w:p w14:paraId="1F8C073C" w14:textId="77777777" w:rsidR="00D4541E" w:rsidRDefault="00D4541E">
            <w:pPr>
              <w:pStyle w:val="ab"/>
            </w:pPr>
          </w:p>
        </w:tc>
        <w:tc>
          <w:tcPr>
            <w:tcW w:w="2770" w:type="dxa"/>
            <w:vAlign w:val="center"/>
          </w:tcPr>
          <w:p w14:paraId="59FE5E37" w14:textId="77777777" w:rsidR="00D4541E" w:rsidRDefault="00D4541E">
            <w:pPr>
              <w:pStyle w:val="ab"/>
            </w:pPr>
          </w:p>
        </w:tc>
        <w:tc>
          <w:tcPr>
            <w:tcW w:w="1680" w:type="dxa"/>
            <w:vAlign w:val="center"/>
          </w:tcPr>
          <w:p w14:paraId="0E714085" w14:textId="77777777" w:rsidR="00D4541E" w:rsidRDefault="00D4541E">
            <w:pPr>
              <w:pStyle w:val="ab"/>
            </w:pPr>
          </w:p>
        </w:tc>
      </w:tr>
      <w:tr w:rsidR="00D4541E" w14:paraId="52F35B4C" w14:textId="77777777">
        <w:trPr>
          <w:trHeight w:val="818"/>
        </w:trPr>
        <w:tc>
          <w:tcPr>
            <w:tcW w:w="667" w:type="dxa"/>
            <w:vAlign w:val="center"/>
          </w:tcPr>
          <w:p w14:paraId="02F704D3" w14:textId="77777777" w:rsidR="00D4541E" w:rsidRDefault="00D4541E">
            <w:pPr>
              <w:pStyle w:val="ab"/>
            </w:pPr>
          </w:p>
        </w:tc>
        <w:tc>
          <w:tcPr>
            <w:tcW w:w="1643" w:type="dxa"/>
            <w:vAlign w:val="center"/>
          </w:tcPr>
          <w:p w14:paraId="5980C800" w14:textId="77777777" w:rsidR="00D4541E" w:rsidRDefault="00D4541E">
            <w:pPr>
              <w:pStyle w:val="ab"/>
            </w:pPr>
          </w:p>
        </w:tc>
        <w:tc>
          <w:tcPr>
            <w:tcW w:w="2770" w:type="dxa"/>
            <w:vAlign w:val="center"/>
          </w:tcPr>
          <w:p w14:paraId="3C858E6E" w14:textId="77777777" w:rsidR="00D4541E" w:rsidRDefault="00D4541E">
            <w:pPr>
              <w:pStyle w:val="ab"/>
            </w:pPr>
          </w:p>
        </w:tc>
        <w:tc>
          <w:tcPr>
            <w:tcW w:w="2770" w:type="dxa"/>
            <w:vAlign w:val="center"/>
          </w:tcPr>
          <w:p w14:paraId="6AB5E80D" w14:textId="77777777" w:rsidR="00D4541E" w:rsidRDefault="00D4541E">
            <w:pPr>
              <w:pStyle w:val="ab"/>
            </w:pPr>
          </w:p>
        </w:tc>
        <w:tc>
          <w:tcPr>
            <w:tcW w:w="1680" w:type="dxa"/>
            <w:vAlign w:val="center"/>
          </w:tcPr>
          <w:p w14:paraId="5F942F9C" w14:textId="77777777" w:rsidR="00D4541E" w:rsidRDefault="00D4541E">
            <w:pPr>
              <w:pStyle w:val="ab"/>
            </w:pPr>
          </w:p>
        </w:tc>
      </w:tr>
      <w:tr w:rsidR="00D4541E" w14:paraId="148C0655" w14:textId="77777777">
        <w:trPr>
          <w:trHeight w:val="817"/>
        </w:trPr>
        <w:tc>
          <w:tcPr>
            <w:tcW w:w="667" w:type="dxa"/>
            <w:vAlign w:val="center"/>
          </w:tcPr>
          <w:p w14:paraId="5D025477" w14:textId="77777777" w:rsidR="00D4541E" w:rsidRDefault="00D4541E">
            <w:pPr>
              <w:pStyle w:val="ab"/>
            </w:pPr>
          </w:p>
        </w:tc>
        <w:tc>
          <w:tcPr>
            <w:tcW w:w="1643" w:type="dxa"/>
            <w:vAlign w:val="center"/>
          </w:tcPr>
          <w:p w14:paraId="3D6F3B9D" w14:textId="77777777" w:rsidR="00D4541E" w:rsidRDefault="00D4541E">
            <w:pPr>
              <w:pStyle w:val="ab"/>
            </w:pPr>
          </w:p>
        </w:tc>
        <w:tc>
          <w:tcPr>
            <w:tcW w:w="2770" w:type="dxa"/>
            <w:vAlign w:val="center"/>
          </w:tcPr>
          <w:p w14:paraId="6F4EBC77" w14:textId="77777777" w:rsidR="00D4541E" w:rsidRDefault="00D4541E">
            <w:pPr>
              <w:pStyle w:val="ab"/>
            </w:pPr>
          </w:p>
        </w:tc>
        <w:tc>
          <w:tcPr>
            <w:tcW w:w="2770" w:type="dxa"/>
            <w:vAlign w:val="center"/>
          </w:tcPr>
          <w:p w14:paraId="3AA1178B" w14:textId="77777777" w:rsidR="00D4541E" w:rsidRDefault="00D4541E">
            <w:pPr>
              <w:pStyle w:val="ab"/>
            </w:pPr>
          </w:p>
        </w:tc>
        <w:tc>
          <w:tcPr>
            <w:tcW w:w="1680" w:type="dxa"/>
            <w:vAlign w:val="center"/>
          </w:tcPr>
          <w:p w14:paraId="51110224" w14:textId="77777777" w:rsidR="00D4541E" w:rsidRDefault="00D4541E">
            <w:pPr>
              <w:pStyle w:val="ab"/>
            </w:pPr>
          </w:p>
        </w:tc>
      </w:tr>
      <w:tr w:rsidR="00D4541E" w14:paraId="0D56A2EC" w14:textId="77777777">
        <w:trPr>
          <w:trHeight w:val="818"/>
        </w:trPr>
        <w:tc>
          <w:tcPr>
            <w:tcW w:w="667" w:type="dxa"/>
            <w:vAlign w:val="center"/>
          </w:tcPr>
          <w:p w14:paraId="5ADBA9E4" w14:textId="77777777" w:rsidR="00D4541E" w:rsidRDefault="00D4541E">
            <w:pPr>
              <w:pStyle w:val="ab"/>
            </w:pPr>
          </w:p>
        </w:tc>
        <w:tc>
          <w:tcPr>
            <w:tcW w:w="1643" w:type="dxa"/>
            <w:vAlign w:val="center"/>
          </w:tcPr>
          <w:p w14:paraId="381186D1" w14:textId="77777777" w:rsidR="00D4541E" w:rsidRDefault="00D4541E">
            <w:pPr>
              <w:pStyle w:val="ab"/>
            </w:pPr>
          </w:p>
        </w:tc>
        <w:tc>
          <w:tcPr>
            <w:tcW w:w="2770" w:type="dxa"/>
            <w:vAlign w:val="center"/>
          </w:tcPr>
          <w:p w14:paraId="136DC47D" w14:textId="77777777" w:rsidR="00D4541E" w:rsidRDefault="00D4541E">
            <w:pPr>
              <w:pStyle w:val="ab"/>
            </w:pPr>
          </w:p>
        </w:tc>
        <w:tc>
          <w:tcPr>
            <w:tcW w:w="2770" w:type="dxa"/>
            <w:vAlign w:val="center"/>
          </w:tcPr>
          <w:p w14:paraId="7517AA9A" w14:textId="77777777" w:rsidR="00D4541E" w:rsidRDefault="00D4541E">
            <w:pPr>
              <w:pStyle w:val="ab"/>
            </w:pPr>
          </w:p>
        </w:tc>
        <w:tc>
          <w:tcPr>
            <w:tcW w:w="1680" w:type="dxa"/>
            <w:vAlign w:val="center"/>
          </w:tcPr>
          <w:p w14:paraId="27F8C2D1" w14:textId="77777777" w:rsidR="00D4541E" w:rsidRDefault="00D4541E">
            <w:pPr>
              <w:pStyle w:val="ab"/>
            </w:pPr>
          </w:p>
        </w:tc>
      </w:tr>
      <w:tr w:rsidR="00D4541E" w14:paraId="69B7F284" w14:textId="77777777">
        <w:trPr>
          <w:trHeight w:val="818"/>
        </w:trPr>
        <w:tc>
          <w:tcPr>
            <w:tcW w:w="667" w:type="dxa"/>
            <w:vAlign w:val="center"/>
          </w:tcPr>
          <w:p w14:paraId="4FB4E6CA" w14:textId="77777777" w:rsidR="00D4541E" w:rsidRDefault="00D4541E">
            <w:pPr>
              <w:pStyle w:val="ab"/>
            </w:pPr>
          </w:p>
        </w:tc>
        <w:tc>
          <w:tcPr>
            <w:tcW w:w="1643" w:type="dxa"/>
            <w:vAlign w:val="center"/>
          </w:tcPr>
          <w:p w14:paraId="6A06AFEB" w14:textId="77777777" w:rsidR="00D4541E" w:rsidRDefault="00D4541E">
            <w:pPr>
              <w:pStyle w:val="ab"/>
            </w:pPr>
          </w:p>
        </w:tc>
        <w:tc>
          <w:tcPr>
            <w:tcW w:w="2770" w:type="dxa"/>
            <w:vAlign w:val="center"/>
          </w:tcPr>
          <w:p w14:paraId="1D97B0BA" w14:textId="77777777" w:rsidR="00D4541E" w:rsidRDefault="00D4541E">
            <w:pPr>
              <w:pStyle w:val="ab"/>
            </w:pPr>
          </w:p>
        </w:tc>
        <w:tc>
          <w:tcPr>
            <w:tcW w:w="2770" w:type="dxa"/>
            <w:vAlign w:val="center"/>
          </w:tcPr>
          <w:p w14:paraId="5F6387B1" w14:textId="77777777" w:rsidR="00D4541E" w:rsidRDefault="00D4541E">
            <w:pPr>
              <w:pStyle w:val="ab"/>
            </w:pPr>
          </w:p>
        </w:tc>
        <w:tc>
          <w:tcPr>
            <w:tcW w:w="1680" w:type="dxa"/>
            <w:vAlign w:val="center"/>
          </w:tcPr>
          <w:p w14:paraId="08596D04" w14:textId="77777777" w:rsidR="00D4541E" w:rsidRDefault="00D4541E">
            <w:pPr>
              <w:pStyle w:val="ab"/>
            </w:pPr>
          </w:p>
        </w:tc>
      </w:tr>
      <w:tr w:rsidR="00D4541E" w14:paraId="4BDDF670" w14:textId="77777777">
        <w:trPr>
          <w:trHeight w:val="818"/>
        </w:trPr>
        <w:tc>
          <w:tcPr>
            <w:tcW w:w="667" w:type="dxa"/>
            <w:vAlign w:val="center"/>
          </w:tcPr>
          <w:p w14:paraId="50DF9768" w14:textId="77777777" w:rsidR="00D4541E" w:rsidRDefault="00D4541E">
            <w:pPr>
              <w:pStyle w:val="ab"/>
            </w:pPr>
          </w:p>
        </w:tc>
        <w:tc>
          <w:tcPr>
            <w:tcW w:w="1643" w:type="dxa"/>
            <w:vAlign w:val="center"/>
          </w:tcPr>
          <w:p w14:paraId="2CC04860" w14:textId="77777777" w:rsidR="00D4541E" w:rsidRDefault="00D4541E">
            <w:pPr>
              <w:pStyle w:val="ab"/>
            </w:pPr>
          </w:p>
        </w:tc>
        <w:tc>
          <w:tcPr>
            <w:tcW w:w="2770" w:type="dxa"/>
            <w:vAlign w:val="center"/>
          </w:tcPr>
          <w:p w14:paraId="67A54B50" w14:textId="77777777" w:rsidR="00D4541E" w:rsidRDefault="00D4541E">
            <w:pPr>
              <w:pStyle w:val="ab"/>
            </w:pPr>
          </w:p>
        </w:tc>
        <w:tc>
          <w:tcPr>
            <w:tcW w:w="2770" w:type="dxa"/>
            <w:vAlign w:val="center"/>
          </w:tcPr>
          <w:p w14:paraId="4B471DFE" w14:textId="77777777" w:rsidR="00D4541E" w:rsidRDefault="00D4541E">
            <w:pPr>
              <w:pStyle w:val="ab"/>
            </w:pPr>
          </w:p>
        </w:tc>
        <w:tc>
          <w:tcPr>
            <w:tcW w:w="1680" w:type="dxa"/>
            <w:vAlign w:val="center"/>
          </w:tcPr>
          <w:p w14:paraId="025682A0" w14:textId="77777777" w:rsidR="00D4541E" w:rsidRDefault="00D4541E">
            <w:pPr>
              <w:pStyle w:val="ab"/>
            </w:pPr>
          </w:p>
        </w:tc>
      </w:tr>
      <w:tr w:rsidR="00D4541E" w14:paraId="109CAB27" w14:textId="77777777">
        <w:trPr>
          <w:trHeight w:val="818"/>
        </w:trPr>
        <w:tc>
          <w:tcPr>
            <w:tcW w:w="667" w:type="dxa"/>
            <w:vAlign w:val="center"/>
          </w:tcPr>
          <w:p w14:paraId="1D43F704" w14:textId="77777777" w:rsidR="00D4541E" w:rsidRDefault="00D4541E">
            <w:pPr>
              <w:pStyle w:val="ab"/>
            </w:pPr>
          </w:p>
        </w:tc>
        <w:tc>
          <w:tcPr>
            <w:tcW w:w="1643" w:type="dxa"/>
            <w:vAlign w:val="center"/>
          </w:tcPr>
          <w:p w14:paraId="53681424" w14:textId="77777777" w:rsidR="00D4541E" w:rsidRDefault="00D4541E">
            <w:pPr>
              <w:pStyle w:val="ab"/>
            </w:pPr>
          </w:p>
        </w:tc>
        <w:tc>
          <w:tcPr>
            <w:tcW w:w="2770" w:type="dxa"/>
            <w:vAlign w:val="center"/>
          </w:tcPr>
          <w:p w14:paraId="5AD9920D" w14:textId="77777777" w:rsidR="00D4541E" w:rsidRDefault="00D4541E">
            <w:pPr>
              <w:pStyle w:val="ab"/>
            </w:pPr>
          </w:p>
        </w:tc>
        <w:tc>
          <w:tcPr>
            <w:tcW w:w="2770" w:type="dxa"/>
            <w:vAlign w:val="center"/>
          </w:tcPr>
          <w:p w14:paraId="67C4E8EB" w14:textId="77777777" w:rsidR="00D4541E" w:rsidRDefault="00D4541E">
            <w:pPr>
              <w:pStyle w:val="ab"/>
            </w:pPr>
          </w:p>
        </w:tc>
        <w:tc>
          <w:tcPr>
            <w:tcW w:w="1680" w:type="dxa"/>
            <w:vAlign w:val="center"/>
          </w:tcPr>
          <w:p w14:paraId="0828644E" w14:textId="77777777" w:rsidR="00D4541E" w:rsidRDefault="00D4541E">
            <w:pPr>
              <w:pStyle w:val="ab"/>
            </w:pPr>
          </w:p>
        </w:tc>
      </w:tr>
      <w:tr w:rsidR="00D4541E" w14:paraId="0D1D8B59" w14:textId="77777777">
        <w:trPr>
          <w:trHeight w:val="818"/>
        </w:trPr>
        <w:tc>
          <w:tcPr>
            <w:tcW w:w="667" w:type="dxa"/>
            <w:vAlign w:val="center"/>
          </w:tcPr>
          <w:p w14:paraId="655EAE17" w14:textId="77777777" w:rsidR="00D4541E" w:rsidRDefault="00D4541E">
            <w:pPr>
              <w:pStyle w:val="ab"/>
            </w:pPr>
          </w:p>
        </w:tc>
        <w:tc>
          <w:tcPr>
            <w:tcW w:w="1643" w:type="dxa"/>
            <w:vAlign w:val="center"/>
          </w:tcPr>
          <w:p w14:paraId="7C4987A9" w14:textId="77777777" w:rsidR="00D4541E" w:rsidRDefault="00D4541E">
            <w:pPr>
              <w:pStyle w:val="ab"/>
            </w:pPr>
          </w:p>
        </w:tc>
        <w:tc>
          <w:tcPr>
            <w:tcW w:w="2770" w:type="dxa"/>
            <w:vAlign w:val="center"/>
          </w:tcPr>
          <w:p w14:paraId="2BE66066" w14:textId="77777777" w:rsidR="00D4541E" w:rsidRDefault="00D4541E">
            <w:pPr>
              <w:pStyle w:val="ab"/>
            </w:pPr>
          </w:p>
        </w:tc>
        <w:tc>
          <w:tcPr>
            <w:tcW w:w="2770" w:type="dxa"/>
            <w:vAlign w:val="center"/>
          </w:tcPr>
          <w:p w14:paraId="400CE23A" w14:textId="77777777" w:rsidR="00D4541E" w:rsidRDefault="00D4541E">
            <w:pPr>
              <w:pStyle w:val="ab"/>
            </w:pPr>
          </w:p>
        </w:tc>
        <w:tc>
          <w:tcPr>
            <w:tcW w:w="1680" w:type="dxa"/>
            <w:vAlign w:val="center"/>
          </w:tcPr>
          <w:p w14:paraId="494F9540" w14:textId="77777777" w:rsidR="00D4541E" w:rsidRDefault="00D4541E">
            <w:pPr>
              <w:pStyle w:val="ab"/>
            </w:pPr>
          </w:p>
        </w:tc>
      </w:tr>
    </w:tbl>
    <w:p w14:paraId="417799AB" w14:textId="77777777" w:rsidR="00D4541E" w:rsidRDefault="0011786A">
      <w:pPr>
        <w:pStyle w:val="a5"/>
        <w:tabs>
          <w:tab w:val="left" w:pos="5320"/>
        </w:tabs>
        <w:spacing w:beforeLines="150" w:before="360"/>
      </w:pPr>
      <w:r>
        <w:t>投标人授权代表签字：</w:t>
      </w:r>
      <w:r>
        <w:t>_________________</w:t>
      </w:r>
      <w:r>
        <w:tab/>
      </w:r>
      <w:r>
        <w:t>公章：</w:t>
      </w:r>
      <w:r>
        <w:t>_________________</w:t>
      </w:r>
    </w:p>
    <w:p w14:paraId="244F01C6" w14:textId="77777777" w:rsidR="00D4541E" w:rsidRDefault="00D4541E">
      <w:pPr>
        <w:pStyle w:val="a5"/>
      </w:pPr>
    </w:p>
    <w:p w14:paraId="0603DBCE" w14:textId="77777777" w:rsidR="00D4541E" w:rsidRDefault="0011786A">
      <w:pPr>
        <w:pStyle w:val="aff1"/>
      </w:pPr>
      <w:r>
        <w:t>注：若投标人对招标文件商务条款无偏离，则可在本表中注明</w:t>
      </w:r>
      <w:r>
        <w:t>“</w:t>
      </w:r>
      <w:r>
        <w:t>所有条款无偏离</w:t>
      </w:r>
      <w:r>
        <w:t>”</w:t>
      </w:r>
      <w:r>
        <w:t>。</w:t>
      </w:r>
      <w:bookmarkStart w:id="673" w:name="_Toc495406869"/>
      <w:bookmarkStart w:id="674" w:name="_Toc491700936"/>
      <w:bookmarkStart w:id="675" w:name="_Toc2063898"/>
      <w:bookmarkStart w:id="676" w:name="_Toc2063985"/>
      <w:bookmarkStart w:id="677" w:name="_Toc389653607"/>
      <w:bookmarkStart w:id="678" w:name="_Toc503130800"/>
      <w:bookmarkStart w:id="679" w:name="_Toc8343776"/>
      <w:bookmarkStart w:id="680" w:name="_Toc512602457"/>
      <w:bookmarkStart w:id="681" w:name="_Toc503130739"/>
      <w:bookmarkStart w:id="682" w:name="_Toc2063642"/>
      <w:bookmarkStart w:id="683" w:name="_Toc389457535"/>
      <w:bookmarkStart w:id="684" w:name="_Toc302374212"/>
      <w:bookmarkStart w:id="685" w:name="_Toc503130416"/>
      <w:bookmarkStart w:id="686" w:name="_Toc450211813"/>
      <w:bookmarkStart w:id="687" w:name="_Toc2063767"/>
    </w:p>
    <w:p w14:paraId="5D141D44" w14:textId="77777777" w:rsidR="00D4541E" w:rsidRDefault="00D4541E">
      <w:pPr>
        <w:pStyle w:val="aff1"/>
      </w:pPr>
    </w:p>
    <w:p w14:paraId="67B392B7" w14:textId="77777777" w:rsidR="00D4541E" w:rsidRDefault="0011786A">
      <w:pPr>
        <w:widowControl/>
        <w:adjustRightInd/>
        <w:spacing w:line="240" w:lineRule="auto"/>
        <w:jc w:val="left"/>
        <w:textAlignment w:val="auto"/>
        <w:rPr>
          <w:sz w:val="21"/>
        </w:rPr>
      </w:pPr>
      <w:r>
        <w:br w:type="page"/>
      </w:r>
    </w:p>
    <w:p w14:paraId="6F106E97" w14:textId="77777777" w:rsidR="00D4541E" w:rsidRDefault="00D4541E">
      <w:pPr>
        <w:pStyle w:val="aff1"/>
      </w:pPr>
    </w:p>
    <w:p w14:paraId="646F7736" w14:textId="77777777" w:rsidR="00D4541E" w:rsidRDefault="0011786A">
      <w:pPr>
        <w:jc w:val="center"/>
        <w:rPr>
          <w:sz w:val="32"/>
          <w:szCs w:val="32"/>
        </w:rPr>
      </w:pPr>
      <w:r>
        <w:rPr>
          <w:sz w:val="32"/>
          <w:szCs w:val="32"/>
        </w:rPr>
        <w:t>投标保证金银行保函格式</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233D433D" w14:textId="77777777" w:rsidR="00D4541E" w:rsidRDefault="0011786A">
      <w:pPr>
        <w:jc w:val="center"/>
      </w:pPr>
      <w:bookmarkStart w:id="688" w:name="_Toc389653608"/>
      <w:bookmarkStart w:id="689" w:name="_Toc389457536"/>
      <w:bookmarkStart w:id="690" w:name="_Toc450211814"/>
      <w:r>
        <w:t>（若报价保证金采用电汇、支票等其他非现钞形式提供，则无需填写本格式）</w:t>
      </w:r>
    </w:p>
    <w:p w14:paraId="00492EDD" w14:textId="77777777" w:rsidR="00D4541E" w:rsidRDefault="0011786A">
      <w:pPr>
        <w:pStyle w:val="1"/>
        <w:numPr>
          <w:ilvl w:val="0"/>
          <w:numId w:val="0"/>
        </w:numPr>
        <w:rPr>
          <w:rFonts w:ascii="Times New Roman"/>
        </w:rPr>
      </w:pPr>
      <w:bookmarkStart w:id="691" w:name="_Toc503130417"/>
      <w:bookmarkStart w:id="692" w:name="_Toc512602458"/>
      <w:r>
        <w:rPr>
          <w:rFonts w:ascii="Times New Roman"/>
        </w:rPr>
        <w:t>致：</w:t>
      </w:r>
      <w:r>
        <w:rPr>
          <w:rFonts w:ascii="Times New Roman"/>
          <w:u w:val="single"/>
        </w:rPr>
        <w:t xml:space="preserve">                                 </w:t>
      </w:r>
      <w:r>
        <w:rPr>
          <w:rFonts w:ascii="Times New Roman"/>
        </w:rPr>
        <w:t>（招标机构名称）</w:t>
      </w:r>
      <w:bookmarkEnd w:id="688"/>
      <w:bookmarkEnd w:id="689"/>
      <w:bookmarkEnd w:id="690"/>
      <w:bookmarkEnd w:id="691"/>
      <w:bookmarkEnd w:id="692"/>
    </w:p>
    <w:p w14:paraId="12979480" w14:textId="77777777" w:rsidR="00D4541E" w:rsidRDefault="0011786A">
      <w:pPr>
        <w:pStyle w:val="a5"/>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（产品名称）的投标保证金。</w:t>
      </w:r>
    </w:p>
    <w:p w14:paraId="5C28BF87" w14:textId="77777777" w:rsidR="00D4541E" w:rsidRDefault="0011786A">
      <w:pPr>
        <w:pStyle w:val="a5"/>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14:paraId="22487BC3" w14:textId="77777777" w:rsidR="00D4541E" w:rsidRDefault="0011786A">
      <w:pPr>
        <w:ind w:leftChars="236" w:left="1274" w:hangingChars="295" w:hanging="708"/>
      </w:pPr>
      <w:r>
        <w:t>（</w:t>
      </w:r>
      <w:r>
        <w:t>1</w:t>
      </w:r>
      <w:r>
        <w:t>）</w:t>
      </w:r>
      <w:r>
        <w:tab/>
      </w:r>
      <w:r>
        <w:t>投标人在开标后至投标有效期届满前撤销其投标；或</w:t>
      </w:r>
    </w:p>
    <w:p w14:paraId="51C0AC19" w14:textId="77777777" w:rsidR="00D4541E" w:rsidRDefault="0011786A">
      <w:pPr>
        <w:ind w:leftChars="236" w:left="1274" w:hangingChars="295" w:hanging="708"/>
      </w:pPr>
      <w:r>
        <w:t>（</w:t>
      </w:r>
      <w:r>
        <w:t>2</w:t>
      </w:r>
      <w:r>
        <w:t>）</w:t>
      </w:r>
      <w:r>
        <w:tab/>
      </w:r>
      <w:r>
        <w:t>投标人在收到中标通知书后三十（</w:t>
      </w:r>
      <w:r>
        <w:rPr>
          <w:rFonts w:hint="eastAsia"/>
        </w:rPr>
        <w:t>30</w:t>
      </w:r>
      <w:r>
        <w:t>）天内，未与招标人签订合同；或</w:t>
      </w:r>
    </w:p>
    <w:p w14:paraId="67972720" w14:textId="77777777" w:rsidR="00D4541E" w:rsidRDefault="0011786A">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14:paraId="2CC4F3FB" w14:textId="77777777" w:rsidR="00D4541E" w:rsidRDefault="0011786A">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14:paraId="1AD0B99B" w14:textId="77777777" w:rsidR="00D4541E" w:rsidRDefault="0011786A">
      <w:pPr>
        <w:pStyle w:val="a5"/>
      </w:pPr>
      <w:r>
        <w:t>除贵方提前终止或解除本保函外，本保函从开标之日至投标有效期届满之</w:t>
      </w:r>
      <w:proofErr w:type="gramStart"/>
      <w:r>
        <w:t>日始终</w:t>
      </w:r>
      <w:proofErr w:type="gramEnd"/>
      <w:r>
        <w:t>有效，且在贵方和投标人同意延长并通知本行的期限内继续有效。</w:t>
      </w:r>
    </w:p>
    <w:p w14:paraId="546D257B" w14:textId="77777777" w:rsidR="00D4541E" w:rsidRDefault="00D4541E">
      <w:pPr>
        <w:pStyle w:val="a5"/>
      </w:pPr>
    </w:p>
    <w:p w14:paraId="7A43C608" w14:textId="77777777" w:rsidR="00D4541E" w:rsidRDefault="00D4541E">
      <w:pPr>
        <w:pStyle w:val="a5"/>
      </w:pPr>
    </w:p>
    <w:p w14:paraId="151125C2" w14:textId="77777777" w:rsidR="00D4541E" w:rsidRDefault="00D4541E">
      <w:pPr>
        <w:pStyle w:val="a5"/>
      </w:pPr>
    </w:p>
    <w:p w14:paraId="4DE238E6" w14:textId="77777777" w:rsidR="00D4541E" w:rsidRDefault="00D4541E">
      <w:pPr>
        <w:pStyle w:val="a5"/>
      </w:pPr>
    </w:p>
    <w:p w14:paraId="7AADBCF2" w14:textId="77777777" w:rsidR="00D4541E" w:rsidRDefault="0011786A">
      <w:pPr>
        <w:autoSpaceDE w:val="0"/>
        <w:autoSpaceDN w:val="0"/>
        <w:ind w:firstLine="4320"/>
        <w:textAlignment w:val="bottom"/>
        <w:rPr>
          <w:u w:val="single"/>
        </w:rPr>
      </w:pPr>
      <w:r>
        <w:t>银行授权代表（打印）：</w:t>
      </w:r>
      <w:r>
        <w:rPr>
          <w:u w:val="single"/>
        </w:rPr>
        <w:t xml:space="preserve">                </w:t>
      </w:r>
    </w:p>
    <w:p w14:paraId="7636979B" w14:textId="77777777" w:rsidR="00D4541E" w:rsidRDefault="00D4541E">
      <w:pPr>
        <w:autoSpaceDE w:val="0"/>
        <w:autoSpaceDN w:val="0"/>
        <w:ind w:firstLine="4320"/>
        <w:textAlignment w:val="bottom"/>
        <w:rPr>
          <w:u w:val="single"/>
        </w:rPr>
      </w:pPr>
    </w:p>
    <w:p w14:paraId="276313B7" w14:textId="77777777" w:rsidR="00D4541E" w:rsidRDefault="0011786A">
      <w:pPr>
        <w:autoSpaceDE w:val="0"/>
        <w:autoSpaceDN w:val="0"/>
        <w:ind w:firstLine="4320"/>
        <w:textAlignment w:val="bottom"/>
        <w:rPr>
          <w:u w:val="single"/>
        </w:rPr>
      </w:pPr>
      <w:r>
        <w:t>银行授权代表（签字）：</w:t>
      </w:r>
      <w:r>
        <w:rPr>
          <w:u w:val="single"/>
        </w:rPr>
        <w:t xml:space="preserve">                </w:t>
      </w:r>
    </w:p>
    <w:p w14:paraId="1EF81771" w14:textId="77777777" w:rsidR="00D4541E" w:rsidRDefault="00D4541E">
      <w:pPr>
        <w:autoSpaceDE w:val="0"/>
        <w:autoSpaceDN w:val="0"/>
        <w:ind w:firstLine="4320"/>
        <w:textAlignment w:val="bottom"/>
        <w:rPr>
          <w:u w:val="single"/>
        </w:rPr>
      </w:pPr>
    </w:p>
    <w:p w14:paraId="2EA81A3A" w14:textId="77777777" w:rsidR="00D4541E" w:rsidRDefault="0011786A">
      <w:pPr>
        <w:autoSpaceDE w:val="0"/>
        <w:autoSpaceDN w:val="0"/>
        <w:ind w:firstLine="4320"/>
        <w:textAlignment w:val="bottom"/>
        <w:rPr>
          <w:u w:val="single"/>
        </w:rPr>
      </w:pPr>
      <w:r>
        <w:t>银行名称：</w:t>
      </w:r>
      <w:r>
        <w:rPr>
          <w:u w:val="single"/>
        </w:rPr>
        <w:t xml:space="preserve">                            </w:t>
      </w:r>
    </w:p>
    <w:p w14:paraId="0202E430" w14:textId="77777777" w:rsidR="00D4541E" w:rsidRDefault="00D4541E">
      <w:pPr>
        <w:autoSpaceDE w:val="0"/>
        <w:autoSpaceDN w:val="0"/>
        <w:ind w:firstLine="4320"/>
        <w:textAlignment w:val="bottom"/>
        <w:rPr>
          <w:u w:val="single"/>
        </w:rPr>
      </w:pPr>
    </w:p>
    <w:p w14:paraId="43F8B2FE" w14:textId="77777777" w:rsidR="00D4541E" w:rsidRDefault="0011786A">
      <w:pPr>
        <w:autoSpaceDE w:val="0"/>
        <w:autoSpaceDN w:val="0"/>
        <w:ind w:firstLine="4320"/>
        <w:textAlignment w:val="bottom"/>
      </w:pPr>
      <w:r>
        <w:t>银行盖章：</w:t>
      </w:r>
      <w:r>
        <w:rPr>
          <w:u w:val="single"/>
        </w:rPr>
        <w:t xml:space="preserve">                            </w:t>
      </w:r>
    </w:p>
    <w:p w14:paraId="36F7A4E6" w14:textId="77777777" w:rsidR="00D4541E" w:rsidRDefault="00D4541E">
      <w:pPr>
        <w:autoSpaceDE w:val="0"/>
        <w:autoSpaceDN w:val="0"/>
        <w:ind w:firstLine="4320"/>
        <w:textAlignment w:val="bottom"/>
      </w:pPr>
    </w:p>
    <w:p w14:paraId="557DE83D" w14:textId="77777777" w:rsidR="00D4541E" w:rsidRDefault="0011786A">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14:paraId="5A436073" w14:textId="77777777" w:rsidR="00D4541E" w:rsidRDefault="00D4541E">
      <w:pPr>
        <w:autoSpaceDE w:val="0"/>
        <w:autoSpaceDN w:val="0"/>
        <w:ind w:firstLine="4320"/>
        <w:textAlignment w:val="bottom"/>
      </w:pPr>
    </w:p>
    <w:p w14:paraId="65D7F205" w14:textId="77777777" w:rsidR="00D4541E" w:rsidRDefault="0011786A">
      <w:pPr>
        <w:autoSpaceDE w:val="0"/>
        <w:autoSpaceDN w:val="0"/>
        <w:ind w:firstLine="4320"/>
        <w:textAlignment w:val="bottom"/>
      </w:pPr>
      <w:r>
        <w:t>银行地址：</w:t>
      </w:r>
      <w:r>
        <w:rPr>
          <w:u w:val="single"/>
        </w:rPr>
        <w:t xml:space="preserve">                            </w:t>
      </w:r>
    </w:p>
    <w:p w14:paraId="286C8648" w14:textId="77777777" w:rsidR="00D4541E" w:rsidRDefault="0011786A">
      <w:pPr>
        <w:pStyle w:val="flName"/>
        <w:rPr>
          <w:rFonts w:ascii="Times New Roman"/>
        </w:rPr>
      </w:pPr>
      <w:r>
        <w:rPr>
          <w:rFonts w:ascii="Times New Roman"/>
        </w:rPr>
        <w:br w:type="page"/>
      </w:r>
      <w:bookmarkStart w:id="693" w:name="_Toc495406871"/>
      <w:bookmarkStart w:id="694" w:name="_Toc2063657"/>
      <w:bookmarkStart w:id="695" w:name="_Toc302374228"/>
      <w:bookmarkStart w:id="696" w:name="_Toc491700939"/>
      <w:bookmarkStart w:id="697" w:name="_Toc389457555"/>
      <w:bookmarkStart w:id="698" w:name="_Toc512602461"/>
      <w:bookmarkStart w:id="699" w:name="_Toc2063961"/>
      <w:bookmarkStart w:id="700" w:name="_Toc503130802"/>
      <w:bookmarkStart w:id="701" w:name="_Toc8343791"/>
      <w:bookmarkStart w:id="702" w:name="_Toc301765405"/>
      <w:bookmarkStart w:id="703" w:name="_Toc389653627"/>
      <w:bookmarkStart w:id="704" w:name="_Toc503130420"/>
      <w:bookmarkStart w:id="705" w:name="_Toc2063782"/>
      <w:bookmarkStart w:id="706" w:name="_Toc450211833"/>
      <w:bookmarkStart w:id="707" w:name="_Toc389465281"/>
      <w:bookmarkStart w:id="708" w:name="_Toc2063913"/>
      <w:bookmarkStart w:id="709" w:name="_Toc503130741"/>
      <w:r>
        <w:rPr>
          <w:rFonts w:ascii="Times New Roman"/>
        </w:rPr>
        <w:lastRenderedPageBreak/>
        <w:t>产品提供者的声明</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14:paraId="6668312D" w14:textId="77777777" w:rsidR="00D4541E" w:rsidRDefault="0011786A">
      <w:pPr>
        <w:pStyle w:val="1"/>
        <w:numPr>
          <w:ilvl w:val="0"/>
          <w:numId w:val="15"/>
        </w:numPr>
        <w:rPr>
          <w:rFonts w:ascii="Times New Roman"/>
        </w:rPr>
      </w:pPr>
      <w:bookmarkStart w:id="710" w:name="_Toc452306167"/>
      <w:bookmarkStart w:id="711" w:name="_Toc434462242"/>
      <w:bookmarkStart w:id="712" w:name="_Toc434460949"/>
      <w:bookmarkStart w:id="713" w:name="_Toc452800756"/>
      <w:bookmarkStart w:id="714" w:name="_Toc434462853"/>
      <w:bookmarkStart w:id="715" w:name="_Toc434897357"/>
      <w:bookmarkStart w:id="716" w:name="_Toc8343792"/>
      <w:bookmarkStart w:id="717" w:name="_Toc512602462"/>
      <w:bookmarkStart w:id="718" w:name="_Toc450211834"/>
      <w:bookmarkStart w:id="719" w:name="_Toc452727371"/>
      <w:bookmarkStart w:id="720" w:name="_Toc2063783"/>
      <w:bookmarkStart w:id="721" w:name="_Toc389653628"/>
      <w:bookmarkStart w:id="722" w:name="_Toc503130421"/>
      <w:bookmarkStart w:id="723" w:name="_Toc2063914"/>
      <w:bookmarkStart w:id="724" w:name="_Toc452727011"/>
      <w:bookmarkStart w:id="725" w:name="_Toc302374229"/>
      <w:bookmarkStart w:id="726" w:name="_Toc389457556"/>
      <w:bookmarkStart w:id="727" w:name="_Toc2063658"/>
      <w:r>
        <w:rPr>
          <w:rFonts w:ascii="Times New Roman"/>
        </w:rPr>
        <w:t>名称及其他情况</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14:paraId="46336DF4" w14:textId="77777777" w:rsidR="00D4541E" w:rsidRDefault="0011786A">
      <w:pPr>
        <w:pStyle w:val="a5"/>
      </w:pPr>
      <w:bookmarkStart w:id="728" w:name="_Toc302374230"/>
      <w:bookmarkStart w:id="729" w:name="_Toc452727372"/>
      <w:bookmarkStart w:id="730" w:name="_Toc2063784"/>
      <w:bookmarkStart w:id="731" w:name="_Toc452800757"/>
      <w:bookmarkStart w:id="732" w:name="_Toc2063659"/>
      <w:bookmarkStart w:id="733" w:name="_Toc452306168"/>
      <w:bookmarkStart w:id="734" w:name="_Toc434462854"/>
      <w:bookmarkStart w:id="735" w:name="_Toc434462243"/>
      <w:bookmarkStart w:id="736" w:name="_Toc2063915"/>
      <w:bookmarkStart w:id="737" w:name="_Toc450211835"/>
      <w:bookmarkStart w:id="738" w:name="_Toc389457557"/>
      <w:bookmarkStart w:id="739" w:name="_Toc389653629"/>
      <w:bookmarkStart w:id="740" w:name="_Toc434897358"/>
      <w:bookmarkStart w:id="741" w:name="_Toc434460950"/>
      <w:bookmarkStart w:id="742" w:name="_Toc452727012"/>
      <w:bookmarkStart w:id="743" w:name="_Toc8343793"/>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E0E04FB" w14:textId="77777777" w:rsidR="00D4541E" w:rsidRDefault="0011786A">
      <w:pPr>
        <w:pStyle w:val="a5"/>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AE1D4C5" w14:textId="77777777" w:rsidR="00D4541E" w:rsidRDefault="0011786A">
      <w:pPr>
        <w:pStyle w:val="a5"/>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4AC5D44" w14:textId="77777777" w:rsidR="00D4541E" w:rsidRDefault="0011786A">
      <w:pPr>
        <w:pStyle w:val="a5"/>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382A90E" w14:textId="77777777" w:rsidR="00D4541E" w:rsidRDefault="0011786A">
      <w:pPr>
        <w:pStyle w:val="a5"/>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69C767F" w14:textId="77777777" w:rsidR="00D4541E" w:rsidRDefault="0011786A">
      <w:pPr>
        <w:pStyle w:val="a5"/>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B7ABC01" w14:textId="77777777" w:rsidR="00D4541E" w:rsidRDefault="0011786A">
      <w:pPr>
        <w:pStyle w:val="a5"/>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E8B525A" w14:textId="77777777" w:rsidR="00D4541E" w:rsidRDefault="0011786A">
      <w:pPr>
        <w:pStyle w:val="a5"/>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1E2EDF6" w14:textId="77777777" w:rsidR="00D4541E" w:rsidRDefault="0011786A">
      <w:pPr>
        <w:pStyle w:val="a5"/>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14:paraId="49CFB0BC" w14:textId="77777777" w:rsidR="00D4541E" w:rsidRDefault="0011786A">
      <w:pPr>
        <w:pStyle w:val="a5"/>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FBC093E" w14:textId="77777777" w:rsidR="00D4541E" w:rsidRDefault="0011786A">
      <w:pPr>
        <w:pStyle w:val="a5"/>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BBB6D69" w14:textId="77777777" w:rsidR="00D4541E" w:rsidRDefault="0011786A">
      <w:pPr>
        <w:pStyle w:val="a5"/>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0611F79" w14:textId="77777777" w:rsidR="00D4541E" w:rsidRDefault="0011786A">
      <w:pPr>
        <w:pStyle w:val="a5"/>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90145FD" w14:textId="77777777" w:rsidR="00D4541E" w:rsidRDefault="0011786A">
      <w:pPr>
        <w:pStyle w:val="1"/>
        <w:rPr>
          <w:rFonts w:ascii="Times New Roman"/>
        </w:rPr>
      </w:pPr>
      <w:bookmarkStart w:id="744" w:name="_Toc434460951"/>
      <w:bookmarkStart w:id="745" w:name="_Toc452800758"/>
      <w:bookmarkStart w:id="746" w:name="_Toc2063785"/>
      <w:bookmarkStart w:id="747" w:name="_Toc452306169"/>
      <w:bookmarkStart w:id="748" w:name="_Toc8343794"/>
      <w:bookmarkStart w:id="749" w:name="_Toc452727373"/>
      <w:bookmarkStart w:id="750" w:name="_Toc302374231"/>
      <w:bookmarkStart w:id="751" w:name="_Toc512602464"/>
      <w:bookmarkStart w:id="752" w:name="_Toc2063660"/>
      <w:bookmarkStart w:id="753" w:name="_Toc389653630"/>
      <w:bookmarkStart w:id="754" w:name="_Toc389457558"/>
      <w:bookmarkStart w:id="755" w:name="_Toc434897359"/>
      <w:bookmarkStart w:id="756" w:name="_Toc434462244"/>
      <w:bookmarkStart w:id="757" w:name="_Toc434462855"/>
      <w:bookmarkStart w:id="758" w:name="_Toc450211836"/>
      <w:bookmarkStart w:id="759" w:name="_Toc2063916"/>
      <w:bookmarkStart w:id="760" w:name="_Toc452727013"/>
      <w:bookmarkStart w:id="761" w:name="_Toc503130423"/>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Pr>
          <w:rFonts w:ascii="Times New Roman"/>
        </w:rPr>
        <w:t>产品提供者提供此类产品的历史（年数）</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00E6DD5F" w14:textId="77777777" w:rsidR="00D4541E" w:rsidRDefault="0011786A">
      <w:pPr>
        <w:tabs>
          <w:tab w:val="left" w:pos="8180"/>
        </w:tabs>
        <w:rPr>
          <w:u w:val="single"/>
        </w:rPr>
      </w:pPr>
      <w:r>
        <w:rPr>
          <w:u w:val="single"/>
        </w:rPr>
        <w:tab/>
      </w:r>
    </w:p>
    <w:p w14:paraId="33C72C8D" w14:textId="77777777" w:rsidR="00D4541E" w:rsidRDefault="0011786A">
      <w:pPr>
        <w:pStyle w:val="1"/>
        <w:rPr>
          <w:rFonts w:ascii="Times New Roman"/>
        </w:rPr>
      </w:pPr>
      <w:bookmarkStart w:id="762" w:name="_Toc2063661"/>
      <w:bookmarkStart w:id="763" w:name="_Toc450211837"/>
      <w:bookmarkStart w:id="764" w:name="_Toc503130424"/>
      <w:bookmarkStart w:id="765" w:name="_Toc452800759"/>
      <w:bookmarkStart w:id="766" w:name="_Toc302374232"/>
      <w:bookmarkStart w:id="767" w:name="_Toc389457559"/>
      <w:bookmarkStart w:id="768" w:name="_Toc434462856"/>
      <w:bookmarkStart w:id="769" w:name="_Toc434897360"/>
      <w:bookmarkStart w:id="770" w:name="_Toc434460952"/>
      <w:bookmarkStart w:id="771" w:name="_Toc389653631"/>
      <w:bookmarkStart w:id="772" w:name="_Toc2063786"/>
      <w:bookmarkStart w:id="773" w:name="_Toc452727014"/>
      <w:bookmarkStart w:id="774" w:name="_Toc2063917"/>
      <w:bookmarkStart w:id="775" w:name="_Toc512602465"/>
      <w:bookmarkStart w:id="776" w:name="_Toc452306170"/>
      <w:bookmarkStart w:id="777" w:name="_Toc434462245"/>
      <w:bookmarkStart w:id="778" w:name="_Toc452727374"/>
      <w:bookmarkStart w:id="779" w:name="_Toc8343795"/>
      <w:r>
        <w:rPr>
          <w:rFonts w:ascii="Times New Roman"/>
        </w:rPr>
        <w:t>近三年该产品提供给境内、外主要客户的名称地址</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14:paraId="7B04E90C" w14:textId="77777777" w:rsidR="00D4541E" w:rsidRDefault="0011786A">
      <w:pPr>
        <w:tabs>
          <w:tab w:val="left" w:pos="4840"/>
        </w:tabs>
      </w:pPr>
      <w:r>
        <w:t>名称和地址</w:t>
      </w:r>
      <w:r>
        <w:tab/>
      </w:r>
      <w:r>
        <w:t>销售项目</w:t>
      </w:r>
    </w:p>
    <w:p w14:paraId="066D762C" w14:textId="77777777" w:rsidR="00D4541E" w:rsidRDefault="0011786A">
      <w:pPr>
        <w:tabs>
          <w:tab w:val="left" w:pos="4840"/>
        </w:tabs>
        <w:rPr>
          <w:u w:val="single"/>
        </w:rPr>
      </w:pPr>
      <w:r>
        <w:rPr>
          <w:u w:val="single"/>
        </w:rPr>
        <w:t xml:space="preserve">                                    </w:t>
      </w:r>
      <w:r>
        <w:tab/>
      </w:r>
      <w:r>
        <w:rPr>
          <w:u w:val="single"/>
        </w:rPr>
        <w:t xml:space="preserve">                                    </w:t>
      </w:r>
    </w:p>
    <w:p w14:paraId="305B3B25" w14:textId="77777777" w:rsidR="00D4541E" w:rsidRDefault="0011786A">
      <w:pPr>
        <w:tabs>
          <w:tab w:val="left" w:pos="4840"/>
        </w:tabs>
        <w:rPr>
          <w:u w:val="single"/>
        </w:rPr>
      </w:pPr>
      <w:r>
        <w:rPr>
          <w:u w:val="single"/>
        </w:rPr>
        <w:t xml:space="preserve">                                    </w:t>
      </w:r>
      <w:r>
        <w:tab/>
      </w:r>
      <w:r>
        <w:rPr>
          <w:u w:val="single"/>
        </w:rPr>
        <w:t xml:space="preserve">                                    </w:t>
      </w:r>
    </w:p>
    <w:p w14:paraId="36F8C705" w14:textId="77777777" w:rsidR="00D4541E" w:rsidRDefault="0011786A">
      <w:pPr>
        <w:pStyle w:val="1"/>
        <w:rPr>
          <w:rFonts w:ascii="Times New Roman"/>
        </w:rPr>
      </w:pPr>
      <w:bookmarkStart w:id="780" w:name="_Toc2063787"/>
      <w:bookmarkStart w:id="781" w:name="_Toc389653632"/>
      <w:bookmarkStart w:id="782" w:name="_Toc434462246"/>
      <w:bookmarkStart w:id="783" w:name="_Toc2063662"/>
      <w:bookmarkStart w:id="784" w:name="_Toc389457560"/>
      <w:bookmarkStart w:id="785" w:name="_Toc2063918"/>
      <w:bookmarkStart w:id="786" w:name="_Toc452306171"/>
      <w:bookmarkStart w:id="787" w:name="_Toc434460953"/>
      <w:bookmarkStart w:id="788" w:name="_Toc503130425"/>
      <w:bookmarkStart w:id="789" w:name="_Toc512602466"/>
      <w:bookmarkStart w:id="790" w:name="_Toc452727375"/>
      <w:bookmarkStart w:id="791" w:name="_Toc452800760"/>
      <w:bookmarkStart w:id="792" w:name="_Toc8343796"/>
      <w:bookmarkStart w:id="793" w:name="_Toc452727015"/>
      <w:bookmarkStart w:id="794" w:name="_Toc434462857"/>
      <w:bookmarkStart w:id="795" w:name="_Toc302374233"/>
      <w:bookmarkStart w:id="796" w:name="_Toc450211838"/>
      <w:bookmarkStart w:id="797" w:name="_Toc434897361"/>
      <w:r>
        <w:rPr>
          <w:rFonts w:ascii="Times New Roman"/>
        </w:rPr>
        <w:t>近三年的年营业额</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14:paraId="00F7D6B9" w14:textId="77777777" w:rsidR="00D4541E" w:rsidRDefault="0011786A">
      <w:pPr>
        <w:tabs>
          <w:tab w:val="left" w:pos="500"/>
          <w:tab w:val="left" w:pos="2820"/>
          <w:tab w:val="left" w:pos="5380"/>
          <w:tab w:val="left" w:pos="7840"/>
        </w:tabs>
        <w:autoSpaceDE w:val="0"/>
        <w:autoSpaceDN w:val="0"/>
        <w:textAlignment w:val="bottom"/>
      </w:pPr>
      <w:r>
        <w:tab/>
      </w:r>
      <w:r>
        <w:t>年份</w:t>
      </w:r>
      <w:r>
        <w:tab/>
      </w:r>
      <w:r>
        <w:t>总额</w:t>
      </w:r>
    </w:p>
    <w:p w14:paraId="3EF52AC2" w14:textId="77777777" w:rsidR="00D4541E" w:rsidRDefault="0011786A">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14:paraId="5E762D1E" w14:textId="77777777" w:rsidR="00D4541E" w:rsidRDefault="0011786A">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14:paraId="76ADB8A1" w14:textId="77777777" w:rsidR="00D4541E" w:rsidRDefault="0011786A">
      <w:pPr>
        <w:pStyle w:val="1"/>
        <w:rPr>
          <w:rFonts w:ascii="Times New Roman"/>
        </w:rPr>
      </w:pPr>
      <w:bookmarkStart w:id="798" w:name="_Toc452727377"/>
      <w:bookmarkStart w:id="799" w:name="_Toc389457562"/>
      <w:bookmarkStart w:id="800" w:name="_Toc302374235"/>
      <w:bookmarkStart w:id="801" w:name="_Toc434897363"/>
      <w:bookmarkStart w:id="802" w:name="_Toc434460955"/>
      <w:bookmarkStart w:id="803" w:name="_Toc512602468"/>
      <w:bookmarkStart w:id="804" w:name="_Toc2063920"/>
      <w:bookmarkStart w:id="805" w:name="_Toc8343798"/>
      <w:bookmarkStart w:id="806" w:name="_Toc503130427"/>
      <w:bookmarkStart w:id="807" w:name="_Toc452800762"/>
      <w:bookmarkStart w:id="808" w:name="_Toc450211840"/>
      <w:bookmarkStart w:id="809" w:name="_Toc434462859"/>
      <w:bookmarkStart w:id="810" w:name="_Toc389653634"/>
      <w:bookmarkStart w:id="811" w:name="_Toc2063664"/>
      <w:bookmarkStart w:id="812" w:name="_Toc434462248"/>
      <w:bookmarkStart w:id="813" w:name="_Toc452727017"/>
      <w:bookmarkStart w:id="814" w:name="_Toc2063789"/>
      <w:bookmarkStart w:id="815" w:name="_Toc452306173"/>
      <w:r>
        <w:rPr>
          <w:rFonts w:ascii="Times New Roman"/>
        </w:rPr>
        <w:t>有关开户银行的名称和地址</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14:paraId="0190E570" w14:textId="77777777" w:rsidR="00D4541E" w:rsidRDefault="0011786A">
      <w:pPr>
        <w:tabs>
          <w:tab w:val="left" w:pos="5540"/>
        </w:tabs>
        <w:autoSpaceDE w:val="0"/>
        <w:autoSpaceDN w:val="0"/>
        <w:ind w:firstLine="940"/>
        <w:textAlignment w:val="bottom"/>
      </w:pPr>
      <w:r>
        <w:t>银行名称</w:t>
      </w:r>
      <w:r>
        <w:tab/>
      </w:r>
      <w:r>
        <w:t>地址</w:t>
      </w:r>
    </w:p>
    <w:p w14:paraId="2EBEB15C" w14:textId="77777777" w:rsidR="00D4541E" w:rsidRDefault="0011786A">
      <w:pPr>
        <w:tabs>
          <w:tab w:val="left" w:pos="4340"/>
        </w:tabs>
        <w:rPr>
          <w:u w:val="single"/>
        </w:rPr>
      </w:pPr>
      <w:r>
        <w:rPr>
          <w:u w:val="single"/>
        </w:rPr>
        <w:t xml:space="preserve">                        </w:t>
      </w:r>
      <w:r>
        <w:tab/>
      </w:r>
      <w:r>
        <w:rPr>
          <w:u w:val="single"/>
        </w:rPr>
        <w:t xml:space="preserve">                        </w:t>
      </w:r>
    </w:p>
    <w:p w14:paraId="64A6EEB0" w14:textId="77777777" w:rsidR="00D4541E" w:rsidRDefault="0011786A">
      <w:pPr>
        <w:pStyle w:val="1"/>
        <w:rPr>
          <w:rFonts w:ascii="Times New Roman"/>
        </w:rPr>
      </w:pPr>
      <w:bookmarkStart w:id="816" w:name="_Toc8343799"/>
      <w:bookmarkStart w:id="817" w:name="_Toc452727018"/>
      <w:bookmarkStart w:id="818" w:name="_Toc302374236"/>
      <w:bookmarkStart w:id="819" w:name="_Toc452800763"/>
      <w:bookmarkStart w:id="820" w:name="_Toc512602469"/>
      <w:bookmarkStart w:id="821" w:name="_Toc389457563"/>
      <w:bookmarkStart w:id="822" w:name="_Toc434462249"/>
      <w:bookmarkStart w:id="823" w:name="_Toc450211841"/>
      <w:bookmarkStart w:id="824" w:name="_Toc452727378"/>
      <w:bookmarkStart w:id="825" w:name="_Toc2063921"/>
      <w:bookmarkStart w:id="826" w:name="_Toc389653635"/>
      <w:bookmarkStart w:id="827" w:name="_Toc2063790"/>
      <w:bookmarkStart w:id="828" w:name="_Toc434897364"/>
      <w:bookmarkStart w:id="829" w:name="_Toc434462860"/>
      <w:bookmarkStart w:id="830" w:name="_Toc434460956"/>
      <w:bookmarkStart w:id="831" w:name="_Toc452306174"/>
      <w:bookmarkStart w:id="832" w:name="_Toc2063665"/>
      <w:bookmarkStart w:id="833" w:name="_Toc503130428"/>
      <w:r>
        <w:rPr>
          <w:rFonts w:ascii="Times New Roman"/>
        </w:rPr>
        <w:t>其他情况</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14:paraId="731FBA3A" w14:textId="77777777" w:rsidR="00D4541E" w:rsidRDefault="0011786A">
      <w:pPr>
        <w:rPr>
          <w:u w:val="single"/>
        </w:rPr>
      </w:pPr>
      <w:r>
        <w:rPr>
          <w:u w:val="single"/>
        </w:rPr>
        <w:t xml:space="preserve">                                                                               </w:t>
      </w:r>
    </w:p>
    <w:p w14:paraId="233834F7" w14:textId="77777777" w:rsidR="00D4541E" w:rsidRDefault="0011786A">
      <w:pPr>
        <w:pStyle w:val="a5"/>
      </w:pPr>
      <w:r>
        <w:t>兹证明上述声明是真实、正确的，并提供了全部能提供的资料和数据，我方同意遵照贵</w:t>
      </w:r>
      <w:r>
        <w:lastRenderedPageBreak/>
        <w:t>方要求出示有关证明文件。</w:t>
      </w:r>
    </w:p>
    <w:p w14:paraId="3E549ECE" w14:textId="77777777" w:rsidR="00D4541E" w:rsidRDefault="00D4541E"/>
    <w:p w14:paraId="4F5D0BB8" w14:textId="77777777" w:rsidR="00D4541E" w:rsidRDefault="0011786A">
      <w:pPr>
        <w:pStyle w:val="a5"/>
        <w:tabs>
          <w:tab w:val="left" w:pos="8860"/>
        </w:tabs>
        <w:spacing w:beforeLines="170" w:before="408"/>
        <w:ind w:firstLine="3580"/>
      </w:pPr>
      <w:r>
        <w:t>日期：</w:t>
      </w:r>
      <w:r>
        <w:rPr>
          <w:u w:val="single"/>
        </w:rPr>
        <w:tab/>
      </w:r>
    </w:p>
    <w:p w14:paraId="3F97653D" w14:textId="77777777" w:rsidR="00D4541E" w:rsidRDefault="0011786A">
      <w:pPr>
        <w:pStyle w:val="a5"/>
        <w:tabs>
          <w:tab w:val="left" w:pos="8860"/>
        </w:tabs>
        <w:ind w:firstLine="3580"/>
      </w:pPr>
      <w:r>
        <w:t>产品提供者名称：</w:t>
      </w:r>
      <w:r>
        <w:rPr>
          <w:u w:val="single"/>
        </w:rPr>
        <w:tab/>
      </w:r>
    </w:p>
    <w:p w14:paraId="2E13B55F" w14:textId="77777777" w:rsidR="00D4541E" w:rsidRDefault="0011786A">
      <w:pPr>
        <w:pStyle w:val="a5"/>
        <w:tabs>
          <w:tab w:val="left" w:pos="8860"/>
        </w:tabs>
        <w:ind w:firstLine="3580"/>
      </w:pPr>
      <w:r>
        <w:t>授权代表签字：</w:t>
      </w:r>
      <w:r>
        <w:rPr>
          <w:u w:val="single"/>
        </w:rPr>
        <w:tab/>
      </w:r>
    </w:p>
    <w:p w14:paraId="4521B9AE" w14:textId="77777777" w:rsidR="00D4541E" w:rsidRDefault="0011786A">
      <w:pPr>
        <w:pStyle w:val="a5"/>
        <w:tabs>
          <w:tab w:val="left" w:pos="8860"/>
        </w:tabs>
        <w:ind w:firstLine="3580"/>
      </w:pPr>
      <w:r>
        <w:t>授权代表的职务：</w:t>
      </w:r>
      <w:r>
        <w:rPr>
          <w:u w:val="single"/>
        </w:rPr>
        <w:tab/>
      </w:r>
    </w:p>
    <w:p w14:paraId="39DD1C95" w14:textId="77777777" w:rsidR="00D4541E" w:rsidRDefault="0011786A">
      <w:pPr>
        <w:pStyle w:val="a5"/>
        <w:tabs>
          <w:tab w:val="left" w:pos="8860"/>
        </w:tabs>
        <w:ind w:firstLine="3580"/>
      </w:pPr>
      <w:r>
        <w:t>电话号码：</w:t>
      </w:r>
      <w:r>
        <w:rPr>
          <w:u w:val="single"/>
        </w:rPr>
        <w:tab/>
      </w:r>
    </w:p>
    <w:p w14:paraId="729E47D5" w14:textId="77777777" w:rsidR="00D4541E" w:rsidRDefault="0011786A">
      <w:pPr>
        <w:pStyle w:val="a5"/>
        <w:tabs>
          <w:tab w:val="left" w:pos="8860"/>
        </w:tabs>
        <w:ind w:firstLine="3580"/>
      </w:pPr>
      <w:r>
        <w:t>传真号码：</w:t>
      </w:r>
      <w:r>
        <w:rPr>
          <w:u w:val="single"/>
        </w:rPr>
        <w:tab/>
      </w:r>
    </w:p>
    <w:p w14:paraId="3D36B010" w14:textId="77777777" w:rsidR="00D4541E" w:rsidRDefault="0011786A">
      <w:pPr>
        <w:pStyle w:val="a5"/>
        <w:tabs>
          <w:tab w:val="left" w:pos="8860"/>
        </w:tabs>
        <w:ind w:firstLine="3580"/>
      </w:pPr>
      <w:r>
        <w:t>电子信箱：</w:t>
      </w:r>
      <w:r>
        <w:rPr>
          <w:u w:val="single"/>
        </w:rPr>
        <w:tab/>
      </w:r>
    </w:p>
    <w:p w14:paraId="760D2F0D" w14:textId="77777777" w:rsidR="00D4541E" w:rsidRDefault="0011786A">
      <w:pPr>
        <w:pStyle w:val="a5"/>
        <w:tabs>
          <w:tab w:val="left" w:pos="8860"/>
        </w:tabs>
        <w:spacing w:beforeLines="40" w:before="96"/>
        <w:ind w:firstLine="3580"/>
      </w:pPr>
      <w:r>
        <w:t>公章：</w:t>
      </w:r>
      <w:r>
        <w:rPr>
          <w:u w:val="single"/>
        </w:rPr>
        <w:tab/>
      </w:r>
    </w:p>
    <w:p w14:paraId="72D2EC5F" w14:textId="77777777" w:rsidR="00D4541E" w:rsidRDefault="00D4541E">
      <w:pPr>
        <w:spacing w:line="360" w:lineRule="auto"/>
        <w:rPr>
          <w:rFonts w:eastAsia="黑体"/>
          <w:sz w:val="32"/>
          <w:lang w:val="zh-CN"/>
        </w:rPr>
      </w:pPr>
      <w:bookmarkStart w:id="834" w:name="_Toc434897199"/>
    </w:p>
    <w:p w14:paraId="20C2F306" w14:textId="77777777" w:rsidR="00D4541E" w:rsidRDefault="0011786A">
      <w:pPr>
        <w:pStyle w:val="ab"/>
        <w:kinsoku w:val="0"/>
        <w:overflowPunct w:val="0"/>
        <w:spacing w:line="240" w:lineRule="auto"/>
        <w:ind w:left="382" w:hanging="310"/>
        <w:jc w:val="left"/>
      </w:pPr>
      <w:r>
        <w:br w:type="page"/>
      </w:r>
    </w:p>
    <w:p w14:paraId="71F1E00E" w14:textId="77777777" w:rsidR="00D4541E" w:rsidRDefault="00D4541E"/>
    <w:p w14:paraId="672D5FBC" w14:textId="77777777" w:rsidR="00D4541E" w:rsidRDefault="00D4541E"/>
    <w:p w14:paraId="52BEA9CE" w14:textId="77777777" w:rsidR="00D4541E" w:rsidRDefault="00D4541E"/>
    <w:p w14:paraId="77851CFF" w14:textId="77777777" w:rsidR="00D4541E" w:rsidRDefault="00D4541E"/>
    <w:p w14:paraId="48B668AF" w14:textId="77777777" w:rsidR="00D4541E" w:rsidRDefault="00D4541E"/>
    <w:p w14:paraId="18DAD9C4" w14:textId="77777777" w:rsidR="00D4541E" w:rsidRDefault="00D4541E"/>
    <w:p w14:paraId="1EE10607" w14:textId="77777777" w:rsidR="00D4541E" w:rsidRDefault="00D4541E"/>
    <w:p w14:paraId="39B0FB82" w14:textId="77777777" w:rsidR="00D4541E" w:rsidRDefault="00D4541E">
      <w:pPr>
        <w:spacing w:before="160"/>
      </w:pPr>
    </w:p>
    <w:p w14:paraId="55AD7035" w14:textId="77777777" w:rsidR="00D4541E" w:rsidRDefault="0011786A">
      <w:pPr>
        <w:pStyle w:val="a8"/>
        <w:rPr>
          <w:rFonts w:ascii="Times New Roman" w:hAnsi="Times New Roman"/>
        </w:rPr>
      </w:pPr>
      <w:bookmarkStart w:id="835" w:name="_Toc503130329"/>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35"/>
    </w:p>
    <w:bookmarkEnd w:id="834"/>
    <w:p w14:paraId="79B6941E" w14:textId="77777777" w:rsidR="00D4541E" w:rsidRDefault="0011786A">
      <w:pPr>
        <w:tabs>
          <w:tab w:val="center" w:pos="4153"/>
          <w:tab w:val="right" w:pos="8306"/>
        </w:tabs>
        <w:spacing w:before="320" w:after="160" w:line="240" w:lineRule="atLeast"/>
        <w:jc w:val="center"/>
      </w:pPr>
      <w:r>
        <w:br w:type="page"/>
      </w:r>
      <w:bookmarkStart w:id="836" w:name="_Toc390339892"/>
      <w:bookmarkStart w:id="837" w:name="_Toc390444332"/>
      <w:bookmarkStart w:id="838" w:name="_Toc393275690"/>
      <w:bookmarkStart w:id="839" w:name="_Toc393272372"/>
      <w:bookmarkStart w:id="840" w:name="_Toc394324251"/>
      <w:bookmarkStart w:id="841" w:name="_Toc495398070"/>
      <w:bookmarkStart w:id="842" w:name="_Toc512602479"/>
      <w:bookmarkStart w:id="843" w:name="_Toc503130438"/>
      <w:bookmarkStart w:id="844" w:name="_Toc503130804"/>
      <w:bookmarkStart w:id="845" w:name="_Toc479109453"/>
      <w:bookmarkStart w:id="846" w:name="_Toc495398020"/>
      <w:bookmarkStart w:id="847" w:name="_Toc503130743"/>
      <w:bookmarkStart w:id="848" w:name="_Toc479109533"/>
      <w:r>
        <w:rPr>
          <w:rFonts w:eastAsia="黑体"/>
          <w:sz w:val="32"/>
          <w:lang w:val="zh-CN"/>
        </w:rPr>
        <w:lastRenderedPageBreak/>
        <w:t>营业执照、</w:t>
      </w:r>
      <w:bookmarkEnd w:id="836"/>
      <w:bookmarkEnd w:id="837"/>
      <w:r>
        <w:rPr>
          <w:rFonts w:eastAsia="黑体"/>
          <w:sz w:val="32"/>
          <w:lang w:val="zh-CN"/>
        </w:rPr>
        <w:t>基本账户</w:t>
      </w:r>
      <w:bookmarkEnd w:id="838"/>
      <w:bookmarkEnd w:id="839"/>
      <w:bookmarkEnd w:id="840"/>
      <w:r>
        <w:rPr>
          <w:rFonts w:eastAsia="黑体"/>
          <w:sz w:val="32"/>
          <w:lang w:val="zh-CN"/>
        </w:rPr>
        <w:t>开户许可证</w:t>
      </w:r>
      <w:bookmarkEnd w:id="841"/>
      <w:bookmarkEnd w:id="842"/>
      <w:bookmarkEnd w:id="843"/>
      <w:bookmarkEnd w:id="844"/>
      <w:bookmarkEnd w:id="845"/>
      <w:bookmarkEnd w:id="846"/>
      <w:bookmarkEnd w:id="847"/>
      <w:bookmarkEnd w:id="848"/>
      <w:r>
        <w:rPr>
          <w:rFonts w:eastAsia="黑体" w:hint="eastAsia"/>
          <w:sz w:val="32"/>
          <w:lang w:val="zh-CN"/>
        </w:rPr>
        <w:t>（或基本账户网上备案截图）</w:t>
      </w:r>
    </w:p>
    <w:p w14:paraId="6C5D2E32" w14:textId="77777777" w:rsidR="00D4541E" w:rsidRDefault="0011786A">
      <w:pPr>
        <w:jc w:val="center"/>
      </w:pPr>
      <w:r>
        <w:t>（复印件加盖公章）</w:t>
      </w:r>
    </w:p>
    <w:p w14:paraId="4DC21233" w14:textId="77777777" w:rsidR="00D4541E" w:rsidRDefault="00D4541E"/>
    <w:p w14:paraId="294106DF" w14:textId="77777777" w:rsidR="00D4541E" w:rsidRDefault="00D4541E"/>
    <w:p w14:paraId="3EB15268" w14:textId="77777777" w:rsidR="00D4541E" w:rsidRDefault="0011786A">
      <w:pPr>
        <w:pStyle w:val="flName"/>
        <w:rPr>
          <w:rFonts w:ascii="Times New Roman"/>
        </w:rPr>
      </w:pPr>
      <w:bookmarkStart w:id="849" w:name="_Toc503130744"/>
      <w:bookmarkStart w:id="850" w:name="_Toc495398021"/>
      <w:bookmarkStart w:id="851" w:name="_Toc495398071"/>
      <w:bookmarkStart w:id="852" w:name="_Toc512602480"/>
      <w:bookmarkStart w:id="853" w:name="_Toc503130805"/>
      <w:bookmarkStart w:id="854" w:name="_Toc503130439"/>
      <w:r>
        <w:rPr>
          <w:rFonts w:ascii="Times New Roman"/>
        </w:rPr>
        <w:t>保证金递交凭证</w:t>
      </w:r>
      <w:bookmarkEnd w:id="849"/>
      <w:bookmarkEnd w:id="850"/>
      <w:bookmarkEnd w:id="851"/>
      <w:bookmarkEnd w:id="852"/>
      <w:bookmarkEnd w:id="853"/>
      <w:bookmarkEnd w:id="854"/>
    </w:p>
    <w:p w14:paraId="33B33EDE" w14:textId="77777777" w:rsidR="00D4541E" w:rsidRDefault="0011786A">
      <w:pPr>
        <w:jc w:val="center"/>
      </w:pPr>
      <w:r>
        <w:t>（保证金须从基本账户汇出，提供递交凭证复印件加盖公章，如：汇款凭证、银行汇票等）</w:t>
      </w:r>
    </w:p>
    <w:p w14:paraId="7E7F9161" w14:textId="77777777" w:rsidR="00D4541E" w:rsidRDefault="00D4541E"/>
    <w:p w14:paraId="7EF9220E" w14:textId="77777777" w:rsidR="00D4541E" w:rsidRDefault="00D4541E"/>
    <w:p w14:paraId="369C81FA" w14:textId="77777777" w:rsidR="00D4541E" w:rsidRDefault="0011786A">
      <w:pPr>
        <w:pStyle w:val="flName"/>
        <w:rPr>
          <w:rFonts w:ascii="Times New Roman"/>
        </w:rPr>
      </w:pPr>
      <w:bookmarkStart w:id="855" w:name="_Toc495398022"/>
      <w:bookmarkStart w:id="856" w:name="_Toc503130440"/>
      <w:bookmarkStart w:id="857" w:name="_Toc512602481"/>
      <w:bookmarkStart w:id="858" w:name="_Toc503130745"/>
      <w:bookmarkStart w:id="859" w:name="_Toc495398072"/>
      <w:bookmarkStart w:id="860" w:name="_Toc503130806"/>
      <w:r>
        <w:rPr>
          <w:rFonts w:ascii="Times New Roman"/>
        </w:rPr>
        <w:t>法定代表人授权书</w:t>
      </w:r>
      <w:bookmarkEnd w:id="855"/>
      <w:bookmarkEnd w:id="856"/>
      <w:bookmarkEnd w:id="857"/>
      <w:bookmarkEnd w:id="858"/>
      <w:bookmarkEnd w:id="859"/>
      <w:bookmarkEnd w:id="860"/>
    </w:p>
    <w:p w14:paraId="2D331648" w14:textId="77777777" w:rsidR="00D4541E" w:rsidRDefault="0011786A">
      <w:pPr>
        <w:spacing w:afterLines="100" w:after="240"/>
        <w:jc w:val="center"/>
      </w:pPr>
      <w:r>
        <w:t>（若投标人为非法人企业，应参照此格式，由营业执照上的单位负责人签署此授权书）</w:t>
      </w:r>
    </w:p>
    <w:p w14:paraId="1BEAA66B" w14:textId="77777777" w:rsidR="00D4541E" w:rsidRDefault="0011786A">
      <w:pPr>
        <w:pStyle w:val="a5"/>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14:paraId="13FF1DAE" w14:textId="77777777" w:rsidR="00D4541E" w:rsidRDefault="0011786A">
      <w:pPr>
        <w:pStyle w:val="a5"/>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14:paraId="3D2268A3" w14:textId="77777777" w:rsidR="00D4541E" w:rsidRDefault="0011786A">
      <w:pPr>
        <w:pStyle w:val="a5"/>
      </w:pPr>
      <w:r>
        <w:t>特此声明。</w:t>
      </w:r>
    </w:p>
    <w:p w14:paraId="6C15198B" w14:textId="77777777" w:rsidR="00D4541E" w:rsidRDefault="00D4541E">
      <w:pPr>
        <w:autoSpaceDE w:val="0"/>
        <w:autoSpaceDN w:val="0"/>
        <w:textAlignment w:val="bottom"/>
      </w:pPr>
    </w:p>
    <w:p w14:paraId="0081CBA8" w14:textId="77777777" w:rsidR="00D4541E" w:rsidRDefault="0011786A">
      <w:pPr>
        <w:autoSpaceDE w:val="0"/>
        <w:autoSpaceDN w:val="0"/>
        <w:textAlignment w:val="bottom"/>
      </w:pPr>
      <w:bookmarkStart w:id="861" w:name="_Toc328309651"/>
      <w:r>
        <w:t>附：被授权人身份证复印件</w:t>
      </w:r>
      <w:bookmarkEnd w:id="861"/>
      <w:r>
        <w:t>。</w:t>
      </w:r>
    </w:p>
    <w:p w14:paraId="0E6E9DB6" w14:textId="77777777" w:rsidR="00D4541E" w:rsidRDefault="00D4541E">
      <w:pPr>
        <w:autoSpaceDE w:val="0"/>
        <w:autoSpaceDN w:val="0"/>
        <w:textAlignment w:val="bottom"/>
      </w:pPr>
    </w:p>
    <w:p w14:paraId="44A51301" w14:textId="77777777" w:rsidR="00D4541E" w:rsidRDefault="00D4541E">
      <w:pPr>
        <w:autoSpaceDE w:val="0"/>
        <w:autoSpaceDN w:val="0"/>
        <w:textAlignment w:val="bottom"/>
      </w:pPr>
    </w:p>
    <w:p w14:paraId="0BD6E213" w14:textId="77777777" w:rsidR="00D4541E" w:rsidRDefault="00D4541E">
      <w:pPr>
        <w:autoSpaceDE w:val="0"/>
        <w:autoSpaceDN w:val="0"/>
        <w:textAlignment w:val="bottom"/>
      </w:pPr>
    </w:p>
    <w:p w14:paraId="4DABA075" w14:textId="77777777" w:rsidR="00D4541E" w:rsidRDefault="0011786A">
      <w:pPr>
        <w:autoSpaceDE w:val="0"/>
        <w:autoSpaceDN w:val="0"/>
        <w:spacing w:after="160"/>
        <w:ind w:firstLine="3000"/>
        <w:textAlignment w:val="bottom"/>
      </w:pPr>
      <w:r>
        <w:t>授权代表签字</w:t>
      </w:r>
      <w:r>
        <w:rPr>
          <w:rFonts w:hint="eastAsia"/>
        </w:rPr>
        <w:t>或</w:t>
      </w:r>
      <w:r>
        <w:t>盖章：</w:t>
      </w:r>
      <w:r>
        <w:rPr>
          <w:u w:val="single"/>
        </w:rPr>
        <w:t xml:space="preserve">                            </w:t>
      </w:r>
    </w:p>
    <w:p w14:paraId="4C379320" w14:textId="77777777" w:rsidR="00D4541E" w:rsidRDefault="0011786A">
      <w:pPr>
        <w:autoSpaceDE w:val="0"/>
        <w:autoSpaceDN w:val="0"/>
        <w:spacing w:after="160"/>
        <w:ind w:firstLine="1800"/>
        <w:textAlignment w:val="bottom"/>
      </w:pPr>
      <w:r>
        <w:t>代理人（被授权人）签字</w:t>
      </w:r>
      <w:r>
        <w:rPr>
          <w:rFonts w:hint="eastAsia"/>
        </w:rPr>
        <w:t>或</w:t>
      </w:r>
      <w:r>
        <w:t>盖章：</w:t>
      </w:r>
      <w:r>
        <w:rPr>
          <w:u w:val="single"/>
        </w:rPr>
        <w:t xml:space="preserve">                            </w:t>
      </w:r>
    </w:p>
    <w:p w14:paraId="0B141EAD" w14:textId="77777777" w:rsidR="00D4541E" w:rsidRDefault="0011786A">
      <w:pPr>
        <w:autoSpaceDE w:val="0"/>
        <w:autoSpaceDN w:val="0"/>
        <w:spacing w:after="160"/>
        <w:ind w:firstLine="3240"/>
        <w:textAlignment w:val="bottom"/>
      </w:pPr>
      <w:r>
        <w:t>见证人签字</w:t>
      </w:r>
      <w:r>
        <w:rPr>
          <w:rFonts w:hint="eastAsia"/>
        </w:rPr>
        <w:t>或</w:t>
      </w:r>
      <w:r>
        <w:t>盖章：</w:t>
      </w:r>
      <w:r>
        <w:rPr>
          <w:u w:val="single"/>
        </w:rPr>
        <w:t xml:space="preserve">                            </w:t>
      </w:r>
    </w:p>
    <w:p w14:paraId="1DE9837B" w14:textId="77777777" w:rsidR="00D4541E" w:rsidRDefault="0011786A">
      <w:pPr>
        <w:autoSpaceDE w:val="0"/>
        <w:autoSpaceDN w:val="0"/>
        <w:spacing w:after="160"/>
        <w:ind w:firstLine="4196"/>
        <w:textAlignment w:val="bottom"/>
      </w:pPr>
      <w:r>
        <w:t>单位名称：</w:t>
      </w:r>
      <w:r>
        <w:rPr>
          <w:u w:val="single"/>
        </w:rPr>
        <w:t xml:space="preserve">                            </w:t>
      </w:r>
    </w:p>
    <w:p w14:paraId="2265B4BE" w14:textId="77777777" w:rsidR="00D4541E" w:rsidRDefault="0011786A">
      <w:pPr>
        <w:autoSpaceDE w:val="0"/>
        <w:autoSpaceDN w:val="0"/>
        <w:spacing w:after="160"/>
        <w:ind w:firstLine="4196"/>
        <w:textAlignment w:val="bottom"/>
      </w:pPr>
      <w:r>
        <w:t>单位</w:t>
      </w:r>
      <w:r>
        <w:rPr>
          <w:rFonts w:hint="eastAsia"/>
        </w:rPr>
        <w:t>公章</w:t>
      </w:r>
      <w:r>
        <w:t>：</w:t>
      </w:r>
      <w:r>
        <w:rPr>
          <w:u w:val="single"/>
        </w:rPr>
        <w:t xml:space="preserve">                            </w:t>
      </w:r>
    </w:p>
    <w:p w14:paraId="32D39333" w14:textId="77777777" w:rsidR="00D4541E" w:rsidRDefault="0011786A">
      <w:pPr>
        <w:pStyle w:val="flName"/>
        <w:rPr>
          <w:rFonts w:ascii="Times New Roman"/>
        </w:rPr>
      </w:pPr>
      <w:r>
        <w:rPr>
          <w:rFonts w:ascii="Times New Roman"/>
        </w:rPr>
        <w:br w:type="page"/>
      </w:r>
      <w:bookmarkStart w:id="862" w:name="_Toc503130746"/>
      <w:bookmarkStart w:id="863" w:name="_Toc495398023"/>
      <w:bookmarkStart w:id="864" w:name="_Toc512602482"/>
      <w:bookmarkStart w:id="865" w:name="_Toc503130441"/>
      <w:bookmarkStart w:id="866" w:name="_Toc495398073"/>
      <w:bookmarkStart w:id="867" w:name="_Toc503130807"/>
      <w:r>
        <w:rPr>
          <w:rFonts w:ascii="Times New Roman"/>
        </w:rPr>
        <w:lastRenderedPageBreak/>
        <w:t>财务状况报告，依法缴纳税收和社会保障资金的相关材料</w:t>
      </w:r>
      <w:bookmarkEnd w:id="862"/>
      <w:bookmarkEnd w:id="863"/>
      <w:bookmarkEnd w:id="864"/>
      <w:bookmarkEnd w:id="865"/>
      <w:bookmarkEnd w:id="866"/>
      <w:bookmarkEnd w:id="867"/>
    </w:p>
    <w:p w14:paraId="79C2CB83" w14:textId="77777777" w:rsidR="00D4541E" w:rsidRDefault="0011786A">
      <w:pPr>
        <w:jc w:val="center"/>
      </w:pPr>
      <w:r>
        <w:t>（复印件加盖公章）</w:t>
      </w:r>
    </w:p>
    <w:p w14:paraId="41066570" w14:textId="77777777" w:rsidR="00D4541E" w:rsidRDefault="00D4541E">
      <w:pPr>
        <w:jc w:val="center"/>
      </w:pPr>
    </w:p>
    <w:p w14:paraId="2D6E557A" w14:textId="77777777" w:rsidR="00D4541E" w:rsidRDefault="0011786A">
      <w:pPr>
        <w:pStyle w:val="1"/>
        <w:numPr>
          <w:ilvl w:val="0"/>
          <w:numId w:val="16"/>
        </w:numPr>
        <w:rPr>
          <w:rFonts w:ascii="Times New Roman"/>
        </w:rPr>
      </w:pPr>
      <w:bookmarkStart w:id="868" w:name="_Toc512602483"/>
      <w:bookmarkStart w:id="869" w:name="_Toc503130442"/>
      <w:r>
        <w:rPr>
          <w:rFonts w:ascii="Times New Roman"/>
        </w:rPr>
        <w:t>财务报告：</w:t>
      </w:r>
      <w:bookmarkEnd w:id="868"/>
      <w:bookmarkEnd w:id="869"/>
    </w:p>
    <w:p w14:paraId="7CD1F059" w14:textId="77777777" w:rsidR="00D4541E" w:rsidRDefault="00D4541E"/>
    <w:p w14:paraId="1CFE8E08" w14:textId="77777777" w:rsidR="00D4541E" w:rsidRDefault="00D4541E"/>
    <w:p w14:paraId="6C9B7A95" w14:textId="77777777" w:rsidR="00D4541E" w:rsidRDefault="00D4541E"/>
    <w:p w14:paraId="23BA9061" w14:textId="77777777" w:rsidR="00D4541E" w:rsidRDefault="00D4541E"/>
    <w:p w14:paraId="4741A298" w14:textId="77777777" w:rsidR="00D4541E" w:rsidRDefault="0011786A">
      <w:pPr>
        <w:pStyle w:val="1"/>
        <w:rPr>
          <w:rFonts w:ascii="Times New Roman"/>
        </w:rPr>
      </w:pPr>
      <w:bookmarkStart w:id="870" w:name="_Toc512602484"/>
      <w:bookmarkStart w:id="871" w:name="_Toc503130443"/>
      <w:r>
        <w:rPr>
          <w:rFonts w:ascii="Times New Roman"/>
        </w:rPr>
        <w:t>缴纳税收证明：</w:t>
      </w:r>
      <w:bookmarkEnd w:id="870"/>
      <w:bookmarkEnd w:id="871"/>
    </w:p>
    <w:p w14:paraId="3C077464" w14:textId="77777777" w:rsidR="00D4541E" w:rsidRDefault="00D4541E"/>
    <w:p w14:paraId="0508EBA3" w14:textId="77777777" w:rsidR="00D4541E" w:rsidRDefault="00D4541E"/>
    <w:p w14:paraId="42446E62" w14:textId="77777777" w:rsidR="00D4541E" w:rsidRDefault="00D4541E"/>
    <w:p w14:paraId="564B78D9" w14:textId="77777777" w:rsidR="00D4541E" w:rsidRDefault="00D4541E"/>
    <w:p w14:paraId="2867EF1B" w14:textId="77777777" w:rsidR="00D4541E" w:rsidRDefault="0011786A">
      <w:pPr>
        <w:pStyle w:val="1"/>
        <w:rPr>
          <w:rFonts w:ascii="Times New Roman"/>
        </w:rPr>
      </w:pPr>
      <w:bookmarkStart w:id="872" w:name="_Toc503130444"/>
      <w:bookmarkStart w:id="873" w:name="_Toc512602485"/>
      <w:r>
        <w:rPr>
          <w:rFonts w:ascii="Times New Roman"/>
        </w:rPr>
        <w:t>缴纳社保资金证明：</w:t>
      </w:r>
      <w:bookmarkEnd w:id="872"/>
      <w:bookmarkEnd w:id="873"/>
    </w:p>
    <w:p w14:paraId="364CA338" w14:textId="77777777" w:rsidR="00D4541E" w:rsidRDefault="00D4541E"/>
    <w:p w14:paraId="351E6EF7" w14:textId="77777777" w:rsidR="00D4541E" w:rsidRDefault="00D4541E"/>
    <w:p w14:paraId="6B93C87A" w14:textId="77777777" w:rsidR="00D4541E" w:rsidRDefault="00D4541E"/>
    <w:p w14:paraId="1F7EECDA" w14:textId="77777777" w:rsidR="00D4541E" w:rsidRDefault="00D4541E"/>
    <w:p w14:paraId="63513CD6" w14:textId="77777777" w:rsidR="00D4541E" w:rsidRDefault="0011786A">
      <w:pPr>
        <w:pStyle w:val="flName"/>
        <w:rPr>
          <w:rFonts w:ascii="Times New Roman"/>
        </w:rPr>
      </w:pPr>
      <w:r>
        <w:rPr>
          <w:rFonts w:ascii="Times New Roman"/>
        </w:rPr>
        <w:br w:type="page"/>
      </w:r>
      <w:bookmarkStart w:id="874" w:name="_Toc503130445"/>
      <w:bookmarkStart w:id="875" w:name="_Toc503130808"/>
      <w:bookmarkStart w:id="876" w:name="_Toc512602486"/>
      <w:bookmarkStart w:id="877" w:name="_Toc503130747"/>
      <w:bookmarkStart w:id="878" w:name="_Toc495398024"/>
      <w:bookmarkStart w:id="879" w:name="_Toc495398074"/>
      <w:r>
        <w:rPr>
          <w:rFonts w:ascii="Times New Roman"/>
        </w:rPr>
        <w:lastRenderedPageBreak/>
        <w:t>信用查询记录的相关材料</w:t>
      </w:r>
      <w:bookmarkEnd w:id="874"/>
      <w:bookmarkEnd w:id="875"/>
      <w:bookmarkEnd w:id="876"/>
      <w:bookmarkEnd w:id="877"/>
      <w:bookmarkEnd w:id="878"/>
      <w:bookmarkEnd w:id="879"/>
    </w:p>
    <w:p w14:paraId="3E97CF2F" w14:textId="77777777" w:rsidR="00D4541E" w:rsidRDefault="0011786A">
      <w:pPr>
        <w:jc w:val="center"/>
      </w:pPr>
      <w:r>
        <w:t>（复印件加盖公章）</w:t>
      </w:r>
    </w:p>
    <w:p w14:paraId="60F41810" w14:textId="77777777" w:rsidR="00D4541E" w:rsidRDefault="00D4541E">
      <w:pPr>
        <w:jc w:val="center"/>
      </w:pPr>
    </w:p>
    <w:p w14:paraId="0F4BFD6D" w14:textId="77777777" w:rsidR="00D4541E" w:rsidRDefault="0011786A">
      <w:pPr>
        <w:pStyle w:val="1"/>
        <w:numPr>
          <w:ilvl w:val="0"/>
          <w:numId w:val="17"/>
        </w:numPr>
        <w:rPr>
          <w:rFonts w:ascii="Times New Roman"/>
          <w:lang w:val="en-US"/>
        </w:rPr>
      </w:pPr>
      <w:bookmarkStart w:id="880" w:name="_Toc512602487"/>
      <w:bookmarkStart w:id="881" w:name="_Toc503130446"/>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80"/>
      <w:bookmarkEnd w:id="881"/>
    </w:p>
    <w:p w14:paraId="7145E961" w14:textId="77777777" w:rsidR="00D4541E" w:rsidRDefault="00D4541E">
      <w:pPr>
        <w:rPr>
          <w:rFonts w:eastAsia="黑体"/>
          <w:kern w:val="44"/>
        </w:rPr>
      </w:pPr>
    </w:p>
    <w:p w14:paraId="22172394" w14:textId="77777777" w:rsidR="00D4541E" w:rsidRDefault="00D4541E">
      <w:pPr>
        <w:rPr>
          <w:rFonts w:eastAsia="黑体"/>
          <w:kern w:val="44"/>
        </w:rPr>
      </w:pPr>
    </w:p>
    <w:p w14:paraId="6CBCA99F" w14:textId="77777777" w:rsidR="00D4541E" w:rsidRDefault="00D4541E">
      <w:pPr>
        <w:rPr>
          <w:rFonts w:eastAsia="黑体"/>
          <w:kern w:val="44"/>
        </w:rPr>
      </w:pPr>
    </w:p>
    <w:p w14:paraId="1CC43632" w14:textId="77777777" w:rsidR="00D4541E" w:rsidRDefault="00D4541E">
      <w:pPr>
        <w:rPr>
          <w:rFonts w:eastAsia="黑体"/>
          <w:kern w:val="44"/>
        </w:rPr>
      </w:pPr>
    </w:p>
    <w:p w14:paraId="2E5FD257" w14:textId="77777777" w:rsidR="00D4541E" w:rsidRDefault="00D4541E">
      <w:pPr>
        <w:rPr>
          <w:rFonts w:eastAsia="黑体"/>
          <w:kern w:val="44"/>
        </w:rPr>
      </w:pPr>
    </w:p>
    <w:p w14:paraId="2D151399" w14:textId="77777777" w:rsidR="00D4541E" w:rsidRDefault="00D4541E"/>
    <w:p w14:paraId="1C9D8CB5" w14:textId="77777777" w:rsidR="00D4541E" w:rsidRDefault="00D4541E"/>
    <w:p w14:paraId="632BB11A" w14:textId="77777777" w:rsidR="00D4541E" w:rsidRDefault="00D4541E"/>
    <w:p w14:paraId="1E3618E0" w14:textId="77777777" w:rsidR="00D4541E" w:rsidRDefault="0011786A">
      <w:pPr>
        <w:pStyle w:val="flName"/>
        <w:rPr>
          <w:rFonts w:ascii="Times New Roman"/>
        </w:rPr>
      </w:pPr>
      <w:r>
        <w:rPr>
          <w:rFonts w:ascii="Times New Roman"/>
          <w:lang w:val="en-US"/>
        </w:rPr>
        <w:br w:type="page"/>
      </w:r>
      <w:bookmarkStart w:id="882" w:name="_Toc503130748"/>
      <w:bookmarkStart w:id="883" w:name="_Toc512602488"/>
      <w:bookmarkStart w:id="884" w:name="_Toc503130809"/>
      <w:bookmarkStart w:id="885" w:name="_Toc495398075"/>
      <w:bookmarkStart w:id="886" w:name="_Toc495398025"/>
      <w:bookmarkStart w:id="887" w:name="_Toc503130448"/>
      <w:r>
        <w:rPr>
          <w:rFonts w:ascii="Times New Roman"/>
        </w:rPr>
        <w:lastRenderedPageBreak/>
        <w:t>具备履行合同所必需的设备和专业技术能力的证明</w:t>
      </w:r>
      <w:bookmarkEnd w:id="882"/>
      <w:bookmarkEnd w:id="883"/>
      <w:bookmarkEnd w:id="884"/>
      <w:bookmarkEnd w:id="885"/>
      <w:bookmarkEnd w:id="886"/>
      <w:bookmarkEnd w:id="887"/>
    </w:p>
    <w:p w14:paraId="1C650878" w14:textId="77777777" w:rsidR="00D4541E" w:rsidRDefault="0011786A">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14:paraId="6B0294D2" w14:textId="77777777" w:rsidR="00D4541E" w:rsidRDefault="0011786A">
      <w:pPr>
        <w:pStyle w:val="a5"/>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14:paraId="5D142317" w14:textId="77777777" w:rsidR="00D4541E" w:rsidRDefault="0011786A">
      <w:pPr>
        <w:pStyle w:val="a5"/>
      </w:pPr>
      <w:r>
        <w:t>特此证明。</w:t>
      </w:r>
    </w:p>
    <w:p w14:paraId="68930B49" w14:textId="77777777" w:rsidR="00D4541E" w:rsidRDefault="00D4541E">
      <w:pPr>
        <w:pStyle w:val="a5"/>
      </w:pPr>
    </w:p>
    <w:p w14:paraId="6C24D8DE" w14:textId="77777777" w:rsidR="00D4541E" w:rsidRDefault="0011786A">
      <w:pPr>
        <w:autoSpaceDE w:val="0"/>
        <w:autoSpaceDN w:val="0"/>
        <w:spacing w:after="160"/>
        <w:ind w:firstLine="3220"/>
        <w:jc w:val="right"/>
        <w:textAlignment w:val="bottom"/>
      </w:pPr>
      <w:r>
        <w:t>投标人名称：</w:t>
      </w:r>
      <w:r>
        <w:t>________________________</w:t>
      </w:r>
    </w:p>
    <w:p w14:paraId="5CA0A552" w14:textId="77777777" w:rsidR="00D4541E" w:rsidRDefault="0011786A">
      <w:pPr>
        <w:autoSpaceDE w:val="0"/>
        <w:autoSpaceDN w:val="0"/>
        <w:spacing w:after="160"/>
        <w:ind w:firstLine="3220"/>
        <w:jc w:val="right"/>
        <w:textAlignment w:val="bottom"/>
      </w:pPr>
      <w:r>
        <w:t>公章：</w:t>
      </w:r>
      <w:r>
        <w:t>________________________</w:t>
      </w:r>
    </w:p>
    <w:p w14:paraId="19F3318E" w14:textId="77777777" w:rsidR="00D4541E" w:rsidRDefault="0011786A">
      <w:pPr>
        <w:autoSpaceDE w:val="0"/>
        <w:autoSpaceDN w:val="0"/>
        <w:spacing w:after="160"/>
        <w:ind w:firstLine="3220"/>
        <w:jc w:val="right"/>
        <w:textAlignment w:val="bottom"/>
      </w:pPr>
      <w:r>
        <w:t>投标人授权代表签字：</w:t>
      </w:r>
      <w:r>
        <w:t>________________________</w:t>
      </w:r>
    </w:p>
    <w:p w14:paraId="21C0C43E" w14:textId="77777777" w:rsidR="00D4541E" w:rsidRDefault="0011786A">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14:paraId="7B354614" w14:textId="77777777" w:rsidR="00D4541E" w:rsidRDefault="0011786A">
      <w:pPr>
        <w:autoSpaceDE w:val="0"/>
        <w:autoSpaceDN w:val="0"/>
        <w:spacing w:after="160"/>
        <w:jc w:val="left"/>
        <w:textAlignment w:val="bottom"/>
        <w:rPr>
          <w:b/>
        </w:rPr>
      </w:pPr>
      <w:r>
        <w:rPr>
          <w:rFonts w:hint="eastAsia"/>
          <w:b/>
        </w:rPr>
        <w:t>附：相关资质证明文件！</w:t>
      </w:r>
    </w:p>
    <w:p w14:paraId="45CE5903" w14:textId="77777777" w:rsidR="00D4541E" w:rsidRDefault="00D4541E">
      <w:pPr>
        <w:autoSpaceDE w:val="0"/>
        <w:autoSpaceDN w:val="0"/>
        <w:spacing w:after="160"/>
        <w:ind w:firstLine="3220"/>
        <w:jc w:val="right"/>
        <w:textAlignment w:val="bottom"/>
      </w:pPr>
    </w:p>
    <w:p w14:paraId="1839A9B9" w14:textId="77777777" w:rsidR="00D4541E" w:rsidRDefault="00D4541E">
      <w:pPr>
        <w:autoSpaceDE w:val="0"/>
        <w:autoSpaceDN w:val="0"/>
        <w:spacing w:after="160"/>
        <w:ind w:firstLine="3220"/>
        <w:jc w:val="right"/>
        <w:textAlignment w:val="bottom"/>
      </w:pPr>
    </w:p>
    <w:p w14:paraId="7730EBAE" w14:textId="77777777" w:rsidR="00D4541E" w:rsidRDefault="0011786A">
      <w:pPr>
        <w:pStyle w:val="flName"/>
        <w:rPr>
          <w:rFonts w:ascii="Times New Roman"/>
        </w:rPr>
      </w:pPr>
      <w:bookmarkStart w:id="888" w:name="_Toc495398026"/>
      <w:bookmarkStart w:id="889" w:name="_Toc495398076"/>
      <w:bookmarkStart w:id="890" w:name="_Toc503130810"/>
      <w:bookmarkStart w:id="891" w:name="_Toc503130449"/>
      <w:bookmarkStart w:id="892" w:name="_Toc512602489"/>
      <w:bookmarkStart w:id="893" w:name="_Toc503130749"/>
      <w:r>
        <w:rPr>
          <w:rFonts w:ascii="Times New Roman"/>
        </w:rPr>
        <w:t>无违法记录声明函</w:t>
      </w:r>
      <w:bookmarkEnd w:id="888"/>
      <w:bookmarkEnd w:id="889"/>
      <w:bookmarkEnd w:id="890"/>
      <w:bookmarkEnd w:id="891"/>
      <w:bookmarkEnd w:id="892"/>
      <w:bookmarkEnd w:id="893"/>
    </w:p>
    <w:p w14:paraId="2ACE6B5F" w14:textId="77777777" w:rsidR="00D4541E" w:rsidRDefault="0011786A">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14:paraId="4BF9EA69" w14:textId="77777777" w:rsidR="00D4541E" w:rsidRDefault="0011786A">
      <w:pPr>
        <w:pStyle w:val="a5"/>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14:paraId="4DA2A240" w14:textId="77777777" w:rsidR="00D4541E" w:rsidRDefault="0011786A">
      <w:pPr>
        <w:pStyle w:val="a5"/>
      </w:pPr>
      <w:r>
        <w:t>特此声明。</w:t>
      </w:r>
    </w:p>
    <w:p w14:paraId="73373E80" w14:textId="77777777" w:rsidR="00D4541E" w:rsidRDefault="00D4541E">
      <w:pPr>
        <w:pStyle w:val="a5"/>
      </w:pPr>
    </w:p>
    <w:p w14:paraId="296598C1" w14:textId="77777777" w:rsidR="00D4541E" w:rsidRDefault="0011786A">
      <w:pPr>
        <w:autoSpaceDE w:val="0"/>
        <w:autoSpaceDN w:val="0"/>
        <w:spacing w:after="160"/>
        <w:ind w:firstLine="3220"/>
        <w:jc w:val="right"/>
        <w:textAlignment w:val="bottom"/>
      </w:pPr>
      <w:r>
        <w:t>投标人名称：</w:t>
      </w:r>
      <w:r>
        <w:t>________________________</w:t>
      </w:r>
    </w:p>
    <w:p w14:paraId="39A1FF74" w14:textId="77777777" w:rsidR="00D4541E" w:rsidRDefault="0011786A">
      <w:pPr>
        <w:autoSpaceDE w:val="0"/>
        <w:autoSpaceDN w:val="0"/>
        <w:spacing w:after="160"/>
        <w:ind w:firstLine="3220"/>
        <w:jc w:val="right"/>
        <w:textAlignment w:val="bottom"/>
      </w:pPr>
      <w:r>
        <w:t>公章：</w:t>
      </w:r>
      <w:r>
        <w:t>________________________</w:t>
      </w:r>
    </w:p>
    <w:p w14:paraId="16D1C8BB" w14:textId="77777777" w:rsidR="00D4541E" w:rsidRDefault="0011786A">
      <w:pPr>
        <w:autoSpaceDE w:val="0"/>
        <w:autoSpaceDN w:val="0"/>
        <w:spacing w:after="160"/>
        <w:ind w:firstLine="3220"/>
        <w:jc w:val="right"/>
        <w:textAlignment w:val="bottom"/>
      </w:pPr>
      <w:r>
        <w:t>投标人授权代表签字：</w:t>
      </w:r>
      <w:r>
        <w:t>________________________</w:t>
      </w:r>
    </w:p>
    <w:p w14:paraId="090E5B45" w14:textId="77777777" w:rsidR="00D4541E" w:rsidRDefault="0011786A">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14:paraId="06D0156D" w14:textId="77777777" w:rsidR="00D4541E" w:rsidRDefault="00D4541E">
      <w:pPr>
        <w:autoSpaceDE w:val="0"/>
        <w:autoSpaceDN w:val="0"/>
        <w:spacing w:after="160"/>
        <w:ind w:firstLine="3220"/>
        <w:jc w:val="right"/>
        <w:textAlignment w:val="bottom"/>
      </w:pPr>
    </w:p>
    <w:p w14:paraId="77D2A247" w14:textId="77777777" w:rsidR="00D4541E" w:rsidRDefault="0011786A">
      <w:pPr>
        <w:pStyle w:val="flName"/>
        <w:rPr>
          <w:rFonts w:ascii="Times New Roman"/>
        </w:rPr>
      </w:pPr>
      <w:bookmarkStart w:id="894" w:name="_Toc479109468"/>
      <w:bookmarkStart w:id="895" w:name="_Toc479109539"/>
      <w:bookmarkStart w:id="896" w:name="_Toc495398077"/>
      <w:bookmarkStart w:id="897" w:name="_Toc495398027"/>
      <w:r>
        <w:rPr>
          <w:rFonts w:ascii="Times New Roman"/>
        </w:rPr>
        <w:br w:type="page"/>
      </w:r>
      <w:bookmarkStart w:id="898" w:name="_Toc503130750"/>
      <w:bookmarkStart w:id="899" w:name="_Toc503130450"/>
      <w:bookmarkStart w:id="900" w:name="_Toc497500495"/>
      <w:bookmarkStart w:id="901" w:name="_Toc502733877"/>
      <w:bookmarkStart w:id="902" w:name="_Toc512602490"/>
      <w:bookmarkStart w:id="903" w:name="_Toc503130811"/>
      <w:r>
        <w:rPr>
          <w:rFonts w:ascii="Times New Roman"/>
        </w:rPr>
        <w:lastRenderedPageBreak/>
        <w:t>法人出具的承诺函</w:t>
      </w:r>
      <w:bookmarkEnd w:id="898"/>
      <w:bookmarkEnd w:id="899"/>
      <w:bookmarkEnd w:id="900"/>
      <w:bookmarkEnd w:id="901"/>
      <w:bookmarkEnd w:id="902"/>
      <w:bookmarkEnd w:id="903"/>
    </w:p>
    <w:p w14:paraId="66A87A06" w14:textId="77777777" w:rsidR="00D4541E" w:rsidRDefault="0011786A">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14:paraId="685E1850" w14:textId="77777777" w:rsidR="00D4541E" w:rsidRDefault="0011786A">
      <w:pPr>
        <w:pStyle w:val="1"/>
        <w:numPr>
          <w:ilvl w:val="0"/>
          <w:numId w:val="0"/>
        </w:numPr>
        <w:spacing w:before="80"/>
        <w:rPr>
          <w:rFonts w:ascii="Times New Roman"/>
        </w:rPr>
      </w:pPr>
      <w:bookmarkStart w:id="904" w:name="_Toc503130451"/>
      <w:bookmarkStart w:id="905" w:name="_Toc512602491"/>
      <w:bookmarkStart w:id="906" w:name="_Toc502733878"/>
      <w:r>
        <w:rPr>
          <w:rFonts w:ascii="Times New Roman"/>
        </w:rPr>
        <w:t>敬启者：</w:t>
      </w:r>
      <w:bookmarkEnd w:id="904"/>
      <w:bookmarkEnd w:id="905"/>
      <w:bookmarkEnd w:id="906"/>
    </w:p>
    <w:p w14:paraId="7CD7909F" w14:textId="77777777" w:rsidR="00D4541E" w:rsidRDefault="0011786A">
      <w:pPr>
        <w:pStyle w:val="a5"/>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14:paraId="74D4229D" w14:textId="77777777" w:rsidR="00D4541E" w:rsidRDefault="0011786A">
      <w:pPr>
        <w:pStyle w:val="a5"/>
      </w:pPr>
      <w:proofErr w:type="gramStart"/>
      <w:r>
        <w:t>本承诺</w:t>
      </w:r>
      <w:proofErr w:type="gramEnd"/>
      <w:r>
        <w:t>函的有效期为：</w:t>
      </w:r>
      <w:r>
        <w:t>____</w:t>
      </w:r>
      <w:r>
        <w:t>年</w:t>
      </w:r>
      <w:r>
        <w:t>__</w:t>
      </w:r>
      <w:r>
        <w:t>月</w:t>
      </w:r>
      <w:r>
        <w:t>__</w:t>
      </w:r>
      <w:r>
        <w:t>日至</w:t>
      </w:r>
      <w:r>
        <w:t>____</w:t>
      </w:r>
      <w:r>
        <w:t>年</w:t>
      </w:r>
      <w:r>
        <w:t>__</w:t>
      </w:r>
      <w:r>
        <w:t>月</w:t>
      </w:r>
      <w:r>
        <w:t>__</w:t>
      </w:r>
      <w:r>
        <w:t>日。</w:t>
      </w:r>
    </w:p>
    <w:p w14:paraId="0940CECF" w14:textId="77777777" w:rsidR="00D4541E" w:rsidRDefault="0011786A">
      <w:pPr>
        <w:spacing w:before="1400"/>
        <w:ind w:firstLineChars="1250" w:firstLine="3000"/>
        <w:jc w:val="center"/>
      </w:pPr>
      <w:r>
        <w:t>法人名称（加盖公章）：</w:t>
      </w:r>
      <w:r>
        <w:t>_______________________</w:t>
      </w:r>
    </w:p>
    <w:p w14:paraId="164A92B9" w14:textId="77777777" w:rsidR="00D4541E" w:rsidRDefault="0011786A">
      <w:pPr>
        <w:spacing w:before="100"/>
        <w:ind w:firstLineChars="1250" w:firstLine="3000"/>
        <w:jc w:val="center"/>
      </w:pPr>
      <w:r>
        <w:t>法人的法定代表人或单位负责人签名：</w:t>
      </w:r>
      <w:r>
        <w:t>___________</w:t>
      </w:r>
    </w:p>
    <w:p w14:paraId="45EB8D89" w14:textId="77777777" w:rsidR="00D4541E" w:rsidRDefault="0011786A">
      <w:pPr>
        <w:spacing w:before="100"/>
        <w:ind w:firstLineChars="1250" w:firstLine="3000"/>
        <w:jc w:val="center"/>
      </w:pPr>
      <w:r>
        <w:t>____</w:t>
      </w:r>
      <w:r>
        <w:t>年</w:t>
      </w:r>
      <w:r>
        <w:t>__</w:t>
      </w:r>
      <w:r>
        <w:t>月</w:t>
      </w:r>
      <w:r>
        <w:t>__</w:t>
      </w:r>
      <w:r>
        <w:t>日</w:t>
      </w:r>
    </w:p>
    <w:p w14:paraId="78A1A1CC" w14:textId="77777777" w:rsidR="00D4541E" w:rsidRDefault="00D4541E">
      <w:pPr>
        <w:pStyle w:val="flName"/>
        <w:rPr>
          <w:rFonts w:ascii="Times New Roman"/>
        </w:rPr>
      </w:pPr>
    </w:p>
    <w:p w14:paraId="6BC917ED" w14:textId="77777777" w:rsidR="00D4541E" w:rsidRDefault="00D4541E">
      <w:pPr>
        <w:pStyle w:val="flName"/>
        <w:rPr>
          <w:rFonts w:ascii="Times New Roman"/>
        </w:rPr>
      </w:pPr>
    </w:p>
    <w:p w14:paraId="1CA7D304" w14:textId="77777777" w:rsidR="00D4541E" w:rsidRDefault="0011786A">
      <w:pPr>
        <w:jc w:val="center"/>
        <w:rPr>
          <w:rFonts w:ascii="宋体" w:hAnsi="宋体"/>
          <w:b/>
          <w:sz w:val="28"/>
          <w:szCs w:val="28"/>
        </w:rPr>
      </w:pPr>
      <w:r>
        <w:br w:type="page"/>
      </w:r>
      <w:r>
        <w:rPr>
          <w:rFonts w:eastAsia="黑体" w:hint="eastAsia"/>
          <w:sz w:val="32"/>
          <w:lang w:val="zh-CN"/>
        </w:rPr>
        <w:lastRenderedPageBreak/>
        <w:t>无行贿犯罪承诺书</w:t>
      </w:r>
    </w:p>
    <w:p w14:paraId="6D56F3ED" w14:textId="77777777" w:rsidR="00D4541E" w:rsidRDefault="00D4541E">
      <w:pPr>
        <w:ind w:firstLine="570"/>
        <w:rPr>
          <w:rFonts w:ascii="宋体" w:hAnsi="宋体"/>
          <w:sz w:val="21"/>
          <w:szCs w:val="21"/>
        </w:rPr>
      </w:pPr>
    </w:p>
    <w:p w14:paraId="3BD8C322" w14:textId="77777777" w:rsidR="00D4541E" w:rsidRDefault="0011786A">
      <w:pPr>
        <w:ind w:firstLine="570"/>
      </w:pPr>
      <w:r>
        <w:rPr>
          <w:rFonts w:hint="eastAsia"/>
        </w:rPr>
        <w:t>招标人：：</w:t>
      </w:r>
    </w:p>
    <w:p w14:paraId="05C2C8E5" w14:textId="77777777" w:rsidR="00D4541E" w:rsidRDefault="0011786A">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14:paraId="1CA1AEFE" w14:textId="77777777" w:rsidR="00D4541E" w:rsidRDefault="0011786A">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14:paraId="01C309CA" w14:textId="52AD3729" w:rsidR="00D4541E" w:rsidRDefault="0011786A">
      <w:pPr>
        <w:ind w:firstLine="570"/>
      </w:pPr>
      <w:r>
        <w:rPr>
          <w:rFonts w:hint="eastAsia"/>
        </w:rPr>
        <w:t xml:space="preserve">                </w:t>
      </w:r>
      <w:r>
        <w:rPr>
          <w:rFonts w:hint="eastAsia"/>
        </w:rPr>
        <w:t>（身份证号码），在近三年（</w:t>
      </w:r>
      <w:r w:rsidR="00470D37">
        <w:rPr>
          <w:rFonts w:hint="eastAsia"/>
        </w:rPr>
        <w:t>2017</w:t>
      </w:r>
      <w:r w:rsidR="00470D37">
        <w:rPr>
          <w:rFonts w:hint="eastAsia"/>
        </w:rPr>
        <w:t>年</w:t>
      </w:r>
      <w:r w:rsidR="00470D37">
        <w:t>6</w:t>
      </w:r>
      <w:r>
        <w:rPr>
          <w:rFonts w:hint="eastAsia"/>
        </w:rPr>
        <w:t>月</w:t>
      </w:r>
      <w:r>
        <w:rPr>
          <w:rFonts w:hint="eastAsia"/>
        </w:rPr>
        <w:t>1</w:t>
      </w:r>
      <w:r>
        <w:rPr>
          <w:rFonts w:hint="eastAsia"/>
        </w:rPr>
        <w:t>日起至投标截止日）未发生行贿犯罪，特此承诺</w:t>
      </w:r>
    </w:p>
    <w:p w14:paraId="325B30BF" w14:textId="77777777" w:rsidR="00D4541E" w:rsidRDefault="00D4541E">
      <w:pPr>
        <w:ind w:firstLine="570"/>
      </w:pPr>
    </w:p>
    <w:p w14:paraId="6F69E93A" w14:textId="77777777" w:rsidR="00D4541E" w:rsidRDefault="00D4541E">
      <w:pPr>
        <w:ind w:firstLine="570"/>
      </w:pPr>
    </w:p>
    <w:p w14:paraId="4D253EBF" w14:textId="77777777" w:rsidR="00D4541E" w:rsidRDefault="00D4541E">
      <w:pPr>
        <w:ind w:firstLine="570"/>
      </w:pPr>
    </w:p>
    <w:p w14:paraId="28E4F5C9" w14:textId="77777777" w:rsidR="00D4541E" w:rsidRDefault="0011786A">
      <w:pPr>
        <w:ind w:firstLine="570"/>
      </w:pPr>
      <w:r>
        <w:rPr>
          <w:rFonts w:hint="eastAsia"/>
        </w:rPr>
        <w:t>承诺单位：</w:t>
      </w:r>
      <w:r>
        <w:rPr>
          <w:rFonts w:hint="eastAsia"/>
        </w:rPr>
        <w:t xml:space="preserve">                           </w:t>
      </w:r>
      <w:r>
        <w:rPr>
          <w:rFonts w:hint="eastAsia"/>
        </w:rPr>
        <w:t>（盖章）</w:t>
      </w:r>
    </w:p>
    <w:p w14:paraId="72B5F609" w14:textId="77777777" w:rsidR="00D4541E" w:rsidRDefault="0011786A">
      <w:pPr>
        <w:ind w:firstLine="570"/>
      </w:pPr>
      <w:r>
        <w:rPr>
          <w:rFonts w:hint="eastAsia"/>
        </w:rPr>
        <w:t>法定代表人：</w:t>
      </w:r>
      <w:r>
        <w:rPr>
          <w:rFonts w:hint="eastAsia"/>
        </w:rPr>
        <w:t xml:space="preserve">          </w:t>
      </w:r>
      <w:r>
        <w:rPr>
          <w:rFonts w:hint="eastAsia"/>
        </w:rPr>
        <w:t>（签名）</w:t>
      </w:r>
    </w:p>
    <w:p w14:paraId="49ACA530" w14:textId="77777777" w:rsidR="00D4541E" w:rsidRDefault="0011786A">
      <w:pPr>
        <w:ind w:firstLine="570"/>
      </w:pPr>
      <w:r>
        <w:rPr>
          <w:rFonts w:hint="eastAsia"/>
        </w:rPr>
        <w:t>项目负责人：</w:t>
      </w:r>
      <w:r>
        <w:rPr>
          <w:rFonts w:hint="eastAsia"/>
        </w:rPr>
        <w:t xml:space="preserve">          </w:t>
      </w:r>
      <w:r>
        <w:rPr>
          <w:rFonts w:hint="eastAsia"/>
        </w:rPr>
        <w:t>（签名）</w:t>
      </w:r>
    </w:p>
    <w:p w14:paraId="7F4A0E41" w14:textId="77777777" w:rsidR="00D4541E" w:rsidRDefault="00D4541E">
      <w:pPr>
        <w:ind w:firstLine="570"/>
      </w:pPr>
    </w:p>
    <w:p w14:paraId="5711E26D" w14:textId="77777777" w:rsidR="00D4541E" w:rsidRDefault="00D4541E">
      <w:pPr>
        <w:ind w:firstLine="570"/>
      </w:pPr>
    </w:p>
    <w:p w14:paraId="64285187" w14:textId="77777777" w:rsidR="00D4541E" w:rsidRDefault="0011786A" w:rsidP="004F61BA">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79CC9164" w14:textId="77777777" w:rsidR="00D4541E" w:rsidRDefault="00D4541E">
      <w:pPr>
        <w:spacing w:line="420" w:lineRule="exact"/>
        <w:rPr>
          <w:rFonts w:ascii="宋体" w:hAnsi="宋体"/>
          <w:sz w:val="21"/>
          <w:szCs w:val="21"/>
        </w:rPr>
      </w:pPr>
    </w:p>
    <w:p w14:paraId="37F29201" w14:textId="77777777" w:rsidR="00D4541E" w:rsidRDefault="00D4541E">
      <w:pPr>
        <w:spacing w:line="420" w:lineRule="exact"/>
        <w:rPr>
          <w:rFonts w:ascii="宋体" w:hAnsi="宋体"/>
          <w:sz w:val="21"/>
          <w:szCs w:val="21"/>
        </w:rPr>
      </w:pPr>
    </w:p>
    <w:p w14:paraId="6FD800C2" w14:textId="77777777" w:rsidR="00D4541E" w:rsidRDefault="00D4541E">
      <w:pPr>
        <w:spacing w:line="420" w:lineRule="exact"/>
        <w:rPr>
          <w:rFonts w:ascii="宋体" w:hAnsi="宋体"/>
          <w:sz w:val="21"/>
          <w:szCs w:val="21"/>
        </w:rPr>
      </w:pPr>
    </w:p>
    <w:p w14:paraId="4CA20EDB" w14:textId="77777777" w:rsidR="00D4541E" w:rsidRDefault="00D4541E">
      <w:pPr>
        <w:spacing w:line="420" w:lineRule="exact"/>
        <w:rPr>
          <w:rFonts w:ascii="宋体" w:hAnsi="宋体"/>
          <w:sz w:val="21"/>
          <w:szCs w:val="21"/>
        </w:rPr>
      </w:pPr>
    </w:p>
    <w:p w14:paraId="0020D57C" w14:textId="77777777" w:rsidR="00D4541E" w:rsidRDefault="00D4541E">
      <w:pPr>
        <w:spacing w:line="420" w:lineRule="exact"/>
        <w:rPr>
          <w:rFonts w:ascii="宋体" w:hAnsi="宋体"/>
          <w:sz w:val="21"/>
          <w:szCs w:val="21"/>
        </w:rPr>
      </w:pPr>
    </w:p>
    <w:p w14:paraId="06AA9512" w14:textId="77777777" w:rsidR="00D4541E" w:rsidRDefault="00D4541E">
      <w:pPr>
        <w:spacing w:line="420" w:lineRule="exact"/>
        <w:rPr>
          <w:rFonts w:ascii="宋体" w:hAnsi="宋体"/>
          <w:sz w:val="21"/>
          <w:szCs w:val="21"/>
        </w:rPr>
      </w:pPr>
    </w:p>
    <w:p w14:paraId="59258EA8" w14:textId="77777777" w:rsidR="00D4541E" w:rsidRDefault="00D4541E">
      <w:pPr>
        <w:spacing w:line="420" w:lineRule="exact"/>
        <w:rPr>
          <w:rFonts w:ascii="宋体" w:hAnsi="宋体"/>
          <w:sz w:val="21"/>
          <w:szCs w:val="21"/>
        </w:rPr>
      </w:pPr>
    </w:p>
    <w:p w14:paraId="10DEB74F" w14:textId="77777777" w:rsidR="00D4541E" w:rsidRDefault="00D4541E">
      <w:pPr>
        <w:spacing w:line="420" w:lineRule="exact"/>
        <w:rPr>
          <w:rFonts w:ascii="宋体" w:hAnsi="宋体"/>
          <w:sz w:val="21"/>
          <w:szCs w:val="21"/>
        </w:rPr>
      </w:pPr>
    </w:p>
    <w:p w14:paraId="4B2B1117" w14:textId="77777777" w:rsidR="00D4541E" w:rsidRDefault="00D4541E">
      <w:pPr>
        <w:spacing w:line="420" w:lineRule="exact"/>
        <w:rPr>
          <w:rFonts w:ascii="宋体" w:hAnsi="宋体"/>
          <w:sz w:val="21"/>
          <w:szCs w:val="21"/>
        </w:rPr>
      </w:pPr>
    </w:p>
    <w:p w14:paraId="4E3B6C75" w14:textId="77777777" w:rsidR="00D4541E" w:rsidRDefault="00D4541E">
      <w:pPr>
        <w:spacing w:line="420" w:lineRule="exact"/>
        <w:rPr>
          <w:rFonts w:ascii="宋体" w:hAnsi="宋体"/>
          <w:sz w:val="21"/>
          <w:szCs w:val="21"/>
        </w:rPr>
      </w:pPr>
    </w:p>
    <w:p w14:paraId="58BC9AD2" w14:textId="77777777" w:rsidR="00D4541E" w:rsidRDefault="00D4541E">
      <w:pPr>
        <w:spacing w:line="420" w:lineRule="exact"/>
        <w:rPr>
          <w:rFonts w:ascii="宋体" w:hAnsi="宋体"/>
          <w:sz w:val="21"/>
          <w:szCs w:val="21"/>
        </w:rPr>
      </w:pPr>
    </w:p>
    <w:p w14:paraId="568C4DB8" w14:textId="77777777" w:rsidR="00D4541E" w:rsidRDefault="00D4541E">
      <w:pPr>
        <w:spacing w:line="420" w:lineRule="exact"/>
        <w:rPr>
          <w:rFonts w:ascii="宋体" w:hAnsi="宋体"/>
          <w:sz w:val="21"/>
          <w:szCs w:val="21"/>
        </w:rPr>
      </w:pPr>
    </w:p>
    <w:p w14:paraId="5F8E671B" w14:textId="77777777" w:rsidR="00D4541E" w:rsidRDefault="00D4541E">
      <w:pPr>
        <w:spacing w:line="420" w:lineRule="exact"/>
        <w:rPr>
          <w:rFonts w:ascii="宋体" w:hAnsi="宋体"/>
          <w:sz w:val="21"/>
          <w:szCs w:val="21"/>
        </w:rPr>
      </w:pPr>
    </w:p>
    <w:p w14:paraId="751659C9" w14:textId="77777777" w:rsidR="00D4541E" w:rsidRDefault="00D4541E">
      <w:pPr>
        <w:spacing w:line="420" w:lineRule="exact"/>
        <w:rPr>
          <w:rFonts w:ascii="宋体" w:hAnsi="宋体"/>
          <w:sz w:val="21"/>
          <w:szCs w:val="21"/>
        </w:rPr>
      </w:pPr>
    </w:p>
    <w:p w14:paraId="757F7232" w14:textId="77777777" w:rsidR="00D4541E" w:rsidRDefault="00D4541E">
      <w:pPr>
        <w:spacing w:line="420" w:lineRule="exact"/>
        <w:rPr>
          <w:rFonts w:ascii="宋体" w:hAnsi="宋体"/>
          <w:sz w:val="21"/>
          <w:szCs w:val="21"/>
        </w:rPr>
      </w:pPr>
    </w:p>
    <w:p w14:paraId="354CE3DF" w14:textId="77777777" w:rsidR="00D4541E" w:rsidRDefault="0011786A">
      <w:pPr>
        <w:widowControl/>
        <w:adjustRightInd/>
        <w:spacing w:line="240" w:lineRule="auto"/>
        <w:jc w:val="left"/>
        <w:textAlignment w:val="auto"/>
        <w:rPr>
          <w:rFonts w:ascii="宋体" w:hAnsi="宋体"/>
          <w:sz w:val="21"/>
          <w:szCs w:val="21"/>
        </w:rPr>
      </w:pPr>
      <w:r>
        <w:rPr>
          <w:rFonts w:ascii="宋体" w:hAnsi="宋体"/>
          <w:sz w:val="21"/>
          <w:szCs w:val="21"/>
        </w:rPr>
        <w:br w:type="page"/>
      </w:r>
    </w:p>
    <w:p w14:paraId="61CEB7A7" w14:textId="77777777" w:rsidR="00D4541E" w:rsidRDefault="0011786A">
      <w:pPr>
        <w:jc w:val="center"/>
        <w:rPr>
          <w:rFonts w:eastAsia="黑体"/>
          <w:sz w:val="32"/>
          <w:lang w:val="zh-CN"/>
        </w:rPr>
      </w:pPr>
      <w:r>
        <w:rPr>
          <w:rFonts w:eastAsia="黑体" w:hint="eastAsia"/>
          <w:sz w:val="32"/>
          <w:lang w:val="zh-CN"/>
        </w:rPr>
        <w:lastRenderedPageBreak/>
        <w:t>不存在与参加本项目的其它供应商单位负责人为同一人</w:t>
      </w:r>
    </w:p>
    <w:p w14:paraId="5268731C" w14:textId="77777777" w:rsidR="00D4541E" w:rsidRDefault="0011786A">
      <w:pPr>
        <w:jc w:val="center"/>
        <w:rPr>
          <w:rFonts w:eastAsia="黑体"/>
          <w:sz w:val="32"/>
          <w:lang w:val="zh-CN"/>
        </w:rPr>
      </w:pPr>
      <w:r>
        <w:rPr>
          <w:rFonts w:eastAsia="黑体" w:hint="eastAsia"/>
          <w:sz w:val="32"/>
          <w:lang w:val="zh-CN"/>
        </w:rPr>
        <w:t>或者存在直接控股、管理关系承诺</w:t>
      </w:r>
    </w:p>
    <w:p w14:paraId="0C14D32A" w14:textId="77777777" w:rsidR="00D4541E" w:rsidRDefault="00D4541E">
      <w:pPr>
        <w:rPr>
          <w:rFonts w:ascii="宋体" w:hAnsi="宋体"/>
          <w:b/>
          <w:sz w:val="30"/>
          <w:szCs w:val="30"/>
        </w:rPr>
      </w:pPr>
    </w:p>
    <w:p w14:paraId="15F5AB82" w14:textId="77777777" w:rsidR="00D4541E" w:rsidRDefault="0011786A">
      <w:pPr>
        <w:rPr>
          <w:rFonts w:ascii="宋体" w:hAnsi="宋体"/>
          <w:sz w:val="21"/>
          <w:szCs w:val="21"/>
        </w:rPr>
      </w:pPr>
      <w:r>
        <w:rPr>
          <w:rFonts w:ascii="宋体" w:hAnsi="宋体" w:hint="eastAsia"/>
          <w:sz w:val="21"/>
          <w:szCs w:val="21"/>
        </w:rPr>
        <w:t>：</w:t>
      </w:r>
    </w:p>
    <w:p w14:paraId="0CC14504" w14:textId="77777777" w:rsidR="00D4541E" w:rsidRDefault="0011786A">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D815310" w14:textId="77777777" w:rsidR="00D4541E" w:rsidRDefault="00D4541E">
      <w:pPr>
        <w:ind w:firstLine="570"/>
      </w:pPr>
    </w:p>
    <w:p w14:paraId="155C77E3" w14:textId="77777777" w:rsidR="00D4541E" w:rsidRDefault="0011786A">
      <w:pPr>
        <w:ind w:firstLine="570"/>
      </w:pPr>
      <w:r>
        <w:rPr>
          <w:rFonts w:hint="eastAsia"/>
        </w:rPr>
        <w:t>特此承诺</w:t>
      </w:r>
    </w:p>
    <w:p w14:paraId="177008AC" w14:textId="77777777" w:rsidR="00D4541E" w:rsidRDefault="00D4541E">
      <w:pPr>
        <w:ind w:firstLine="570"/>
      </w:pPr>
    </w:p>
    <w:p w14:paraId="400973B8" w14:textId="77777777" w:rsidR="00D4541E" w:rsidRDefault="00D4541E">
      <w:pPr>
        <w:ind w:firstLine="570"/>
      </w:pPr>
    </w:p>
    <w:p w14:paraId="45A92D64" w14:textId="77777777" w:rsidR="00D4541E" w:rsidRDefault="0011786A">
      <w:pPr>
        <w:ind w:firstLine="570"/>
      </w:pPr>
      <w:r>
        <w:rPr>
          <w:rFonts w:hint="eastAsia"/>
        </w:rPr>
        <w:t xml:space="preserve"> </w:t>
      </w:r>
      <w:r>
        <w:rPr>
          <w:rFonts w:hint="eastAsia"/>
        </w:rPr>
        <w:t>投标人名称：（单位盖章）</w:t>
      </w:r>
    </w:p>
    <w:p w14:paraId="063F1D1D" w14:textId="77777777" w:rsidR="00D4541E" w:rsidRDefault="0011786A">
      <w:pPr>
        <w:ind w:firstLine="570"/>
      </w:pPr>
      <w:r>
        <w:rPr>
          <w:rFonts w:hint="eastAsia"/>
        </w:rPr>
        <w:t xml:space="preserve"> </w:t>
      </w:r>
      <w:r>
        <w:rPr>
          <w:rFonts w:hint="eastAsia"/>
        </w:rPr>
        <w:t>法定代表人或授权代表（签字或加盖个人名章）：</w:t>
      </w:r>
    </w:p>
    <w:p w14:paraId="3E4C9576" w14:textId="77777777" w:rsidR="00D4541E" w:rsidRDefault="0011786A">
      <w:pPr>
        <w:ind w:firstLine="570"/>
      </w:pPr>
      <w:r>
        <w:rPr>
          <w:rFonts w:hint="eastAsia"/>
        </w:rPr>
        <w:t xml:space="preserve"> </w:t>
      </w:r>
      <w:r>
        <w:rPr>
          <w:rFonts w:hint="eastAsia"/>
        </w:rPr>
        <w:t>日</w:t>
      </w:r>
      <w:r>
        <w:rPr>
          <w:rFonts w:hint="eastAsia"/>
        </w:rPr>
        <w:t xml:space="preserve">    </w:t>
      </w:r>
      <w:r>
        <w:rPr>
          <w:rFonts w:hint="eastAsia"/>
        </w:rPr>
        <w:t>期：年月日</w:t>
      </w:r>
    </w:p>
    <w:p w14:paraId="1B0EA4FD" w14:textId="77777777" w:rsidR="00D4541E" w:rsidRDefault="00D4541E">
      <w:pPr>
        <w:spacing w:line="420" w:lineRule="exact"/>
        <w:rPr>
          <w:rFonts w:ascii="宋体" w:hAnsi="宋体"/>
          <w:sz w:val="21"/>
          <w:szCs w:val="21"/>
        </w:rPr>
      </w:pPr>
    </w:p>
    <w:p w14:paraId="1BDC3E93" w14:textId="77777777" w:rsidR="00D4541E" w:rsidRDefault="00D4541E">
      <w:pPr>
        <w:pStyle w:val="flName"/>
        <w:rPr>
          <w:rFonts w:ascii="Times New Roman"/>
        </w:rPr>
      </w:pPr>
    </w:p>
    <w:p w14:paraId="6B595DDF" w14:textId="77777777" w:rsidR="00D4541E" w:rsidRDefault="0011786A">
      <w:pPr>
        <w:pStyle w:val="flName"/>
        <w:rPr>
          <w:rFonts w:ascii="Times New Roman"/>
        </w:rPr>
      </w:pPr>
      <w:bookmarkStart w:id="907" w:name="_Toc503130751"/>
      <w:bookmarkStart w:id="908" w:name="_Toc503130452"/>
      <w:bookmarkStart w:id="909" w:name="_Toc503130812"/>
      <w:bookmarkStart w:id="910" w:name="_Toc512602492"/>
      <w:r>
        <w:rPr>
          <w:rFonts w:ascii="Times New Roman"/>
        </w:rPr>
        <w:t>其它</w:t>
      </w:r>
      <w:bookmarkEnd w:id="894"/>
      <w:bookmarkEnd w:id="895"/>
      <w:bookmarkEnd w:id="896"/>
      <w:bookmarkEnd w:id="897"/>
      <w:bookmarkEnd w:id="907"/>
      <w:bookmarkEnd w:id="908"/>
      <w:bookmarkEnd w:id="909"/>
      <w:bookmarkEnd w:id="910"/>
    </w:p>
    <w:p w14:paraId="5E73375C" w14:textId="77777777" w:rsidR="00D4541E" w:rsidRDefault="0011786A">
      <w:pPr>
        <w:jc w:val="center"/>
      </w:pPr>
      <w:r>
        <w:t>（如：满足投标邀请书中规定的合格投标人的其他资格要求的证明文件。）</w:t>
      </w:r>
    </w:p>
    <w:p w14:paraId="051FAE4D" w14:textId="77777777" w:rsidR="00D4541E" w:rsidRDefault="00D4541E">
      <w:pPr>
        <w:jc w:val="center"/>
        <w:sectPr w:rsidR="00D4541E">
          <w:footerReference w:type="even" r:id="rId23"/>
          <w:pgSz w:w="11907" w:h="16840"/>
          <w:pgMar w:top="1588" w:right="1021" w:bottom="1474" w:left="1021" w:header="1021" w:footer="992" w:gutter="340"/>
          <w:cols w:space="425"/>
          <w:titlePg/>
        </w:sectPr>
      </w:pPr>
    </w:p>
    <w:p w14:paraId="2B6E6656" w14:textId="77777777" w:rsidR="00D4541E" w:rsidRDefault="00D4541E"/>
    <w:p w14:paraId="4558CB15" w14:textId="77777777" w:rsidR="00D4541E" w:rsidRDefault="00D4541E"/>
    <w:p w14:paraId="7A73B64C" w14:textId="77777777" w:rsidR="00D4541E" w:rsidRDefault="00D4541E"/>
    <w:p w14:paraId="4425815D" w14:textId="77777777" w:rsidR="00D4541E" w:rsidRDefault="00D4541E"/>
    <w:p w14:paraId="6DE09B15" w14:textId="77777777" w:rsidR="00D4541E" w:rsidRDefault="00D4541E">
      <w:pPr>
        <w:tabs>
          <w:tab w:val="left" w:pos="6860"/>
        </w:tabs>
      </w:pPr>
    </w:p>
    <w:p w14:paraId="5CAA6DB6" w14:textId="77777777" w:rsidR="00D4541E" w:rsidRDefault="00D4541E"/>
    <w:p w14:paraId="113FCD57" w14:textId="77777777" w:rsidR="00D4541E" w:rsidRDefault="00D4541E">
      <w:pPr>
        <w:spacing w:before="160"/>
      </w:pPr>
    </w:p>
    <w:p w14:paraId="57B53D7F" w14:textId="77777777" w:rsidR="00D4541E" w:rsidRDefault="0011786A">
      <w:pPr>
        <w:pStyle w:val="a8"/>
        <w:rPr>
          <w:rFonts w:ascii="Times New Roman" w:hAnsi="Times New Roman"/>
        </w:rPr>
      </w:pPr>
      <w:bookmarkStart w:id="911"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911"/>
    </w:p>
    <w:p w14:paraId="5F05287F" w14:textId="77777777" w:rsidR="00D4541E" w:rsidRDefault="0011786A">
      <w:pPr>
        <w:pStyle w:val="flName"/>
        <w:rPr>
          <w:rFonts w:ascii="Times New Roman"/>
        </w:rPr>
      </w:pPr>
      <w:r>
        <w:rPr>
          <w:rFonts w:ascii="Times New Roman"/>
        </w:rPr>
        <w:br w:type="page"/>
      </w:r>
      <w:bookmarkStart w:id="912" w:name="_Toc389465287"/>
      <w:bookmarkStart w:id="913" w:name="_Toc512602493"/>
      <w:bookmarkStart w:id="914" w:name="_Toc495398028"/>
      <w:bookmarkStart w:id="915" w:name="_Toc503130453"/>
      <w:bookmarkStart w:id="916" w:name="_Toc389653652"/>
      <w:bookmarkStart w:id="917" w:name="_Toc389457580"/>
      <w:bookmarkStart w:id="918" w:name="_Toc495398078"/>
      <w:bookmarkStart w:id="919" w:name="_Toc495406881"/>
      <w:bookmarkStart w:id="920" w:name="_Toc491700949"/>
      <w:bookmarkStart w:id="921" w:name="_Toc503130813"/>
      <w:bookmarkStart w:id="922" w:name="_Toc450211858"/>
      <w:bookmarkStart w:id="923" w:name="_Toc503130752"/>
      <w:r>
        <w:rPr>
          <w:rFonts w:ascii="Times New Roman"/>
        </w:rPr>
        <w:lastRenderedPageBreak/>
        <w:t>第七章</w:t>
      </w:r>
      <w:r>
        <w:rPr>
          <w:rFonts w:ascii="Times New Roman"/>
        </w:rPr>
        <w:t xml:space="preserve">  </w:t>
      </w:r>
      <w:r>
        <w:rPr>
          <w:rFonts w:ascii="Times New Roman"/>
        </w:rPr>
        <w:t>评标办法</w:t>
      </w:r>
      <w:bookmarkEnd w:id="912"/>
      <w:bookmarkEnd w:id="913"/>
      <w:bookmarkEnd w:id="914"/>
      <w:bookmarkEnd w:id="915"/>
      <w:bookmarkEnd w:id="916"/>
      <w:bookmarkEnd w:id="917"/>
      <w:bookmarkEnd w:id="918"/>
      <w:bookmarkEnd w:id="919"/>
      <w:bookmarkEnd w:id="920"/>
      <w:bookmarkEnd w:id="921"/>
      <w:bookmarkEnd w:id="922"/>
      <w:bookmarkEnd w:id="923"/>
      <w:r>
        <w:rPr>
          <w:rFonts w:ascii="Times New Roman"/>
        </w:rPr>
        <w:t>—</w:t>
      </w:r>
      <w:r>
        <w:rPr>
          <w:rFonts w:ascii="Times New Roman" w:hint="eastAsia"/>
        </w:rPr>
        <w:t>综合评分法</w:t>
      </w:r>
    </w:p>
    <w:p w14:paraId="63EF7789" w14:textId="77777777" w:rsidR="00D4541E" w:rsidRDefault="0011786A">
      <w:pPr>
        <w:pStyle w:val="1"/>
        <w:numPr>
          <w:ilvl w:val="0"/>
          <w:numId w:val="18"/>
        </w:numPr>
        <w:rPr>
          <w:rFonts w:ascii="Times New Roman"/>
        </w:rPr>
      </w:pPr>
      <w:bookmarkStart w:id="924" w:name="_Toc479109470"/>
      <w:bookmarkStart w:id="925" w:name="_Toc512602494"/>
      <w:bookmarkStart w:id="926" w:name="_Toc503130454"/>
      <w:bookmarkStart w:id="927" w:name="_Toc228856595"/>
      <w:bookmarkStart w:id="928" w:name="_Toc131825532"/>
      <w:r>
        <w:rPr>
          <w:rFonts w:ascii="Times New Roman"/>
        </w:rPr>
        <w:t>基本情况</w:t>
      </w:r>
      <w:bookmarkEnd w:id="924"/>
      <w:bookmarkEnd w:id="925"/>
      <w:bookmarkEnd w:id="926"/>
    </w:p>
    <w:p w14:paraId="74C9B615" w14:textId="77777777" w:rsidR="00D4541E" w:rsidRDefault="0011786A">
      <w:pPr>
        <w:pStyle w:val="2"/>
        <w:rPr>
          <w:kern w:val="2"/>
          <w:sz w:val="21"/>
        </w:rPr>
      </w:pPr>
      <w:r>
        <w:t>本项目评标以《中华人民共和国</w:t>
      </w:r>
      <w:r>
        <w:rPr>
          <w:rFonts w:hint="eastAsia"/>
        </w:rPr>
        <w:t>政府采购法</w:t>
      </w:r>
      <w:r>
        <w:t>》等</w:t>
      </w:r>
      <w:r>
        <w:rPr>
          <w:bCs/>
        </w:rPr>
        <w:t>相关文件的规定，以及本评标办法</w:t>
      </w:r>
      <w:r>
        <w:t>为主要依据，由评标委员会对各投标文件进行综合评定。评标将严格遵守公平、公正的原则。</w:t>
      </w:r>
    </w:p>
    <w:p w14:paraId="795B325F" w14:textId="77777777" w:rsidR="00D4541E" w:rsidRDefault="0011786A">
      <w:pPr>
        <w:pStyle w:val="1"/>
        <w:rPr>
          <w:rFonts w:ascii="Times New Roman"/>
        </w:rPr>
      </w:pPr>
      <w:bookmarkStart w:id="929" w:name="_Toc349029978"/>
      <w:bookmarkStart w:id="930" w:name="_Toc503130455"/>
      <w:bookmarkStart w:id="931" w:name="_Toc479109471"/>
      <w:bookmarkStart w:id="932" w:name="_Toc512602495"/>
      <w:bookmarkStart w:id="933" w:name="_Toc131825533"/>
      <w:bookmarkStart w:id="934" w:name="_Toc228856596"/>
      <w:bookmarkEnd w:id="927"/>
      <w:bookmarkEnd w:id="928"/>
      <w:r>
        <w:rPr>
          <w:rFonts w:ascii="Times New Roman"/>
        </w:rPr>
        <w:t>评标</w:t>
      </w:r>
      <w:bookmarkEnd w:id="929"/>
      <w:r>
        <w:rPr>
          <w:rFonts w:ascii="Times New Roman"/>
        </w:rPr>
        <w:t>细则</w:t>
      </w:r>
      <w:bookmarkEnd w:id="930"/>
      <w:bookmarkEnd w:id="931"/>
      <w:bookmarkEnd w:id="932"/>
    </w:p>
    <w:p w14:paraId="3AA85256" w14:textId="77777777" w:rsidR="00D4541E" w:rsidRDefault="0011786A">
      <w:pPr>
        <w:pStyle w:val="2"/>
      </w:pPr>
      <w:r>
        <w:t>本项目采用综合评分法进行评标。</w:t>
      </w:r>
    </w:p>
    <w:p w14:paraId="666B6F67" w14:textId="77777777" w:rsidR="00D4541E" w:rsidRDefault="0011786A">
      <w:pPr>
        <w:pStyle w:val="2"/>
      </w:pPr>
      <w:r>
        <w:t>评标步骤</w:t>
      </w:r>
    </w:p>
    <w:p w14:paraId="429DAB2B" w14:textId="77777777" w:rsidR="00D4541E" w:rsidRDefault="0011786A">
      <w:pPr>
        <w:ind w:firstLine="425"/>
      </w:pPr>
      <w:r>
        <w:t>本次招标的评标工作将按下列步骤进行：</w:t>
      </w:r>
    </w:p>
    <w:p w14:paraId="35BC67EA" w14:textId="77777777" w:rsidR="00D4541E" w:rsidRDefault="0011786A">
      <w:pPr>
        <w:pStyle w:val="7"/>
      </w:pPr>
      <w:r>
        <w:t>初步评审（</w:t>
      </w:r>
      <w:proofErr w:type="gramStart"/>
      <w:r>
        <w:t>含资格</w:t>
      </w:r>
      <w:proofErr w:type="gramEnd"/>
      <w:r>
        <w:t>审查和符合性审查）；</w:t>
      </w:r>
    </w:p>
    <w:p w14:paraId="17EB46F0" w14:textId="77777777" w:rsidR="00D4541E" w:rsidRDefault="0011786A">
      <w:pPr>
        <w:pStyle w:val="7"/>
      </w:pPr>
      <w:r>
        <w:t>详细评审；</w:t>
      </w:r>
    </w:p>
    <w:p w14:paraId="380D313E" w14:textId="77777777" w:rsidR="00D4541E" w:rsidRDefault="0011786A">
      <w:pPr>
        <w:pStyle w:val="7"/>
      </w:pPr>
      <w:r>
        <w:t>排序并推荐中标候选人。</w:t>
      </w:r>
    </w:p>
    <w:p w14:paraId="6D26D902" w14:textId="77777777" w:rsidR="00D4541E" w:rsidRDefault="0011786A">
      <w:pPr>
        <w:pStyle w:val="1"/>
        <w:rPr>
          <w:rFonts w:ascii="Times New Roman"/>
        </w:rPr>
      </w:pPr>
      <w:bookmarkStart w:id="935" w:name="_Toc512602496"/>
      <w:bookmarkStart w:id="936" w:name="_Toc503130456"/>
      <w:r>
        <w:rPr>
          <w:rFonts w:ascii="Times New Roman"/>
        </w:rPr>
        <w:t>符合性审查</w:t>
      </w:r>
      <w:bookmarkEnd w:id="935"/>
      <w:bookmarkEnd w:id="936"/>
    </w:p>
    <w:p w14:paraId="0660187E" w14:textId="77777777" w:rsidR="00D4541E" w:rsidRDefault="0011786A">
      <w:pPr>
        <w:pStyle w:val="2"/>
      </w:pPr>
      <w:bookmarkStart w:id="937" w:name="_Toc479109473"/>
      <w:r>
        <w:t>评标委员会将依据法律法规和招标文件的规定对投标文件进行符合性审查，凡投标人的投标文件中存有下列情况之一的，将对其投标文件作否决处理：</w:t>
      </w:r>
    </w:p>
    <w:p w14:paraId="2F984981" w14:textId="77777777" w:rsidR="00D4541E" w:rsidRDefault="0011786A">
      <w:pPr>
        <w:pStyle w:val="7"/>
        <w:numPr>
          <w:ilvl w:val="6"/>
          <w:numId w:val="19"/>
        </w:numPr>
        <w:ind w:left="1419" w:hanging="853"/>
        <w:rPr>
          <w:b/>
        </w:rPr>
      </w:pPr>
      <w:r>
        <w:rPr>
          <w:b/>
        </w:rPr>
        <w:t>投标人有串通投标、弄虚作假、行贿等违法行为的；</w:t>
      </w:r>
    </w:p>
    <w:p w14:paraId="0048A864" w14:textId="77777777" w:rsidR="00D4541E" w:rsidRDefault="0011786A">
      <w:pPr>
        <w:pStyle w:val="7"/>
        <w:numPr>
          <w:ilvl w:val="6"/>
          <w:numId w:val="19"/>
        </w:numPr>
        <w:ind w:left="1419" w:hanging="853"/>
        <w:rPr>
          <w:b/>
        </w:rPr>
      </w:pPr>
      <w:bookmarkStart w:id="938" w:name="_Ref503128881"/>
      <w:r>
        <w:rPr>
          <w:rFonts w:hint="eastAsia"/>
          <w:b/>
        </w:rPr>
        <w:t>有关法律、法规或规章和招标文件明确规定的其他将导致投标文件被否决的情况</w:t>
      </w:r>
      <w:r>
        <w:rPr>
          <w:b/>
        </w:rPr>
        <w:t>。</w:t>
      </w:r>
      <w:bookmarkEnd w:id="938"/>
    </w:p>
    <w:p w14:paraId="7E70C596" w14:textId="77777777" w:rsidR="00D4541E" w:rsidRDefault="0011786A">
      <w:pPr>
        <w:pStyle w:val="2"/>
      </w:pPr>
      <w:r>
        <w:t>根据政府采购法律法规的有关规定，出现下列情形之一的，评标委员会将否决所有投标：</w:t>
      </w:r>
    </w:p>
    <w:p w14:paraId="475913B7" w14:textId="77777777" w:rsidR="00D4541E" w:rsidRDefault="0011786A">
      <w:pPr>
        <w:pStyle w:val="7"/>
      </w:pPr>
      <w:r>
        <w:t>符合专业条件的投标人或者对招标文件作实质响应的投标人不足</w:t>
      </w:r>
      <w:r>
        <w:rPr>
          <w:rFonts w:hint="eastAsia"/>
        </w:rPr>
        <w:t>3</w:t>
      </w:r>
      <w:r>
        <w:t>家；</w:t>
      </w:r>
    </w:p>
    <w:p w14:paraId="3F561DE2" w14:textId="77777777" w:rsidR="00D4541E" w:rsidRDefault="0011786A">
      <w:pPr>
        <w:pStyle w:val="7"/>
      </w:pPr>
      <w:r>
        <w:t>出现影响采购公正的违法、违规行为；</w:t>
      </w:r>
    </w:p>
    <w:p w14:paraId="65C54F1A" w14:textId="77777777" w:rsidR="00D4541E" w:rsidRDefault="0011786A">
      <w:pPr>
        <w:pStyle w:val="7"/>
      </w:pPr>
      <w:r>
        <w:t>因重大变故，采购任务取消。</w:t>
      </w:r>
    </w:p>
    <w:p w14:paraId="5D7876C7" w14:textId="77777777" w:rsidR="00D4541E" w:rsidRDefault="0011786A">
      <w:pPr>
        <w:pStyle w:val="1"/>
        <w:rPr>
          <w:rFonts w:ascii="Times New Roman"/>
        </w:rPr>
      </w:pPr>
      <w:bookmarkStart w:id="939" w:name="_Toc512602497"/>
      <w:bookmarkStart w:id="940" w:name="_Toc503130457"/>
      <w:r>
        <w:rPr>
          <w:rFonts w:ascii="Times New Roman"/>
        </w:rPr>
        <w:t>详细评审</w:t>
      </w:r>
      <w:bookmarkEnd w:id="937"/>
      <w:bookmarkEnd w:id="939"/>
      <w:bookmarkEnd w:id="940"/>
    </w:p>
    <w:p w14:paraId="7171A46E" w14:textId="77777777" w:rsidR="00D4541E" w:rsidRDefault="0011786A">
      <w:pPr>
        <w:pStyle w:val="2"/>
      </w:pPr>
      <w:r>
        <w:t>评标委员会将按照本评标办法规定，对符合性审查合格的投标文件进行商务和技术响应情况的详细评审。</w:t>
      </w:r>
    </w:p>
    <w:p w14:paraId="2FBDFEA2" w14:textId="77777777" w:rsidR="00D4541E" w:rsidRDefault="0011786A">
      <w:pPr>
        <w:pStyle w:val="2"/>
      </w:pPr>
      <w:bookmarkStart w:id="941" w:name="_Ref332614020"/>
      <w:bookmarkEnd w:id="933"/>
      <w:bookmarkEnd w:id="934"/>
      <w:r>
        <w:t>评标委员会首先将审核投标报价，投标报价的错误修正方法如下：</w:t>
      </w:r>
      <w:bookmarkEnd w:id="941"/>
    </w:p>
    <w:p w14:paraId="26DE4B45" w14:textId="77777777" w:rsidR="00D4541E" w:rsidRDefault="0011786A">
      <w:pPr>
        <w:pStyle w:val="7"/>
      </w:pPr>
      <w:r>
        <w:t>如果用数字表示的金额与用文字表示的金额不一致，将以文字表示的金额为准；</w:t>
      </w:r>
    </w:p>
    <w:p w14:paraId="38FA554F" w14:textId="77777777" w:rsidR="00D4541E" w:rsidRDefault="0011786A">
      <w:pPr>
        <w:pStyle w:val="7"/>
      </w:pPr>
      <w:r>
        <w:t>当单价与数量的乘积与总价不符时，将以单价与数量的乘积为准修正总价；单价金额小数点有明显错位的，应以总价为准，并修改单价。</w:t>
      </w:r>
    </w:p>
    <w:p w14:paraId="76A776DC" w14:textId="77777777" w:rsidR="00D4541E" w:rsidRDefault="0011786A">
      <w:pPr>
        <w:pStyle w:val="2"/>
      </w:pPr>
      <w:r>
        <w:t>评标委员会将按上述修正错误的方法调整投标文件中的投标报价，调整后的价格对投标人具有约束力。如果投标人不接受调整后的价格，则其投标将被拒绝。</w:t>
      </w:r>
    </w:p>
    <w:p w14:paraId="1187DAD9" w14:textId="77777777" w:rsidR="00D4541E" w:rsidRDefault="0011786A">
      <w:pPr>
        <w:pStyle w:val="2"/>
      </w:pPr>
      <w:bookmarkStart w:id="942" w:name="_Ref334873756"/>
      <w:r>
        <w:t>针对表</w:t>
      </w:r>
      <w:r>
        <w:t>1</w:t>
      </w:r>
      <w:r>
        <w:t>所列的各项评标要素的评审内容，由评标委员会成员对进入详细评审的各投标人进行独立评审，并给出相应的评分。</w:t>
      </w:r>
    </w:p>
    <w:p w14:paraId="23E3734D" w14:textId="77777777" w:rsidR="00D4541E" w:rsidRDefault="0011786A">
      <w:pPr>
        <w:spacing w:line="360" w:lineRule="auto"/>
      </w:pPr>
      <w:bookmarkStart w:id="943" w:name="_Ref336246012"/>
      <w:bookmarkEnd w:id="942"/>
      <w:r>
        <w:t>表</w:t>
      </w:r>
      <w:r>
        <w:t xml:space="preserve">1  </w:t>
      </w:r>
      <w:r>
        <w:t>各评标要素的评审要素、满分分值及主要评审内容一览表</w:t>
      </w:r>
      <w:bookmarkStart w:id="944" w:name="_Ref38341316"/>
      <w:bookmarkEnd w:id="943"/>
    </w:p>
    <w:tbl>
      <w:tblPr>
        <w:tblW w:w="956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1"/>
        <w:gridCol w:w="1843"/>
        <w:gridCol w:w="850"/>
        <w:gridCol w:w="6022"/>
      </w:tblGrid>
      <w:tr w:rsidR="00A94C95" w14:paraId="46C69468" w14:textId="77777777" w:rsidTr="00775581">
        <w:trPr>
          <w:trHeight w:val="851"/>
          <w:tblHeader/>
        </w:trPr>
        <w:tc>
          <w:tcPr>
            <w:tcW w:w="851" w:type="dxa"/>
            <w:tcBorders>
              <w:top w:val="single" w:sz="12" w:space="0" w:color="auto"/>
              <w:bottom w:val="double" w:sz="6" w:space="0" w:color="auto"/>
            </w:tcBorders>
            <w:vAlign w:val="center"/>
          </w:tcPr>
          <w:p w14:paraId="57D71074" w14:textId="77777777" w:rsidR="00A94C95" w:rsidRDefault="00A94C95" w:rsidP="00775581">
            <w:pPr>
              <w:spacing w:line="240" w:lineRule="auto"/>
              <w:ind w:leftChars="30" w:left="76" w:rightChars="30" w:right="72" w:hangingChars="2" w:hanging="4"/>
              <w:jc w:val="center"/>
              <w:rPr>
                <w:rFonts w:eastAsia="黑体"/>
                <w:bCs/>
                <w:sz w:val="21"/>
              </w:rPr>
            </w:pPr>
            <w:bookmarkStart w:id="945" w:name="_Toc512602498"/>
            <w:bookmarkStart w:id="946" w:name="_Toc479109474"/>
            <w:bookmarkStart w:id="947" w:name="_Toc503130458"/>
            <w:bookmarkEnd w:id="944"/>
            <w:r>
              <w:rPr>
                <w:rFonts w:eastAsia="黑体" w:hint="eastAsia"/>
                <w:bCs/>
                <w:sz w:val="21"/>
              </w:rPr>
              <w:lastRenderedPageBreak/>
              <w:t>序号</w:t>
            </w:r>
          </w:p>
        </w:tc>
        <w:tc>
          <w:tcPr>
            <w:tcW w:w="1843" w:type="dxa"/>
            <w:tcBorders>
              <w:top w:val="single" w:sz="12" w:space="0" w:color="auto"/>
              <w:bottom w:val="double" w:sz="6" w:space="0" w:color="auto"/>
            </w:tcBorders>
            <w:vAlign w:val="center"/>
          </w:tcPr>
          <w:p w14:paraId="709F199D" w14:textId="77777777" w:rsidR="00A94C95" w:rsidRDefault="00A94C95" w:rsidP="00775581">
            <w:pPr>
              <w:spacing w:line="240" w:lineRule="auto"/>
              <w:ind w:leftChars="30" w:left="76" w:rightChars="30" w:right="72" w:hangingChars="2" w:hanging="4"/>
              <w:jc w:val="center"/>
              <w:rPr>
                <w:rFonts w:eastAsia="黑体"/>
                <w:bCs/>
                <w:sz w:val="21"/>
              </w:rPr>
            </w:pPr>
            <w:r>
              <w:rPr>
                <w:rFonts w:eastAsia="黑体" w:hint="eastAsia"/>
                <w:bCs/>
                <w:sz w:val="21"/>
              </w:rPr>
              <w:t>评标要素</w:t>
            </w:r>
          </w:p>
        </w:tc>
        <w:tc>
          <w:tcPr>
            <w:tcW w:w="850" w:type="dxa"/>
            <w:tcBorders>
              <w:top w:val="single" w:sz="12" w:space="0" w:color="auto"/>
              <w:bottom w:val="double" w:sz="6" w:space="0" w:color="auto"/>
            </w:tcBorders>
            <w:vAlign w:val="center"/>
          </w:tcPr>
          <w:p w14:paraId="22A69652" w14:textId="77777777" w:rsidR="00A94C95" w:rsidRDefault="00A94C95" w:rsidP="00775581">
            <w:pPr>
              <w:spacing w:line="240" w:lineRule="auto"/>
              <w:ind w:leftChars="30" w:left="76" w:rightChars="30" w:right="72" w:hangingChars="2" w:hanging="4"/>
              <w:jc w:val="center"/>
              <w:rPr>
                <w:rFonts w:eastAsia="黑体"/>
                <w:bCs/>
                <w:sz w:val="21"/>
              </w:rPr>
            </w:pPr>
            <w:r>
              <w:rPr>
                <w:rFonts w:eastAsia="黑体" w:hint="eastAsia"/>
                <w:bCs/>
                <w:sz w:val="21"/>
              </w:rPr>
              <w:t>满分</w:t>
            </w:r>
            <w:r>
              <w:rPr>
                <w:rFonts w:eastAsia="黑体" w:hint="eastAsia"/>
                <w:bCs/>
                <w:sz w:val="21"/>
              </w:rPr>
              <w:br/>
            </w:r>
            <w:r>
              <w:rPr>
                <w:rFonts w:eastAsia="黑体" w:hint="eastAsia"/>
                <w:bCs/>
                <w:sz w:val="21"/>
              </w:rPr>
              <w:t>分值</w:t>
            </w:r>
          </w:p>
        </w:tc>
        <w:tc>
          <w:tcPr>
            <w:tcW w:w="6022" w:type="dxa"/>
            <w:tcBorders>
              <w:top w:val="single" w:sz="12" w:space="0" w:color="auto"/>
              <w:bottom w:val="double" w:sz="6" w:space="0" w:color="auto"/>
            </w:tcBorders>
            <w:vAlign w:val="center"/>
          </w:tcPr>
          <w:p w14:paraId="6BE18C0C" w14:textId="77777777" w:rsidR="00A94C95" w:rsidRDefault="00A94C95" w:rsidP="00775581">
            <w:pPr>
              <w:spacing w:line="240" w:lineRule="auto"/>
              <w:ind w:leftChars="30" w:left="76" w:rightChars="30" w:right="72" w:hangingChars="2" w:hanging="4"/>
              <w:jc w:val="center"/>
              <w:rPr>
                <w:rFonts w:eastAsia="黑体"/>
                <w:bCs/>
                <w:sz w:val="21"/>
              </w:rPr>
            </w:pPr>
            <w:r>
              <w:rPr>
                <w:rFonts w:eastAsia="黑体" w:hint="eastAsia"/>
                <w:bCs/>
                <w:sz w:val="21"/>
              </w:rPr>
              <w:t>主要评审内容</w:t>
            </w:r>
          </w:p>
        </w:tc>
      </w:tr>
      <w:tr w:rsidR="00A94C95" w14:paraId="62BD2339" w14:textId="77777777" w:rsidTr="00775581">
        <w:trPr>
          <w:trHeight w:val="680"/>
        </w:trPr>
        <w:tc>
          <w:tcPr>
            <w:tcW w:w="851" w:type="dxa"/>
            <w:tcBorders>
              <w:top w:val="double" w:sz="6" w:space="0" w:color="auto"/>
              <w:bottom w:val="single" w:sz="6" w:space="0" w:color="auto"/>
            </w:tcBorders>
            <w:vAlign w:val="center"/>
          </w:tcPr>
          <w:p w14:paraId="4B3830EC" w14:textId="77777777" w:rsidR="00A94C95" w:rsidRDefault="00A94C95" w:rsidP="00A94C95">
            <w:pPr>
              <w:numPr>
                <w:ilvl w:val="0"/>
                <w:numId w:val="30"/>
              </w:numPr>
              <w:spacing w:line="240" w:lineRule="auto"/>
              <w:jc w:val="center"/>
              <w:rPr>
                <w:sz w:val="21"/>
                <w:szCs w:val="21"/>
              </w:rPr>
            </w:pPr>
          </w:p>
        </w:tc>
        <w:tc>
          <w:tcPr>
            <w:tcW w:w="1843" w:type="dxa"/>
            <w:tcBorders>
              <w:top w:val="double" w:sz="6" w:space="0" w:color="auto"/>
              <w:bottom w:val="single" w:sz="6" w:space="0" w:color="auto"/>
            </w:tcBorders>
            <w:vAlign w:val="center"/>
          </w:tcPr>
          <w:p w14:paraId="45B9B117" w14:textId="77777777" w:rsidR="00A94C95" w:rsidRDefault="00A94C95" w:rsidP="00775581">
            <w:pPr>
              <w:spacing w:line="240" w:lineRule="auto"/>
              <w:jc w:val="center"/>
              <w:rPr>
                <w:bCs/>
                <w:sz w:val="21"/>
                <w:szCs w:val="21"/>
              </w:rPr>
            </w:pPr>
            <w:r>
              <w:rPr>
                <w:rFonts w:hint="eastAsia"/>
                <w:bCs/>
                <w:sz w:val="21"/>
                <w:szCs w:val="21"/>
              </w:rPr>
              <w:t>价格</w:t>
            </w:r>
          </w:p>
        </w:tc>
        <w:tc>
          <w:tcPr>
            <w:tcW w:w="850" w:type="dxa"/>
            <w:tcBorders>
              <w:top w:val="double" w:sz="6" w:space="0" w:color="auto"/>
              <w:bottom w:val="single" w:sz="6" w:space="0" w:color="auto"/>
            </w:tcBorders>
            <w:vAlign w:val="center"/>
          </w:tcPr>
          <w:p w14:paraId="7FCB93A5" w14:textId="77777777" w:rsidR="00A94C95" w:rsidRDefault="00A94C95" w:rsidP="00775581">
            <w:pPr>
              <w:spacing w:line="240" w:lineRule="auto"/>
              <w:ind w:left="4" w:hangingChars="2" w:hanging="4"/>
              <w:jc w:val="center"/>
              <w:rPr>
                <w:bCs/>
                <w:sz w:val="21"/>
              </w:rPr>
            </w:pPr>
            <w:r>
              <w:rPr>
                <w:rFonts w:hint="eastAsia"/>
                <w:bCs/>
                <w:sz w:val="21"/>
              </w:rPr>
              <w:t>30</w:t>
            </w:r>
          </w:p>
        </w:tc>
        <w:tc>
          <w:tcPr>
            <w:tcW w:w="6022" w:type="dxa"/>
            <w:tcBorders>
              <w:top w:val="double" w:sz="6" w:space="0" w:color="auto"/>
              <w:bottom w:val="single" w:sz="6" w:space="0" w:color="auto"/>
            </w:tcBorders>
            <w:vAlign w:val="center"/>
          </w:tcPr>
          <w:p w14:paraId="3FEC2E68" w14:textId="77777777" w:rsidR="00A94C95" w:rsidRDefault="00A94C95" w:rsidP="00775581">
            <w:pPr>
              <w:spacing w:line="240" w:lineRule="auto"/>
              <w:ind w:left="4" w:hangingChars="2" w:hanging="4"/>
              <w:rPr>
                <w:bCs/>
                <w:sz w:val="21"/>
              </w:rPr>
            </w:pPr>
            <w:r>
              <w:rPr>
                <w:rFonts w:hint="eastAsia"/>
                <w:bCs/>
                <w:sz w:val="21"/>
              </w:rPr>
              <w:t>以进入详细评审的各投标人的评标价的最低价为评标基准价，价格得分</w:t>
            </w:r>
            <w:r>
              <w:rPr>
                <w:rFonts w:hint="eastAsia"/>
                <w:bCs/>
                <w:sz w:val="21"/>
              </w:rPr>
              <w:t>=</w:t>
            </w:r>
            <w:r>
              <w:rPr>
                <w:rFonts w:hint="eastAsia"/>
                <w:bCs/>
                <w:sz w:val="21"/>
              </w:rPr>
              <w:t>评标基准价</w:t>
            </w:r>
            <w:r>
              <w:rPr>
                <w:rFonts w:hint="eastAsia"/>
                <w:bCs/>
                <w:sz w:val="21"/>
              </w:rPr>
              <w:t>/</w:t>
            </w:r>
            <w:r>
              <w:rPr>
                <w:rFonts w:hint="eastAsia"/>
                <w:bCs/>
                <w:sz w:val="21"/>
              </w:rPr>
              <w:t>评标价×</w:t>
            </w:r>
            <w:r>
              <w:rPr>
                <w:rFonts w:hint="eastAsia"/>
                <w:bCs/>
                <w:sz w:val="21"/>
              </w:rPr>
              <w:t>30</w:t>
            </w:r>
          </w:p>
        </w:tc>
      </w:tr>
      <w:tr w:rsidR="009F44D6" w14:paraId="12623033" w14:textId="77777777" w:rsidTr="00775581">
        <w:trPr>
          <w:trHeight w:val="680"/>
        </w:trPr>
        <w:tc>
          <w:tcPr>
            <w:tcW w:w="851" w:type="dxa"/>
            <w:vMerge w:val="restart"/>
            <w:vAlign w:val="center"/>
          </w:tcPr>
          <w:p w14:paraId="0CFD1A93" w14:textId="77777777" w:rsidR="009F44D6" w:rsidRDefault="009F44D6" w:rsidP="00A94C95">
            <w:pPr>
              <w:numPr>
                <w:ilvl w:val="0"/>
                <w:numId w:val="30"/>
              </w:numPr>
              <w:spacing w:line="240" w:lineRule="auto"/>
              <w:jc w:val="center"/>
              <w:rPr>
                <w:sz w:val="21"/>
                <w:szCs w:val="21"/>
              </w:rPr>
            </w:pPr>
          </w:p>
        </w:tc>
        <w:tc>
          <w:tcPr>
            <w:tcW w:w="1843" w:type="dxa"/>
            <w:vMerge w:val="restart"/>
            <w:vAlign w:val="center"/>
          </w:tcPr>
          <w:p w14:paraId="64F13D36" w14:textId="1904C204" w:rsidR="009F44D6" w:rsidRDefault="009F44D6" w:rsidP="00775581">
            <w:pPr>
              <w:spacing w:line="240" w:lineRule="auto"/>
              <w:jc w:val="center"/>
              <w:rPr>
                <w:bCs/>
                <w:sz w:val="21"/>
                <w:szCs w:val="21"/>
              </w:rPr>
            </w:pPr>
            <w:r>
              <w:rPr>
                <w:rFonts w:hint="eastAsia"/>
                <w:bCs/>
                <w:sz w:val="21"/>
                <w:szCs w:val="21"/>
              </w:rPr>
              <w:t>业绩履约能力</w:t>
            </w:r>
          </w:p>
        </w:tc>
        <w:tc>
          <w:tcPr>
            <w:tcW w:w="850" w:type="dxa"/>
            <w:vMerge w:val="restart"/>
            <w:vAlign w:val="center"/>
          </w:tcPr>
          <w:p w14:paraId="15C62938" w14:textId="177A9EFA" w:rsidR="009F44D6" w:rsidRDefault="00A227D2" w:rsidP="00775581">
            <w:pPr>
              <w:spacing w:line="240" w:lineRule="auto"/>
              <w:ind w:left="420" w:hangingChars="200" w:hanging="420"/>
              <w:jc w:val="center"/>
              <w:rPr>
                <w:bCs/>
                <w:sz w:val="21"/>
                <w:szCs w:val="21"/>
              </w:rPr>
            </w:pPr>
            <w:r>
              <w:rPr>
                <w:bCs/>
                <w:sz w:val="21"/>
                <w:szCs w:val="21"/>
              </w:rPr>
              <w:t>13</w:t>
            </w:r>
          </w:p>
        </w:tc>
        <w:tc>
          <w:tcPr>
            <w:tcW w:w="6022" w:type="dxa"/>
            <w:tcBorders>
              <w:top w:val="single" w:sz="6" w:space="0" w:color="auto"/>
            </w:tcBorders>
            <w:vAlign w:val="center"/>
          </w:tcPr>
          <w:p w14:paraId="6E2812B2" w14:textId="391B08EC" w:rsidR="009F44D6" w:rsidRDefault="009F44D6" w:rsidP="00B6262F">
            <w:pPr>
              <w:keepNext/>
              <w:keepLines/>
              <w:widowControl/>
              <w:numPr>
                <w:ilvl w:val="0"/>
                <w:numId w:val="31"/>
              </w:numPr>
              <w:spacing w:line="240" w:lineRule="auto"/>
              <w:rPr>
                <w:bCs/>
                <w:sz w:val="21"/>
              </w:rPr>
            </w:pPr>
            <w:r>
              <w:rPr>
                <w:rFonts w:hint="eastAsia"/>
                <w:bCs/>
                <w:sz w:val="21"/>
                <w:szCs w:val="21"/>
              </w:rPr>
              <w:t>供应商</w:t>
            </w:r>
            <w:r>
              <w:rPr>
                <w:rFonts w:ascii="宋体" w:hAnsi="宋体" w:cs="Arial" w:hint="eastAsia"/>
                <w:sz w:val="21"/>
                <w:szCs w:val="21"/>
              </w:rPr>
              <w:t>近三年（</w:t>
            </w:r>
            <w:r>
              <w:rPr>
                <w:rFonts w:ascii="宋体" w:hAnsi="宋体" w:cs="Arial"/>
                <w:sz w:val="21"/>
                <w:szCs w:val="21"/>
              </w:rPr>
              <w:t>2017</w:t>
            </w:r>
            <w:r>
              <w:rPr>
                <w:rFonts w:ascii="宋体" w:hAnsi="宋体" w:cs="Arial" w:hint="eastAsia"/>
                <w:sz w:val="21"/>
                <w:szCs w:val="21"/>
              </w:rPr>
              <w:t>年</w:t>
            </w:r>
            <w:r w:rsidR="00470D37">
              <w:rPr>
                <w:rFonts w:ascii="宋体" w:hAnsi="宋体" w:cs="Arial"/>
                <w:sz w:val="21"/>
                <w:szCs w:val="21"/>
              </w:rPr>
              <w:t>6</w:t>
            </w:r>
            <w:r>
              <w:rPr>
                <w:rFonts w:ascii="宋体" w:hAnsi="宋体" w:cs="Arial" w:hint="eastAsia"/>
                <w:sz w:val="21"/>
                <w:szCs w:val="21"/>
              </w:rPr>
              <w:t>月至今）类似</w:t>
            </w:r>
            <w:r>
              <w:rPr>
                <w:rFonts w:hint="eastAsia"/>
                <w:bCs/>
                <w:sz w:val="21"/>
                <w:szCs w:val="21"/>
              </w:rPr>
              <w:t>业绩情况（业绩需提供合同复印件或用户证明等证明文件，</w:t>
            </w:r>
            <w:proofErr w:type="gramStart"/>
            <w:r>
              <w:rPr>
                <w:rFonts w:hint="eastAsia"/>
                <w:bCs/>
                <w:sz w:val="21"/>
                <w:szCs w:val="21"/>
              </w:rPr>
              <w:t>且证明</w:t>
            </w:r>
            <w:proofErr w:type="gramEnd"/>
            <w:r>
              <w:rPr>
                <w:rFonts w:hint="eastAsia"/>
                <w:bCs/>
                <w:sz w:val="21"/>
                <w:szCs w:val="21"/>
              </w:rPr>
              <w:t>材料中</w:t>
            </w:r>
            <w:proofErr w:type="gramStart"/>
            <w:r>
              <w:rPr>
                <w:rFonts w:hint="eastAsia"/>
                <w:bCs/>
                <w:sz w:val="21"/>
                <w:szCs w:val="21"/>
              </w:rPr>
              <w:t>需体现</w:t>
            </w:r>
            <w:proofErr w:type="gramEnd"/>
            <w:r>
              <w:rPr>
                <w:rFonts w:hint="eastAsia"/>
                <w:bCs/>
                <w:sz w:val="21"/>
                <w:szCs w:val="21"/>
              </w:rPr>
              <w:t>出业绩内容和时间），有</w:t>
            </w:r>
            <w:r>
              <w:rPr>
                <w:rFonts w:hint="eastAsia"/>
                <w:bCs/>
                <w:sz w:val="21"/>
                <w:szCs w:val="21"/>
              </w:rPr>
              <w:t>1</w:t>
            </w:r>
            <w:r>
              <w:rPr>
                <w:rFonts w:hint="eastAsia"/>
                <w:bCs/>
                <w:sz w:val="21"/>
                <w:szCs w:val="21"/>
              </w:rPr>
              <w:t>项业绩得</w:t>
            </w:r>
            <w:r w:rsidR="004E678C">
              <w:rPr>
                <w:bCs/>
                <w:sz w:val="21"/>
                <w:szCs w:val="21"/>
              </w:rPr>
              <w:t>2</w:t>
            </w:r>
            <w:r>
              <w:rPr>
                <w:rFonts w:hint="eastAsia"/>
                <w:bCs/>
                <w:sz w:val="21"/>
                <w:szCs w:val="21"/>
              </w:rPr>
              <w:t>分，最多得</w:t>
            </w:r>
            <w:r w:rsidR="004E678C">
              <w:rPr>
                <w:bCs/>
                <w:sz w:val="21"/>
              </w:rPr>
              <w:t>8</w:t>
            </w:r>
            <w:r>
              <w:rPr>
                <w:rFonts w:hint="eastAsia"/>
                <w:bCs/>
                <w:sz w:val="21"/>
              </w:rPr>
              <w:t>分</w:t>
            </w:r>
            <w:r>
              <w:rPr>
                <w:rFonts w:hint="eastAsia"/>
                <w:bCs/>
                <w:sz w:val="21"/>
                <w:szCs w:val="21"/>
              </w:rPr>
              <w:t>。</w:t>
            </w:r>
          </w:p>
        </w:tc>
      </w:tr>
      <w:tr w:rsidR="009F44D6" w14:paraId="08F11A8A" w14:textId="77777777" w:rsidTr="00775581">
        <w:trPr>
          <w:trHeight w:val="680"/>
        </w:trPr>
        <w:tc>
          <w:tcPr>
            <w:tcW w:w="851" w:type="dxa"/>
            <w:vMerge/>
            <w:vAlign w:val="center"/>
          </w:tcPr>
          <w:p w14:paraId="20EAAE46" w14:textId="77777777" w:rsidR="009F44D6" w:rsidRDefault="009F44D6" w:rsidP="00A94C95">
            <w:pPr>
              <w:numPr>
                <w:ilvl w:val="0"/>
                <w:numId w:val="30"/>
              </w:numPr>
              <w:spacing w:line="240" w:lineRule="auto"/>
              <w:jc w:val="center"/>
              <w:rPr>
                <w:sz w:val="21"/>
                <w:szCs w:val="21"/>
              </w:rPr>
            </w:pPr>
          </w:p>
        </w:tc>
        <w:tc>
          <w:tcPr>
            <w:tcW w:w="1843" w:type="dxa"/>
            <w:vMerge/>
            <w:vAlign w:val="center"/>
          </w:tcPr>
          <w:p w14:paraId="662C7750" w14:textId="77777777" w:rsidR="009F44D6" w:rsidRDefault="009F44D6" w:rsidP="00775581">
            <w:pPr>
              <w:spacing w:line="240" w:lineRule="auto"/>
              <w:jc w:val="center"/>
              <w:rPr>
                <w:bCs/>
                <w:sz w:val="21"/>
                <w:szCs w:val="21"/>
              </w:rPr>
            </w:pPr>
          </w:p>
        </w:tc>
        <w:tc>
          <w:tcPr>
            <w:tcW w:w="850" w:type="dxa"/>
            <w:vMerge/>
            <w:vAlign w:val="center"/>
          </w:tcPr>
          <w:p w14:paraId="52EA27A1" w14:textId="77777777" w:rsidR="009F44D6" w:rsidRDefault="009F44D6" w:rsidP="00775581">
            <w:pPr>
              <w:spacing w:line="240" w:lineRule="auto"/>
              <w:ind w:left="420" w:hangingChars="200" w:hanging="420"/>
              <w:jc w:val="center"/>
              <w:rPr>
                <w:bCs/>
                <w:sz w:val="21"/>
                <w:szCs w:val="21"/>
              </w:rPr>
            </w:pPr>
          </w:p>
        </w:tc>
        <w:tc>
          <w:tcPr>
            <w:tcW w:w="6022" w:type="dxa"/>
            <w:tcBorders>
              <w:top w:val="single" w:sz="6" w:space="0" w:color="auto"/>
            </w:tcBorders>
            <w:vAlign w:val="center"/>
          </w:tcPr>
          <w:p w14:paraId="7BFF3715" w14:textId="3E7C0DBF" w:rsidR="009F44D6" w:rsidRDefault="009F44D6" w:rsidP="00862552">
            <w:pPr>
              <w:keepNext/>
              <w:keepLines/>
              <w:widowControl/>
              <w:numPr>
                <w:ilvl w:val="0"/>
                <w:numId w:val="31"/>
              </w:numPr>
              <w:spacing w:line="240" w:lineRule="auto"/>
              <w:rPr>
                <w:bCs/>
                <w:sz w:val="21"/>
                <w:szCs w:val="21"/>
              </w:rPr>
            </w:pPr>
            <w:r w:rsidRPr="001044F6">
              <w:rPr>
                <w:rFonts w:hint="eastAsia"/>
                <w:bCs/>
                <w:sz w:val="21"/>
                <w:szCs w:val="21"/>
              </w:rPr>
              <w:t>供应商近三年</w:t>
            </w:r>
            <w:r>
              <w:rPr>
                <w:rFonts w:ascii="宋体" w:hAnsi="宋体" w:cs="Arial" w:hint="eastAsia"/>
                <w:sz w:val="21"/>
                <w:szCs w:val="21"/>
              </w:rPr>
              <w:t>（</w:t>
            </w:r>
            <w:r w:rsidR="00470D37">
              <w:rPr>
                <w:rFonts w:ascii="宋体" w:hAnsi="宋体" w:cs="Arial" w:hint="eastAsia"/>
                <w:sz w:val="21"/>
                <w:szCs w:val="21"/>
              </w:rPr>
              <w:t>201</w:t>
            </w:r>
            <w:r w:rsidR="00470D37">
              <w:rPr>
                <w:rFonts w:ascii="宋体" w:hAnsi="宋体" w:cs="Arial"/>
                <w:sz w:val="21"/>
                <w:szCs w:val="21"/>
              </w:rPr>
              <w:t>7</w:t>
            </w:r>
            <w:r w:rsidR="00470D37">
              <w:rPr>
                <w:rFonts w:ascii="宋体" w:hAnsi="宋体" w:cs="Arial" w:hint="eastAsia"/>
                <w:sz w:val="21"/>
                <w:szCs w:val="21"/>
              </w:rPr>
              <w:t>年</w:t>
            </w:r>
            <w:r w:rsidR="00470D37">
              <w:rPr>
                <w:rFonts w:ascii="宋体" w:hAnsi="宋体" w:cs="Arial"/>
                <w:sz w:val="21"/>
                <w:szCs w:val="21"/>
              </w:rPr>
              <w:t>6</w:t>
            </w:r>
            <w:r>
              <w:rPr>
                <w:rFonts w:ascii="宋体" w:hAnsi="宋体" w:cs="Arial" w:hint="eastAsia"/>
                <w:sz w:val="21"/>
                <w:szCs w:val="21"/>
              </w:rPr>
              <w:t>月至今）</w:t>
            </w:r>
            <w:proofErr w:type="spellStart"/>
            <w:r>
              <w:rPr>
                <w:rFonts w:hint="eastAsia"/>
                <w:bCs/>
                <w:sz w:val="21"/>
                <w:szCs w:val="21"/>
              </w:rPr>
              <w:t>Oracl</w:t>
            </w:r>
            <w:proofErr w:type="spellEnd"/>
            <w:r>
              <w:rPr>
                <w:bCs/>
                <w:sz w:val="21"/>
                <w:szCs w:val="21"/>
              </w:rPr>
              <w:t xml:space="preserve"> </w:t>
            </w:r>
            <w:r>
              <w:rPr>
                <w:rFonts w:hint="eastAsia"/>
                <w:bCs/>
                <w:sz w:val="21"/>
                <w:szCs w:val="21"/>
              </w:rPr>
              <w:t>RAC</w:t>
            </w:r>
            <w:r>
              <w:rPr>
                <w:rFonts w:hint="eastAsia"/>
                <w:bCs/>
                <w:sz w:val="21"/>
                <w:szCs w:val="21"/>
              </w:rPr>
              <w:t>的维护服务案例</w:t>
            </w:r>
            <w:r w:rsidR="004E678C">
              <w:rPr>
                <w:rFonts w:hint="eastAsia"/>
                <w:bCs/>
                <w:sz w:val="21"/>
                <w:szCs w:val="21"/>
              </w:rPr>
              <w:t>的</w:t>
            </w:r>
            <w:r>
              <w:rPr>
                <w:rFonts w:hint="eastAsia"/>
                <w:bCs/>
                <w:sz w:val="21"/>
                <w:szCs w:val="21"/>
              </w:rPr>
              <w:t>，</w:t>
            </w:r>
            <w:r w:rsidR="000F3AC5" w:rsidRPr="000F3AC5">
              <w:rPr>
                <w:rFonts w:hint="eastAsia"/>
                <w:bCs/>
                <w:sz w:val="21"/>
                <w:szCs w:val="21"/>
              </w:rPr>
              <w:t>提供得</w:t>
            </w:r>
            <w:r w:rsidR="000F3AC5">
              <w:rPr>
                <w:bCs/>
                <w:sz w:val="21"/>
                <w:szCs w:val="21"/>
              </w:rPr>
              <w:t>3</w:t>
            </w:r>
            <w:r w:rsidR="000F3AC5" w:rsidRPr="000F3AC5">
              <w:rPr>
                <w:rFonts w:hint="eastAsia"/>
                <w:bCs/>
                <w:sz w:val="21"/>
                <w:szCs w:val="21"/>
              </w:rPr>
              <w:t>分，未提供不得分</w:t>
            </w:r>
            <w:r w:rsidR="004E678C">
              <w:rPr>
                <w:rFonts w:hint="eastAsia"/>
                <w:bCs/>
                <w:sz w:val="21"/>
                <w:szCs w:val="21"/>
              </w:rPr>
              <w:t>。</w:t>
            </w:r>
          </w:p>
        </w:tc>
      </w:tr>
      <w:tr w:rsidR="009F44D6" w14:paraId="052757DD" w14:textId="77777777" w:rsidTr="00775581">
        <w:trPr>
          <w:trHeight w:val="680"/>
        </w:trPr>
        <w:tc>
          <w:tcPr>
            <w:tcW w:w="851" w:type="dxa"/>
            <w:vMerge/>
            <w:vAlign w:val="center"/>
          </w:tcPr>
          <w:p w14:paraId="19599E27" w14:textId="77777777" w:rsidR="009F44D6" w:rsidRDefault="009F44D6" w:rsidP="00A94C95">
            <w:pPr>
              <w:numPr>
                <w:ilvl w:val="0"/>
                <w:numId w:val="30"/>
              </w:numPr>
              <w:spacing w:line="240" w:lineRule="auto"/>
              <w:jc w:val="center"/>
              <w:rPr>
                <w:sz w:val="21"/>
                <w:szCs w:val="21"/>
              </w:rPr>
            </w:pPr>
          </w:p>
        </w:tc>
        <w:tc>
          <w:tcPr>
            <w:tcW w:w="1843" w:type="dxa"/>
            <w:vMerge/>
            <w:vAlign w:val="center"/>
          </w:tcPr>
          <w:p w14:paraId="1E150DBF" w14:textId="77777777" w:rsidR="009F44D6" w:rsidRDefault="009F44D6" w:rsidP="00775581">
            <w:pPr>
              <w:spacing w:line="240" w:lineRule="auto"/>
              <w:jc w:val="center"/>
              <w:rPr>
                <w:bCs/>
                <w:sz w:val="21"/>
                <w:szCs w:val="21"/>
              </w:rPr>
            </w:pPr>
          </w:p>
        </w:tc>
        <w:tc>
          <w:tcPr>
            <w:tcW w:w="850" w:type="dxa"/>
            <w:vMerge/>
            <w:vAlign w:val="center"/>
          </w:tcPr>
          <w:p w14:paraId="28BD081E" w14:textId="77777777" w:rsidR="009F44D6" w:rsidRDefault="009F44D6" w:rsidP="00775581">
            <w:pPr>
              <w:spacing w:line="240" w:lineRule="auto"/>
              <w:ind w:left="420" w:hangingChars="200" w:hanging="420"/>
              <w:jc w:val="center"/>
              <w:rPr>
                <w:bCs/>
                <w:sz w:val="21"/>
                <w:szCs w:val="21"/>
              </w:rPr>
            </w:pPr>
          </w:p>
        </w:tc>
        <w:tc>
          <w:tcPr>
            <w:tcW w:w="6022" w:type="dxa"/>
            <w:tcBorders>
              <w:top w:val="single" w:sz="6" w:space="0" w:color="auto"/>
            </w:tcBorders>
            <w:vAlign w:val="center"/>
          </w:tcPr>
          <w:p w14:paraId="76ED356C" w14:textId="2B5C5F6D" w:rsidR="009F44D6" w:rsidRDefault="009F44D6" w:rsidP="00CC155F">
            <w:pPr>
              <w:keepNext/>
              <w:keepLines/>
              <w:widowControl/>
              <w:numPr>
                <w:ilvl w:val="0"/>
                <w:numId w:val="31"/>
              </w:numPr>
              <w:spacing w:line="240" w:lineRule="auto"/>
              <w:rPr>
                <w:bCs/>
                <w:sz w:val="21"/>
                <w:szCs w:val="21"/>
              </w:rPr>
            </w:pPr>
            <w:r>
              <w:rPr>
                <w:rFonts w:hint="eastAsia"/>
                <w:bCs/>
                <w:sz w:val="21"/>
                <w:szCs w:val="21"/>
              </w:rPr>
              <w:t>提供</w:t>
            </w:r>
            <w:r w:rsidRPr="009F44D6">
              <w:rPr>
                <w:rFonts w:hint="eastAsia"/>
                <w:bCs/>
                <w:sz w:val="21"/>
                <w:szCs w:val="21"/>
              </w:rPr>
              <w:tab/>
            </w:r>
            <w:r w:rsidRPr="009F44D6">
              <w:rPr>
                <w:rFonts w:hint="eastAsia"/>
                <w:bCs/>
                <w:sz w:val="21"/>
                <w:szCs w:val="21"/>
              </w:rPr>
              <w:t>现场服务的</w:t>
            </w:r>
            <w:r w:rsidRPr="009F44D6">
              <w:rPr>
                <w:rFonts w:hint="eastAsia"/>
                <w:bCs/>
                <w:sz w:val="21"/>
                <w:szCs w:val="21"/>
              </w:rPr>
              <w:t>Oracle</w:t>
            </w:r>
            <w:r w:rsidRPr="009F44D6">
              <w:rPr>
                <w:rFonts w:hint="eastAsia"/>
                <w:bCs/>
                <w:sz w:val="21"/>
                <w:szCs w:val="21"/>
              </w:rPr>
              <w:t>的工程师</w:t>
            </w:r>
            <w:r w:rsidRPr="009F44D6">
              <w:rPr>
                <w:rFonts w:hint="eastAsia"/>
                <w:bCs/>
                <w:sz w:val="21"/>
                <w:szCs w:val="21"/>
              </w:rPr>
              <w:t>Oracle OCP</w:t>
            </w:r>
            <w:r w:rsidRPr="009F44D6">
              <w:rPr>
                <w:rFonts w:hint="eastAsia"/>
                <w:bCs/>
                <w:sz w:val="21"/>
                <w:szCs w:val="21"/>
              </w:rPr>
              <w:t>认证证书，</w:t>
            </w:r>
            <w:r w:rsidR="00105C39">
              <w:rPr>
                <w:rFonts w:hint="eastAsia"/>
                <w:bCs/>
                <w:sz w:val="21"/>
                <w:szCs w:val="21"/>
              </w:rPr>
              <w:t>提供</w:t>
            </w:r>
            <w:r w:rsidRPr="009F44D6">
              <w:rPr>
                <w:rFonts w:hint="eastAsia"/>
                <w:bCs/>
                <w:sz w:val="21"/>
                <w:szCs w:val="21"/>
              </w:rPr>
              <w:t>得</w:t>
            </w:r>
            <w:r w:rsidR="004E678C">
              <w:rPr>
                <w:bCs/>
                <w:sz w:val="21"/>
                <w:szCs w:val="21"/>
              </w:rPr>
              <w:t>2</w:t>
            </w:r>
            <w:r w:rsidRPr="009F44D6">
              <w:rPr>
                <w:rFonts w:hint="eastAsia"/>
                <w:bCs/>
                <w:sz w:val="21"/>
                <w:szCs w:val="21"/>
              </w:rPr>
              <w:t>分，未提供不得分</w:t>
            </w:r>
            <w:r w:rsidR="00FE28F6">
              <w:rPr>
                <w:rFonts w:hint="eastAsia"/>
                <w:bCs/>
                <w:sz w:val="21"/>
                <w:szCs w:val="21"/>
              </w:rPr>
              <w:t>。</w:t>
            </w:r>
          </w:p>
        </w:tc>
      </w:tr>
      <w:tr w:rsidR="00A227D2" w14:paraId="455F8D94" w14:textId="77777777" w:rsidTr="00775581">
        <w:trPr>
          <w:trHeight w:val="680"/>
        </w:trPr>
        <w:tc>
          <w:tcPr>
            <w:tcW w:w="851" w:type="dxa"/>
            <w:vAlign w:val="center"/>
          </w:tcPr>
          <w:p w14:paraId="55DEF997" w14:textId="77777777" w:rsidR="00A227D2" w:rsidRDefault="00A227D2" w:rsidP="00A94C95">
            <w:pPr>
              <w:numPr>
                <w:ilvl w:val="0"/>
                <w:numId w:val="30"/>
              </w:numPr>
              <w:spacing w:line="240" w:lineRule="auto"/>
              <w:jc w:val="center"/>
              <w:rPr>
                <w:sz w:val="21"/>
                <w:szCs w:val="21"/>
              </w:rPr>
            </w:pPr>
          </w:p>
        </w:tc>
        <w:tc>
          <w:tcPr>
            <w:tcW w:w="1843" w:type="dxa"/>
            <w:vAlign w:val="center"/>
          </w:tcPr>
          <w:p w14:paraId="661A02B9" w14:textId="31FC592E" w:rsidR="00A227D2" w:rsidRDefault="00FE28F6" w:rsidP="00775581">
            <w:pPr>
              <w:spacing w:line="240" w:lineRule="auto"/>
              <w:jc w:val="center"/>
              <w:rPr>
                <w:bCs/>
                <w:sz w:val="21"/>
                <w:szCs w:val="21"/>
              </w:rPr>
            </w:pPr>
            <w:r>
              <w:rPr>
                <w:rFonts w:hint="eastAsia"/>
                <w:bCs/>
                <w:sz w:val="21"/>
                <w:szCs w:val="21"/>
              </w:rPr>
              <w:t>供应商</w:t>
            </w:r>
            <w:r w:rsidR="00A227D2" w:rsidRPr="00A227D2">
              <w:rPr>
                <w:rFonts w:hint="eastAsia"/>
                <w:bCs/>
                <w:sz w:val="21"/>
                <w:szCs w:val="21"/>
              </w:rPr>
              <w:t>技术能力证明</w:t>
            </w:r>
          </w:p>
        </w:tc>
        <w:tc>
          <w:tcPr>
            <w:tcW w:w="850" w:type="dxa"/>
            <w:vAlign w:val="center"/>
          </w:tcPr>
          <w:p w14:paraId="0EE7707E" w14:textId="4358BD4F" w:rsidR="00A227D2" w:rsidRDefault="00A227D2" w:rsidP="00775581">
            <w:pPr>
              <w:spacing w:line="240" w:lineRule="auto"/>
              <w:ind w:left="420" w:hangingChars="200" w:hanging="420"/>
              <w:jc w:val="center"/>
              <w:rPr>
                <w:bCs/>
                <w:sz w:val="21"/>
                <w:szCs w:val="21"/>
              </w:rPr>
            </w:pPr>
            <w:r>
              <w:rPr>
                <w:rFonts w:hint="eastAsia"/>
                <w:bCs/>
                <w:sz w:val="21"/>
                <w:szCs w:val="21"/>
              </w:rPr>
              <w:t>3</w:t>
            </w:r>
          </w:p>
        </w:tc>
        <w:tc>
          <w:tcPr>
            <w:tcW w:w="6022" w:type="dxa"/>
            <w:tcBorders>
              <w:top w:val="single" w:sz="6" w:space="0" w:color="auto"/>
            </w:tcBorders>
            <w:vAlign w:val="center"/>
          </w:tcPr>
          <w:p w14:paraId="5FD339DC" w14:textId="69D3BB02" w:rsidR="00A227D2" w:rsidRDefault="00A227D2" w:rsidP="00A94C95">
            <w:pPr>
              <w:keepNext/>
              <w:keepLines/>
              <w:widowControl/>
              <w:numPr>
                <w:ilvl w:val="0"/>
                <w:numId w:val="33"/>
              </w:numPr>
              <w:spacing w:line="240" w:lineRule="auto"/>
              <w:rPr>
                <w:bCs/>
                <w:sz w:val="21"/>
                <w:szCs w:val="21"/>
              </w:rPr>
            </w:pPr>
            <w:r w:rsidRPr="00A227D2">
              <w:rPr>
                <w:rFonts w:hint="eastAsia"/>
                <w:bCs/>
                <w:sz w:val="21"/>
                <w:szCs w:val="21"/>
              </w:rPr>
              <w:t>根据</w:t>
            </w:r>
            <w:r w:rsidR="00FE28F6">
              <w:rPr>
                <w:rFonts w:hint="eastAsia"/>
                <w:bCs/>
                <w:sz w:val="21"/>
                <w:szCs w:val="21"/>
              </w:rPr>
              <w:t>供应商</w:t>
            </w:r>
            <w:r w:rsidRPr="00A227D2">
              <w:rPr>
                <w:rFonts w:hint="eastAsia"/>
                <w:bCs/>
                <w:sz w:val="21"/>
                <w:szCs w:val="21"/>
              </w:rPr>
              <w:t>提供的技术能力证明材料综合评审</w:t>
            </w:r>
          </w:p>
        </w:tc>
      </w:tr>
      <w:tr w:rsidR="00A94C95" w14:paraId="6B3E01A0" w14:textId="77777777" w:rsidTr="00775581">
        <w:trPr>
          <w:trHeight w:val="680"/>
        </w:trPr>
        <w:tc>
          <w:tcPr>
            <w:tcW w:w="851" w:type="dxa"/>
            <w:vAlign w:val="center"/>
          </w:tcPr>
          <w:p w14:paraId="73EA7C10" w14:textId="77777777" w:rsidR="00A94C95" w:rsidRDefault="00A94C95" w:rsidP="00A94C95">
            <w:pPr>
              <w:numPr>
                <w:ilvl w:val="0"/>
                <w:numId w:val="30"/>
              </w:numPr>
              <w:spacing w:line="240" w:lineRule="auto"/>
              <w:jc w:val="center"/>
              <w:rPr>
                <w:sz w:val="21"/>
                <w:szCs w:val="21"/>
              </w:rPr>
            </w:pPr>
          </w:p>
        </w:tc>
        <w:tc>
          <w:tcPr>
            <w:tcW w:w="1843" w:type="dxa"/>
            <w:vAlign w:val="center"/>
          </w:tcPr>
          <w:p w14:paraId="05A671A5" w14:textId="77777777" w:rsidR="00A94C95" w:rsidRDefault="00A94C95" w:rsidP="00775581">
            <w:pPr>
              <w:spacing w:line="240" w:lineRule="auto"/>
              <w:jc w:val="center"/>
              <w:rPr>
                <w:bCs/>
                <w:sz w:val="21"/>
                <w:szCs w:val="21"/>
              </w:rPr>
            </w:pPr>
            <w:r>
              <w:rPr>
                <w:rFonts w:hint="eastAsia"/>
                <w:bCs/>
                <w:sz w:val="21"/>
                <w:szCs w:val="21"/>
              </w:rPr>
              <w:t>产品的选型和配置</w:t>
            </w:r>
          </w:p>
        </w:tc>
        <w:tc>
          <w:tcPr>
            <w:tcW w:w="850" w:type="dxa"/>
            <w:vAlign w:val="center"/>
          </w:tcPr>
          <w:p w14:paraId="5D6275EC" w14:textId="6434A2A5" w:rsidR="00A94C95" w:rsidRDefault="00501A9B" w:rsidP="00775581">
            <w:pPr>
              <w:spacing w:line="240" w:lineRule="auto"/>
              <w:ind w:left="420" w:hangingChars="200" w:hanging="420"/>
              <w:jc w:val="center"/>
              <w:rPr>
                <w:bCs/>
                <w:sz w:val="21"/>
                <w:szCs w:val="21"/>
              </w:rPr>
            </w:pPr>
            <w:r>
              <w:rPr>
                <w:bCs/>
                <w:sz w:val="21"/>
                <w:szCs w:val="21"/>
              </w:rPr>
              <w:t>25</w:t>
            </w:r>
          </w:p>
        </w:tc>
        <w:tc>
          <w:tcPr>
            <w:tcW w:w="6022" w:type="dxa"/>
            <w:tcBorders>
              <w:top w:val="single" w:sz="6" w:space="0" w:color="auto"/>
            </w:tcBorders>
            <w:vAlign w:val="center"/>
          </w:tcPr>
          <w:p w14:paraId="2552B44E" w14:textId="77777777" w:rsidR="00A94C95" w:rsidRDefault="00A94C95" w:rsidP="00A94C95">
            <w:pPr>
              <w:keepNext/>
              <w:keepLines/>
              <w:widowControl/>
              <w:numPr>
                <w:ilvl w:val="0"/>
                <w:numId w:val="33"/>
              </w:numPr>
              <w:spacing w:line="240" w:lineRule="auto"/>
              <w:rPr>
                <w:bCs/>
                <w:sz w:val="21"/>
                <w:szCs w:val="21"/>
              </w:rPr>
            </w:pPr>
            <w:r>
              <w:rPr>
                <w:rFonts w:hint="eastAsia"/>
                <w:bCs/>
                <w:sz w:val="21"/>
                <w:szCs w:val="21"/>
              </w:rPr>
              <w:t>系统各主要设备的选型的优劣。</w:t>
            </w:r>
          </w:p>
          <w:p w14:paraId="70DBD871" w14:textId="77777777" w:rsidR="00A94C95" w:rsidRDefault="00A94C95" w:rsidP="00A94C95">
            <w:pPr>
              <w:keepNext/>
              <w:keepLines/>
              <w:widowControl/>
              <w:numPr>
                <w:ilvl w:val="0"/>
                <w:numId w:val="33"/>
              </w:numPr>
              <w:spacing w:line="240" w:lineRule="auto"/>
              <w:rPr>
                <w:bCs/>
                <w:sz w:val="21"/>
                <w:szCs w:val="21"/>
              </w:rPr>
            </w:pPr>
            <w:r>
              <w:rPr>
                <w:rFonts w:hint="eastAsia"/>
                <w:bCs/>
                <w:sz w:val="21"/>
                <w:szCs w:val="21"/>
              </w:rPr>
              <w:t>各主要技术参数能够实现系统的预期使用功能的程度。</w:t>
            </w:r>
          </w:p>
          <w:p w14:paraId="3D0B6B86" w14:textId="77777777" w:rsidR="00A94C95" w:rsidRDefault="00A94C95" w:rsidP="00A94C95">
            <w:pPr>
              <w:keepNext/>
              <w:keepLines/>
              <w:widowControl/>
              <w:numPr>
                <w:ilvl w:val="0"/>
                <w:numId w:val="33"/>
              </w:numPr>
              <w:spacing w:line="240" w:lineRule="auto"/>
              <w:rPr>
                <w:bCs/>
                <w:sz w:val="21"/>
                <w:szCs w:val="21"/>
              </w:rPr>
            </w:pPr>
            <w:r>
              <w:rPr>
                <w:rFonts w:hint="eastAsia"/>
                <w:bCs/>
                <w:sz w:val="21"/>
                <w:szCs w:val="21"/>
              </w:rPr>
              <w:t>能否与相关的系统、设备的技术参数相匹配。</w:t>
            </w:r>
          </w:p>
          <w:p w14:paraId="7A28D2E9" w14:textId="77777777" w:rsidR="00A94C95" w:rsidRDefault="00A94C95" w:rsidP="00A94C95">
            <w:pPr>
              <w:keepNext/>
              <w:keepLines/>
              <w:widowControl/>
              <w:numPr>
                <w:ilvl w:val="0"/>
                <w:numId w:val="33"/>
              </w:numPr>
              <w:spacing w:line="240" w:lineRule="auto"/>
              <w:rPr>
                <w:bCs/>
                <w:sz w:val="21"/>
                <w:szCs w:val="21"/>
              </w:rPr>
            </w:pPr>
            <w:r>
              <w:rPr>
                <w:rFonts w:hint="eastAsia"/>
                <w:bCs/>
                <w:sz w:val="21"/>
                <w:szCs w:val="21"/>
              </w:rPr>
              <w:t>设备的硬件及软件配置是否齐全（含与相关系统的软硬、件，接口）有无漏项或缺陷。</w:t>
            </w:r>
          </w:p>
          <w:p w14:paraId="0B302FAE" w14:textId="77777777" w:rsidR="00A94C95" w:rsidRDefault="00A94C95" w:rsidP="00A94C95">
            <w:pPr>
              <w:keepNext/>
              <w:keepLines/>
              <w:widowControl/>
              <w:numPr>
                <w:ilvl w:val="0"/>
                <w:numId w:val="33"/>
              </w:numPr>
              <w:spacing w:line="240" w:lineRule="auto"/>
              <w:rPr>
                <w:bCs/>
                <w:sz w:val="21"/>
                <w:szCs w:val="21"/>
              </w:rPr>
            </w:pPr>
            <w:r>
              <w:rPr>
                <w:rFonts w:hint="eastAsia"/>
                <w:bCs/>
                <w:sz w:val="21"/>
                <w:szCs w:val="21"/>
              </w:rPr>
              <w:t>设备制造商是否具有足够的实力。</w:t>
            </w:r>
          </w:p>
          <w:p w14:paraId="52A1E394" w14:textId="77777777" w:rsidR="00A94C95" w:rsidRDefault="00A94C95" w:rsidP="00A94C95">
            <w:pPr>
              <w:keepNext/>
              <w:keepLines/>
              <w:widowControl/>
              <w:numPr>
                <w:ilvl w:val="0"/>
                <w:numId w:val="33"/>
              </w:numPr>
              <w:spacing w:line="240" w:lineRule="auto"/>
              <w:rPr>
                <w:bCs/>
                <w:sz w:val="21"/>
                <w:szCs w:val="21"/>
              </w:rPr>
            </w:pPr>
            <w:r>
              <w:rPr>
                <w:rFonts w:hint="eastAsia"/>
                <w:bCs/>
                <w:sz w:val="21"/>
                <w:szCs w:val="21"/>
              </w:rPr>
              <w:t>所供设备品牌及市场占有率。</w:t>
            </w:r>
          </w:p>
          <w:p w14:paraId="27A4758A" w14:textId="77777777" w:rsidR="00A94C95" w:rsidRDefault="00A94C95" w:rsidP="00A94C95">
            <w:pPr>
              <w:keepNext/>
              <w:keepLines/>
              <w:widowControl/>
              <w:numPr>
                <w:ilvl w:val="0"/>
                <w:numId w:val="33"/>
              </w:numPr>
              <w:spacing w:line="240" w:lineRule="auto"/>
              <w:rPr>
                <w:bCs/>
                <w:sz w:val="21"/>
              </w:rPr>
            </w:pPr>
            <w:r>
              <w:rPr>
                <w:rFonts w:hint="eastAsia"/>
                <w:bCs/>
                <w:sz w:val="21"/>
                <w:szCs w:val="21"/>
              </w:rPr>
              <w:t>设备的通用性和</w:t>
            </w:r>
            <w:proofErr w:type="gramStart"/>
            <w:r>
              <w:rPr>
                <w:rFonts w:hint="eastAsia"/>
                <w:bCs/>
                <w:sz w:val="21"/>
                <w:szCs w:val="21"/>
              </w:rPr>
              <w:t>可</w:t>
            </w:r>
            <w:proofErr w:type="gramEnd"/>
            <w:r>
              <w:rPr>
                <w:rFonts w:hint="eastAsia"/>
                <w:bCs/>
                <w:sz w:val="21"/>
                <w:szCs w:val="21"/>
              </w:rPr>
              <w:t>替代性。</w:t>
            </w:r>
          </w:p>
        </w:tc>
      </w:tr>
      <w:tr w:rsidR="00A94C95" w14:paraId="350B47BE" w14:textId="77777777" w:rsidTr="00775581">
        <w:trPr>
          <w:trHeight w:val="680"/>
        </w:trPr>
        <w:tc>
          <w:tcPr>
            <w:tcW w:w="851" w:type="dxa"/>
            <w:vAlign w:val="center"/>
          </w:tcPr>
          <w:p w14:paraId="44D156CE" w14:textId="77777777" w:rsidR="00A94C95" w:rsidRDefault="00A94C95" w:rsidP="00A94C95">
            <w:pPr>
              <w:numPr>
                <w:ilvl w:val="0"/>
                <w:numId w:val="30"/>
              </w:numPr>
              <w:spacing w:line="240" w:lineRule="auto"/>
              <w:jc w:val="center"/>
              <w:rPr>
                <w:sz w:val="21"/>
                <w:szCs w:val="21"/>
              </w:rPr>
            </w:pPr>
          </w:p>
        </w:tc>
        <w:tc>
          <w:tcPr>
            <w:tcW w:w="1843" w:type="dxa"/>
            <w:vAlign w:val="center"/>
          </w:tcPr>
          <w:p w14:paraId="2DFBE418" w14:textId="77777777" w:rsidR="00A94C95" w:rsidRDefault="00A94C95" w:rsidP="00775581">
            <w:pPr>
              <w:spacing w:line="240" w:lineRule="auto"/>
              <w:jc w:val="center"/>
              <w:rPr>
                <w:bCs/>
                <w:sz w:val="21"/>
                <w:szCs w:val="21"/>
              </w:rPr>
            </w:pPr>
            <w:r>
              <w:rPr>
                <w:rFonts w:hint="eastAsia"/>
                <w:bCs/>
                <w:sz w:val="21"/>
                <w:szCs w:val="21"/>
              </w:rPr>
              <w:t>投标技术方案</w:t>
            </w:r>
          </w:p>
        </w:tc>
        <w:tc>
          <w:tcPr>
            <w:tcW w:w="850" w:type="dxa"/>
            <w:vAlign w:val="center"/>
          </w:tcPr>
          <w:p w14:paraId="336A3C98" w14:textId="191056F4" w:rsidR="00A94C95" w:rsidRDefault="009F44D6" w:rsidP="00775581">
            <w:pPr>
              <w:spacing w:line="240" w:lineRule="auto"/>
              <w:ind w:left="420" w:hangingChars="200" w:hanging="420"/>
              <w:jc w:val="center"/>
              <w:rPr>
                <w:bCs/>
                <w:sz w:val="21"/>
                <w:szCs w:val="21"/>
              </w:rPr>
            </w:pPr>
            <w:r>
              <w:rPr>
                <w:bCs/>
                <w:sz w:val="21"/>
                <w:szCs w:val="21"/>
              </w:rPr>
              <w:t>10</w:t>
            </w:r>
          </w:p>
        </w:tc>
        <w:tc>
          <w:tcPr>
            <w:tcW w:w="6022" w:type="dxa"/>
            <w:tcBorders>
              <w:top w:val="single" w:sz="6" w:space="0" w:color="auto"/>
            </w:tcBorders>
            <w:vAlign w:val="center"/>
          </w:tcPr>
          <w:p w14:paraId="0DA35ED3" w14:textId="77777777" w:rsidR="00A94C95" w:rsidRDefault="00A94C95" w:rsidP="00A94C95">
            <w:pPr>
              <w:keepNext/>
              <w:keepLines/>
              <w:widowControl/>
              <w:numPr>
                <w:ilvl w:val="0"/>
                <w:numId w:val="34"/>
              </w:numPr>
              <w:spacing w:line="240" w:lineRule="auto"/>
              <w:rPr>
                <w:bCs/>
                <w:sz w:val="21"/>
                <w:szCs w:val="21"/>
              </w:rPr>
            </w:pPr>
            <w:r>
              <w:rPr>
                <w:rFonts w:hint="eastAsia"/>
                <w:bCs/>
                <w:sz w:val="21"/>
                <w:szCs w:val="21"/>
              </w:rPr>
              <w:t>执行的标准、规范是否恰当。</w:t>
            </w:r>
          </w:p>
          <w:p w14:paraId="4F7982B1" w14:textId="77777777" w:rsidR="00A94C95" w:rsidRDefault="00A94C95" w:rsidP="00A94C95">
            <w:pPr>
              <w:keepNext/>
              <w:keepLines/>
              <w:widowControl/>
              <w:numPr>
                <w:ilvl w:val="0"/>
                <w:numId w:val="34"/>
              </w:numPr>
              <w:spacing w:line="240" w:lineRule="auto"/>
              <w:rPr>
                <w:bCs/>
                <w:sz w:val="21"/>
                <w:szCs w:val="21"/>
              </w:rPr>
            </w:pPr>
            <w:r>
              <w:rPr>
                <w:rFonts w:hint="eastAsia"/>
                <w:bCs/>
                <w:sz w:val="21"/>
                <w:szCs w:val="21"/>
              </w:rPr>
              <w:t>是否能达到最佳的运行效率。</w:t>
            </w:r>
          </w:p>
          <w:p w14:paraId="0397A96E" w14:textId="77777777" w:rsidR="00A94C95" w:rsidRDefault="00A94C95" w:rsidP="00A94C95">
            <w:pPr>
              <w:keepNext/>
              <w:keepLines/>
              <w:widowControl/>
              <w:numPr>
                <w:ilvl w:val="0"/>
                <w:numId w:val="34"/>
              </w:numPr>
              <w:spacing w:line="240" w:lineRule="auto"/>
              <w:rPr>
                <w:bCs/>
                <w:sz w:val="21"/>
                <w:szCs w:val="21"/>
              </w:rPr>
            </w:pPr>
            <w:r>
              <w:rPr>
                <w:rFonts w:hint="eastAsia"/>
                <w:bCs/>
                <w:sz w:val="21"/>
                <w:szCs w:val="21"/>
              </w:rPr>
              <w:t>方案本身在安全性和可靠性方面是否成熟。</w:t>
            </w:r>
          </w:p>
          <w:p w14:paraId="6C4B8E5D" w14:textId="77777777" w:rsidR="00A94C95" w:rsidRDefault="00A94C95" w:rsidP="00A94C95">
            <w:pPr>
              <w:keepNext/>
              <w:keepLines/>
              <w:widowControl/>
              <w:numPr>
                <w:ilvl w:val="0"/>
                <w:numId w:val="34"/>
              </w:numPr>
              <w:spacing w:line="240" w:lineRule="auto"/>
              <w:rPr>
                <w:bCs/>
                <w:sz w:val="21"/>
                <w:szCs w:val="21"/>
              </w:rPr>
            </w:pPr>
            <w:r>
              <w:rPr>
                <w:rFonts w:hint="eastAsia"/>
                <w:bCs/>
                <w:sz w:val="21"/>
                <w:szCs w:val="21"/>
              </w:rPr>
              <w:t>是否有利于节省系统设备的日常运行费用。</w:t>
            </w:r>
          </w:p>
          <w:p w14:paraId="29A188D6" w14:textId="77777777" w:rsidR="00A94C95" w:rsidRDefault="00A94C95" w:rsidP="00A94C95">
            <w:pPr>
              <w:keepNext/>
              <w:keepLines/>
              <w:widowControl/>
              <w:numPr>
                <w:ilvl w:val="0"/>
                <w:numId w:val="34"/>
              </w:numPr>
              <w:spacing w:line="240" w:lineRule="auto"/>
              <w:rPr>
                <w:bCs/>
                <w:sz w:val="21"/>
              </w:rPr>
            </w:pPr>
            <w:r>
              <w:rPr>
                <w:rFonts w:hint="eastAsia"/>
                <w:bCs/>
                <w:sz w:val="21"/>
                <w:szCs w:val="21"/>
              </w:rPr>
              <w:t>方案本身是否存在缺陷或风险。</w:t>
            </w:r>
          </w:p>
        </w:tc>
      </w:tr>
      <w:tr w:rsidR="00A94C95" w14:paraId="69273912" w14:textId="77777777" w:rsidTr="00775581">
        <w:trPr>
          <w:trHeight w:val="680"/>
        </w:trPr>
        <w:tc>
          <w:tcPr>
            <w:tcW w:w="851" w:type="dxa"/>
            <w:vAlign w:val="center"/>
          </w:tcPr>
          <w:p w14:paraId="0CCC213D" w14:textId="77777777" w:rsidR="00A94C95" w:rsidRDefault="00A94C95" w:rsidP="00A94C95">
            <w:pPr>
              <w:numPr>
                <w:ilvl w:val="0"/>
                <w:numId w:val="30"/>
              </w:numPr>
              <w:spacing w:line="240" w:lineRule="auto"/>
              <w:jc w:val="center"/>
              <w:rPr>
                <w:sz w:val="21"/>
                <w:szCs w:val="21"/>
              </w:rPr>
            </w:pPr>
          </w:p>
        </w:tc>
        <w:tc>
          <w:tcPr>
            <w:tcW w:w="1843" w:type="dxa"/>
            <w:vAlign w:val="center"/>
          </w:tcPr>
          <w:p w14:paraId="0E23D324" w14:textId="77777777" w:rsidR="00A94C95" w:rsidRDefault="00A94C95" w:rsidP="00775581">
            <w:pPr>
              <w:spacing w:line="240" w:lineRule="auto"/>
              <w:jc w:val="center"/>
              <w:rPr>
                <w:bCs/>
                <w:sz w:val="21"/>
                <w:szCs w:val="21"/>
              </w:rPr>
            </w:pPr>
            <w:r>
              <w:rPr>
                <w:rFonts w:hint="eastAsia"/>
                <w:bCs/>
                <w:sz w:val="21"/>
                <w:szCs w:val="21"/>
              </w:rPr>
              <w:t>项目实施计划</w:t>
            </w:r>
          </w:p>
        </w:tc>
        <w:tc>
          <w:tcPr>
            <w:tcW w:w="850" w:type="dxa"/>
            <w:vAlign w:val="center"/>
          </w:tcPr>
          <w:p w14:paraId="0F67C57A" w14:textId="4D398079" w:rsidR="00A94C95" w:rsidRDefault="00DF1E20" w:rsidP="00775581">
            <w:pPr>
              <w:spacing w:line="240" w:lineRule="auto"/>
              <w:ind w:left="420" w:hangingChars="200" w:hanging="420"/>
              <w:jc w:val="center"/>
              <w:rPr>
                <w:bCs/>
                <w:sz w:val="21"/>
                <w:szCs w:val="21"/>
              </w:rPr>
            </w:pPr>
            <w:r>
              <w:rPr>
                <w:bCs/>
                <w:sz w:val="21"/>
                <w:szCs w:val="21"/>
              </w:rPr>
              <w:t>10</w:t>
            </w:r>
          </w:p>
        </w:tc>
        <w:tc>
          <w:tcPr>
            <w:tcW w:w="6022" w:type="dxa"/>
            <w:tcBorders>
              <w:top w:val="single" w:sz="6" w:space="0" w:color="auto"/>
            </w:tcBorders>
            <w:vAlign w:val="center"/>
          </w:tcPr>
          <w:p w14:paraId="1B0F920B" w14:textId="77777777" w:rsidR="00A94C95" w:rsidRDefault="00A94C95" w:rsidP="00A94C95">
            <w:pPr>
              <w:keepNext/>
              <w:keepLines/>
              <w:widowControl/>
              <w:numPr>
                <w:ilvl w:val="0"/>
                <w:numId w:val="35"/>
              </w:numPr>
              <w:spacing w:line="240" w:lineRule="auto"/>
              <w:rPr>
                <w:bCs/>
                <w:sz w:val="21"/>
                <w:szCs w:val="21"/>
              </w:rPr>
            </w:pPr>
            <w:r>
              <w:rPr>
                <w:rFonts w:hint="eastAsia"/>
                <w:bCs/>
                <w:sz w:val="21"/>
                <w:szCs w:val="21"/>
              </w:rPr>
              <w:t>项目实施进度计划。</w:t>
            </w:r>
          </w:p>
          <w:p w14:paraId="3F6276BB" w14:textId="77777777" w:rsidR="00A94C95" w:rsidRDefault="00A94C95" w:rsidP="00A94C95">
            <w:pPr>
              <w:keepNext/>
              <w:keepLines/>
              <w:widowControl/>
              <w:numPr>
                <w:ilvl w:val="0"/>
                <w:numId w:val="35"/>
              </w:numPr>
              <w:spacing w:line="240" w:lineRule="auto"/>
              <w:rPr>
                <w:bCs/>
                <w:sz w:val="21"/>
                <w:szCs w:val="21"/>
              </w:rPr>
            </w:pPr>
            <w:r>
              <w:rPr>
                <w:rFonts w:hint="eastAsia"/>
                <w:bCs/>
                <w:sz w:val="21"/>
                <w:szCs w:val="21"/>
              </w:rPr>
              <w:t>系统设备的交货、安装及调试方案。</w:t>
            </w:r>
          </w:p>
          <w:p w14:paraId="3F71A964" w14:textId="77777777" w:rsidR="00A94C95" w:rsidRDefault="00A94C95" w:rsidP="00A94C95">
            <w:pPr>
              <w:keepNext/>
              <w:keepLines/>
              <w:widowControl/>
              <w:numPr>
                <w:ilvl w:val="0"/>
                <w:numId w:val="35"/>
              </w:numPr>
              <w:spacing w:line="240" w:lineRule="auto"/>
              <w:rPr>
                <w:bCs/>
                <w:sz w:val="21"/>
                <w:szCs w:val="21"/>
              </w:rPr>
            </w:pPr>
            <w:r>
              <w:rPr>
                <w:rFonts w:hint="eastAsia"/>
                <w:bCs/>
                <w:sz w:val="21"/>
                <w:szCs w:val="21"/>
              </w:rPr>
              <w:t>系统产品所需的各项资源保障。</w:t>
            </w:r>
          </w:p>
          <w:p w14:paraId="067C49C8" w14:textId="77777777" w:rsidR="00A94C95" w:rsidRDefault="00A94C95" w:rsidP="00A94C95">
            <w:pPr>
              <w:keepNext/>
              <w:keepLines/>
              <w:widowControl/>
              <w:numPr>
                <w:ilvl w:val="0"/>
                <w:numId w:val="35"/>
              </w:numPr>
              <w:spacing w:line="240" w:lineRule="auto"/>
              <w:rPr>
                <w:bCs/>
                <w:sz w:val="21"/>
                <w:szCs w:val="21"/>
              </w:rPr>
            </w:pPr>
            <w:r>
              <w:rPr>
                <w:rFonts w:hint="eastAsia"/>
                <w:bCs/>
                <w:sz w:val="21"/>
                <w:szCs w:val="21"/>
              </w:rPr>
              <w:t>质量保证措施。</w:t>
            </w:r>
          </w:p>
        </w:tc>
      </w:tr>
      <w:tr w:rsidR="009F44D6" w14:paraId="6E32E6E2" w14:textId="77777777" w:rsidTr="00775581">
        <w:trPr>
          <w:trHeight w:val="680"/>
        </w:trPr>
        <w:tc>
          <w:tcPr>
            <w:tcW w:w="851" w:type="dxa"/>
            <w:vAlign w:val="center"/>
          </w:tcPr>
          <w:p w14:paraId="54CDED93" w14:textId="77777777" w:rsidR="009F44D6" w:rsidRDefault="009F44D6" w:rsidP="001044F6">
            <w:pPr>
              <w:numPr>
                <w:ilvl w:val="0"/>
                <w:numId w:val="30"/>
              </w:numPr>
              <w:spacing w:line="240" w:lineRule="auto"/>
              <w:jc w:val="center"/>
              <w:rPr>
                <w:sz w:val="21"/>
                <w:szCs w:val="21"/>
              </w:rPr>
            </w:pPr>
          </w:p>
        </w:tc>
        <w:tc>
          <w:tcPr>
            <w:tcW w:w="1843" w:type="dxa"/>
            <w:vAlign w:val="center"/>
          </w:tcPr>
          <w:p w14:paraId="7B20033B" w14:textId="33444CCC" w:rsidR="009F44D6" w:rsidRDefault="009F44D6" w:rsidP="001044F6">
            <w:pPr>
              <w:spacing w:line="240" w:lineRule="auto"/>
              <w:jc w:val="center"/>
              <w:rPr>
                <w:bCs/>
                <w:sz w:val="21"/>
                <w:szCs w:val="21"/>
              </w:rPr>
            </w:pPr>
            <w:r>
              <w:rPr>
                <w:rFonts w:hint="eastAsia"/>
                <w:bCs/>
                <w:sz w:val="21"/>
                <w:szCs w:val="21"/>
              </w:rPr>
              <w:t>人员安排</w:t>
            </w:r>
          </w:p>
        </w:tc>
        <w:tc>
          <w:tcPr>
            <w:tcW w:w="850" w:type="dxa"/>
            <w:vAlign w:val="center"/>
          </w:tcPr>
          <w:p w14:paraId="1628DEAE" w14:textId="1F577798" w:rsidR="009F44D6" w:rsidRDefault="009F44D6" w:rsidP="001044F6">
            <w:pPr>
              <w:spacing w:line="240" w:lineRule="auto"/>
              <w:ind w:left="420" w:hangingChars="200" w:hanging="420"/>
              <w:jc w:val="center"/>
              <w:rPr>
                <w:bCs/>
                <w:sz w:val="21"/>
                <w:szCs w:val="21"/>
              </w:rPr>
            </w:pPr>
            <w:r>
              <w:rPr>
                <w:bCs/>
                <w:sz w:val="21"/>
                <w:szCs w:val="21"/>
              </w:rPr>
              <w:t>3</w:t>
            </w:r>
          </w:p>
        </w:tc>
        <w:tc>
          <w:tcPr>
            <w:tcW w:w="6022" w:type="dxa"/>
            <w:tcBorders>
              <w:top w:val="single" w:sz="6" w:space="0" w:color="auto"/>
            </w:tcBorders>
            <w:vAlign w:val="center"/>
          </w:tcPr>
          <w:p w14:paraId="38F37095" w14:textId="4AF569A3" w:rsidR="009F44D6" w:rsidRDefault="009F44D6" w:rsidP="00607787">
            <w:pPr>
              <w:keepNext/>
              <w:keepLines/>
              <w:widowControl/>
              <w:numPr>
                <w:ilvl w:val="0"/>
                <w:numId w:val="39"/>
              </w:numPr>
              <w:spacing w:line="240" w:lineRule="auto"/>
              <w:rPr>
                <w:bCs/>
                <w:sz w:val="21"/>
                <w:szCs w:val="21"/>
              </w:rPr>
            </w:pPr>
            <w:r>
              <w:rPr>
                <w:rFonts w:hint="eastAsia"/>
                <w:bCs/>
                <w:sz w:val="21"/>
                <w:szCs w:val="21"/>
              </w:rPr>
              <w:t>项目经理、技术负责人的经验与能力。</w:t>
            </w:r>
          </w:p>
        </w:tc>
      </w:tr>
      <w:tr w:rsidR="00A94C95" w14:paraId="352EEB36" w14:textId="77777777" w:rsidTr="00775581">
        <w:trPr>
          <w:trHeight w:val="542"/>
        </w:trPr>
        <w:tc>
          <w:tcPr>
            <w:tcW w:w="851" w:type="dxa"/>
            <w:tcBorders>
              <w:top w:val="single" w:sz="6" w:space="0" w:color="auto"/>
              <w:bottom w:val="single" w:sz="6" w:space="0" w:color="auto"/>
            </w:tcBorders>
            <w:vAlign w:val="center"/>
          </w:tcPr>
          <w:p w14:paraId="20C56951" w14:textId="77777777" w:rsidR="00A94C95" w:rsidRDefault="00A94C95" w:rsidP="00A94C95">
            <w:pPr>
              <w:numPr>
                <w:ilvl w:val="0"/>
                <w:numId w:val="30"/>
              </w:numPr>
              <w:spacing w:line="240" w:lineRule="auto"/>
              <w:jc w:val="center"/>
              <w:rPr>
                <w:sz w:val="21"/>
                <w:szCs w:val="21"/>
              </w:rPr>
            </w:pPr>
          </w:p>
        </w:tc>
        <w:tc>
          <w:tcPr>
            <w:tcW w:w="1843" w:type="dxa"/>
            <w:tcBorders>
              <w:top w:val="single" w:sz="6" w:space="0" w:color="auto"/>
              <w:bottom w:val="single" w:sz="6" w:space="0" w:color="auto"/>
            </w:tcBorders>
            <w:vAlign w:val="center"/>
          </w:tcPr>
          <w:p w14:paraId="506612FB" w14:textId="77777777" w:rsidR="00A94C95" w:rsidRDefault="00A94C95" w:rsidP="00775581">
            <w:pPr>
              <w:spacing w:line="240" w:lineRule="auto"/>
              <w:jc w:val="center"/>
              <w:rPr>
                <w:bCs/>
                <w:sz w:val="21"/>
                <w:szCs w:val="21"/>
              </w:rPr>
            </w:pPr>
            <w:r>
              <w:rPr>
                <w:rFonts w:hint="eastAsia"/>
                <w:bCs/>
                <w:sz w:val="21"/>
                <w:szCs w:val="21"/>
              </w:rPr>
              <w:t>验收保障</w:t>
            </w:r>
          </w:p>
        </w:tc>
        <w:tc>
          <w:tcPr>
            <w:tcW w:w="850" w:type="dxa"/>
            <w:tcBorders>
              <w:top w:val="single" w:sz="6" w:space="0" w:color="auto"/>
              <w:bottom w:val="single" w:sz="6" w:space="0" w:color="auto"/>
            </w:tcBorders>
            <w:vAlign w:val="center"/>
          </w:tcPr>
          <w:p w14:paraId="76F2F6C1" w14:textId="268D392D" w:rsidR="00A94C95" w:rsidRDefault="00DF1E20" w:rsidP="00775581">
            <w:pPr>
              <w:ind w:left="420" w:hangingChars="200" w:hanging="420"/>
              <w:jc w:val="center"/>
              <w:rPr>
                <w:bCs/>
                <w:sz w:val="21"/>
                <w:szCs w:val="21"/>
              </w:rPr>
            </w:pPr>
            <w:r>
              <w:rPr>
                <w:bCs/>
                <w:sz w:val="21"/>
                <w:szCs w:val="21"/>
              </w:rPr>
              <w:t>3</w:t>
            </w:r>
          </w:p>
        </w:tc>
        <w:tc>
          <w:tcPr>
            <w:tcW w:w="6022" w:type="dxa"/>
            <w:tcBorders>
              <w:top w:val="single" w:sz="6" w:space="0" w:color="auto"/>
              <w:bottom w:val="single" w:sz="6" w:space="0" w:color="auto"/>
            </w:tcBorders>
            <w:vAlign w:val="center"/>
          </w:tcPr>
          <w:p w14:paraId="61F14691" w14:textId="77777777" w:rsidR="00A94C95" w:rsidRDefault="00A94C95" w:rsidP="00A94C95">
            <w:pPr>
              <w:keepNext/>
              <w:keepLines/>
              <w:widowControl/>
              <w:numPr>
                <w:ilvl w:val="0"/>
                <w:numId w:val="36"/>
              </w:numPr>
              <w:spacing w:line="240" w:lineRule="auto"/>
              <w:rPr>
                <w:bCs/>
                <w:sz w:val="21"/>
                <w:szCs w:val="21"/>
              </w:rPr>
            </w:pPr>
            <w:r>
              <w:rPr>
                <w:rFonts w:hint="eastAsia"/>
                <w:bCs/>
                <w:sz w:val="21"/>
                <w:szCs w:val="21"/>
              </w:rPr>
              <w:t>设备的验收指标体系是否完整。</w:t>
            </w:r>
          </w:p>
          <w:p w14:paraId="002D1DA5" w14:textId="77777777" w:rsidR="00A94C95" w:rsidRDefault="00A94C95" w:rsidP="00A94C95">
            <w:pPr>
              <w:keepNext/>
              <w:keepLines/>
              <w:widowControl/>
              <w:numPr>
                <w:ilvl w:val="0"/>
                <w:numId w:val="36"/>
              </w:numPr>
              <w:spacing w:line="240" w:lineRule="auto"/>
              <w:rPr>
                <w:bCs/>
                <w:sz w:val="21"/>
                <w:szCs w:val="21"/>
              </w:rPr>
            </w:pPr>
            <w:r>
              <w:rPr>
                <w:rFonts w:hint="eastAsia"/>
                <w:bCs/>
                <w:sz w:val="21"/>
                <w:szCs w:val="21"/>
              </w:rPr>
              <w:t>验收方法是否具有针对性和可操作性。</w:t>
            </w:r>
          </w:p>
          <w:p w14:paraId="5DD6E4CF" w14:textId="77777777" w:rsidR="00A94C95" w:rsidRDefault="00A94C95" w:rsidP="00A94C95">
            <w:pPr>
              <w:keepNext/>
              <w:keepLines/>
              <w:widowControl/>
              <w:numPr>
                <w:ilvl w:val="0"/>
                <w:numId w:val="36"/>
              </w:numPr>
              <w:spacing w:line="240" w:lineRule="auto"/>
              <w:rPr>
                <w:bCs/>
                <w:sz w:val="21"/>
                <w:szCs w:val="21"/>
              </w:rPr>
            </w:pPr>
            <w:r>
              <w:rPr>
                <w:rFonts w:hint="eastAsia"/>
                <w:bCs/>
                <w:sz w:val="21"/>
                <w:szCs w:val="21"/>
              </w:rPr>
              <w:t>合格判据是否科学、合理。</w:t>
            </w:r>
          </w:p>
          <w:p w14:paraId="1814B6F0" w14:textId="77777777" w:rsidR="00A94C95" w:rsidRDefault="00A94C95" w:rsidP="00A94C95">
            <w:pPr>
              <w:keepNext/>
              <w:keepLines/>
              <w:widowControl/>
              <w:numPr>
                <w:ilvl w:val="0"/>
                <w:numId w:val="36"/>
              </w:numPr>
              <w:spacing w:line="240" w:lineRule="auto"/>
              <w:rPr>
                <w:bCs/>
                <w:sz w:val="21"/>
                <w:szCs w:val="21"/>
              </w:rPr>
            </w:pPr>
            <w:r>
              <w:rPr>
                <w:rFonts w:hint="eastAsia"/>
                <w:bCs/>
                <w:sz w:val="21"/>
                <w:szCs w:val="21"/>
              </w:rPr>
              <w:t>承诺的验收缺陷处置方案是否可行。</w:t>
            </w:r>
          </w:p>
          <w:p w14:paraId="6DBADFF7" w14:textId="77777777" w:rsidR="00A94C95" w:rsidRDefault="00A94C95" w:rsidP="00A94C95">
            <w:pPr>
              <w:keepNext/>
              <w:keepLines/>
              <w:widowControl/>
              <w:numPr>
                <w:ilvl w:val="0"/>
                <w:numId w:val="36"/>
              </w:numPr>
              <w:spacing w:line="240" w:lineRule="auto"/>
              <w:rPr>
                <w:bCs/>
                <w:sz w:val="21"/>
                <w:szCs w:val="21"/>
              </w:rPr>
            </w:pPr>
            <w:r>
              <w:rPr>
                <w:rFonts w:hint="eastAsia"/>
                <w:bCs/>
                <w:sz w:val="21"/>
                <w:szCs w:val="21"/>
              </w:rPr>
              <w:t>承诺的性能违约赔偿是否符合足以保护买方的权益。</w:t>
            </w:r>
          </w:p>
        </w:tc>
      </w:tr>
      <w:tr w:rsidR="00A94C95" w14:paraId="7D5A5475" w14:textId="77777777" w:rsidTr="00775581">
        <w:trPr>
          <w:trHeight w:val="542"/>
        </w:trPr>
        <w:tc>
          <w:tcPr>
            <w:tcW w:w="851" w:type="dxa"/>
            <w:tcBorders>
              <w:top w:val="single" w:sz="6" w:space="0" w:color="auto"/>
              <w:bottom w:val="single" w:sz="6" w:space="0" w:color="auto"/>
            </w:tcBorders>
            <w:vAlign w:val="center"/>
          </w:tcPr>
          <w:p w14:paraId="6402406B" w14:textId="77777777" w:rsidR="00A94C95" w:rsidRDefault="00A94C95" w:rsidP="00A94C95">
            <w:pPr>
              <w:numPr>
                <w:ilvl w:val="0"/>
                <w:numId w:val="30"/>
              </w:numPr>
              <w:spacing w:line="240" w:lineRule="auto"/>
              <w:jc w:val="center"/>
              <w:rPr>
                <w:sz w:val="21"/>
                <w:szCs w:val="21"/>
              </w:rPr>
            </w:pPr>
          </w:p>
        </w:tc>
        <w:tc>
          <w:tcPr>
            <w:tcW w:w="1843" w:type="dxa"/>
            <w:tcBorders>
              <w:top w:val="single" w:sz="6" w:space="0" w:color="auto"/>
              <w:bottom w:val="single" w:sz="6" w:space="0" w:color="auto"/>
            </w:tcBorders>
            <w:vAlign w:val="center"/>
          </w:tcPr>
          <w:p w14:paraId="456E45DA" w14:textId="77777777" w:rsidR="00A94C95" w:rsidRDefault="00A94C95" w:rsidP="00775581">
            <w:pPr>
              <w:spacing w:line="240" w:lineRule="auto"/>
              <w:jc w:val="center"/>
              <w:rPr>
                <w:bCs/>
                <w:sz w:val="21"/>
                <w:szCs w:val="21"/>
              </w:rPr>
            </w:pPr>
            <w:r>
              <w:rPr>
                <w:rFonts w:hint="eastAsia"/>
                <w:bCs/>
                <w:sz w:val="21"/>
                <w:szCs w:val="21"/>
              </w:rPr>
              <w:t>售后服务</w:t>
            </w:r>
          </w:p>
        </w:tc>
        <w:tc>
          <w:tcPr>
            <w:tcW w:w="850" w:type="dxa"/>
            <w:tcBorders>
              <w:top w:val="single" w:sz="6" w:space="0" w:color="auto"/>
              <w:bottom w:val="single" w:sz="6" w:space="0" w:color="auto"/>
            </w:tcBorders>
            <w:vAlign w:val="center"/>
          </w:tcPr>
          <w:p w14:paraId="327A9523" w14:textId="12D74266" w:rsidR="00A94C95" w:rsidRDefault="00DF1E20" w:rsidP="00775581">
            <w:pPr>
              <w:ind w:left="420" w:hangingChars="200" w:hanging="420"/>
              <w:jc w:val="center"/>
              <w:rPr>
                <w:bCs/>
                <w:sz w:val="21"/>
                <w:szCs w:val="21"/>
              </w:rPr>
            </w:pPr>
            <w:r>
              <w:rPr>
                <w:bCs/>
                <w:sz w:val="21"/>
                <w:szCs w:val="21"/>
              </w:rPr>
              <w:t>3</w:t>
            </w:r>
          </w:p>
        </w:tc>
        <w:tc>
          <w:tcPr>
            <w:tcW w:w="6022" w:type="dxa"/>
            <w:tcBorders>
              <w:top w:val="single" w:sz="6" w:space="0" w:color="auto"/>
              <w:bottom w:val="single" w:sz="6" w:space="0" w:color="auto"/>
            </w:tcBorders>
            <w:vAlign w:val="center"/>
          </w:tcPr>
          <w:p w14:paraId="23B82A7F" w14:textId="77777777" w:rsidR="00A94C95" w:rsidRDefault="00A94C95" w:rsidP="00A94C95">
            <w:pPr>
              <w:keepNext/>
              <w:keepLines/>
              <w:widowControl/>
              <w:numPr>
                <w:ilvl w:val="0"/>
                <w:numId w:val="37"/>
              </w:numPr>
              <w:spacing w:line="240" w:lineRule="auto"/>
              <w:rPr>
                <w:bCs/>
                <w:sz w:val="21"/>
                <w:szCs w:val="21"/>
              </w:rPr>
            </w:pPr>
            <w:r>
              <w:rPr>
                <w:rFonts w:hint="eastAsia"/>
                <w:bCs/>
                <w:sz w:val="21"/>
                <w:szCs w:val="21"/>
              </w:rPr>
              <w:t>人员培训计划（包括人员、时间、地点、内容、教材、师资和方法等）。</w:t>
            </w:r>
          </w:p>
          <w:p w14:paraId="6B430840" w14:textId="77777777" w:rsidR="00A94C95" w:rsidRDefault="00A94C95" w:rsidP="00A94C95">
            <w:pPr>
              <w:keepNext/>
              <w:keepLines/>
              <w:widowControl/>
              <w:numPr>
                <w:ilvl w:val="0"/>
                <w:numId w:val="37"/>
              </w:numPr>
              <w:spacing w:line="240" w:lineRule="auto"/>
              <w:rPr>
                <w:bCs/>
                <w:sz w:val="21"/>
                <w:szCs w:val="21"/>
              </w:rPr>
            </w:pPr>
            <w:r>
              <w:rPr>
                <w:rFonts w:hint="eastAsia"/>
                <w:bCs/>
                <w:sz w:val="21"/>
                <w:szCs w:val="21"/>
              </w:rPr>
              <w:t>技术资料和技术诀窍的提供。</w:t>
            </w:r>
          </w:p>
          <w:p w14:paraId="05A06F59" w14:textId="77777777" w:rsidR="00A94C95" w:rsidRDefault="00A94C95" w:rsidP="00A94C95">
            <w:pPr>
              <w:keepNext/>
              <w:keepLines/>
              <w:widowControl/>
              <w:numPr>
                <w:ilvl w:val="0"/>
                <w:numId w:val="37"/>
              </w:numPr>
              <w:spacing w:line="240" w:lineRule="auto"/>
              <w:rPr>
                <w:bCs/>
                <w:sz w:val="21"/>
                <w:szCs w:val="21"/>
              </w:rPr>
            </w:pPr>
            <w:r>
              <w:rPr>
                <w:rFonts w:hint="eastAsia"/>
                <w:bCs/>
                <w:sz w:val="21"/>
                <w:szCs w:val="21"/>
              </w:rPr>
              <w:t>售后服务计划（包括网点设置、服务流程及响应时间等）。</w:t>
            </w:r>
          </w:p>
          <w:p w14:paraId="76DC529D" w14:textId="77777777" w:rsidR="00A94C95" w:rsidRDefault="00A94C95" w:rsidP="00A94C95">
            <w:pPr>
              <w:keepNext/>
              <w:keepLines/>
              <w:widowControl/>
              <w:numPr>
                <w:ilvl w:val="0"/>
                <w:numId w:val="37"/>
              </w:numPr>
              <w:spacing w:line="240" w:lineRule="auto"/>
              <w:rPr>
                <w:bCs/>
                <w:sz w:val="21"/>
              </w:rPr>
            </w:pPr>
            <w:r>
              <w:rPr>
                <w:rFonts w:hint="eastAsia"/>
                <w:bCs/>
                <w:sz w:val="21"/>
                <w:szCs w:val="21"/>
              </w:rPr>
              <w:t>备品、备件的供应渠道、方式。</w:t>
            </w:r>
          </w:p>
        </w:tc>
      </w:tr>
    </w:tbl>
    <w:p w14:paraId="60412B06" w14:textId="77777777" w:rsidR="00A94C95" w:rsidRDefault="00A94C95" w:rsidP="00A94C95">
      <w:pPr>
        <w:rPr>
          <w:sz w:val="18"/>
          <w:szCs w:val="21"/>
        </w:rPr>
      </w:pPr>
      <w:r>
        <w:rPr>
          <w:sz w:val="18"/>
          <w:szCs w:val="21"/>
        </w:rPr>
        <w:t>注：</w:t>
      </w:r>
      <w:r>
        <w:rPr>
          <w:sz w:val="18"/>
          <w:szCs w:val="21"/>
        </w:rPr>
        <w:tab/>
        <w:t xml:space="preserve">1.  </w:t>
      </w:r>
      <w:r>
        <w:rPr>
          <w:sz w:val="18"/>
          <w:szCs w:val="21"/>
        </w:rPr>
        <w:t>各项评标要素所涉及的评审内容包括但不限于表中所列的</w:t>
      </w:r>
      <w:r>
        <w:rPr>
          <w:sz w:val="18"/>
          <w:szCs w:val="21"/>
        </w:rPr>
        <w:t>“</w:t>
      </w:r>
      <w:r>
        <w:rPr>
          <w:sz w:val="18"/>
          <w:szCs w:val="21"/>
        </w:rPr>
        <w:t>主要评审内容</w:t>
      </w:r>
      <w:r>
        <w:rPr>
          <w:sz w:val="18"/>
          <w:szCs w:val="21"/>
        </w:rPr>
        <w:t>”</w:t>
      </w:r>
      <w:r>
        <w:rPr>
          <w:sz w:val="18"/>
          <w:szCs w:val="21"/>
        </w:rPr>
        <w:t>。</w:t>
      </w:r>
    </w:p>
    <w:p w14:paraId="3F1C7952" w14:textId="77777777" w:rsidR="00A94C95" w:rsidRDefault="00A94C95" w:rsidP="00A94C95">
      <w:pPr>
        <w:ind w:firstLine="425"/>
        <w:rPr>
          <w:sz w:val="18"/>
          <w:szCs w:val="21"/>
        </w:rPr>
      </w:pPr>
      <w:r>
        <w:rPr>
          <w:sz w:val="18"/>
          <w:szCs w:val="21"/>
        </w:rPr>
        <w:t xml:space="preserve">2.  </w:t>
      </w:r>
      <w:r>
        <w:rPr>
          <w:sz w:val="18"/>
          <w:szCs w:val="21"/>
        </w:rPr>
        <w:t>表中除</w:t>
      </w:r>
      <w:r>
        <w:rPr>
          <w:rFonts w:hint="eastAsia"/>
          <w:sz w:val="18"/>
          <w:szCs w:val="21"/>
        </w:rPr>
        <w:t>1</w:t>
      </w:r>
      <w:r>
        <w:rPr>
          <w:rFonts w:hint="eastAsia"/>
          <w:sz w:val="18"/>
          <w:szCs w:val="21"/>
        </w:rPr>
        <w:t>、</w:t>
      </w:r>
      <w:r>
        <w:rPr>
          <w:rFonts w:hint="eastAsia"/>
          <w:sz w:val="18"/>
          <w:szCs w:val="21"/>
        </w:rPr>
        <w:t>2</w:t>
      </w:r>
      <w:r>
        <w:rPr>
          <w:rFonts w:hint="eastAsia"/>
          <w:sz w:val="18"/>
          <w:szCs w:val="21"/>
        </w:rPr>
        <w:t>项</w:t>
      </w:r>
      <w:r>
        <w:rPr>
          <w:sz w:val="18"/>
          <w:szCs w:val="21"/>
        </w:rPr>
        <w:t>外的评标要素的评分标准为：</w:t>
      </w:r>
    </w:p>
    <w:p w14:paraId="42670718" w14:textId="77777777" w:rsidR="00A94C95" w:rsidRDefault="00A94C95" w:rsidP="00A94C95">
      <w:pPr>
        <w:ind w:firstLine="425"/>
        <w:rPr>
          <w:sz w:val="18"/>
          <w:szCs w:val="21"/>
        </w:rPr>
      </w:pPr>
      <w:r>
        <w:rPr>
          <w:sz w:val="18"/>
          <w:szCs w:val="21"/>
        </w:rPr>
        <w:tab/>
      </w:r>
      <w:r>
        <w:rPr>
          <w:sz w:val="18"/>
          <w:szCs w:val="21"/>
        </w:rPr>
        <w:t>情况好的得该要素的满分分值；</w:t>
      </w:r>
    </w:p>
    <w:p w14:paraId="0588086D" w14:textId="77777777" w:rsidR="00A94C95" w:rsidRDefault="00A94C95" w:rsidP="00A94C95">
      <w:pPr>
        <w:ind w:firstLine="425"/>
        <w:rPr>
          <w:sz w:val="18"/>
          <w:szCs w:val="21"/>
        </w:rPr>
      </w:pPr>
      <w:r>
        <w:rPr>
          <w:sz w:val="18"/>
          <w:szCs w:val="21"/>
        </w:rPr>
        <w:lastRenderedPageBreak/>
        <w:tab/>
      </w:r>
      <w:r>
        <w:rPr>
          <w:sz w:val="18"/>
          <w:szCs w:val="21"/>
        </w:rPr>
        <w:t>情况较好的得该要素的满分分值</w:t>
      </w:r>
      <w:r>
        <w:rPr>
          <w:sz w:val="18"/>
          <w:szCs w:val="21"/>
        </w:rPr>
        <w:t>×0.8</w:t>
      </w:r>
      <w:r>
        <w:rPr>
          <w:sz w:val="18"/>
          <w:szCs w:val="21"/>
        </w:rPr>
        <w:t>；</w:t>
      </w:r>
    </w:p>
    <w:p w14:paraId="4EB7F5DE" w14:textId="77777777" w:rsidR="00A94C95" w:rsidRDefault="00A94C95" w:rsidP="00A94C95">
      <w:pPr>
        <w:ind w:firstLine="425"/>
        <w:rPr>
          <w:sz w:val="18"/>
          <w:szCs w:val="21"/>
        </w:rPr>
      </w:pPr>
      <w:r>
        <w:rPr>
          <w:sz w:val="18"/>
          <w:szCs w:val="21"/>
        </w:rPr>
        <w:tab/>
      </w:r>
      <w:r>
        <w:rPr>
          <w:sz w:val="18"/>
          <w:szCs w:val="21"/>
        </w:rPr>
        <w:t>情况一般的得该要素的满分分值</w:t>
      </w:r>
      <w:r>
        <w:rPr>
          <w:sz w:val="18"/>
          <w:szCs w:val="21"/>
        </w:rPr>
        <w:t>×0.6</w:t>
      </w:r>
      <w:r>
        <w:rPr>
          <w:sz w:val="18"/>
          <w:szCs w:val="21"/>
        </w:rPr>
        <w:t>；</w:t>
      </w:r>
    </w:p>
    <w:p w14:paraId="02602F4D" w14:textId="77777777" w:rsidR="00A94C95" w:rsidRDefault="00A94C95" w:rsidP="00A94C95">
      <w:pPr>
        <w:ind w:firstLine="425"/>
        <w:rPr>
          <w:sz w:val="18"/>
          <w:szCs w:val="21"/>
        </w:rPr>
      </w:pPr>
      <w:r>
        <w:rPr>
          <w:sz w:val="18"/>
          <w:szCs w:val="21"/>
        </w:rPr>
        <w:tab/>
      </w:r>
      <w:r>
        <w:rPr>
          <w:sz w:val="18"/>
          <w:szCs w:val="21"/>
        </w:rPr>
        <w:t>情况较差的得该要素的满分分值</w:t>
      </w:r>
      <w:r>
        <w:rPr>
          <w:sz w:val="18"/>
          <w:szCs w:val="21"/>
        </w:rPr>
        <w:t>×0.4</w:t>
      </w:r>
      <w:r>
        <w:rPr>
          <w:sz w:val="18"/>
          <w:szCs w:val="21"/>
        </w:rPr>
        <w:t>。</w:t>
      </w:r>
    </w:p>
    <w:p w14:paraId="3F0354CB" w14:textId="77777777" w:rsidR="00A94C95" w:rsidRDefault="00A94C95" w:rsidP="00A94C95">
      <w:pPr>
        <w:numPr>
          <w:ilvl w:val="1"/>
          <w:numId w:val="1"/>
        </w:numPr>
        <w:outlineLvl w:val="1"/>
      </w:pPr>
      <w:r>
        <w:t>响应情况好是指针对招标文件</w:t>
      </w:r>
      <w:r>
        <w:t>“</w:t>
      </w:r>
      <w:r>
        <w:rPr>
          <w:rStyle w:val="120"/>
        </w:rPr>
        <w:t>技术规格</w:t>
      </w:r>
      <w:r>
        <w:t>”</w:t>
      </w:r>
      <w:r>
        <w:t>所提出各项要求响应性说明系统、翔实、准确，针对性强；无负偏离或缺漏项；响应性表述清晰，技术指标或参数具体、明确、有冗余；设备或装置选型合理，类似业绩丰富；验收标准和方法科学、合理、可操作性强；承诺的违约责任具有约束力，对保证项目达到预期目标有利。</w:t>
      </w:r>
    </w:p>
    <w:p w14:paraId="7DD8D5F2" w14:textId="77777777" w:rsidR="00A94C95" w:rsidRDefault="00A94C95" w:rsidP="00A94C95">
      <w:pPr>
        <w:numPr>
          <w:ilvl w:val="1"/>
          <w:numId w:val="1"/>
        </w:numPr>
        <w:outlineLvl w:val="1"/>
      </w:pPr>
      <w:r>
        <w:t>响应情况较好是指针对招标文件</w:t>
      </w:r>
      <w:r>
        <w:t>“</w:t>
      </w:r>
      <w:r>
        <w:rPr>
          <w:rStyle w:val="120"/>
        </w:rPr>
        <w:t>技术规格</w:t>
      </w:r>
      <w:r>
        <w:t>”</w:t>
      </w:r>
      <w:r>
        <w:t>所提出各项要求响应性说明比较系统，针对性较强；无负偏离或大的缺漏项；响应性</w:t>
      </w:r>
      <w:proofErr w:type="gramStart"/>
      <w:r>
        <w:t>表述较</w:t>
      </w:r>
      <w:proofErr w:type="gramEnd"/>
      <w:r>
        <w:t>清晰，技术指标或参数较具体、明确、基本无冗余；设备</w:t>
      </w:r>
      <w:proofErr w:type="gramStart"/>
      <w:r>
        <w:t>选型较</w:t>
      </w:r>
      <w:proofErr w:type="gramEnd"/>
      <w:r>
        <w:t>合理，类似业绩较丰富；验收标准和方法较科学、合理；承诺的违约责任具较有约束力，能够达到预期目标有利。</w:t>
      </w:r>
    </w:p>
    <w:p w14:paraId="0294B2D5" w14:textId="77777777" w:rsidR="00A94C95" w:rsidRDefault="00A94C95" w:rsidP="00A94C95">
      <w:pPr>
        <w:numPr>
          <w:ilvl w:val="1"/>
          <w:numId w:val="1"/>
        </w:numPr>
        <w:outlineLvl w:val="1"/>
      </w:pPr>
      <w:r>
        <w:t>响应情况一般是指针对招标文件</w:t>
      </w:r>
      <w:r>
        <w:t>“</w:t>
      </w:r>
      <w:r>
        <w:rPr>
          <w:rStyle w:val="120"/>
        </w:rPr>
        <w:t>技术规格</w:t>
      </w:r>
      <w:r>
        <w:t>”</w:t>
      </w:r>
      <w:r>
        <w:t>所提出各项要求响应性说明基本完整，针对性一般；有负偏离或较多缺漏项；个别内容的响应性表述不够清晰，技术指标或参数</w:t>
      </w:r>
      <w:proofErr w:type="gramStart"/>
      <w:r>
        <w:t>较不够</w:t>
      </w:r>
      <w:proofErr w:type="gramEnd"/>
      <w:r>
        <w:t>具体或明确、无冗余；设备选型基本符合要求，有类似业绩，但相对较少；有验收标准和方法，但不够完整；承诺的违约责任不太具有约束力。</w:t>
      </w:r>
    </w:p>
    <w:p w14:paraId="1D9D4A0E" w14:textId="77777777" w:rsidR="00A94C95" w:rsidRDefault="00A94C95" w:rsidP="00A94C95">
      <w:pPr>
        <w:numPr>
          <w:ilvl w:val="1"/>
          <w:numId w:val="1"/>
        </w:numPr>
        <w:outlineLvl w:val="1"/>
      </w:pPr>
      <w:r>
        <w:t>响应情况较差是指针对招标文件</w:t>
      </w:r>
      <w:r>
        <w:t>“</w:t>
      </w:r>
      <w:r>
        <w:rPr>
          <w:rStyle w:val="120"/>
        </w:rPr>
        <w:t>技术规格</w:t>
      </w:r>
      <w:r>
        <w:t>”</w:t>
      </w:r>
      <w:r>
        <w:t>所提出各项要求响应性说明内容不完整，针对性不强；有较多负偏离和缺漏项；部分内容响应性表述不清晰，部分技术指标或参数不具体或不明确，导致评委无法</w:t>
      </w:r>
      <w:proofErr w:type="gramStart"/>
      <w:r>
        <w:t>作出</w:t>
      </w:r>
      <w:proofErr w:type="gramEnd"/>
      <w:r>
        <w:t>准确判断；设备选型不太符合要求，无类似业绩；未提及验收标准和方法或虽有提及但相关内容不具操作性；未承诺的违约责任。</w:t>
      </w:r>
    </w:p>
    <w:p w14:paraId="362EC92A" w14:textId="77777777" w:rsidR="00A94C95" w:rsidRDefault="00A94C95" w:rsidP="00A94C95">
      <w:pPr>
        <w:numPr>
          <w:ilvl w:val="1"/>
          <w:numId w:val="1"/>
        </w:numPr>
        <w:outlineLvl w:val="1"/>
      </w:pPr>
      <w:r>
        <w:t>各评委对投标人打分的算数平均值为该投标人的最终得分。</w:t>
      </w:r>
    </w:p>
    <w:p w14:paraId="3BE82514" w14:textId="77777777" w:rsidR="00A94C95" w:rsidRDefault="00A94C95" w:rsidP="00A94C95">
      <w:pPr>
        <w:numPr>
          <w:ilvl w:val="1"/>
          <w:numId w:val="1"/>
        </w:numPr>
        <w:outlineLvl w:val="1"/>
      </w:pPr>
      <w:r>
        <w:rPr>
          <w:rFonts w:hint="eastAsia"/>
        </w:rPr>
        <w:t>评审工作小组成员、评审委员会成员对本项目所有评审资料必须保密，不与投标人作有关评审工作的谈论，不受外来的干扰和影响。</w:t>
      </w:r>
    </w:p>
    <w:p w14:paraId="53E33B6B" w14:textId="77777777" w:rsidR="00A94C95" w:rsidRDefault="00A94C95" w:rsidP="00A94C95">
      <w:pPr>
        <w:numPr>
          <w:ilvl w:val="1"/>
          <w:numId w:val="1"/>
        </w:numPr>
        <w:outlineLvl w:val="1"/>
      </w:pPr>
      <w:r>
        <w:rPr>
          <w:rFonts w:hint="eastAsia"/>
        </w:rPr>
        <w:t>现场的有关人员须安排好相关工作，对评审工作的全过程必须保密，不得外泄。</w:t>
      </w:r>
    </w:p>
    <w:p w14:paraId="4F6B58D4" w14:textId="77777777" w:rsidR="00A94C95" w:rsidRDefault="00A94C95" w:rsidP="00A94C95">
      <w:pPr>
        <w:numPr>
          <w:ilvl w:val="1"/>
          <w:numId w:val="1"/>
        </w:numPr>
        <w:outlineLvl w:val="1"/>
      </w:pPr>
      <w:r>
        <w:rPr>
          <w:rFonts w:hint="eastAsia"/>
        </w:rPr>
        <w:t>评审期间不得将评审的有关资料带出工作场所，评审工作结束后，所有资料统一由评审工作小组整理后交甲方。</w:t>
      </w:r>
    </w:p>
    <w:p w14:paraId="643B9880" w14:textId="77777777" w:rsidR="00A94C95" w:rsidRDefault="00A94C95" w:rsidP="00A94C95">
      <w:pPr>
        <w:numPr>
          <w:ilvl w:val="1"/>
          <w:numId w:val="1"/>
        </w:numPr>
        <w:outlineLvl w:val="1"/>
      </w:pPr>
      <w:r>
        <w:rPr>
          <w:rFonts w:hint="eastAsia"/>
        </w:rPr>
        <w:t>招标人和招标代理机构会将评审结果通知各投标人，但无义务向投标人解释成交或未成交原因。</w:t>
      </w:r>
    </w:p>
    <w:p w14:paraId="5D565E62" w14:textId="77777777" w:rsidR="00A94C95" w:rsidRDefault="00A94C95" w:rsidP="00A94C95">
      <w:pPr>
        <w:numPr>
          <w:ilvl w:val="1"/>
          <w:numId w:val="1"/>
        </w:numPr>
        <w:outlineLvl w:val="1"/>
      </w:pPr>
      <w:r>
        <w:rPr>
          <w:rFonts w:hint="eastAsia"/>
        </w:rPr>
        <w:t>根据《中华人民共和国政府采购法》有关规定，投标人如出现损害招标人或其他投标人合法权益的情况时，招标人有权取消有关违规投标人的投标资格。</w:t>
      </w:r>
    </w:p>
    <w:p w14:paraId="591E33DC" w14:textId="77777777" w:rsidR="00D4541E" w:rsidRDefault="0011786A">
      <w:pPr>
        <w:pStyle w:val="1"/>
        <w:rPr>
          <w:rFonts w:ascii="Times New Roman"/>
        </w:rPr>
      </w:pPr>
      <w:r>
        <w:rPr>
          <w:rFonts w:ascii="Times New Roman"/>
        </w:rPr>
        <w:t>推荐中标人</w:t>
      </w:r>
      <w:bookmarkEnd w:id="945"/>
      <w:bookmarkEnd w:id="946"/>
      <w:bookmarkEnd w:id="947"/>
    </w:p>
    <w:p w14:paraId="76B86E43" w14:textId="77777777" w:rsidR="00D4541E" w:rsidRDefault="0011786A">
      <w:pPr>
        <w:pStyle w:val="2"/>
      </w:pPr>
      <w:r>
        <w:t>评标委员会根据各投标人最终得分的排序，向招标人推荐排</w:t>
      </w:r>
      <w:r>
        <w:rPr>
          <w:rFonts w:hint="eastAsia"/>
        </w:rPr>
        <w:t>名第一的投标人作为</w:t>
      </w:r>
      <w:r>
        <w:t>本次招标的中标候选人。</w:t>
      </w:r>
    </w:p>
    <w:p w14:paraId="1C6AFD66" w14:textId="77777777" w:rsidR="00D4541E" w:rsidRDefault="0011786A">
      <w:pPr>
        <w:pStyle w:val="2"/>
      </w:pP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14:paraId="4F87EBAD" w14:textId="77777777" w:rsidR="00D4541E" w:rsidRDefault="0011786A">
      <w:pPr>
        <w:pStyle w:val="2"/>
      </w:pPr>
      <w:r>
        <w:t>招标人将确定</w:t>
      </w:r>
      <w:r>
        <w:rPr>
          <w:b/>
        </w:rPr>
        <w:t>排名</w:t>
      </w:r>
      <w:r>
        <w:rPr>
          <w:rFonts w:hint="eastAsia"/>
          <w:b/>
        </w:rPr>
        <w:t>第一</w:t>
      </w:r>
      <w:r>
        <w:t>的中标候选人为本次招标的中标人。如中标候选人放弃中标，因不可抗力提出不能履行合同，不按招标文件要求提交履约保证金（</w:t>
      </w:r>
      <w:proofErr w:type="gramStart"/>
      <w:r>
        <w:t>若</w:t>
      </w:r>
      <w:r>
        <w:rPr>
          <w:rStyle w:val="11"/>
          <w:rFonts w:ascii="Times New Roman"/>
        </w:rPr>
        <w:t>合同</w:t>
      </w:r>
      <w:proofErr w:type="gramEnd"/>
      <w:r>
        <w:rPr>
          <w:rStyle w:val="11"/>
          <w:rFonts w:ascii="Times New Roman"/>
        </w:rPr>
        <w:t>条款</w:t>
      </w:r>
      <w:r>
        <w:t>有约定），</w:t>
      </w:r>
      <w:r>
        <w:lastRenderedPageBreak/>
        <w:t>或者被查实存在影响中标结果的违法行为等情形而不符合中标条件的，招标人有权按序确定后续排名的中标候选人为本次招标的中标人，或重新组织采购。</w:t>
      </w:r>
      <w:bookmarkStart w:id="948" w:name="完"/>
      <w:bookmarkEnd w:id="948"/>
    </w:p>
    <w:p w14:paraId="2C69197A" w14:textId="77777777" w:rsidR="00D4541E" w:rsidRDefault="0011786A">
      <w:pPr>
        <w:pStyle w:val="flName"/>
        <w:rPr>
          <w:rFonts w:ascii="黑体" w:hAnsi="黑体"/>
          <w:b/>
          <w:color w:val="000000"/>
          <w:sz w:val="28"/>
          <w:szCs w:val="28"/>
        </w:rPr>
      </w:pPr>
      <w:r>
        <w:br w:type="page"/>
      </w:r>
      <w:r>
        <w:rPr>
          <w:rFonts w:ascii="黑体" w:hAnsi="黑体" w:hint="eastAsia"/>
          <w:b/>
          <w:color w:val="000000"/>
          <w:sz w:val="28"/>
          <w:szCs w:val="28"/>
        </w:rPr>
        <w:lastRenderedPageBreak/>
        <w:t>上海</w:t>
      </w:r>
      <w:proofErr w:type="gramStart"/>
      <w:r>
        <w:rPr>
          <w:rFonts w:ascii="黑体" w:hAnsi="黑体" w:hint="eastAsia"/>
          <w:b/>
          <w:color w:val="000000"/>
          <w:sz w:val="28"/>
          <w:szCs w:val="28"/>
        </w:rPr>
        <w:t>祥浦建设</w:t>
      </w:r>
      <w:proofErr w:type="gramEnd"/>
      <w:r>
        <w:rPr>
          <w:rFonts w:ascii="黑体" w:hAnsi="黑体" w:hint="eastAsia"/>
          <w:b/>
          <w:color w:val="000000"/>
          <w:sz w:val="28"/>
          <w:szCs w:val="28"/>
        </w:rPr>
        <w:t>工程监理咨询有限责任公司投标保证金退还操作须知</w:t>
      </w:r>
    </w:p>
    <w:p w14:paraId="570317B0" w14:textId="77777777" w:rsidR="00D4541E" w:rsidRDefault="0011786A">
      <w:pPr>
        <w:jc w:val="center"/>
        <w:rPr>
          <w:rFonts w:ascii="仿宋" w:eastAsia="仿宋" w:hAnsi="仿宋"/>
          <w:color w:val="000000"/>
        </w:rPr>
      </w:pPr>
      <w:r>
        <w:rPr>
          <w:rFonts w:ascii="仿宋" w:eastAsia="仿宋" w:hAnsi="仿宋" w:hint="eastAsia"/>
          <w:color w:val="000000"/>
        </w:rPr>
        <w:t>（2020版）</w:t>
      </w:r>
    </w:p>
    <w:p w14:paraId="2CB0A7E2" w14:textId="77777777" w:rsidR="00D4541E" w:rsidRDefault="0011786A">
      <w:pPr>
        <w:rPr>
          <w:rFonts w:ascii="黑体" w:eastAsia="黑体" w:hAnsi="黑体"/>
          <w:b/>
          <w:color w:val="000000"/>
        </w:rPr>
      </w:pPr>
      <w:r>
        <w:rPr>
          <w:rFonts w:ascii="黑体" w:eastAsia="黑体" w:hAnsi="黑体" w:hint="eastAsia"/>
          <w:b/>
          <w:color w:val="000000"/>
        </w:rPr>
        <w:t>投标保证金的退还：</w:t>
      </w:r>
    </w:p>
    <w:p w14:paraId="102566FD" w14:textId="77777777" w:rsidR="00D4541E" w:rsidRDefault="0011786A">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14:paraId="05ECC23E" w14:textId="77777777" w:rsidR="00D4541E" w:rsidRDefault="0011786A">
      <w:pPr>
        <w:ind w:firstLineChars="200" w:firstLine="480"/>
        <w:rPr>
          <w:rFonts w:ascii="仿宋" w:eastAsia="仿宋" w:hAnsi="仿宋"/>
          <w:color w:val="000000"/>
        </w:rPr>
      </w:pPr>
      <w:r>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14:paraId="66E47F31" w14:textId="77777777" w:rsidR="00D4541E" w:rsidRDefault="00D4541E">
      <w:pPr>
        <w:rPr>
          <w:rFonts w:ascii="仿宋" w:eastAsia="仿宋" w:hAnsi="仿宋"/>
          <w:color w:val="000000"/>
        </w:rPr>
      </w:pPr>
    </w:p>
    <w:p w14:paraId="66F05D41" w14:textId="77777777" w:rsidR="00D4541E" w:rsidRDefault="0011786A">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49" w:name="_Hlk513040313"/>
      <w:r>
        <w:rPr>
          <w:rFonts w:ascii="仿宋" w:eastAsia="仿宋" w:hAnsi="仿宋" w:hint="eastAsia"/>
          <w:color w:val="000000"/>
        </w:rPr>
        <w:t>公示结束7个工作日后</w:t>
      </w:r>
      <w:bookmarkEnd w:id="949"/>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14:paraId="2E367A61" w14:textId="77777777" w:rsidR="00D4541E" w:rsidRDefault="00D4541E">
      <w:pPr>
        <w:ind w:firstLineChars="200" w:firstLine="482"/>
        <w:rPr>
          <w:rFonts w:ascii="仿宋" w:eastAsia="仿宋" w:hAnsi="仿宋"/>
          <w:b/>
          <w:i/>
          <w:color w:val="000000"/>
          <w:u w:val="single"/>
        </w:rPr>
      </w:pPr>
    </w:p>
    <w:p w14:paraId="7B01A710" w14:textId="77777777" w:rsidR="00D4541E" w:rsidRDefault="0011786A">
      <w:pPr>
        <w:ind w:firstLineChars="200" w:firstLine="482"/>
        <w:rPr>
          <w:rFonts w:ascii="仿宋" w:eastAsia="仿宋" w:hAnsi="仿宋"/>
          <w:b/>
          <w:i/>
          <w:color w:val="FF0000"/>
          <w:u w:val="single"/>
        </w:rPr>
      </w:pPr>
      <w:r>
        <w:rPr>
          <w:rFonts w:ascii="仿宋" w:eastAsia="仿宋" w:hAnsi="仿宋" w:hint="eastAsia"/>
          <w:b/>
          <w:i/>
          <w:color w:val="000000"/>
          <w:u w:val="single"/>
        </w:rPr>
        <w:t xml:space="preserve"> (3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14:paraId="09730A20" w14:textId="77777777" w:rsidR="00D4541E" w:rsidRDefault="00D4541E">
      <w:pPr>
        <w:widowControl/>
        <w:adjustRightInd/>
        <w:spacing w:line="240" w:lineRule="auto"/>
        <w:jc w:val="left"/>
        <w:textAlignment w:val="auto"/>
      </w:pPr>
    </w:p>
    <w:sectPr w:rsidR="00D4541E">
      <w:footerReference w:type="first" r:id="rId24"/>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1E3921" w14:textId="77777777" w:rsidR="00D5380D" w:rsidRDefault="00D5380D">
      <w:pPr>
        <w:spacing w:line="240" w:lineRule="auto"/>
      </w:pPr>
      <w:r>
        <w:separator/>
      </w:r>
    </w:p>
  </w:endnote>
  <w:endnote w:type="continuationSeparator" w:id="0">
    <w:p w14:paraId="6BC034BF" w14:textId="77777777" w:rsidR="00D5380D" w:rsidRDefault="00D538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A74BE" w14:textId="77777777" w:rsidR="000F3AC5" w:rsidRDefault="000F3AC5">
    <w:pPr>
      <w:pStyle w:val="af3"/>
      <w:framePr w:wrap="around" w:vAnchor="text" w:hAnchor="margin" w:xAlign="outside" w:y="1"/>
      <w:ind w:left="284" w:right="284"/>
      <w:rPr>
        <w:rStyle w:val="afc"/>
      </w:rPr>
    </w:pPr>
    <w:r>
      <w:rPr>
        <w:rStyle w:val="afc"/>
      </w:rPr>
      <w:fldChar w:fldCharType="begin"/>
    </w:r>
    <w:r>
      <w:rPr>
        <w:rStyle w:val="afc"/>
      </w:rPr>
      <w:instrText xml:space="preserve">PAGE  </w:instrText>
    </w:r>
    <w:r>
      <w:rPr>
        <w:rStyle w:val="afc"/>
      </w:rPr>
      <w:fldChar w:fldCharType="separate"/>
    </w:r>
    <w:r>
      <w:rPr>
        <w:rStyle w:val="afc"/>
      </w:rPr>
      <w:t>II</w:t>
    </w:r>
    <w:r>
      <w:rPr>
        <w:rStyle w:val="afc"/>
      </w:rPr>
      <w:fldChar w:fldCharType="end"/>
    </w:r>
  </w:p>
  <w:p w14:paraId="284D9EE0" w14:textId="77777777" w:rsidR="000F3AC5" w:rsidRDefault="000F3AC5">
    <w:pPr>
      <w:pStyle w:val="af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2BD58B" w14:textId="77777777" w:rsidR="000F3AC5" w:rsidRDefault="000F3AC5">
    <w:pPr>
      <w:pStyle w:val="af3"/>
      <w:framePr w:wrap="around" w:vAnchor="text" w:hAnchor="margin" w:xAlign="outside" w:y="1"/>
      <w:ind w:left="284" w:right="284"/>
      <w:rPr>
        <w:rStyle w:val="afc"/>
      </w:rPr>
    </w:pPr>
    <w:r>
      <w:rPr>
        <w:rStyle w:val="afc"/>
      </w:rPr>
      <w:fldChar w:fldCharType="begin"/>
    </w:r>
    <w:r>
      <w:rPr>
        <w:rStyle w:val="afc"/>
      </w:rPr>
      <w:instrText xml:space="preserve">PAGE  </w:instrText>
    </w:r>
    <w:r>
      <w:rPr>
        <w:rStyle w:val="afc"/>
      </w:rPr>
      <w:fldChar w:fldCharType="separate"/>
    </w:r>
    <w:r>
      <w:rPr>
        <w:rStyle w:val="afc"/>
      </w:rPr>
      <w:t>4</w:t>
    </w:r>
    <w:r>
      <w:rPr>
        <w:rStyle w:val="afc"/>
      </w:rPr>
      <w:fldChar w:fldCharType="end"/>
    </w:r>
  </w:p>
  <w:p w14:paraId="0AAC3554" w14:textId="77777777" w:rsidR="000F3AC5" w:rsidRDefault="000F3AC5">
    <w:pPr>
      <w:pStyle w:val="af3"/>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E28BB4" w14:textId="77777777" w:rsidR="000F3AC5" w:rsidRDefault="000F3AC5">
    <w:pPr>
      <w:pStyle w:val="af3"/>
      <w:framePr w:wrap="around" w:vAnchor="text" w:hAnchor="margin" w:xAlign="outside" w:y="1"/>
      <w:rPr>
        <w:rStyle w:val="afc"/>
      </w:rPr>
    </w:pPr>
    <w:r>
      <w:rPr>
        <w:rStyle w:val="afc"/>
      </w:rPr>
      <w:fldChar w:fldCharType="begin"/>
    </w:r>
    <w:r>
      <w:rPr>
        <w:rStyle w:val="afc"/>
      </w:rPr>
      <w:instrText xml:space="preserve">PAGE  </w:instrText>
    </w:r>
    <w:r>
      <w:rPr>
        <w:rStyle w:val="afc"/>
      </w:rPr>
      <w:fldChar w:fldCharType="separate"/>
    </w:r>
    <w:r>
      <w:rPr>
        <w:rStyle w:val="afc"/>
      </w:rPr>
      <w:t>ii</w:t>
    </w:r>
    <w:r>
      <w:rPr>
        <w:rStyle w:val="afc"/>
      </w:rPr>
      <w:fldChar w:fldCharType="end"/>
    </w:r>
  </w:p>
  <w:p w14:paraId="081662DE" w14:textId="77777777" w:rsidR="000F3AC5" w:rsidRDefault="000F3AC5">
    <w:pPr>
      <w:pStyle w:val="af3"/>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D56B50" w14:textId="77777777" w:rsidR="000F3AC5" w:rsidRDefault="000F3AC5">
    <w:pPr>
      <w:pStyle w:val="af3"/>
      <w:framePr w:wrap="around" w:vAnchor="text" w:hAnchor="margin" w:xAlign="right" w:y="1"/>
      <w:ind w:left="284" w:right="284"/>
      <w:rPr>
        <w:rStyle w:val="afc"/>
      </w:rPr>
    </w:pPr>
    <w:r>
      <w:rPr>
        <w:rStyle w:val="afc"/>
      </w:rPr>
      <w:fldChar w:fldCharType="begin"/>
    </w:r>
    <w:r>
      <w:rPr>
        <w:rStyle w:val="afc"/>
      </w:rPr>
      <w:instrText xml:space="preserve">PAGE  </w:instrText>
    </w:r>
    <w:r>
      <w:rPr>
        <w:rStyle w:val="afc"/>
      </w:rPr>
      <w:fldChar w:fldCharType="separate"/>
    </w:r>
    <w:r>
      <w:rPr>
        <w:rStyle w:val="afc"/>
      </w:rPr>
      <w:t>4</w:t>
    </w:r>
    <w:r>
      <w:rPr>
        <w:rStyle w:val="afc"/>
      </w:rPr>
      <w:fldChar w:fldCharType="end"/>
    </w:r>
  </w:p>
  <w:p w14:paraId="2A82AD10" w14:textId="77777777" w:rsidR="000F3AC5" w:rsidRDefault="000F3AC5">
    <w:pPr>
      <w:pStyle w:val="af3"/>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A51B26" w14:textId="12510D51" w:rsidR="000F3AC5" w:rsidRDefault="000F3AC5">
    <w:pPr>
      <w:pStyle w:val="af3"/>
      <w:framePr w:w="2871" w:wrap="around" w:vAnchor="text" w:hAnchor="page" w:x="7982" w:y="1"/>
      <w:wordWrap w:val="0"/>
      <w:jc w:val="right"/>
      <w:rPr>
        <w:rStyle w:val="afc"/>
      </w:rPr>
    </w:pPr>
    <w:r>
      <w:rPr>
        <w:rStyle w:val="afc"/>
        <w:rFonts w:hint="eastAsia"/>
      </w:rPr>
      <w:t>第</w:t>
    </w:r>
    <w:r>
      <w:rPr>
        <w:rStyle w:val="afc"/>
      </w:rPr>
      <w:fldChar w:fldCharType="begin"/>
    </w:r>
    <w:r>
      <w:rPr>
        <w:rStyle w:val="afc"/>
      </w:rPr>
      <w:instrText xml:space="preserve">PAGE  </w:instrText>
    </w:r>
    <w:r>
      <w:rPr>
        <w:rStyle w:val="afc"/>
      </w:rPr>
      <w:fldChar w:fldCharType="separate"/>
    </w:r>
    <w:r>
      <w:rPr>
        <w:rStyle w:val="afc"/>
        <w:noProof/>
      </w:rPr>
      <w:t>52</w:t>
    </w:r>
    <w:r>
      <w:rPr>
        <w:rStyle w:val="afc"/>
      </w:rPr>
      <w:fldChar w:fldCharType="end"/>
    </w:r>
    <w:r>
      <w:rPr>
        <w:rStyle w:val="afc"/>
        <w:rFonts w:hint="eastAsia"/>
      </w:rPr>
      <w:t>页</w:t>
    </w:r>
  </w:p>
  <w:p w14:paraId="050F4944" w14:textId="77777777" w:rsidR="000F3AC5" w:rsidRDefault="000F3AC5">
    <w:pPr>
      <w:pStyle w:val="af3"/>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B284CD" w14:textId="2D038D70" w:rsidR="000F3AC5" w:rsidRDefault="000F3AC5">
    <w:pPr>
      <w:pStyle w:val="af3"/>
      <w:framePr w:w="2871" w:wrap="around" w:vAnchor="text" w:hAnchor="page" w:x="7982" w:y="1"/>
      <w:wordWrap w:val="0"/>
      <w:jc w:val="right"/>
      <w:rPr>
        <w:rStyle w:val="afc"/>
      </w:rPr>
    </w:pPr>
    <w:r>
      <w:rPr>
        <w:rStyle w:val="afc"/>
        <w:rFonts w:hint="eastAsia"/>
      </w:rPr>
      <w:t>第</w:t>
    </w:r>
    <w:r>
      <w:rPr>
        <w:rStyle w:val="afc"/>
      </w:rPr>
      <w:fldChar w:fldCharType="begin"/>
    </w:r>
    <w:r>
      <w:rPr>
        <w:rStyle w:val="afc"/>
      </w:rPr>
      <w:instrText xml:space="preserve">PAGE  </w:instrText>
    </w:r>
    <w:r>
      <w:rPr>
        <w:rStyle w:val="afc"/>
      </w:rPr>
      <w:fldChar w:fldCharType="separate"/>
    </w:r>
    <w:r>
      <w:rPr>
        <w:rStyle w:val="afc"/>
        <w:noProof/>
      </w:rPr>
      <w:t>1</w:t>
    </w:r>
    <w:r>
      <w:rPr>
        <w:rStyle w:val="afc"/>
      </w:rPr>
      <w:fldChar w:fldCharType="end"/>
    </w:r>
    <w:r>
      <w:rPr>
        <w:rStyle w:val="afc"/>
        <w:rFonts w:hint="eastAsia"/>
      </w:rPr>
      <w:t>页</w:t>
    </w:r>
  </w:p>
  <w:p w14:paraId="379D6977" w14:textId="77777777" w:rsidR="000F3AC5" w:rsidRDefault="000F3AC5">
    <w:pPr>
      <w:pStyle w:val="af3"/>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1540F2" w14:textId="77777777" w:rsidR="000F3AC5" w:rsidRDefault="000F3AC5">
    <w:pPr>
      <w:pStyle w:val="af3"/>
    </w:pPr>
    <w:r>
      <w:rPr>
        <w:noProof/>
        <w:lang w:val="en-US"/>
      </w:rPr>
      <mc:AlternateContent>
        <mc:Choice Requires="wps">
          <w:drawing>
            <wp:anchor distT="0" distB="0" distL="0" distR="0" simplePos="0" relativeHeight="251658240" behindDoc="0" locked="0" layoutInCell="1" allowOverlap="1" wp14:anchorId="5F580E53" wp14:editId="502A6C81">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06916F5A" w14:textId="77777777" w:rsidR="000F3AC5" w:rsidRDefault="000F3AC5">
                          <w:pPr>
                            <w:pStyle w:val="af3"/>
                          </w:pPr>
                          <w:r>
                            <w:rPr>
                              <w:rStyle w:val="afc"/>
                            </w:rPr>
                            <w:fldChar w:fldCharType="begin"/>
                          </w:r>
                          <w:r>
                            <w:rPr>
                              <w:rStyle w:val="afc"/>
                            </w:rPr>
                            <w:instrText>Page</w:instrText>
                          </w:r>
                          <w:r>
                            <w:rPr>
                              <w:rStyle w:val="afc"/>
                            </w:rPr>
                            <w:fldChar w:fldCharType="separate"/>
                          </w:r>
                          <w:r>
                            <w:rPr>
                              <w:rStyle w:val="afc"/>
                            </w:rPr>
                            <w:t>- 1 -</w:t>
                          </w:r>
                          <w:r>
                            <w:rPr>
                              <w:rStyle w:val="afc"/>
                            </w:rPr>
                            <w:fldChar w:fldCharType="end"/>
                          </w:r>
                        </w:p>
                      </w:txbxContent>
                    </wps:txbx>
                    <wps:bodyPr rot="0" vert="horz" wrap="none" lIns="12700" tIns="0" rIns="12700" bIns="0" anchor="t" anchorCtr="0" upright="1">
                      <a:spAutoFit/>
                    </wps:bodyPr>
                  </wps:wsp>
                </a:graphicData>
              </a:graphic>
            </wp:anchor>
          </w:drawing>
        </mc:Choice>
        <mc:Fallback>
          <w:pict>
            <v:rect w14:anchorId="5F580E53"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06916F5A" w14:textId="77777777" w:rsidR="000F3AC5" w:rsidRDefault="000F3AC5">
                    <w:pPr>
                      <w:pStyle w:val="af3"/>
                    </w:pPr>
                    <w:r>
                      <w:rPr>
                        <w:rStyle w:val="afc"/>
                      </w:rPr>
                      <w:fldChar w:fldCharType="begin"/>
                    </w:r>
                    <w:r>
                      <w:rPr>
                        <w:rStyle w:val="afc"/>
                      </w:rPr>
                      <w:instrText>Page</w:instrText>
                    </w:r>
                    <w:r>
                      <w:rPr>
                        <w:rStyle w:val="afc"/>
                      </w:rPr>
                      <w:fldChar w:fldCharType="separate"/>
                    </w:r>
                    <w:r>
                      <w:rPr>
                        <w:rStyle w:val="afc"/>
                      </w:rPr>
                      <w:t>- 1 -</w:t>
                    </w:r>
                    <w:r>
                      <w:rPr>
                        <w:rStyle w:val="afc"/>
                      </w:rPr>
                      <w:fldChar w:fldCharType="end"/>
                    </w:r>
                  </w:p>
                </w:txbxContent>
              </v:textbox>
              <w10:wrap type="square" anchorx="margin"/>
            </v:rect>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EB9571" w14:textId="5AE4DC10" w:rsidR="000F3AC5" w:rsidRDefault="000F3AC5">
    <w:pPr>
      <w:pStyle w:val="af3"/>
      <w:jc w:val="right"/>
    </w:pPr>
    <w:r>
      <w:fldChar w:fldCharType="begin"/>
    </w:r>
    <w:r>
      <w:instrText>PAGE   \* MERGEFORMAT</w:instrText>
    </w:r>
    <w:r>
      <w:fldChar w:fldCharType="separate"/>
    </w:r>
    <w:r>
      <w:rPr>
        <w:noProof/>
      </w:rPr>
      <w:t>49</w:t>
    </w:r>
    <w:r>
      <w:fldChar w:fldCharType="end"/>
    </w:r>
  </w:p>
  <w:p w14:paraId="3ED0FC19" w14:textId="77777777" w:rsidR="000F3AC5" w:rsidRDefault="000F3AC5">
    <w:pPr>
      <w:pStyle w:val="af3"/>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CF0F40" w14:textId="77777777" w:rsidR="00D5380D" w:rsidRDefault="00D5380D">
      <w:pPr>
        <w:spacing w:line="240" w:lineRule="auto"/>
      </w:pPr>
      <w:r>
        <w:separator/>
      </w:r>
    </w:p>
  </w:footnote>
  <w:footnote w:type="continuationSeparator" w:id="0">
    <w:p w14:paraId="257C8937" w14:textId="77777777" w:rsidR="00D5380D" w:rsidRDefault="00D5380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F36DB1" w14:textId="77777777" w:rsidR="000F3AC5" w:rsidRDefault="000F3AC5">
    <w:pPr>
      <w:pStyle w:val="af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2BEB02" w14:textId="77777777" w:rsidR="000F3AC5" w:rsidRDefault="000F3AC5">
    <w:pPr>
      <w:pStyle w:val="af4"/>
      <w:pBdr>
        <w:bottom w:val="double" w:sz="6" w:space="1" w:color="auto"/>
      </w:pBdr>
      <w:rPr>
        <w:sz w:val="24"/>
      </w:rPr>
    </w:pPr>
    <w:r>
      <w:rPr>
        <w:rFonts w:hint="eastAsia"/>
        <w:sz w:val="24"/>
      </w:rPr>
      <w:t>招标文件（编号：）</w:t>
    </w:r>
  </w:p>
  <w:p w14:paraId="59E38231" w14:textId="77777777" w:rsidR="000F3AC5" w:rsidRDefault="000F3AC5">
    <w:pPr>
      <w:pStyle w:val="af4"/>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E2DBA3" w14:textId="77777777" w:rsidR="000F3AC5" w:rsidRDefault="000F3AC5">
    <w:pPr>
      <w:pStyle w:val="af4"/>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257FED" w14:textId="77777777" w:rsidR="000F3AC5" w:rsidRDefault="000F3AC5">
    <w:pPr>
      <w:pStyle w:val="af4"/>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76A24D" w14:textId="77777777" w:rsidR="000F3AC5" w:rsidRDefault="000F3AC5">
    <w:pPr>
      <w:pStyle w:val="af4"/>
      <w:pBdr>
        <w:bottom w:val="double" w:sz="6" w:space="1" w:color="auto"/>
      </w:pBdr>
      <w:rPr>
        <w:sz w:val="24"/>
      </w:rPr>
    </w:pPr>
    <w:r>
      <w:rPr>
        <w:rFonts w:hint="eastAsia"/>
        <w:sz w:val="24"/>
      </w:rPr>
      <w:t>招标文件（编号：）</w:t>
    </w:r>
  </w:p>
  <w:p w14:paraId="0F3D162E" w14:textId="77777777" w:rsidR="000F3AC5" w:rsidRDefault="000F3AC5">
    <w:pPr>
      <w:pStyle w:val="af4"/>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BD506" w14:textId="07DE0420" w:rsidR="000F3AC5" w:rsidRPr="0075572B" w:rsidRDefault="000F3AC5" w:rsidP="0075572B">
    <w:pPr>
      <w:pStyle w:val="af4"/>
    </w:pPr>
    <w:r w:rsidRPr="0075572B">
      <w:rPr>
        <w:rFonts w:hint="eastAsia"/>
      </w:rPr>
      <w:t>复旦大学服务器设备采购项目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1992CB" w14:textId="77777777" w:rsidR="000F3AC5" w:rsidRDefault="000F3AC5">
    <w:pPr>
      <w:pStyle w:val="af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72D6012"/>
    <w:multiLevelType w:val="multilevel"/>
    <w:tmpl w:val="C72D601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2" w15:restartNumberingAfterBreak="0">
    <w:nsid w:val="00014F0D"/>
    <w:multiLevelType w:val="singleLevel"/>
    <w:tmpl w:val="00014F0D"/>
    <w:lvl w:ilvl="0">
      <w:start w:val="1"/>
      <w:numFmt w:val="decimal"/>
      <w:lvlText w:val="%1"/>
      <w:legacy w:legacy="1" w:legacySpace="0" w:legacyIndent="425"/>
      <w:lvlJc w:val="center"/>
    </w:lvl>
  </w:abstractNum>
  <w:abstractNum w:abstractNumId="3" w15:restartNumberingAfterBreak="0">
    <w:nsid w:val="00D34821"/>
    <w:multiLevelType w:val="multilevel"/>
    <w:tmpl w:val="00D3482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8C405A9"/>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948454C"/>
    <w:multiLevelType w:val="multilevel"/>
    <w:tmpl w:val="AC14128A"/>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0FCD4FA6"/>
    <w:multiLevelType w:val="multilevel"/>
    <w:tmpl w:val="AC14128A"/>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16A31296"/>
    <w:multiLevelType w:val="multilevel"/>
    <w:tmpl w:val="5636E61C"/>
    <w:lvl w:ilvl="0">
      <w:start w:val="1"/>
      <w:numFmt w:val="chineseCountingThousand"/>
      <w:lvlText w:val="%1、"/>
      <w:lvlJc w:val="left"/>
      <w:pPr>
        <w:ind w:left="425" w:hanging="425"/>
      </w:pPr>
      <w:rPr>
        <w:rFonts w:hint="default"/>
        <w:b/>
      </w:rPr>
    </w:lvl>
    <w:lvl w:ilvl="1">
      <w:start w:val="1"/>
      <w:numFmt w:val="decimal"/>
      <w:lvlText w:val="%1.%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21143A61"/>
    <w:multiLevelType w:val="multilevel"/>
    <w:tmpl w:val="21143A6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23215510"/>
    <w:multiLevelType w:val="multilevel"/>
    <w:tmpl w:val="232155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256A1E91"/>
    <w:multiLevelType w:val="multilevel"/>
    <w:tmpl w:val="256A1E9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77444C2"/>
    <w:multiLevelType w:val="multilevel"/>
    <w:tmpl w:val="AC14128A"/>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335B6430"/>
    <w:multiLevelType w:val="multilevel"/>
    <w:tmpl w:val="8AF8E646"/>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 w15:restartNumberingAfterBreak="0">
    <w:nsid w:val="372E15EC"/>
    <w:multiLevelType w:val="singleLevel"/>
    <w:tmpl w:val="372E15EC"/>
    <w:lvl w:ilvl="0">
      <w:start w:val="1"/>
      <w:numFmt w:val="decimal"/>
      <w:lvlText w:val="%1"/>
      <w:legacy w:legacy="1" w:legacySpace="0" w:legacyIndent="425"/>
      <w:lvlJc w:val="center"/>
    </w:lvl>
  </w:abstractNum>
  <w:abstractNum w:abstractNumId="15" w15:restartNumberingAfterBreak="0">
    <w:nsid w:val="39A11C76"/>
    <w:multiLevelType w:val="multilevel"/>
    <w:tmpl w:val="39A11C76"/>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5D2574C"/>
    <w:multiLevelType w:val="multilevel"/>
    <w:tmpl w:val="45D2574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48024B7A"/>
    <w:multiLevelType w:val="multilevel"/>
    <w:tmpl w:val="48024B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4EC8023B"/>
    <w:multiLevelType w:val="multilevel"/>
    <w:tmpl w:val="4EC8023B"/>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51847A89"/>
    <w:multiLevelType w:val="multilevel"/>
    <w:tmpl w:val="AC14128A"/>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15:restartNumberingAfterBreak="0">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15:restartNumberingAfterBreak="0">
    <w:nsid w:val="56AF2F1E"/>
    <w:multiLevelType w:val="multilevel"/>
    <w:tmpl w:val="AC14128A"/>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3" w15:restartNumberingAfterBreak="0">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5A926808"/>
    <w:multiLevelType w:val="multilevel"/>
    <w:tmpl w:val="5A926808"/>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5BC67631"/>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27" w15:restartNumberingAfterBreak="0">
    <w:nsid w:val="6EE80787"/>
    <w:multiLevelType w:val="multilevel"/>
    <w:tmpl w:val="AC14128A"/>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8" w15:restartNumberingAfterBreak="0">
    <w:nsid w:val="6F0A15C7"/>
    <w:multiLevelType w:val="multilevel"/>
    <w:tmpl w:val="C7882F8A"/>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3)"/>
      <w:lvlJc w:val="left"/>
      <w:pPr>
        <w:ind w:left="1418" w:hanging="567"/>
      </w:pPr>
    </w:lvl>
    <w:lvl w:ilvl="3">
      <w:start w:val="1"/>
      <w:numFmt w:val="lowerLetter"/>
      <w:lvlText w:val="%4)"/>
      <w:lvlJc w:val="left"/>
      <w:pPr>
        <w:ind w:left="1984" w:hanging="708"/>
      </w:pPr>
      <w:rPr>
        <w:rFonts w:hint="default"/>
      </w:r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9" w15:restartNumberingAfterBreak="0">
    <w:nsid w:val="7C3958F7"/>
    <w:multiLevelType w:val="multilevel"/>
    <w:tmpl w:val="7C3958F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7DFF68E9"/>
    <w:multiLevelType w:val="multilevel"/>
    <w:tmpl w:val="7DFF68E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7ECA528B"/>
    <w:multiLevelType w:val="hybridMultilevel"/>
    <w:tmpl w:val="DFDA68D0"/>
    <w:lvl w:ilvl="0" w:tplc="04090001">
      <w:start w:val="1"/>
      <w:numFmt w:val="bullet"/>
      <w:lvlText w:val=""/>
      <w:lvlJc w:val="left"/>
      <w:pPr>
        <w:ind w:left="1271" w:hanging="420"/>
      </w:pPr>
      <w:rPr>
        <w:rFonts w:ascii="Wingdings" w:hAnsi="Wingdings" w:hint="default"/>
      </w:rPr>
    </w:lvl>
    <w:lvl w:ilvl="1" w:tplc="04090003" w:tentative="1">
      <w:start w:val="1"/>
      <w:numFmt w:val="bullet"/>
      <w:lvlText w:val=""/>
      <w:lvlJc w:val="left"/>
      <w:pPr>
        <w:ind w:left="1691" w:hanging="420"/>
      </w:pPr>
      <w:rPr>
        <w:rFonts w:ascii="Wingdings" w:hAnsi="Wingdings" w:hint="default"/>
      </w:rPr>
    </w:lvl>
    <w:lvl w:ilvl="2" w:tplc="04090005"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3" w:tentative="1">
      <w:start w:val="1"/>
      <w:numFmt w:val="bullet"/>
      <w:lvlText w:val=""/>
      <w:lvlJc w:val="left"/>
      <w:pPr>
        <w:ind w:left="2951" w:hanging="420"/>
      </w:pPr>
      <w:rPr>
        <w:rFonts w:ascii="Wingdings" w:hAnsi="Wingdings" w:hint="default"/>
      </w:rPr>
    </w:lvl>
    <w:lvl w:ilvl="5" w:tplc="04090005"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3" w:tentative="1">
      <w:start w:val="1"/>
      <w:numFmt w:val="bullet"/>
      <w:lvlText w:val=""/>
      <w:lvlJc w:val="left"/>
      <w:pPr>
        <w:ind w:left="4211" w:hanging="420"/>
      </w:pPr>
      <w:rPr>
        <w:rFonts w:ascii="Wingdings" w:hAnsi="Wingdings" w:hint="default"/>
      </w:rPr>
    </w:lvl>
    <w:lvl w:ilvl="8" w:tplc="04090005" w:tentative="1">
      <w:start w:val="1"/>
      <w:numFmt w:val="bullet"/>
      <w:lvlText w:val=""/>
      <w:lvlJc w:val="left"/>
      <w:pPr>
        <w:ind w:left="4631" w:hanging="420"/>
      </w:pPr>
      <w:rPr>
        <w:rFonts w:ascii="Wingdings" w:hAnsi="Wingdings" w:hint="default"/>
      </w:r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21"/>
  </w:num>
  <w:num w:numId="5">
    <w:abstractNumId w:val="26"/>
  </w:num>
  <w:num w:numId="6">
    <w:abstractNumId w:val="2"/>
  </w:num>
  <w:num w:numId="7">
    <w:abstractNumId w:val="19"/>
  </w:num>
  <w:num w:numId="8">
    <w:abstractNumId w:val="8"/>
  </w:num>
  <w:num w:numId="9">
    <w:abstractNumId w:val="15"/>
  </w:num>
  <w:num w:numId="10">
    <w:abstractNumId w:val="24"/>
  </w:num>
  <w:num w:numId="11">
    <w:abstractNumId w:val="10"/>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18"/>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31"/>
  </w:num>
  <w:num w:numId="22">
    <w:abstractNumId w:val="7"/>
  </w:num>
  <w:num w:numId="23">
    <w:abstractNumId w:val="27"/>
  </w:num>
  <w:num w:numId="24">
    <w:abstractNumId w:val="12"/>
  </w:num>
  <w:num w:numId="25">
    <w:abstractNumId w:val="22"/>
  </w:num>
  <w:num w:numId="26">
    <w:abstractNumId w:val="6"/>
  </w:num>
  <w:num w:numId="27">
    <w:abstractNumId w:val="13"/>
  </w:num>
  <w:num w:numId="28">
    <w:abstractNumId w:val="20"/>
  </w:num>
  <w:num w:numId="29">
    <w:abstractNumId w:val="28"/>
  </w:num>
  <w:num w:numId="30">
    <w:abstractNumId w:val="14"/>
  </w:num>
  <w:num w:numId="31">
    <w:abstractNumId w:val="16"/>
  </w:num>
  <w:num w:numId="32">
    <w:abstractNumId w:val="0"/>
  </w:num>
  <w:num w:numId="33">
    <w:abstractNumId w:val="25"/>
  </w:num>
  <w:num w:numId="34">
    <w:abstractNumId w:val="30"/>
  </w:num>
  <w:num w:numId="35">
    <w:abstractNumId w:val="23"/>
  </w:num>
  <w:num w:numId="36">
    <w:abstractNumId w:val="29"/>
  </w:num>
  <w:num w:numId="37">
    <w:abstractNumId w:val="17"/>
  </w:num>
  <w:num w:numId="38">
    <w:abstractNumId w:val="9"/>
  </w:num>
  <w:num w:numId="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F92"/>
    <w:rsid w:val="00001A9E"/>
    <w:rsid w:val="0000499A"/>
    <w:rsid w:val="00005B4A"/>
    <w:rsid w:val="00007E4E"/>
    <w:rsid w:val="000100B8"/>
    <w:rsid w:val="00010BD9"/>
    <w:rsid w:val="00011420"/>
    <w:rsid w:val="000123F1"/>
    <w:rsid w:val="00012627"/>
    <w:rsid w:val="000126E4"/>
    <w:rsid w:val="00013502"/>
    <w:rsid w:val="00013858"/>
    <w:rsid w:val="00013873"/>
    <w:rsid w:val="00020B3F"/>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51ABD"/>
    <w:rsid w:val="00051FD5"/>
    <w:rsid w:val="00052475"/>
    <w:rsid w:val="00052928"/>
    <w:rsid w:val="000532FF"/>
    <w:rsid w:val="00053C94"/>
    <w:rsid w:val="00055232"/>
    <w:rsid w:val="0005651C"/>
    <w:rsid w:val="00057C2D"/>
    <w:rsid w:val="00060A95"/>
    <w:rsid w:val="00062D4C"/>
    <w:rsid w:val="000630E1"/>
    <w:rsid w:val="00065395"/>
    <w:rsid w:val="0006546F"/>
    <w:rsid w:val="00066159"/>
    <w:rsid w:val="000706A6"/>
    <w:rsid w:val="00070BEC"/>
    <w:rsid w:val="000722E5"/>
    <w:rsid w:val="00072A82"/>
    <w:rsid w:val="00073922"/>
    <w:rsid w:val="000740A2"/>
    <w:rsid w:val="000749B8"/>
    <w:rsid w:val="00074A8D"/>
    <w:rsid w:val="00075A0F"/>
    <w:rsid w:val="00081A96"/>
    <w:rsid w:val="000831DB"/>
    <w:rsid w:val="00083539"/>
    <w:rsid w:val="00084F62"/>
    <w:rsid w:val="00085085"/>
    <w:rsid w:val="00085857"/>
    <w:rsid w:val="00085F7D"/>
    <w:rsid w:val="00086D06"/>
    <w:rsid w:val="00087061"/>
    <w:rsid w:val="00090E31"/>
    <w:rsid w:val="000911B2"/>
    <w:rsid w:val="00091726"/>
    <w:rsid w:val="00092ABA"/>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0B8F"/>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3AC5"/>
    <w:rsid w:val="000F48AB"/>
    <w:rsid w:val="000F52C3"/>
    <w:rsid w:val="000F579C"/>
    <w:rsid w:val="000F606B"/>
    <w:rsid w:val="000F63FC"/>
    <w:rsid w:val="000F74A0"/>
    <w:rsid w:val="00100055"/>
    <w:rsid w:val="001015E3"/>
    <w:rsid w:val="00101618"/>
    <w:rsid w:val="001019C2"/>
    <w:rsid w:val="001044F6"/>
    <w:rsid w:val="00104900"/>
    <w:rsid w:val="001055F0"/>
    <w:rsid w:val="0010585B"/>
    <w:rsid w:val="00105A56"/>
    <w:rsid w:val="00105C39"/>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0C35"/>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2E1D"/>
    <w:rsid w:val="00174414"/>
    <w:rsid w:val="00174A10"/>
    <w:rsid w:val="001767A1"/>
    <w:rsid w:val="00177499"/>
    <w:rsid w:val="001802CD"/>
    <w:rsid w:val="0018197E"/>
    <w:rsid w:val="00181DC0"/>
    <w:rsid w:val="001822AF"/>
    <w:rsid w:val="00186323"/>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726D"/>
    <w:rsid w:val="001D7BF4"/>
    <w:rsid w:val="001E0CC9"/>
    <w:rsid w:val="001E1947"/>
    <w:rsid w:val="001E2689"/>
    <w:rsid w:val="001E345A"/>
    <w:rsid w:val="001E7234"/>
    <w:rsid w:val="001F0562"/>
    <w:rsid w:val="001F30AE"/>
    <w:rsid w:val="001F383B"/>
    <w:rsid w:val="001F386C"/>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C78"/>
    <w:rsid w:val="00204568"/>
    <w:rsid w:val="00204FA5"/>
    <w:rsid w:val="00206952"/>
    <w:rsid w:val="002072F5"/>
    <w:rsid w:val="002108C7"/>
    <w:rsid w:val="0021291B"/>
    <w:rsid w:val="00212D9A"/>
    <w:rsid w:val="00212DD5"/>
    <w:rsid w:val="002135FD"/>
    <w:rsid w:val="00217275"/>
    <w:rsid w:val="00217D86"/>
    <w:rsid w:val="00220C8F"/>
    <w:rsid w:val="002210F7"/>
    <w:rsid w:val="00222D0D"/>
    <w:rsid w:val="00222E7F"/>
    <w:rsid w:val="002232D6"/>
    <w:rsid w:val="0022468F"/>
    <w:rsid w:val="00224BB6"/>
    <w:rsid w:val="00226285"/>
    <w:rsid w:val="0022737C"/>
    <w:rsid w:val="00227F5B"/>
    <w:rsid w:val="0023050D"/>
    <w:rsid w:val="00230F3A"/>
    <w:rsid w:val="00231261"/>
    <w:rsid w:val="0023285E"/>
    <w:rsid w:val="00235F9D"/>
    <w:rsid w:val="002366C0"/>
    <w:rsid w:val="0024084E"/>
    <w:rsid w:val="00241625"/>
    <w:rsid w:val="00243750"/>
    <w:rsid w:val="00244A20"/>
    <w:rsid w:val="002455ED"/>
    <w:rsid w:val="00245B42"/>
    <w:rsid w:val="0024616B"/>
    <w:rsid w:val="002470D5"/>
    <w:rsid w:val="00250C91"/>
    <w:rsid w:val="0025345B"/>
    <w:rsid w:val="00253697"/>
    <w:rsid w:val="002537B5"/>
    <w:rsid w:val="002539B4"/>
    <w:rsid w:val="00253DA4"/>
    <w:rsid w:val="00255E47"/>
    <w:rsid w:val="002567FC"/>
    <w:rsid w:val="0025740B"/>
    <w:rsid w:val="00260782"/>
    <w:rsid w:val="00261A70"/>
    <w:rsid w:val="00262304"/>
    <w:rsid w:val="00264583"/>
    <w:rsid w:val="002647C5"/>
    <w:rsid w:val="00264888"/>
    <w:rsid w:val="00266579"/>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6D22"/>
    <w:rsid w:val="002A7BB2"/>
    <w:rsid w:val="002A7DC5"/>
    <w:rsid w:val="002B1013"/>
    <w:rsid w:val="002B1426"/>
    <w:rsid w:val="002B2165"/>
    <w:rsid w:val="002B2837"/>
    <w:rsid w:val="002B528C"/>
    <w:rsid w:val="002B53A2"/>
    <w:rsid w:val="002B5723"/>
    <w:rsid w:val="002B6A69"/>
    <w:rsid w:val="002B73DE"/>
    <w:rsid w:val="002C0509"/>
    <w:rsid w:val="002C0C1D"/>
    <w:rsid w:val="002C107C"/>
    <w:rsid w:val="002C1484"/>
    <w:rsid w:val="002C2891"/>
    <w:rsid w:val="002C56C7"/>
    <w:rsid w:val="002C6FF2"/>
    <w:rsid w:val="002C74C4"/>
    <w:rsid w:val="002C7638"/>
    <w:rsid w:val="002C7BB3"/>
    <w:rsid w:val="002D034D"/>
    <w:rsid w:val="002D0E30"/>
    <w:rsid w:val="002D1EAD"/>
    <w:rsid w:val="002D222D"/>
    <w:rsid w:val="002D30E8"/>
    <w:rsid w:val="002D4F28"/>
    <w:rsid w:val="002D4F68"/>
    <w:rsid w:val="002D5221"/>
    <w:rsid w:val="002D6250"/>
    <w:rsid w:val="002D7063"/>
    <w:rsid w:val="002D7241"/>
    <w:rsid w:val="002E0A8E"/>
    <w:rsid w:val="002E24BF"/>
    <w:rsid w:val="002E3C28"/>
    <w:rsid w:val="002E3C9C"/>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1D7"/>
    <w:rsid w:val="003068AA"/>
    <w:rsid w:val="00306B59"/>
    <w:rsid w:val="0031062F"/>
    <w:rsid w:val="0031124D"/>
    <w:rsid w:val="00311A22"/>
    <w:rsid w:val="0031203A"/>
    <w:rsid w:val="003133A0"/>
    <w:rsid w:val="00316641"/>
    <w:rsid w:val="00320453"/>
    <w:rsid w:val="00320689"/>
    <w:rsid w:val="00320BF0"/>
    <w:rsid w:val="0032175E"/>
    <w:rsid w:val="003225FE"/>
    <w:rsid w:val="00322A61"/>
    <w:rsid w:val="00323DE7"/>
    <w:rsid w:val="00324BFB"/>
    <w:rsid w:val="00324F0B"/>
    <w:rsid w:val="00324FCD"/>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F79"/>
    <w:rsid w:val="00393F91"/>
    <w:rsid w:val="00395129"/>
    <w:rsid w:val="00395C9F"/>
    <w:rsid w:val="003965B5"/>
    <w:rsid w:val="00397349"/>
    <w:rsid w:val="003975FE"/>
    <w:rsid w:val="003978A7"/>
    <w:rsid w:val="003A1962"/>
    <w:rsid w:val="003A1B75"/>
    <w:rsid w:val="003A202B"/>
    <w:rsid w:val="003A2079"/>
    <w:rsid w:val="003A3CB9"/>
    <w:rsid w:val="003A52AA"/>
    <w:rsid w:val="003A56A0"/>
    <w:rsid w:val="003A5939"/>
    <w:rsid w:val="003A5B84"/>
    <w:rsid w:val="003A6974"/>
    <w:rsid w:val="003A77A2"/>
    <w:rsid w:val="003B1369"/>
    <w:rsid w:val="003B1B9F"/>
    <w:rsid w:val="003B3079"/>
    <w:rsid w:val="003B3634"/>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40FF"/>
    <w:rsid w:val="003D53FB"/>
    <w:rsid w:val="003D5760"/>
    <w:rsid w:val="003D5962"/>
    <w:rsid w:val="003D5C38"/>
    <w:rsid w:val="003D7567"/>
    <w:rsid w:val="003E250B"/>
    <w:rsid w:val="003E2B39"/>
    <w:rsid w:val="003E3637"/>
    <w:rsid w:val="003E387B"/>
    <w:rsid w:val="003E3A21"/>
    <w:rsid w:val="003E50F7"/>
    <w:rsid w:val="003E532B"/>
    <w:rsid w:val="003E7327"/>
    <w:rsid w:val="003F00DB"/>
    <w:rsid w:val="003F0422"/>
    <w:rsid w:val="003F1381"/>
    <w:rsid w:val="003F1440"/>
    <w:rsid w:val="003F242A"/>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437"/>
    <w:rsid w:val="00411DB7"/>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1C8A"/>
    <w:rsid w:val="0043301F"/>
    <w:rsid w:val="0043324C"/>
    <w:rsid w:val="00435D58"/>
    <w:rsid w:val="0043675F"/>
    <w:rsid w:val="0043689C"/>
    <w:rsid w:val="0043738C"/>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45E"/>
    <w:rsid w:val="004569D8"/>
    <w:rsid w:val="0046144E"/>
    <w:rsid w:val="0046150B"/>
    <w:rsid w:val="004620E4"/>
    <w:rsid w:val="00464739"/>
    <w:rsid w:val="00470D37"/>
    <w:rsid w:val="00471080"/>
    <w:rsid w:val="00471E5A"/>
    <w:rsid w:val="00472C12"/>
    <w:rsid w:val="004742DC"/>
    <w:rsid w:val="00475BB7"/>
    <w:rsid w:val="0047612F"/>
    <w:rsid w:val="0047734C"/>
    <w:rsid w:val="004778A5"/>
    <w:rsid w:val="00480D8C"/>
    <w:rsid w:val="00486CB3"/>
    <w:rsid w:val="0048789B"/>
    <w:rsid w:val="00487EF7"/>
    <w:rsid w:val="004901DA"/>
    <w:rsid w:val="0049083D"/>
    <w:rsid w:val="00490ADB"/>
    <w:rsid w:val="0049127A"/>
    <w:rsid w:val="00493080"/>
    <w:rsid w:val="00493890"/>
    <w:rsid w:val="00493EAD"/>
    <w:rsid w:val="004945DE"/>
    <w:rsid w:val="0049583B"/>
    <w:rsid w:val="00495B6B"/>
    <w:rsid w:val="00495FEF"/>
    <w:rsid w:val="004A13A1"/>
    <w:rsid w:val="004A1620"/>
    <w:rsid w:val="004A2DA1"/>
    <w:rsid w:val="004A3197"/>
    <w:rsid w:val="004A5E05"/>
    <w:rsid w:val="004B09AE"/>
    <w:rsid w:val="004B2A70"/>
    <w:rsid w:val="004B30A0"/>
    <w:rsid w:val="004B5197"/>
    <w:rsid w:val="004B6271"/>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678C"/>
    <w:rsid w:val="004E6B81"/>
    <w:rsid w:val="004F016B"/>
    <w:rsid w:val="004F0215"/>
    <w:rsid w:val="004F09E3"/>
    <w:rsid w:val="004F13AF"/>
    <w:rsid w:val="004F1A8F"/>
    <w:rsid w:val="004F2DE0"/>
    <w:rsid w:val="004F2FFD"/>
    <w:rsid w:val="004F4514"/>
    <w:rsid w:val="004F54E9"/>
    <w:rsid w:val="004F60D9"/>
    <w:rsid w:val="004F61BA"/>
    <w:rsid w:val="004F7473"/>
    <w:rsid w:val="00501A9B"/>
    <w:rsid w:val="00501B53"/>
    <w:rsid w:val="005024A7"/>
    <w:rsid w:val="00502E7F"/>
    <w:rsid w:val="005038DC"/>
    <w:rsid w:val="005049C8"/>
    <w:rsid w:val="00504B20"/>
    <w:rsid w:val="00506C2E"/>
    <w:rsid w:val="00507191"/>
    <w:rsid w:val="005077DD"/>
    <w:rsid w:val="00507A32"/>
    <w:rsid w:val="0051108B"/>
    <w:rsid w:val="005111D7"/>
    <w:rsid w:val="00511A9A"/>
    <w:rsid w:val="00512829"/>
    <w:rsid w:val="00512CFE"/>
    <w:rsid w:val="00514D4F"/>
    <w:rsid w:val="00515A45"/>
    <w:rsid w:val="00515E33"/>
    <w:rsid w:val="0051765E"/>
    <w:rsid w:val="0052065D"/>
    <w:rsid w:val="00520B21"/>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07C"/>
    <w:rsid w:val="00556C70"/>
    <w:rsid w:val="0055779A"/>
    <w:rsid w:val="005578D5"/>
    <w:rsid w:val="0056023D"/>
    <w:rsid w:val="00560D43"/>
    <w:rsid w:val="0056201E"/>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3841"/>
    <w:rsid w:val="00583A07"/>
    <w:rsid w:val="00585B50"/>
    <w:rsid w:val="0058732E"/>
    <w:rsid w:val="005877CF"/>
    <w:rsid w:val="005918FA"/>
    <w:rsid w:val="00592730"/>
    <w:rsid w:val="005927E3"/>
    <w:rsid w:val="00593F21"/>
    <w:rsid w:val="00594861"/>
    <w:rsid w:val="005964CC"/>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C07D7"/>
    <w:rsid w:val="005C2461"/>
    <w:rsid w:val="005C33EC"/>
    <w:rsid w:val="005C33F6"/>
    <w:rsid w:val="005C3615"/>
    <w:rsid w:val="005C387B"/>
    <w:rsid w:val="005C3BD0"/>
    <w:rsid w:val="005C3F87"/>
    <w:rsid w:val="005C5144"/>
    <w:rsid w:val="005C5203"/>
    <w:rsid w:val="005C5AD5"/>
    <w:rsid w:val="005C6775"/>
    <w:rsid w:val="005D137F"/>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C1B"/>
    <w:rsid w:val="005F239F"/>
    <w:rsid w:val="005F388A"/>
    <w:rsid w:val="005F3CCC"/>
    <w:rsid w:val="005F49CF"/>
    <w:rsid w:val="005F5CC4"/>
    <w:rsid w:val="005F631E"/>
    <w:rsid w:val="005F69C6"/>
    <w:rsid w:val="005F74B2"/>
    <w:rsid w:val="005F792D"/>
    <w:rsid w:val="006000D7"/>
    <w:rsid w:val="00600505"/>
    <w:rsid w:val="00601E35"/>
    <w:rsid w:val="00602B28"/>
    <w:rsid w:val="006033FB"/>
    <w:rsid w:val="006034A8"/>
    <w:rsid w:val="006034C0"/>
    <w:rsid w:val="00603915"/>
    <w:rsid w:val="00603FB4"/>
    <w:rsid w:val="006052AF"/>
    <w:rsid w:val="00605415"/>
    <w:rsid w:val="00605D9C"/>
    <w:rsid w:val="00606558"/>
    <w:rsid w:val="00606B43"/>
    <w:rsid w:val="00607787"/>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87B"/>
    <w:rsid w:val="006358AD"/>
    <w:rsid w:val="00635E7B"/>
    <w:rsid w:val="00637BC6"/>
    <w:rsid w:val="00637ED9"/>
    <w:rsid w:val="00640C46"/>
    <w:rsid w:val="00641092"/>
    <w:rsid w:val="00642A7F"/>
    <w:rsid w:val="00643EF2"/>
    <w:rsid w:val="006445B4"/>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4C8"/>
    <w:rsid w:val="00676A6A"/>
    <w:rsid w:val="006805B3"/>
    <w:rsid w:val="00680818"/>
    <w:rsid w:val="006809D7"/>
    <w:rsid w:val="00690323"/>
    <w:rsid w:val="00690387"/>
    <w:rsid w:val="006903A7"/>
    <w:rsid w:val="00690807"/>
    <w:rsid w:val="00690B46"/>
    <w:rsid w:val="00690CEB"/>
    <w:rsid w:val="00690FD5"/>
    <w:rsid w:val="00691351"/>
    <w:rsid w:val="00692718"/>
    <w:rsid w:val="00693B96"/>
    <w:rsid w:val="00693CBB"/>
    <w:rsid w:val="00695170"/>
    <w:rsid w:val="0069699D"/>
    <w:rsid w:val="00696F3E"/>
    <w:rsid w:val="006A0B1F"/>
    <w:rsid w:val="006A0C50"/>
    <w:rsid w:val="006A271B"/>
    <w:rsid w:val="006A34D9"/>
    <w:rsid w:val="006A3B9F"/>
    <w:rsid w:val="006A3E38"/>
    <w:rsid w:val="006A4F6F"/>
    <w:rsid w:val="006A5B2C"/>
    <w:rsid w:val="006A71CC"/>
    <w:rsid w:val="006A7728"/>
    <w:rsid w:val="006A792C"/>
    <w:rsid w:val="006B03D7"/>
    <w:rsid w:val="006B0420"/>
    <w:rsid w:val="006B140C"/>
    <w:rsid w:val="006B4E5C"/>
    <w:rsid w:val="006B5144"/>
    <w:rsid w:val="006B5C49"/>
    <w:rsid w:val="006B663E"/>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523"/>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70035E"/>
    <w:rsid w:val="00700DEA"/>
    <w:rsid w:val="0070151C"/>
    <w:rsid w:val="00701BA2"/>
    <w:rsid w:val="00703AF8"/>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7319"/>
    <w:rsid w:val="00737C5D"/>
    <w:rsid w:val="00737E66"/>
    <w:rsid w:val="00737F3E"/>
    <w:rsid w:val="00740C5E"/>
    <w:rsid w:val="0074113D"/>
    <w:rsid w:val="0074226D"/>
    <w:rsid w:val="00742B8B"/>
    <w:rsid w:val="0074365D"/>
    <w:rsid w:val="00743C2B"/>
    <w:rsid w:val="007444DC"/>
    <w:rsid w:val="00745083"/>
    <w:rsid w:val="00746B2F"/>
    <w:rsid w:val="007506F6"/>
    <w:rsid w:val="0075123B"/>
    <w:rsid w:val="0075219E"/>
    <w:rsid w:val="00754C28"/>
    <w:rsid w:val="00754D79"/>
    <w:rsid w:val="0075572B"/>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75581"/>
    <w:rsid w:val="00780261"/>
    <w:rsid w:val="00780BAD"/>
    <w:rsid w:val="00781104"/>
    <w:rsid w:val="00781CA1"/>
    <w:rsid w:val="007835F1"/>
    <w:rsid w:val="00784D25"/>
    <w:rsid w:val="00785344"/>
    <w:rsid w:val="007866DD"/>
    <w:rsid w:val="00786754"/>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A7CC0"/>
    <w:rsid w:val="007B0AC6"/>
    <w:rsid w:val="007B0B34"/>
    <w:rsid w:val="007B17C9"/>
    <w:rsid w:val="007B1C08"/>
    <w:rsid w:val="007B1C1A"/>
    <w:rsid w:val="007B21ED"/>
    <w:rsid w:val="007B2A9A"/>
    <w:rsid w:val="007B2D25"/>
    <w:rsid w:val="007B3FD4"/>
    <w:rsid w:val="007B4711"/>
    <w:rsid w:val="007B6EDE"/>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0822"/>
    <w:rsid w:val="007F1469"/>
    <w:rsid w:val="007F1ED0"/>
    <w:rsid w:val="007F2B91"/>
    <w:rsid w:val="007F318E"/>
    <w:rsid w:val="007F3A8A"/>
    <w:rsid w:val="007F44FF"/>
    <w:rsid w:val="007F4F01"/>
    <w:rsid w:val="00802D62"/>
    <w:rsid w:val="008036A6"/>
    <w:rsid w:val="008045FA"/>
    <w:rsid w:val="008050B0"/>
    <w:rsid w:val="00805106"/>
    <w:rsid w:val="00805932"/>
    <w:rsid w:val="00806393"/>
    <w:rsid w:val="00806A5A"/>
    <w:rsid w:val="00807319"/>
    <w:rsid w:val="00807DCE"/>
    <w:rsid w:val="008105AD"/>
    <w:rsid w:val="00810E14"/>
    <w:rsid w:val="008110B6"/>
    <w:rsid w:val="00811F15"/>
    <w:rsid w:val="00812413"/>
    <w:rsid w:val="00812F5D"/>
    <w:rsid w:val="008152E5"/>
    <w:rsid w:val="00816826"/>
    <w:rsid w:val="00820087"/>
    <w:rsid w:val="00822B71"/>
    <w:rsid w:val="00822DB5"/>
    <w:rsid w:val="0082459F"/>
    <w:rsid w:val="008252E4"/>
    <w:rsid w:val="00825D2C"/>
    <w:rsid w:val="00826203"/>
    <w:rsid w:val="00826AB1"/>
    <w:rsid w:val="00827756"/>
    <w:rsid w:val="00830C80"/>
    <w:rsid w:val="0083207A"/>
    <w:rsid w:val="0083227D"/>
    <w:rsid w:val="008364D2"/>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2552"/>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6AB4"/>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4991"/>
    <w:rsid w:val="008B5281"/>
    <w:rsid w:val="008B6F32"/>
    <w:rsid w:val="008B7B66"/>
    <w:rsid w:val="008C1746"/>
    <w:rsid w:val="008C1B9F"/>
    <w:rsid w:val="008C351F"/>
    <w:rsid w:val="008C3E8E"/>
    <w:rsid w:val="008C4037"/>
    <w:rsid w:val="008C50FE"/>
    <w:rsid w:val="008C5E0E"/>
    <w:rsid w:val="008C6EE3"/>
    <w:rsid w:val="008C75DE"/>
    <w:rsid w:val="008D2278"/>
    <w:rsid w:val="008D385F"/>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042A"/>
    <w:rsid w:val="00901BBF"/>
    <w:rsid w:val="00903D33"/>
    <w:rsid w:val="00903DEC"/>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3681"/>
    <w:rsid w:val="00924042"/>
    <w:rsid w:val="0092420A"/>
    <w:rsid w:val="00924790"/>
    <w:rsid w:val="009300B0"/>
    <w:rsid w:val="00935C23"/>
    <w:rsid w:val="009363FD"/>
    <w:rsid w:val="00936C62"/>
    <w:rsid w:val="00936F38"/>
    <w:rsid w:val="00937944"/>
    <w:rsid w:val="009427E9"/>
    <w:rsid w:val="00942910"/>
    <w:rsid w:val="009433BA"/>
    <w:rsid w:val="00944156"/>
    <w:rsid w:val="00944728"/>
    <w:rsid w:val="009457A9"/>
    <w:rsid w:val="00945B17"/>
    <w:rsid w:val="00947DFB"/>
    <w:rsid w:val="0095104C"/>
    <w:rsid w:val="0095176D"/>
    <w:rsid w:val="00951BD8"/>
    <w:rsid w:val="00953F30"/>
    <w:rsid w:val="00954E73"/>
    <w:rsid w:val="00957FF7"/>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E88"/>
    <w:rsid w:val="009A0BA2"/>
    <w:rsid w:val="009A3BAF"/>
    <w:rsid w:val="009A42C6"/>
    <w:rsid w:val="009A526A"/>
    <w:rsid w:val="009A58CC"/>
    <w:rsid w:val="009B0427"/>
    <w:rsid w:val="009B1CB3"/>
    <w:rsid w:val="009B3A73"/>
    <w:rsid w:val="009B4F05"/>
    <w:rsid w:val="009B56AA"/>
    <w:rsid w:val="009B5C30"/>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D6803"/>
    <w:rsid w:val="009E15E8"/>
    <w:rsid w:val="009E1B10"/>
    <w:rsid w:val="009E313D"/>
    <w:rsid w:val="009E7999"/>
    <w:rsid w:val="009F00C6"/>
    <w:rsid w:val="009F1043"/>
    <w:rsid w:val="009F15C5"/>
    <w:rsid w:val="009F1AF6"/>
    <w:rsid w:val="009F2ED7"/>
    <w:rsid w:val="009F3C95"/>
    <w:rsid w:val="009F44D6"/>
    <w:rsid w:val="009F5C79"/>
    <w:rsid w:val="009F604D"/>
    <w:rsid w:val="009F6248"/>
    <w:rsid w:val="009F65DF"/>
    <w:rsid w:val="009F67BF"/>
    <w:rsid w:val="00A00E1B"/>
    <w:rsid w:val="00A015B3"/>
    <w:rsid w:val="00A01A54"/>
    <w:rsid w:val="00A02C1E"/>
    <w:rsid w:val="00A03911"/>
    <w:rsid w:val="00A048DC"/>
    <w:rsid w:val="00A06E6C"/>
    <w:rsid w:val="00A11BB0"/>
    <w:rsid w:val="00A15CC6"/>
    <w:rsid w:val="00A15F3D"/>
    <w:rsid w:val="00A168C0"/>
    <w:rsid w:val="00A173A9"/>
    <w:rsid w:val="00A17AF3"/>
    <w:rsid w:val="00A200B7"/>
    <w:rsid w:val="00A20302"/>
    <w:rsid w:val="00A213EF"/>
    <w:rsid w:val="00A218E6"/>
    <w:rsid w:val="00A22615"/>
    <w:rsid w:val="00A227D2"/>
    <w:rsid w:val="00A236C8"/>
    <w:rsid w:val="00A2514A"/>
    <w:rsid w:val="00A25E49"/>
    <w:rsid w:val="00A25E88"/>
    <w:rsid w:val="00A26582"/>
    <w:rsid w:val="00A268CC"/>
    <w:rsid w:val="00A26969"/>
    <w:rsid w:val="00A34CCC"/>
    <w:rsid w:val="00A34EF7"/>
    <w:rsid w:val="00A35366"/>
    <w:rsid w:val="00A3631D"/>
    <w:rsid w:val="00A36D37"/>
    <w:rsid w:val="00A4074E"/>
    <w:rsid w:val="00A40B2D"/>
    <w:rsid w:val="00A424A8"/>
    <w:rsid w:val="00A44DEB"/>
    <w:rsid w:val="00A459C8"/>
    <w:rsid w:val="00A46541"/>
    <w:rsid w:val="00A471E3"/>
    <w:rsid w:val="00A51FEF"/>
    <w:rsid w:val="00A53892"/>
    <w:rsid w:val="00A5512F"/>
    <w:rsid w:val="00A55BEE"/>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67B1C"/>
    <w:rsid w:val="00A70E0B"/>
    <w:rsid w:val="00A71995"/>
    <w:rsid w:val="00A71EB5"/>
    <w:rsid w:val="00A72C25"/>
    <w:rsid w:val="00A74417"/>
    <w:rsid w:val="00A75A90"/>
    <w:rsid w:val="00A76124"/>
    <w:rsid w:val="00A7709E"/>
    <w:rsid w:val="00A7795E"/>
    <w:rsid w:val="00A80510"/>
    <w:rsid w:val="00A822AB"/>
    <w:rsid w:val="00A83073"/>
    <w:rsid w:val="00A84F62"/>
    <w:rsid w:val="00A8569A"/>
    <w:rsid w:val="00A86329"/>
    <w:rsid w:val="00A8713F"/>
    <w:rsid w:val="00A90FA1"/>
    <w:rsid w:val="00A91792"/>
    <w:rsid w:val="00A945FD"/>
    <w:rsid w:val="00A94C95"/>
    <w:rsid w:val="00A94D8C"/>
    <w:rsid w:val="00AA03A6"/>
    <w:rsid w:val="00AA20B2"/>
    <w:rsid w:val="00AA2523"/>
    <w:rsid w:val="00AA2B66"/>
    <w:rsid w:val="00AA32A7"/>
    <w:rsid w:val="00AA32E1"/>
    <w:rsid w:val="00AA5997"/>
    <w:rsid w:val="00AB1FAE"/>
    <w:rsid w:val="00AB3231"/>
    <w:rsid w:val="00AB358B"/>
    <w:rsid w:val="00AB46BF"/>
    <w:rsid w:val="00AB4F2C"/>
    <w:rsid w:val="00AB5E76"/>
    <w:rsid w:val="00AB7972"/>
    <w:rsid w:val="00AB7FA3"/>
    <w:rsid w:val="00AC4C83"/>
    <w:rsid w:val="00AC6E37"/>
    <w:rsid w:val="00AC76E0"/>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6517"/>
    <w:rsid w:val="00AF70C0"/>
    <w:rsid w:val="00B00EE8"/>
    <w:rsid w:val="00B014ED"/>
    <w:rsid w:val="00B015EC"/>
    <w:rsid w:val="00B03DAB"/>
    <w:rsid w:val="00B06105"/>
    <w:rsid w:val="00B0698F"/>
    <w:rsid w:val="00B0767D"/>
    <w:rsid w:val="00B104B4"/>
    <w:rsid w:val="00B10AD1"/>
    <w:rsid w:val="00B12CB4"/>
    <w:rsid w:val="00B131E0"/>
    <w:rsid w:val="00B133C7"/>
    <w:rsid w:val="00B13410"/>
    <w:rsid w:val="00B13574"/>
    <w:rsid w:val="00B156F8"/>
    <w:rsid w:val="00B16953"/>
    <w:rsid w:val="00B17D97"/>
    <w:rsid w:val="00B2056C"/>
    <w:rsid w:val="00B20661"/>
    <w:rsid w:val="00B2144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0022"/>
    <w:rsid w:val="00B44994"/>
    <w:rsid w:val="00B45059"/>
    <w:rsid w:val="00B4589B"/>
    <w:rsid w:val="00B45CEF"/>
    <w:rsid w:val="00B467E7"/>
    <w:rsid w:val="00B4728D"/>
    <w:rsid w:val="00B4734E"/>
    <w:rsid w:val="00B50E35"/>
    <w:rsid w:val="00B513DE"/>
    <w:rsid w:val="00B51582"/>
    <w:rsid w:val="00B5174D"/>
    <w:rsid w:val="00B51E93"/>
    <w:rsid w:val="00B52E90"/>
    <w:rsid w:val="00B53F05"/>
    <w:rsid w:val="00B569A6"/>
    <w:rsid w:val="00B6015F"/>
    <w:rsid w:val="00B60520"/>
    <w:rsid w:val="00B605D5"/>
    <w:rsid w:val="00B61244"/>
    <w:rsid w:val="00B617C5"/>
    <w:rsid w:val="00B61D71"/>
    <w:rsid w:val="00B6262F"/>
    <w:rsid w:val="00B6291B"/>
    <w:rsid w:val="00B6329F"/>
    <w:rsid w:val="00B63493"/>
    <w:rsid w:val="00B63690"/>
    <w:rsid w:val="00B643E1"/>
    <w:rsid w:val="00B65DDD"/>
    <w:rsid w:val="00B673E9"/>
    <w:rsid w:val="00B679B7"/>
    <w:rsid w:val="00B67C2C"/>
    <w:rsid w:val="00B67DC6"/>
    <w:rsid w:val="00B73C79"/>
    <w:rsid w:val="00B745C1"/>
    <w:rsid w:val="00B7638E"/>
    <w:rsid w:val="00B77A39"/>
    <w:rsid w:val="00B80139"/>
    <w:rsid w:val="00B81742"/>
    <w:rsid w:val="00B841B4"/>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4DF4"/>
    <w:rsid w:val="00BA4EE5"/>
    <w:rsid w:val="00BA5272"/>
    <w:rsid w:val="00BA5B4C"/>
    <w:rsid w:val="00BB1966"/>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8FD"/>
    <w:rsid w:val="00BC791F"/>
    <w:rsid w:val="00BC7F33"/>
    <w:rsid w:val="00BD28FE"/>
    <w:rsid w:val="00BD31C2"/>
    <w:rsid w:val="00BD347E"/>
    <w:rsid w:val="00BD358B"/>
    <w:rsid w:val="00BE10A8"/>
    <w:rsid w:val="00BE1482"/>
    <w:rsid w:val="00BE32E3"/>
    <w:rsid w:val="00BE3B08"/>
    <w:rsid w:val="00BE497B"/>
    <w:rsid w:val="00BE774E"/>
    <w:rsid w:val="00BF08B8"/>
    <w:rsid w:val="00BF0BB5"/>
    <w:rsid w:val="00BF15AC"/>
    <w:rsid w:val="00BF17D8"/>
    <w:rsid w:val="00BF2914"/>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9AF"/>
    <w:rsid w:val="00C15AEB"/>
    <w:rsid w:val="00C16532"/>
    <w:rsid w:val="00C17333"/>
    <w:rsid w:val="00C179DD"/>
    <w:rsid w:val="00C204D3"/>
    <w:rsid w:val="00C22B14"/>
    <w:rsid w:val="00C22B63"/>
    <w:rsid w:val="00C23CFA"/>
    <w:rsid w:val="00C26412"/>
    <w:rsid w:val="00C2676F"/>
    <w:rsid w:val="00C269E7"/>
    <w:rsid w:val="00C271AF"/>
    <w:rsid w:val="00C32249"/>
    <w:rsid w:val="00C32B6B"/>
    <w:rsid w:val="00C33DC1"/>
    <w:rsid w:val="00C34F3C"/>
    <w:rsid w:val="00C35185"/>
    <w:rsid w:val="00C353BC"/>
    <w:rsid w:val="00C36071"/>
    <w:rsid w:val="00C405E8"/>
    <w:rsid w:val="00C41259"/>
    <w:rsid w:val="00C41B8D"/>
    <w:rsid w:val="00C41F5D"/>
    <w:rsid w:val="00C43556"/>
    <w:rsid w:val="00C437A9"/>
    <w:rsid w:val="00C4590E"/>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36D7"/>
    <w:rsid w:val="00CA449E"/>
    <w:rsid w:val="00CA556F"/>
    <w:rsid w:val="00CA56E1"/>
    <w:rsid w:val="00CA5906"/>
    <w:rsid w:val="00CA5B02"/>
    <w:rsid w:val="00CA5BE1"/>
    <w:rsid w:val="00CA6881"/>
    <w:rsid w:val="00CB2215"/>
    <w:rsid w:val="00CB23BF"/>
    <w:rsid w:val="00CB39F1"/>
    <w:rsid w:val="00CB3F41"/>
    <w:rsid w:val="00CC1284"/>
    <w:rsid w:val="00CC155F"/>
    <w:rsid w:val="00CC20CB"/>
    <w:rsid w:val="00CC2F3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44B"/>
    <w:rsid w:val="00CE65C0"/>
    <w:rsid w:val="00CE76EB"/>
    <w:rsid w:val="00CF08FB"/>
    <w:rsid w:val="00CF0BF5"/>
    <w:rsid w:val="00CF14ED"/>
    <w:rsid w:val="00CF1D0D"/>
    <w:rsid w:val="00CF3A77"/>
    <w:rsid w:val="00CF3E5E"/>
    <w:rsid w:val="00CF5F01"/>
    <w:rsid w:val="00CF6857"/>
    <w:rsid w:val="00CF79CC"/>
    <w:rsid w:val="00D00748"/>
    <w:rsid w:val="00D02CFB"/>
    <w:rsid w:val="00D034FC"/>
    <w:rsid w:val="00D05D22"/>
    <w:rsid w:val="00D071D9"/>
    <w:rsid w:val="00D114C3"/>
    <w:rsid w:val="00D11643"/>
    <w:rsid w:val="00D11646"/>
    <w:rsid w:val="00D120E1"/>
    <w:rsid w:val="00D13295"/>
    <w:rsid w:val="00D1386C"/>
    <w:rsid w:val="00D145E8"/>
    <w:rsid w:val="00D14AC2"/>
    <w:rsid w:val="00D14AC9"/>
    <w:rsid w:val="00D14DCC"/>
    <w:rsid w:val="00D1545D"/>
    <w:rsid w:val="00D17A38"/>
    <w:rsid w:val="00D17EF3"/>
    <w:rsid w:val="00D20213"/>
    <w:rsid w:val="00D2282B"/>
    <w:rsid w:val="00D231F9"/>
    <w:rsid w:val="00D23222"/>
    <w:rsid w:val="00D239D0"/>
    <w:rsid w:val="00D24BB7"/>
    <w:rsid w:val="00D25082"/>
    <w:rsid w:val="00D25341"/>
    <w:rsid w:val="00D27E28"/>
    <w:rsid w:val="00D302BB"/>
    <w:rsid w:val="00D3200A"/>
    <w:rsid w:val="00D323A7"/>
    <w:rsid w:val="00D32C9A"/>
    <w:rsid w:val="00D33789"/>
    <w:rsid w:val="00D33845"/>
    <w:rsid w:val="00D34FA7"/>
    <w:rsid w:val="00D3506E"/>
    <w:rsid w:val="00D351DF"/>
    <w:rsid w:val="00D35AA8"/>
    <w:rsid w:val="00D372B2"/>
    <w:rsid w:val="00D37E05"/>
    <w:rsid w:val="00D4084B"/>
    <w:rsid w:val="00D40AE6"/>
    <w:rsid w:val="00D41135"/>
    <w:rsid w:val="00D41544"/>
    <w:rsid w:val="00D42E3E"/>
    <w:rsid w:val="00D44304"/>
    <w:rsid w:val="00D4541E"/>
    <w:rsid w:val="00D47594"/>
    <w:rsid w:val="00D52DE8"/>
    <w:rsid w:val="00D5380D"/>
    <w:rsid w:val="00D54494"/>
    <w:rsid w:val="00D550D5"/>
    <w:rsid w:val="00D567ED"/>
    <w:rsid w:val="00D604D3"/>
    <w:rsid w:val="00D63F89"/>
    <w:rsid w:val="00D657D3"/>
    <w:rsid w:val="00D65971"/>
    <w:rsid w:val="00D65E40"/>
    <w:rsid w:val="00D6635D"/>
    <w:rsid w:val="00D67363"/>
    <w:rsid w:val="00D674B7"/>
    <w:rsid w:val="00D7047B"/>
    <w:rsid w:val="00D7069A"/>
    <w:rsid w:val="00D71952"/>
    <w:rsid w:val="00D724BC"/>
    <w:rsid w:val="00D7316E"/>
    <w:rsid w:val="00D73BB3"/>
    <w:rsid w:val="00D754A3"/>
    <w:rsid w:val="00D75BA7"/>
    <w:rsid w:val="00D769E3"/>
    <w:rsid w:val="00D80872"/>
    <w:rsid w:val="00D80A56"/>
    <w:rsid w:val="00D83149"/>
    <w:rsid w:val="00D85597"/>
    <w:rsid w:val="00D86B79"/>
    <w:rsid w:val="00D87F12"/>
    <w:rsid w:val="00D90660"/>
    <w:rsid w:val="00D922A8"/>
    <w:rsid w:val="00D9343E"/>
    <w:rsid w:val="00D97EA6"/>
    <w:rsid w:val="00DA12DE"/>
    <w:rsid w:val="00DA16EA"/>
    <w:rsid w:val="00DA1AAE"/>
    <w:rsid w:val="00DA3F70"/>
    <w:rsid w:val="00DA5C53"/>
    <w:rsid w:val="00DA6703"/>
    <w:rsid w:val="00DA6E2D"/>
    <w:rsid w:val="00DA6E91"/>
    <w:rsid w:val="00DA6F29"/>
    <w:rsid w:val="00DB1720"/>
    <w:rsid w:val="00DB1F6C"/>
    <w:rsid w:val="00DB29CF"/>
    <w:rsid w:val="00DB2B25"/>
    <w:rsid w:val="00DB3542"/>
    <w:rsid w:val="00DB3A23"/>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E20"/>
    <w:rsid w:val="00DF1FE2"/>
    <w:rsid w:val="00DF268F"/>
    <w:rsid w:val="00DF5765"/>
    <w:rsid w:val="00DF624D"/>
    <w:rsid w:val="00DF76B4"/>
    <w:rsid w:val="00E0048D"/>
    <w:rsid w:val="00E0170A"/>
    <w:rsid w:val="00E01716"/>
    <w:rsid w:val="00E01D4C"/>
    <w:rsid w:val="00E03E61"/>
    <w:rsid w:val="00E06A50"/>
    <w:rsid w:val="00E06FB4"/>
    <w:rsid w:val="00E12626"/>
    <w:rsid w:val="00E14062"/>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4E9C"/>
    <w:rsid w:val="00E75F5A"/>
    <w:rsid w:val="00E80BF5"/>
    <w:rsid w:val="00E81BD0"/>
    <w:rsid w:val="00E84C97"/>
    <w:rsid w:val="00E8562C"/>
    <w:rsid w:val="00E858CB"/>
    <w:rsid w:val="00E865D9"/>
    <w:rsid w:val="00E87101"/>
    <w:rsid w:val="00E87BD8"/>
    <w:rsid w:val="00E9072E"/>
    <w:rsid w:val="00E9305B"/>
    <w:rsid w:val="00E9499B"/>
    <w:rsid w:val="00E95285"/>
    <w:rsid w:val="00E96122"/>
    <w:rsid w:val="00E9681D"/>
    <w:rsid w:val="00E973E9"/>
    <w:rsid w:val="00EA014D"/>
    <w:rsid w:val="00EA076C"/>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67EC"/>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3E70"/>
    <w:rsid w:val="00EE3FC1"/>
    <w:rsid w:val="00EE4FBB"/>
    <w:rsid w:val="00EE59FF"/>
    <w:rsid w:val="00EE6533"/>
    <w:rsid w:val="00EF1289"/>
    <w:rsid w:val="00EF1AD5"/>
    <w:rsid w:val="00EF3CD2"/>
    <w:rsid w:val="00EF4CE7"/>
    <w:rsid w:val="00EF5822"/>
    <w:rsid w:val="00EF5D37"/>
    <w:rsid w:val="00EF6A72"/>
    <w:rsid w:val="00EF6FA2"/>
    <w:rsid w:val="00EF773F"/>
    <w:rsid w:val="00F00195"/>
    <w:rsid w:val="00F00CD3"/>
    <w:rsid w:val="00F026CD"/>
    <w:rsid w:val="00F05691"/>
    <w:rsid w:val="00F0596A"/>
    <w:rsid w:val="00F059B6"/>
    <w:rsid w:val="00F07204"/>
    <w:rsid w:val="00F07D60"/>
    <w:rsid w:val="00F108F0"/>
    <w:rsid w:val="00F1098B"/>
    <w:rsid w:val="00F10C5F"/>
    <w:rsid w:val="00F12155"/>
    <w:rsid w:val="00F1449F"/>
    <w:rsid w:val="00F14BAC"/>
    <w:rsid w:val="00F14CD8"/>
    <w:rsid w:val="00F16FA1"/>
    <w:rsid w:val="00F1708D"/>
    <w:rsid w:val="00F17656"/>
    <w:rsid w:val="00F17DF0"/>
    <w:rsid w:val="00F20DB7"/>
    <w:rsid w:val="00F20FA8"/>
    <w:rsid w:val="00F255B4"/>
    <w:rsid w:val="00F25A4D"/>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AC6"/>
    <w:rsid w:val="00F72B29"/>
    <w:rsid w:val="00F75C2C"/>
    <w:rsid w:val="00F76682"/>
    <w:rsid w:val="00F768DA"/>
    <w:rsid w:val="00F76EE9"/>
    <w:rsid w:val="00F77108"/>
    <w:rsid w:val="00F80263"/>
    <w:rsid w:val="00F81E99"/>
    <w:rsid w:val="00F81F18"/>
    <w:rsid w:val="00F82F91"/>
    <w:rsid w:val="00F848E4"/>
    <w:rsid w:val="00F86E1E"/>
    <w:rsid w:val="00F87033"/>
    <w:rsid w:val="00F87A5D"/>
    <w:rsid w:val="00F90471"/>
    <w:rsid w:val="00F906F8"/>
    <w:rsid w:val="00F908B3"/>
    <w:rsid w:val="00F91703"/>
    <w:rsid w:val="00F92AD5"/>
    <w:rsid w:val="00F955BC"/>
    <w:rsid w:val="00F96350"/>
    <w:rsid w:val="00F970DC"/>
    <w:rsid w:val="00FA2FEF"/>
    <w:rsid w:val="00FA422F"/>
    <w:rsid w:val="00FA48FB"/>
    <w:rsid w:val="00FA5716"/>
    <w:rsid w:val="00FA6423"/>
    <w:rsid w:val="00FA6DFF"/>
    <w:rsid w:val="00FB0185"/>
    <w:rsid w:val="00FB225F"/>
    <w:rsid w:val="00FB4117"/>
    <w:rsid w:val="00FB4238"/>
    <w:rsid w:val="00FB6CA4"/>
    <w:rsid w:val="00FB7C61"/>
    <w:rsid w:val="00FC33EE"/>
    <w:rsid w:val="00FC36E2"/>
    <w:rsid w:val="00FC3820"/>
    <w:rsid w:val="00FC3A41"/>
    <w:rsid w:val="00FC3D1F"/>
    <w:rsid w:val="00FC64E5"/>
    <w:rsid w:val="00FC6B2B"/>
    <w:rsid w:val="00FC6F19"/>
    <w:rsid w:val="00FC703E"/>
    <w:rsid w:val="00FC7EB9"/>
    <w:rsid w:val="00FD0A4B"/>
    <w:rsid w:val="00FD0D86"/>
    <w:rsid w:val="00FD13A7"/>
    <w:rsid w:val="00FD17E3"/>
    <w:rsid w:val="00FD1CEF"/>
    <w:rsid w:val="00FD2CD3"/>
    <w:rsid w:val="00FD4713"/>
    <w:rsid w:val="00FD48B3"/>
    <w:rsid w:val="00FD6382"/>
    <w:rsid w:val="00FE118C"/>
    <w:rsid w:val="00FE28F6"/>
    <w:rsid w:val="00FE32C6"/>
    <w:rsid w:val="00FE56C3"/>
    <w:rsid w:val="00FE73BD"/>
    <w:rsid w:val="00FE7968"/>
    <w:rsid w:val="00FE7B30"/>
    <w:rsid w:val="00FF09FB"/>
    <w:rsid w:val="00FF27C0"/>
    <w:rsid w:val="00FF340C"/>
    <w:rsid w:val="00FF350D"/>
    <w:rsid w:val="00FF4F7B"/>
    <w:rsid w:val="00FF6EDA"/>
    <w:rsid w:val="0360608D"/>
    <w:rsid w:val="04392EFD"/>
    <w:rsid w:val="04BC3CF6"/>
    <w:rsid w:val="05316F7E"/>
    <w:rsid w:val="073A3E3C"/>
    <w:rsid w:val="07A77E02"/>
    <w:rsid w:val="08AA2853"/>
    <w:rsid w:val="094215C2"/>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209D4D19"/>
    <w:rsid w:val="20E04A78"/>
    <w:rsid w:val="21536BD9"/>
    <w:rsid w:val="24BC1398"/>
    <w:rsid w:val="2515325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17E7486"/>
    <w:rsid w:val="34195E9F"/>
    <w:rsid w:val="35B33DEC"/>
    <w:rsid w:val="361D3DAC"/>
    <w:rsid w:val="36506409"/>
    <w:rsid w:val="387C43BF"/>
    <w:rsid w:val="3A516733"/>
    <w:rsid w:val="3AAD3011"/>
    <w:rsid w:val="3AB65910"/>
    <w:rsid w:val="3B303527"/>
    <w:rsid w:val="3D2956C1"/>
    <w:rsid w:val="3D8F6259"/>
    <w:rsid w:val="3DE60C1E"/>
    <w:rsid w:val="3E18777D"/>
    <w:rsid w:val="3E4442C7"/>
    <w:rsid w:val="4019003D"/>
    <w:rsid w:val="422F158A"/>
    <w:rsid w:val="423B294B"/>
    <w:rsid w:val="43BE6044"/>
    <w:rsid w:val="46BB5FB2"/>
    <w:rsid w:val="48137009"/>
    <w:rsid w:val="48AE7851"/>
    <w:rsid w:val="4A2C6C88"/>
    <w:rsid w:val="4B130351"/>
    <w:rsid w:val="4E274310"/>
    <w:rsid w:val="4E65058C"/>
    <w:rsid w:val="4EF33157"/>
    <w:rsid w:val="51001E82"/>
    <w:rsid w:val="51700911"/>
    <w:rsid w:val="533B4A9F"/>
    <w:rsid w:val="53535F7A"/>
    <w:rsid w:val="5397178C"/>
    <w:rsid w:val="5427662D"/>
    <w:rsid w:val="546B5E9A"/>
    <w:rsid w:val="54DB2232"/>
    <w:rsid w:val="58B02858"/>
    <w:rsid w:val="59501A70"/>
    <w:rsid w:val="5B1A7AE1"/>
    <w:rsid w:val="5B222232"/>
    <w:rsid w:val="5BF6429E"/>
    <w:rsid w:val="5C0A291E"/>
    <w:rsid w:val="5C7D7529"/>
    <w:rsid w:val="5CBB5B46"/>
    <w:rsid w:val="5D176A97"/>
    <w:rsid w:val="61BC53A9"/>
    <w:rsid w:val="62B66D25"/>
    <w:rsid w:val="63AA7F83"/>
    <w:rsid w:val="63E97C2B"/>
    <w:rsid w:val="658D11BC"/>
    <w:rsid w:val="65D361A8"/>
    <w:rsid w:val="66946ACB"/>
    <w:rsid w:val="669F6AC0"/>
    <w:rsid w:val="69187D71"/>
    <w:rsid w:val="6D351044"/>
    <w:rsid w:val="6D7854AB"/>
    <w:rsid w:val="6DAE448D"/>
    <w:rsid w:val="6E554B7E"/>
    <w:rsid w:val="6ED91B2E"/>
    <w:rsid w:val="6EF553EA"/>
    <w:rsid w:val="6F0469CA"/>
    <w:rsid w:val="70EE4505"/>
    <w:rsid w:val="72896788"/>
    <w:rsid w:val="74C6413A"/>
    <w:rsid w:val="76CA74F2"/>
    <w:rsid w:val="771513F2"/>
    <w:rsid w:val="7A143861"/>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6F0088"/>
  <w15:docId w15:val="{368DFEFF-ECF5-43E8-BB0F-F86887632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iPriority="99" w:unhideWhenUsed="1" w:qFormat="1"/>
    <w:lsdException w:name="FollowedHyperlink" w:semiHidden="1" w:uiPriority="99" w:unhideWhenUsed="1" w:qFormat="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1"/>
    <w:qFormat/>
    <w:pPr>
      <w:numPr>
        <w:numId w:val="1"/>
      </w:numPr>
      <w:spacing w:before="200" w:after="180"/>
      <w:outlineLvl w:val="0"/>
    </w:pPr>
    <w:rPr>
      <w:rFonts w:ascii="Arial" w:eastAsia="黑体"/>
      <w:kern w:val="44"/>
      <w:lang w:val="zh-CN"/>
    </w:rPr>
  </w:style>
  <w:style w:type="paragraph" w:styleId="2">
    <w:name w:val="heading 2"/>
    <w:basedOn w:val="a1"/>
    <w:next w:val="a1"/>
    <w:link w:val="20"/>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0"/>
    <w:qFormat/>
    <w:pPr>
      <w:numPr>
        <w:ilvl w:val="6"/>
        <w:numId w:val="2"/>
      </w:numPr>
      <w:ind w:leftChars="236" w:left="1416" w:hangingChars="354" w:hanging="850"/>
      <w:outlineLvl w:val="6"/>
    </w:pPr>
    <w:rPr>
      <w:lang w:val="zh-CN"/>
    </w:rPr>
  </w:style>
  <w:style w:type="paragraph" w:styleId="8">
    <w:name w:val="heading 8"/>
    <w:basedOn w:val="a1"/>
    <w:next w:val="a1"/>
    <w:link w:val="80"/>
    <w:uiPriority w:val="99"/>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a6"/>
    <w:qFormat/>
    <w:pPr>
      <w:ind w:firstLine="482"/>
    </w:pPr>
  </w:style>
  <w:style w:type="paragraph" w:styleId="a7">
    <w:name w:val="caption"/>
    <w:basedOn w:val="a1"/>
    <w:next w:val="a1"/>
    <w:qFormat/>
    <w:pPr>
      <w:spacing w:before="152" w:after="160"/>
    </w:pPr>
    <w:rPr>
      <w:rFonts w:ascii="Arial" w:eastAsia="黑体" w:hAnsi="Arial"/>
    </w:rPr>
  </w:style>
  <w:style w:type="paragraph" w:styleId="a8">
    <w:name w:val="toa heading"/>
    <w:basedOn w:val="a1"/>
    <w:next w:val="a1"/>
    <w:semiHidden/>
    <w:qFormat/>
    <w:pPr>
      <w:spacing w:before="200"/>
      <w:jc w:val="center"/>
    </w:pPr>
    <w:rPr>
      <w:rFonts w:ascii="Arial" w:eastAsia="黑体" w:hAnsi="Arial"/>
      <w:sz w:val="44"/>
    </w:rPr>
  </w:style>
  <w:style w:type="paragraph" w:styleId="a9">
    <w:name w:val="annotation text"/>
    <w:basedOn w:val="a1"/>
    <w:link w:val="aa"/>
    <w:qFormat/>
    <w:pPr>
      <w:jc w:val="left"/>
    </w:pPr>
    <w:rPr>
      <w:lang w:val="zh-CN"/>
    </w:rPr>
  </w:style>
  <w:style w:type="paragraph" w:styleId="ab">
    <w:name w:val="Body Text"/>
    <w:basedOn w:val="a1"/>
    <w:link w:val="ac"/>
    <w:qFormat/>
    <w:pPr>
      <w:spacing w:after="60"/>
      <w:ind w:leftChars="30" w:left="72" w:rightChars="30" w:right="72"/>
      <w:jc w:val="center"/>
    </w:pPr>
    <w:rPr>
      <w:sz w:val="21"/>
    </w:rPr>
  </w:style>
  <w:style w:type="paragraph" w:styleId="ad">
    <w:name w:val="Body Text Indent"/>
    <w:basedOn w:val="a1"/>
    <w:link w:val="ae"/>
    <w:qFormat/>
    <w:pPr>
      <w:spacing w:after="60"/>
      <w:ind w:leftChars="30" w:left="30" w:rightChars="30" w:right="30"/>
      <w:jc w:val="center"/>
    </w:pPr>
    <w:rPr>
      <w:rFonts w:ascii="Arial" w:eastAsia="黑体" w:hAnsi="Arial"/>
      <w:sz w:val="21"/>
      <w:lang w:val="zh-CN"/>
    </w:rPr>
  </w:style>
  <w:style w:type="paragraph" w:styleId="af">
    <w:name w:val="Plain Text"/>
    <w:basedOn w:val="a1"/>
    <w:link w:val="12"/>
    <w:qFormat/>
    <w:pPr>
      <w:adjustRightInd/>
      <w:spacing w:line="240" w:lineRule="auto"/>
      <w:textAlignment w:val="auto"/>
    </w:pPr>
    <w:rPr>
      <w:rFonts w:ascii="宋体" w:hAnsi="Courier New"/>
      <w:kern w:val="2"/>
      <w:sz w:val="21"/>
      <w:lang w:val="zh-CN"/>
    </w:rPr>
  </w:style>
  <w:style w:type="paragraph" w:styleId="af0">
    <w:name w:val="Date"/>
    <w:basedOn w:val="a1"/>
    <w:next w:val="a1"/>
    <w:link w:val="af1"/>
    <w:qFormat/>
    <w:pPr>
      <w:adjustRightInd/>
      <w:spacing w:line="240" w:lineRule="auto"/>
      <w:ind w:leftChars="2500" w:left="100"/>
      <w:textAlignment w:val="auto"/>
    </w:pPr>
    <w:rPr>
      <w:rFonts w:ascii="楷体_GB2312" w:eastAsia="楷体_GB2312"/>
      <w:b/>
      <w:bCs/>
      <w:kern w:val="2"/>
      <w:sz w:val="28"/>
      <w:szCs w:val="24"/>
    </w:rPr>
  </w:style>
  <w:style w:type="paragraph" w:styleId="af2">
    <w:name w:val="Balloon Text"/>
    <w:basedOn w:val="a1"/>
    <w:link w:val="13"/>
    <w:qFormat/>
    <w:pPr>
      <w:spacing w:line="240" w:lineRule="auto"/>
    </w:pPr>
    <w:rPr>
      <w:sz w:val="18"/>
      <w:szCs w:val="18"/>
      <w:lang w:val="zh-CN"/>
    </w:rPr>
  </w:style>
  <w:style w:type="paragraph" w:styleId="af3">
    <w:name w:val="footer"/>
    <w:basedOn w:val="a1"/>
    <w:link w:val="14"/>
    <w:qFormat/>
    <w:pPr>
      <w:spacing w:line="240" w:lineRule="atLeast"/>
      <w:ind w:left="255" w:right="255"/>
      <w:jc w:val="left"/>
    </w:pPr>
    <w:rPr>
      <w:lang w:val="zh-CN"/>
    </w:rPr>
  </w:style>
  <w:style w:type="paragraph" w:styleId="af4">
    <w:name w:val="header"/>
    <w:basedOn w:val="a1"/>
    <w:link w:val="15"/>
    <w:qFormat/>
    <w:pPr>
      <w:pBdr>
        <w:bottom w:val="double" w:sz="6" w:space="2" w:color="auto"/>
      </w:pBdr>
      <w:spacing w:line="240" w:lineRule="atLeast"/>
      <w:jc w:val="center"/>
    </w:pPr>
    <w:rPr>
      <w:b/>
      <w:sz w:val="21"/>
      <w:lang w:val="zh-CN"/>
    </w:rPr>
  </w:style>
  <w:style w:type="paragraph" w:styleId="TOC1">
    <w:name w:val="toc 1"/>
    <w:basedOn w:val="a1"/>
    <w:next w:val="a1"/>
    <w:uiPriority w:val="39"/>
    <w:qFormat/>
    <w:pPr>
      <w:tabs>
        <w:tab w:val="right" w:leader="dot" w:pos="9525"/>
      </w:tabs>
      <w:spacing w:before="160"/>
    </w:pPr>
    <w:rPr>
      <w:rFonts w:ascii="Arial" w:eastAsia="黑体"/>
    </w:rPr>
  </w:style>
  <w:style w:type="paragraph" w:styleId="af5">
    <w:name w:val="Subtitle"/>
    <w:basedOn w:val="a1"/>
    <w:qFormat/>
    <w:pPr>
      <w:spacing w:after="60"/>
      <w:jc w:val="center"/>
    </w:pPr>
    <w:rPr>
      <w:rFonts w:ascii="Arial" w:eastAsia="黑体" w:hAnsi="Arial"/>
      <w:i/>
    </w:rPr>
  </w:style>
  <w:style w:type="paragraph" w:styleId="30">
    <w:name w:val="Body Text Indent 3"/>
    <w:basedOn w:val="a1"/>
    <w:link w:val="31"/>
    <w:semiHidden/>
    <w:unhideWhenUsed/>
    <w:qFormat/>
    <w:pPr>
      <w:spacing w:after="120"/>
      <w:ind w:leftChars="200" w:left="420"/>
    </w:pPr>
    <w:rPr>
      <w:sz w:val="16"/>
      <w:szCs w:val="16"/>
    </w:rPr>
  </w:style>
  <w:style w:type="paragraph" w:styleId="TOC2">
    <w:name w:val="toc 2"/>
    <w:basedOn w:val="a1"/>
    <w:next w:val="a1"/>
    <w:uiPriority w:val="39"/>
    <w:semiHidden/>
    <w:unhideWhenUsed/>
    <w:qFormat/>
    <w:pPr>
      <w:ind w:leftChars="200" w:left="420"/>
    </w:pPr>
  </w:style>
  <w:style w:type="paragraph" w:styleId="af6">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6">
    <w:name w:val="index 1"/>
    <w:basedOn w:val="a1"/>
    <w:next w:val="a1"/>
    <w:semiHidden/>
    <w:qFormat/>
    <w:pPr>
      <w:widowControl/>
      <w:adjustRightInd/>
      <w:spacing w:line="240" w:lineRule="auto"/>
      <w:ind w:left="240" w:hanging="240"/>
      <w:jc w:val="left"/>
      <w:textAlignment w:val="auto"/>
    </w:pPr>
    <w:rPr>
      <w:szCs w:val="24"/>
    </w:rPr>
  </w:style>
  <w:style w:type="paragraph" w:styleId="af7">
    <w:name w:val="Title"/>
    <w:basedOn w:val="a1"/>
    <w:next w:val="a1"/>
    <w:link w:val="af8"/>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9">
    <w:name w:val="annotation subject"/>
    <w:basedOn w:val="a9"/>
    <w:next w:val="a9"/>
    <w:link w:val="afa"/>
    <w:qFormat/>
    <w:rPr>
      <w:b/>
      <w:bCs/>
    </w:rPr>
  </w:style>
  <w:style w:type="table" w:styleId="afb">
    <w:name w:val="Table Grid"/>
    <w:basedOn w:val="a3"/>
    <w:uiPriority w:val="3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page number"/>
    <w:basedOn w:val="a2"/>
    <w:qFormat/>
  </w:style>
  <w:style w:type="character" w:styleId="afd">
    <w:name w:val="FollowedHyperlink"/>
    <w:uiPriority w:val="99"/>
    <w:unhideWhenUsed/>
    <w:qFormat/>
    <w:rPr>
      <w:color w:val="800080"/>
      <w:u w:val="single"/>
    </w:rPr>
  </w:style>
  <w:style w:type="character" w:styleId="afe">
    <w:name w:val="line number"/>
    <w:basedOn w:val="a2"/>
    <w:qFormat/>
  </w:style>
  <w:style w:type="character" w:styleId="aff">
    <w:name w:val="Hyperlink"/>
    <w:uiPriority w:val="99"/>
    <w:qFormat/>
    <w:rPr>
      <w:color w:val="0000FF"/>
      <w:u w:val="single"/>
    </w:rPr>
  </w:style>
  <w:style w:type="character" w:styleId="aff0">
    <w:name w:val="annotation reference"/>
    <w:qFormat/>
    <w:rPr>
      <w:sz w:val="21"/>
      <w:szCs w:val="21"/>
    </w:rPr>
  </w:style>
  <w:style w:type="character" w:customStyle="1" w:styleId="11">
    <w:name w:val="标题 1 字符1"/>
    <w:link w:val="1"/>
    <w:qFormat/>
    <w:rPr>
      <w:rFonts w:ascii="Arial" w:eastAsia="黑体"/>
      <w:kern w:val="44"/>
      <w:sz w:val="24"/>
      <w:lang w:val="zh-CN" w:eastAsia="zh-CN"/>
    </w:rPr>
  </w:style>
  <w:style w:type="character" w:customStyle="1" w:styleId="20">
    <w:name w:val="标题 2 字符"/>
    <w:link w:val="2"/>
    <w:qFormat/>
    <w:rPr>
      <w:sz w:val="24"/>
      <w:lang w:val="zh-CN" w:eastAsia="zh-CN"/>
    </w:rPr>
  </w:style>
  <w:style w:type="character" w:customStyle="1" w:styleId="70">
    <w:name w:val="标题 7 字符"/>
    <w:link w:val="7"/>
    <w:qFormat/>
    <w:rPr>
      <w:sz w:val="24"/>
      <w:lang w:val="zh-CN" w:eastAsia="zh-CN"/>
    </w:rPr>
  </w:style>
  <w:style w:type="character" w:customStyle="1" w:styleId="80">
    <w:name w:val="标题 8 字符"/>
    <w:link w:val="8"/>
    <w:uiPriority w:val="99"/>
    <w:qFormat/>
    <w:rPr>
      <w:sz w:val="24"/>
      <w:lang w:val="zh-CN" w:eastAsia="zh-CN"/>
    </w:rPr>
  </w:style>
  <w:style w:type="character" w:customStyle="1" w:styleId="15">
    <w:name w:val="页眉 字符1"/>
    <w:link w:val="af4"/>
    <w:uiPriority w:val="99"/>
    <w:qFormat/>
    <w:rPr>
      <w:b/>
      <w:sz w:val="21"/>
    </w:rPr>
  </w:style>
  <w:style w:type="character" w:customStyle="1" w:styleId="a6">
    <w:name w:val="正文缩进 字符"/>
    <w:link w:val="a5"/>
    <w:qFormat/>
    <w:rPr>
      <w:rFonts w:eastAsia="宋体"/>
      <w:sz w:val="24"/>
      <w:lang w:val="en-US" w:eastAsia="zh-CN" w:bidi="ar-SA"/>
    </w:rPr>
  </w:style>
  <w:style w:type="character" w:customStyle="1" w:styleId="14">
    <w:name w:val="页脚 字符1"/>
    <w:link w:val="af3"/>
    <w:qFormat/>
    <w:rPr>
      <w:sz w:val="24"/>
    </w:rPr>
  </w:style>
  <w:style w:type="paragraph" w:customStyle="1" w:styleId="standdate">
    <w:name w:val="standdate"/>
    <w:basedOn w:val="af3"/>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0">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ae">
    <w:name w:val="正文文本缩进 字符"/>
    <w:link w:val="ad"/>
    <w:qFormat/>
    <w:rPr>
      <w:rFonts w:ascii="Arial" w:eastAsia="黑体" w:hAnsi="Arial"/>
      <w:sz w:val="21"/>
    </w:rPr>
  </w:style>
  <w:style w:type="character" w:customStyle="1" w:styleId="ac">
    <w:name w:val="正文文本 字符"/>
    <w:link w:val="ab"/>
    <w:qFormat/>
    <w:rPr>
      <w:rFonts w:eastAsia="宋体"/>
      <w:sz w:val="21"/>
      <w:lang w:val="en-US" w:eastAsia="zh-CN" w:bidi="ar-SA"/>
    </w:rPr>
  </w:style>
  <w:style w:type="paragraph" w:customStyle="1" w:styleId="aff1">
    <w:name w:val="注"/>
    <w:basedOn w:val="a1"/>
    <w:link w:val="Char"/>
    <w:qFormat/>
    <w:pPr>
      <w:ind w:left="840" w:hanging="420"/>
    </w:pPr>
    <w:rPr>
      <w:sz w:val="21"/>
    </w:rPr>
  </w:style>
  <w:style w:type="character" w:customStyle="1" w:styleId="Char">
    <w:name w:val="注 Char"/>
    <w:link w:val="aff1"/>
    <w:qFormat/>
    <w:rPr>
      <w:rFonts w:eastAsia="宋体"/>
      <w:sz w:val="21"/>
      <w:lang w:val="en-US" w:eastAsia="zh-CN" w:bidi="ar-SA"/>
    </w:rPr>
  </w:style>
  <w:style w:type="paragraph" w:customStyle="1" w:styleId="32">
    <w:name w:val="正文文字3"/>
    <w:basedOn w:val="ab"/>
    <w:qFormat/>
    <w:pPr>
      <w:spacing w:after="0"/>
      <w:jc w:val="both"/>
    </w:pPr>
  </w:style>
  <w:style w:type="paragraph" w:customStyle="1" w:styleId="17">
    <w:name w:val="正文文字1"/>
    <w:basedOn w:val="ab"/>
    <w:qFormat/>
    <w:pPr>
      <w:spacing w:after="0"/>
      <w:jc w:val="both"/>
    </w:pPr>
  </w:style>
  <w:style w:type="paragraph" w:customStyle="1" w:styleId="22">
    <w:name w:val="正文文字2"/>
    <w:basedOn w:val="ab"/>
    <w:qFormat/>
    <w:rPr>
      <w:rFonts w:ascii="Arial" w:eastAsia="黑体"/>
    </w:rPr>
  </w:style>
  <w:style w:type="paragraph" w:customStyle="1" w:styleId="18">
    <w:name w:val="表格1"/>
    <w:basedOn w:val="a1"/>
    <w:link w:val="1Char"/>
    <w:qFormat/>
    <w:pPr>
      <w:spacing w:after="60"/>
      <w:ind w:leftChars="30" w:left="72" w:rightChars="30" w:right="72"/>
      <w:jc w:val="center"/>
    </w:pPr>
    <w:rPr>
      <w:sz w:val="21"/>
      <w:lang w:val="zh-CN"/>
    </w:rPr>
  </w:style>
  <w:style w:type="character" w:customStyle="1" w:styleId="1Char">
    <w:name w:val="表格1 Char"/>
    <w:link w:val="18"/>
    <w:qFormat/>
    <w:rPr>
      <w:sz w:val="21"/>
    </w:rPr>
  </w:style>
  <w:style w:type="paragraph" w:customStyle="1" w:styleId="33">
    <w:name w:val="表格3"/>
    <w:basedOn w:val="a1"/>
    <w:link w:val="3Char"/>
    <w:qFormat/>
    <w:pPr>
      <w:ind w:leftChars="30" w:left="72" w:rightChars="30" w:right="72"/>
    </w:pPr>
    <w:rPr>
      <w:sz w:val="21"/>
    </w:rPr>
  </w:style>
  <w:style w:type="character" w:customStyle="1" w:styleId="3Char">
    <w:name w:val="表格3 Char"/>
    <w:link w:val="33"/>
    <w:qFormat/>
    <w:rPr>
      <w:rFonts w:eastAsia="宋体"/>
      <w:sz w:val="21"/>
      <w:lang w:val="en-US" w:eastAsia="zh-CN" w:bidi="ar-SA"/>
    </w:rPr>
  </w:style>
  <w:style w:type="paragraph" w:customStyle="1" w:styleId="23">
    <w:name w:val="表格2"/>
    <w:basedOn w:val="a1"/>
    <w:link w:val="2Char"/>
    <w:qFormat/>
    <w:pPr>
      <w:spacing w:after="60"/>
      <w:ind w:leftChars="30" w:left="72" w:rightChars="30" w:right="72"/>
      <w:jc w:val="center"/>
    </w:pPr>
    <w:rPr>
      <w:rFonts w:ascii="Arial" w:eastAsia="黑体"/>
      <w:sz w:val="21"/>
    </w:rPr>
  </w:style>
  <w:style w:type="character" w:customStyle="1" w:styleId="2Char">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f1"/>
    <w:link w:val="1Char0"/>
    <w:qFormat/>
    <w:pPr>
      <w:numPr>
        <w:numId w:val="5"/>
      </w:numPr>
      <w:tabs>
        <w:tab w:val="clear" w:pos="1186"/>
        <w:tab w:val="left" w:pos="1112"/>
      </w:tabs>
      <w:ind w:left="1112" w:hanging="286"/>
    </w:pPr>
    <w:rPr>
      <w:lang w:val="zh-CN"/>
    </w:rPr>
  </w:style>
  <w:style w:type="character" w:customStyle="1" w:styleId="1Char0">
    <w:name w:val="注1 Char"/>
    <w:link w:val="10"/>
    <w:qFormat/>
    <w:rPr>
      <w:sz w:val="21"/>
      <w:lang w:val="zh-CN" w:eastAsia="zh-CN"/>
    </w:rPr>
  </w:style>
  <w:style w:type="paragraph" w:customStyle="1" w:styleId="aff2">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4">
    <w:name w:val="注2"/>
    <w:basedOn w:val="aff1"/>
    <w:qFormat/>
    <w:pPr>
      <w:ind w:leftChars="174" w:left="1103" w:hangingChars="326" w:hanging="685"/>
    </w:pPr>
    <w:rPr>
      <w:rFonts w:cs="宋体"/>
    </w:rPr>
  </w:style>
  <w:style w:type="character" w:customStyle="1" w:styleId="13">
    <w:name w:val="批注框文本 字符1"/>
    <w:link w:val="af2"/>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aa">
    <w:name w:val="批注文字 字符"/>
    <w:link w:val="a9"/>
    <w:qFormat/>
    <w:rPr>
      <w:sz w:val="24"/>
    </w:rPr>
  </w:style>
  <w:style w:type="character" w:customStyle="1" w:styleId="afa">
    <w:name w:val="批注主题 字符"/>
    <w:link w:val="af9"/>
    <w:qFormat/>
    <w:rPr>
      <w:b/>
      <w:bCs/>
      <w:sz w:val="24"/>
    </w:rPr>
  </w:style>
  <w:style w:type="paragraph" w:customStyle="1" w:styleId="-110">
    <w:name w:val="彩色底纹 - 强调文字颜色 11"/>
    <w:hidden/>
    <w:uiPriority w:val="99"/>
    <w:semiHidden/>
    <w:qFormat/>
    <w:rPr>
      <w:sz w:val="24"/>
    </w:rPr>
  </w:style>
  <w:style w:type="paragraph" w:styleId="aff3">
    <w:name w:val="List Paragraph"/>
    <w:basedOn w:val="a1"/>
    <w:link w:val="aff4"/>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2">
    <w:name w:val="纯文本 字符1"/>
    <w:link w:val="af"/>
    <w:qFormat/>
    <w:rPr>
      <w:rFonts w:ascii="宋体" w:hAnsi="Courier New"/>
      <w:kern w:val="2"/>
      <w:sz w:val="21"/>
    </w:rPr>
  </w:style>
  <w:style w:type="character" w:customStyle="1" w:styleId="Char0">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9">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a">
    <w:name w:val="标题 1 字符"/>
    <w:qFormat/>
    <w:rPr>
      <w:b/>
      <w:bCs/>
      <w:kern w:val="44"/>
      <w:sz w:val="28"/>
      <w:szCs w:val="44"/>
    </w:rPr>
  </w:style>
  <w:style w:type="character" w:customStyle="1" w:styleId="aff5">
    <w:name w:val="批注框文本 字符"/>
    <w:qFormat/>
    <w:rPr>
      <w:kern w:val="2"/>
      <w:sz w:val="18"/>
      <w:szCs w:val="18"/>
    </w:rPr>
  </w:style>
  <w:style w:type="character" w:customStyle="1" w:styleId="aff6">
    <w:name w:val="页脚 字符"/>
    <w:qFormat/>
    <w:rPr>
      <w:kern w:val="2"/>
      <w:sz w:val="18"/>
      <w:szCs w:val="18"/>
    </w:rPr>
  </w:style>
  <w:style w:type="character" w:customStyle="1" w:styleId="af1">
    <w:name w:val="日期 字符"/>
    <w:link w:val="af0"/>
    <w:qFormat/>
    <w:rPr>
      <w:rFonts w:ascii="楷体_GB2312" w:eastAsia="楷体_GB2312"/>
      <w:b/>
      <w:bCs/>
      <w:kern w:val="2"/>
      <w:sz w:val="28"/>
      <w:szCs w:val="24"/>
    </w:rPr>
  </w:style>
  <w:style w:type="character" w:customStyle="1" w:styleId="Char2">
    <w:name w:val="日期 Char"/>
    <w:qFormat/>
    <w:rPr>
      <w:sz w:val="24"/>
    </w:rPr>
  </w:style>
  <w:style w:type="character" w:customStyle="1" w:styleId="aff7">
    <w:name w:val="页眉 字符"/>
    <w:qFormat/>
    <w:rPr>
      <w:kern w:val="2"/>
      <w:sz w:val="18"/>
      <w:szCs w:val="18"/>
    </w:rPr>
  </w:style>
  <w:style w:type="paragraph" w:customStyle="1" w:styleId="72">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b">
    <w:name w:val="修订1"/>
    <w:hidden/>
    <w:uiPriority w:val="99"/>
    <w:semiHidden/>
    <w:qFormat/>
    <w:rPr>
      <w:sz w:val="24"/>
    </w:rPr>
  </w:style>
  <w:style w:type="table" w:customStyle="1" w:styleId="1c">
    <w:name w:val="网格型1"/>
    <w:basedOn w:val="a3"/>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3">
    <w:name w:val="无间隔 Char"/>
    <w:link w:val="1d"/>
    <w:uiPriority w:val="1"/>
    <w:qFormat/>
    <w:rPr>
      <w:sz w:val="22"/>
      <w:szCs w:val="22"/>
    </w:rPr>
  </w:style>
  <w:style w:type="paragraph" w:customStyle="1" w:styleId="1d">
    <w:name w:val="无间隔1"/>
    <w:link w:val="Char3"/>
    <w:uiPriority w:val="1"/>
    <w:qFormat/>
    <w:rPr>
      <w:sz w:val="22"/>
      <w:szCs w:val="22"/>
    </w:rPr>
  </w:style>
  <w:style w:type="character" w:customStyle="1" w:styleId="31">
    <w:name w:val="正文文本缩进 3 字符"/>
    <w:basedOn w:val="a2"/>
    <w:link w:val="30"/>
    <w:semiHidden/>
    <w:qFormat/>
    <w:rPr>
      <w:sz w:val="16"/>
      <w:szCs w:val="16"/>
    </w:rPr>
  </w:style>
  <w:style w:type="paragraph" w:styleId="aff8">
    <w:name w:val="No Spacing"/>
    <w:uiPriority w:val="1"/>
    <w:qFormat/>
    <w:pPr>
      <w:widowControl w:val="0"/>
      <w:jc w:val="both"/>
    </w:pPr>
    <w:rPr>
      <w:rFonts w:ascii="等线" w:eastAsia="等线" w:hAnsi="等线"/>
      <w:kern w:val="2"/>
      <w:sz w:val="21"/>
      <w:szCs w:val="22"/>
    </w:rPr>
  </w:style>
  <w:style w:type="character" w:customStyle="1" w:styleId="aff9">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af8">
    <w:name w:val="标题 字符"/>
    <w:basedOn w:val="a2"/>
    <w:link w:val="af7"/>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a">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a"/>
    <w:qFormat/>
    <w:rPr>
      <w:rFonts w:ascii="宋体" w:hAnsi="宋体" w:cs="宋体"/>
      <w:color w:val="000000"/>
      <w:kern w:val="2"/>
      <w:sz w:val="28"/>
      <w:szCs w:val="28"/>
      <w:u w:color="000000"/>
    </w:rPr>
  </w:style>
  <w:style w:type="paragraph" w:customStyle="1" w:styleId="affb">
    <w:name w:val="云晟 正文文本"/>
    <w:basedOn w:val="a1"/>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ffb"/>
    <w:qFormat/>
    <w:rPr>
      <w:rFonts w:cs="Arial"/>
      <w:sz w:val="21"/>
      <w:szCs w:val="21"/>
    </w:rPr>
  </w:style>
  <w:style w:type="character" w:customStyle="1" w:styleId="aff4">
    <w:name w:val="列表段落 字符"/>
    <w:link w:val="aff3"/>
    <w:uiPriority w:val="99"/>
    <w:qFormat/>
    <w:locked/>
    <w:rPr>
      <w:rFonts w:ascii="Calibri" w:hAnsi="Calibri"/>
      <w:kern w:val="2"/>
      <w:sz w:val="21"/>
      <w:szCs w:val="22"/>
    </w:rPr>
  </w:style>
  <w:style w:type="paragraph" w:customStyle="1" w:styleId="p0">
    <w:name w:val="p0"/>
    <w:basedOn w:val="a1"/>
    <w:qFormat/>
    <w:pPr>
      <w:widowControl/>
      <w:adjustRightInd/>
      <w:spacing w:line="240" w:lineRule="auto"/>
      <w:textAlignment w:val="auto"/>
    </w:pPr>
    <w:rPr>
      <w:sz w:val="21"/>
      <w:szCs w:val="21"/>
    </w:rPr>
  </w:style>
  <w:style w:type="paragraph" w:customStyle="1" w:styleId="p">
    <w:name w:val="p"/>
    <w:basedOn w:val="a1"/>
    <w:qFormat/>
    <w:pPr>
      <w:widowControl/>
      <w:adjustRightInd/>
      <w:spacing w:line="525" w:lineRule="atLeast"/>
      <w:ind w:firstLine="375"/>
      <w:jc w:val="left"/>
      <w:textAlignment w:val="auto"/>
    </w:pPr>
    <w:rPr>
      <w:rFonts w:eastAsia="等线"/>
      <w:szCs w:val="24"/>
    </w:rPr>
  </w:style>
  <w:style w:type="paragraph" w:customStyle="1" w:styleId="26">
    <w:name w:val="修订2"/>
    <w:hidden/>
    <w:uiPriority w:val="99"/>
    <w:unhideWhenUsed/>
    <w:qFormat/>
    <w:rPr>
      <w:sz w:val="24"/>
    </w:rPr>
  </w:style>
  <w:style w:type="character" w:customStyle="1" w:styleId="120">
    <w:name w:val="标题 1 字符2"/>
    <w:basedOn w:val="a2"/>
    <w:qFormat/>
    <w:rsid w:val="00A94C95"/>
    <w:rPr>
      <w:rFonts w:ascii="Arial" w:eastAsia="黑体"/>
      <w:kern w:val="44"/>
      <w:sz w:val="24"/>
    </w:rPr>
  </w:style>
  <w:style w:type="paragraph" w:styleId="affc">
    <w:name w:val="Revision"/>
    <w:hidden/>
    <w:uiPriority w:val="99"/>
    <w:unhideWhenUsed/>
    <w:rsid w:val="001044F6"/>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ccgp.gov.c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C553D4BB-757B-42CE-BFCB-C00D5209E9D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PCB1.DOT</Template>
  <TotalTime>78</TotalTime>
  <Pages>1</Pages>
  <Words>4873</Words>
  <Characters>27782</Characters>
  <Application>Microsoft Office Word</Application>
  <DocSecurity>0</DocSecurity>
  <Lines>231</Lines>
  <Paragraphs>65</Paragraphs>
  <ScaleCrop>false</ScaleCrop>
  <Company>SITC</Company>
  <LinksUpToDate>false</LinksUpToDate>
  <CharactersWithSpaces>32590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高 国斌</cp:lastModifiedBy>
  <cp:revision>4</cp:revision>
  <cp:lastPrinted>2020-04-23T07:47:00Z</cp:lastPrinted>
  <dcterms:created xsi:type="dcterms:W3CDTF">2020-06-24T08:16:00Z</dcterms:created>
  <dcterms:modified xsi:type="dcterms:W3CDTF">2020-06-24T09:35:00Z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