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8.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9.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Ref56088942"/>
    <w:bookmarkEnd w:id="0"/>
    <w:p w14:paraId="730ECF76" w14:textId="77777777" w:rsidR="00E720CD" w:rsidRPr="008C3E8E" w:rsidRDefault="00632E33" w:rsidP="00212DD5">
      <w:r w:rsidRPr="00A90A96">
        <w:rPr>
          <w:noProof/>
        </w:rPr>
        <w:object w:dxaOrig="3550" w:dyaOrig="2573" w14:anchorId="685DD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12.5pt;height:81.75pt;mso-width-percent:0;mso-height-percent:0;mso-width-percent:0;mso-height-percent:0" o:ole="">
            <v:imagedata r:id="rId8" o:title=""/>
          </v:shape>
          <o:OLEObject Type="Embed" ProgID="MSDraw" ShapeID="_x0000_i1025" DrawAspect="Content" ObjectID="_1697891262" r:id="rId9"/>
        </w:object>
      </w:r>
    </w:p>
    <w:p w14:paraId="1A39D99B" w14:textId="0182E674" w:rsidR="00E720CD" w:rsidRPr="00213756" w:rsidRDefault="008F53DD" w:rsidP="00212DD5">
      <w:pPr>
        <w:rPr>
          <w:sz w:val="28"/>
          <w:szCs w:val="28"/>
        </w:rPr>
      </w:pPr>
      <w:r w:rsidRPr="00213756">
        <w:rPr>
          <w:rFonts w:hint="eastAsia"/>
          <w:sz w:val="28"/>
          <w:szCs w:val="28"/>
        </w:rPr>
        <w:t>HW</w:t>
      </w:r>
      <w:r w:rsidRPr="00213756">
        <w:rPr>
          <w:sz w:val="28"/>
          <w:szCs w:val="28"/>
        </w:rPr>
        <w:t>2021110301</w:t>
      </w:r>
    </w:p>
    <w:p w14:paraId="385DCCFA" w14:textId="77777777" w:rsidR="00E720CD" w:rsidRPr="00213756" w:rsidRDefault="00E720CD" w:rsidP="00212DD5"/>
    <w:p w14:paraId="018D591B" w14:textId="77777777" w:rsidR="003D53FB" w:rsidRPr="00213756" w:rsidRDefault="003D53FB" w:rsidP="00212DD5"/>
    <w:p w14:paraId="26A022D3" w14:textId="77777777" w:rsidR="00222D0D" w:rsidRPr="00213756" w:rsidRDefault="00B927F2" w:rsidP="00222D0D">
      <w:pPr>
        <w:spacing w:line="312" w:lineRule="atLeast"/>
        <w:jc w:val="center"/>
        <w:rPr>
          <w:rFonts w:eastAsia="楷体"/>
          <w:b/>
          <w:sz w:val="48"/>
        </w:rPr>
      </w:pPr>
      <w:r w:rsidRPr="00213756">
        <w:rPr>
          <w:rFonts w:eastAsia="楷体"/>
          <w:b/>
          <w:sz w:val="48"/>
        </w:rPr>
        <w:t>复旦大学</w:t>
      </w:r>
    </w:p>
    <w:p w14:paraId="6864AD1A" w14:textId="77777777" w:rsidR="00EE6533" w:rsidRPr="00213756" w:rsidRDefault="00EA716A" w:rsidP="00222D0D">
      <w:pPr>
        <w:spacing w:line="312" w:lineRule="atLeast"/>
        <w:jc w:val="center"/>
        <w:rPr>
          <w:rFonts w:eastAsia="楷体"/>
          <w:b/>
          <w:sz w:val="48"/>
        </w:rPr>
      </w:pPr>
      <w:r w:rsidRPr="00213756">
        <w:rPr>
          <w:rFonts w:eastAsia="楷体"/>
          <w:b/>
          <w:sz w:val="48"/>
        </w:rPr>
        <w:t>实时荧光定量</w:t>
      </w:r>
      <w:r w:rsidRPr="00213756">
        <w:rPr>
          <w:rFonts w:eastAsia="楷体"/>
          <w:b/>
          <w:sz w:val="48"/>
        </w:rPr>
        <w:t>PCR</w:t>
      </w:r>
      <w:r w:rsidRPr="00213756">
        <w:rPr>
          <w:rFonts w:eastAsia="楷体"/>
          <w:b/>
          <w:sz w:val="48"/>
        </w:rPr>
        <w:t>仪</w:t>
      </w:r>
      <w:r w:rsidR="00222D0D" w:rsidRPr="00213756">
        <w:rPr>
          <w:rFonts w:eastAsia="楷体"/>
          <w:b/>
          <w:sz w:val="48"/>
        </w:rPr>
        <w:t>采购</w:t>
      </w:r>
    </w:p>
    <w:p w14:paraId="7951A97A" w14:textId="77777777" w:rsidR="00E174E9" w:rsidRPr="00213756" w:rsidRDefault="00E174E9" w:rsidP="00222D0D">
      <w:pPr>
        <w:spacing w:line="312" w:lineRule="atLeast"/>
        <w:jc w:val="center"/>
        <w:rPr>
          <w:rFonts w:eastAsia="楷体"/>
          <w:b/>
          <w:sz w:val="48"/>
        </w:rPr>
      </w:pPr>
    </w:p>
    <w:p w14:paraId="4CDFAC8C" w14:textId="77777777" w:rsidR="00E174E9" w:rsidRPr="00213756" w:rsidRDefault="00E174E9" w:rsidP="00222D0D">
      <w:pPr>
        <w:spacing w:line="312" w:lineRule="atLeast"/>
        <w:jc w:val="center"/>
        <w:rPr>
          <w:rFonts w:eastAsia="楷体"/>
          <w:b/>
          <w:sz w:val="48"/>
        </w:rPr>
      </w:pPr>
    </w:p>
    <w:p w14:paraId="3BEB612F" w14:textId="77777777" w:rsidR="00EE6533" w:rsidRPr="00213756" w:rsidRDefault="00EE6533" w:rsidP="00212DD5">
      <w:pPr>
        <w:spacing w:beforeLines="90" w:before="216"/>
        <w:jc w:val="center"/>
        <w:rPr>
          <w:rFonts w:eastAsia="华文中宋"/>
          <w:b/>
          <w:sz w:val="70"/>
        </w:rPr>
      </w:pPr>
      <w:r w:rsidRPr="00213756">
        <w:rPr>
          <w:rFonts w:eastAsia="华文中宋"/>
          <w:b/>
          <w:spacing w:val="700"/>
          <w:sz w:val="70"/>
        </w:rPr>
        <w:t>招标文</w:t>
      </w:r>
      <w:r w:rsidRPr="00213756">
        <w:rPr>
          <w:rFonts w:eastAsia="华文中宋"/>
          <w:b/>
          <w:sz w:val="70"/>
        </w:rPr>
        <w:t>件</w:t>
      </w:r>
    </w:p>
    <w:p w14:paraId="4FFC183F" w14:textId="15CFA3B2" w:rsidR="00E720CD" w:rsidRPr="00213756" w:rsidRDefault="003D53FB" w:rsidP="00212DD5">
      <w:pPr>
        <w:spacing w:beforeLines="170" w:before="408" w:line="360" w:lineRule="exact"/>
        <w:jc w:val="center"/>
        <w:rPr>
          <w:rFonts w:eastAsia="楷体"/>
          <w:sz w:val="30"/>
        </w:rPr>
      </w:pPr>
      <w:r w:rsidRPr="00213756">
        <w:rPr>
          <w:rFonts w:eastAsia="楷体"/>
          <w:sz w:val="30"/>
        </w:rPr>
        <w:t>项目编号：</w:t>
      </w:r>
      <w:r w:rsidR="00213756" w:rsidRPr="00213756">
        <w:rPr>
          <w:rFonts w:eastAsia="楷体"/>
          <w:sz w:val="30"/>
        </w:rPr>
        <w:t>202029C6</w:t>
      </w:r>
    </w:p>
    <w:p w14:paraId="153B105E" w14:textId="77777777" w:rsidR="00E720CD" w:rsidRPr="00213756" w:rsidRDefault="00E720CD" w:rsidP="00212DD5">
      <w:pPr>
        <w:spacing w:line="360" w:lineRule="exact"/>
      </w:pPr>
    </w:p>
    <w:p w14:paraId="15EF93B5" w14:textId="77777777" w:rsidR="00E720CD" w:rsidRPr="00213756" w:rsidRDefault="00E720CD" w:rsidP="00212DD5">
      <w:pPr>
        <w:spacing w:line="360" w:lineRule="exact"/>
      </w:pPr>
    </w:p>
    <w:p w14:paraId="23024B04" w14:textId="77777777" w:rsidR="00E720CD" w:rsidRPr="00213756" w:rsidRDefault="00E720CD" w:rsidP="00212DD5">
      <w:pPr>
        <w:spacing w:line="360" w:lineRule="exact"/>
      </w:pPr>
    </w:p>
    <w:p w14:paraId="2A049E23" w14:textId="77777777" w:rsidR="00E720CD" w:rsidRPr="00213756" w:rsidRDefault="00E720CD" w:rsidP="00212DD5">
      <w:pPr>
        <w:spacing w:line="360" w:lineRule="exact"/>
      </w:pPr>
    </w:p>
    <w:p w14:paraId="0E337BB6" w14:textId="77777777" w:rsidR="00E720CD" w:rsidRPr="00213756" w:rsidRDefault="00E720CD" w:rsidP="00212DD5">
      <w:pPr>
        <w:spacing w:line="360" w:lineRule="exact"/>
      </w:pPr>
    </w:p>
    <w:p w14:paraId="681DA42C" w14:textId="77777777" w:rsidR="00E720CD" w:rsidRPr="00213756" w:rsidRDefault="00E720CD" w:rsidP="00212DD5">
      <w:pPr>
        <w:spacing w:line="360" w:lineRule="exact"/>
      </w:pPr>
    </w:p>
    <w:p w14:paraId="54300885" w14:textId="77777777" w:rsidR="00E720CD" w:rsidRPr="00213756" w:rsidRDefault="00E720CD" w:rsidP="00212DD5">
      <w:pPr>
        <w:spacing w:line="360" w:lineRule="exact"/>
      </w:pPr>
    </w:p>
    <w:p w14:paraId="51C3BCAB" w14:textId="77777777" w:rsidR="00EE6533" w:rsidRPr="00213756" w:rsidRDefault="00EE6533" w:rsidP="00212DD5">
      <w:pPr>
        <w:spacing w:line="360" w:lineRule="exact"/>
      </w:pPr>
    </w:p>
    <w:p w14:paraId="5D29CA9B" w14:textId="77777777" w:rsidR="003D53FB" w:rsidRPr="00213756" w:rsidRDefault="003D53FB" w:rsidP="003D53FB">
      <w:pPr>
        <w:spacing w:line="360" w:lineRule="exact"/>
      </w:pPr>
    </w:p>
    <w:tbl>
      <w:tblPr>
        <w:tblW w:w="0" w:type="auto"/>
        <w:jc w:val="center"/>
        <w:tblLook w:val="04A0" w:firstRow="1" w:lastRow="0" w:firstColumn="1" w:lastColumn="0" w:noHBand="0" w:noVBand="1"/>
      </w:tblPr>
      <w:tblGrid>
        <w:gridCol w:w="2161"/>
        <w:gridCol w:w="5762"/>
      </w:tblGrid>
      <w:tr w:rsidR="00213756" w:rsidRPr="00213756" w14:paraId="48E3B5FA" w14:textId="77777777" w:rsidTr="00FC1799">
        <w:trPr>
          <w:trHeight w:val="628"/>
          <w:jc w:val="center"/>
        </w:trPr>
        <w:tc>
          <w:tcPr>
            <w:tcW w:w="2161" w:type="dxa"/>
            <w:vAlign w:val="bottom"/>
          </w:tcPr>
          <w:p w14:paraId="274E7806" w14:textId="77777777" w:rsidR="003D53FB" w:rsidRPr="00213756" w:rsidRDefault="003D53FB" w:rsidP="00672CEF">
            <w:pPr>
              <w:spacing w:line="240" w:lineRule="auto"/>
              <w:jc w:val="distribute"/>
              <w:rPr>
                <w:spacing w:val="-40"/>
              </w:rPr>
            </w:pPr>
            <w:r w:rsidRPr="00213756">
              <w:rPr>
                <w:rFonts w:eastAsia="楷体_GB2312"/>
                <w:spacing w:val="-40"/>
                <w:sz w:val="30"/>
              </w:rPr>
              <w:t>项目名称：</w:t>
            </w:r>
          </w:p>
        </w:tc>
        <w:tc>
          <w:tcPr>
            <w:tcW w:w="5762" w:type="dxa"/>
            <w:tcBorders>
              <w:bottom w:val="single" w:sz="4" w:space="0" w:color="auto"/>
            </w:tcBorders>
            <w:vAlign w:val="bottom"/>
          </w:tcPr>
          <w:p w14:paraId="085F3E3F" w14:textId="77777777" w:rsidR="003D53FB" w:rsidRPr="00213756" w:rsidRDefault="00EA716A" w:rsidP="003D53FB">
            <w:pPr>
              <w:spacing w:line="240" w:lineRule="auto"/>
              <w:jc w:val="center"/>
              <w:rPr>
                <w:rFonts w:eastAsia="楷体_GB2312"/>
                <w:sz w:val="30"/>
                <w:szCs w:val="30"/>
              </w:rPr>
            </w:pPr>
            <w:r w:rsidRPr="00213756">
              <w:rPr>
                <w:rFonts w:eastAsia="楷体_GB2312"/>
                <w:sz w:val="30"/>
                <w:szCs w:val="30"/>
              </w:rPr>
              <w:t>实时荧光定量</w:t>
            </w:r>
            <w:r w:rsidRPr="00213756">
              <w:rPr>
                <w:rFonts w:eastAsia="楷体_GB2312"/>
                <w:sz w:val="30"/>
                <w:szCs w:val="30"/>
              </w:rPr>
              <w:t>PCR</w:t>
            </w:r>
            <w:r w:rsidRPr="00213756">
              <w:rPr>
                <w:rFonts w:eastAsia="楷体_GB2312"/>
                <w:sz w:val="30"/>
                <w:szCs w:val="30"/>
              </w:rPr>
              <w:t>仪</w:t>
            </w:r>
            <w:r w:rsidR="003D53FB" w:rsidRPr="00213756">
              <w:rPr>
                <w:rFonts w:eastAsia="楷体_GB2312"/>
                <w:sz w:val="30"/>
                <w:szCs w:val="30"/>
              </w:rPr>
              <w:t>采购</w:t>
            </w:r>
          </w:p>
        </w:tc>
      </w:tr>
      <w:tr w:rsidR="00213756" w:rsidRPr="00213756" w14:paraId="6593C6D8" w14:textId="77777777" w:rsidTr="00FC1799">
        <w:trPr>
          <w:trHeight w:val="624"/>
          <w:jc w:val="center"/>
        </w:trPr>
        <w:tc>
          <w:tcPr>
            <w:tcW w:w="2161" w:type="dxa"/>
            <w:vAlign w:val="bottom"/>
          </w:tcPr>
          <w:p w14:paraId="62C90F69" w14:textId="77777777" w:rsidR="003D53FB" w:rsidRPr="00213756" w:rsidRDefault="003D53FB" w:rsidP="00672CEF">
            <w:pPr>
              <w:spacing w:line="240" w:lineRule="auto"/>
              <w:jc w:val="distribute"/>
              <w:rPr>
                <w:rFonts w:eastAsia="楷体_GB2312"/>
                <w:spacing w:val="-40"/>
                <w:sz w:val="30"/>
              </w:rPr>
            </w:pPr>
            <w:r w:rsidRPr="00213756">
              <w:rPr>
                <w:rFonts w:eastAsia="楷体_GB2312"/>
                <w:spacing w:val="-40"/>
                <w:sz w:val="30"/>
              </w:rPr>
              <w:t>招标人：</w:t>
            </w:r>
          </w:p>
        </w:tc>
        <w:tc>
          <w:tcPr>
            <w:tcW w:w="5762" w:type="dxa"/>
            <w:tcBorders>
              <w:top w:val="single" w:sz="4" w:space="0" w:color="auto"/>
              <w:bottom w:val="single" w:sz="4" w:space="0" w:color="auto"/>
            </w:tcBorders>
            <w:vAlign w:val="bottom"/>
          </w:tcPr>
          <w:p w14:paraId="566115F2" w14:textId="77777777" w:rsidR="003D53FB" w:rsidRPr="00213756" w:rsidRDefault="00B927F2" w:rsidP="003D53FB">
            <w:pPr>
              <w:spacing w:line="240" w:lineRule="auto"/>
              <w:jc w:val="center"/>
              <w:rPr>
                <w:rFonts w:eastAsia="楷体_GB2312"/>
                <w:sz w:val="30"/>
                <w:szCs w:val="30"/>
              </w:rPr>
            </w:pPr>
            <w:r w:rsidRPr="00213756">
              <w:rPr>
                <w:rFonts w:eastAsia="楷体_GB2312"/>
                <w:sz w:val="30"/>
                <w:szCs w:val="30"/>
              </w:rPr>
              <w:t>复旦大学</w:t>
            </w:r>
          </w:p>
        </w:tc>
      </w:tr>
      <w:tr w:rsidR="003D53FB" w:rsidRPr="00213756" w14:paraId="685B9357" w14:textId="77777777" w:rsidTr="00FC1799">
        <w:trPr>
          <w:trHeight w:val="624"/>
          <w:jc w:val="center"/>
        </w:trPr>
        <w:tc>
          <w:tcPr>
            <w:tcW w:w="2161" w:type="dxa"/>
            <w:vAlign w:val="bottom"/>
          </w:tcPr>
          <w:p w14:paraId="714035D1" w14:textId="77777777" w:rsidR="003D53FB" w:rsidRPr="00213756" w:rsidRDefault="00390731" w:rsidP="00672CEF">
            <w:pPr>
              <w:spacing w:line="240" w:lineRule="auto"/>
              <w:jc w:val="distribute"/>
              <w:rPr>
                <w:rFonts w:eastAsia="楷体_GB2312"/>
                <w:spacing w:val="-40"/>
                <w:sz w:val="30"/>
              </w:rPr>
            </w:pPr>
            <w:r w:rsidRPr="00213756">
              <w:rPr>
                <w:rFonts w:eastAsia="楷体_GB2312"/>
                <w:spacing w:val="-40"/>
                <w:sz w:val="30"/>
              </w:rPr>
              <w:t>招标代理机构</w:t>
            </w:r>
            <w:r w:rsidR="003D53FB" w:rsidRPr="00213756">
              <w:rPr>
                <w:rFonts w:eastAsia="楷体_GB2312"/>
                <w:spacing w:val="-40"/>
                <w:sz w:val="30"/>
              </w:rPr>
              <w:t>：</w:t>
            </w:r>
          </w:p>
        </w:tc>
        <w:tc>
          <w:tcPr>
            <w:tcW w:w="5762" w:type="dxa"/>
            <w:tcBorders>
              <w:top w:val="single" w:sz="4" w:space="0" w:color="auto"/>
              <w:bottom w:val="single" w:sz="4" w:space="0" w:color="auto"/>
            </w:tcBorders>
            <w:vAlign w:val="bottom"/>
          </w:tcPr>
          <w:p w14:paraId="475D7B9A" w14:textId="77777777" w:rsidR="003D53FB" w:rsidRPr="00213756" w:rsidRDefault="003D53FB" w:rsidP="003D53FB">
            <w:pPr>
              <w:spacing w:line="240" w:lineRule="auto"/>
              <w:jc w:val="center"/>
              <w:rPr>
                <w:rFonts w:eastAsia="楷体_GB2312"/>
                <w:sz w:val="30"/>
                <w:szCs w:val="30"/>
              </w:rPr>
            </w:pPr>
            <w:r w:rsidRPr="00213756">
              <w:rPr>
                <w:rFonts w:eastAsia="楷体_GB2312"/>
                <w:sz w:val="30"/>
                <w:szCs w:val="30"/>
              </w:rPr>
              <w:t>上海国际招标有限公司</w:t>
            </w:r>
          </w:p>
        </w:tc>
      </w:tr>
    </w:tbl>
    <w:p w14:paraId="1C306CFD" w14:textId="77777777" w:rsidR="003D53FB" w:rsidRPr="00213756" w:rsidRDefault="003D53FB" w:rsidP="003D53FB">
      <w:pPr>
        <w:spacing w:before="360"/>
        <w:jc w:val="center"/>
        <w:rPr>
          <w:rFonts w:eastAsia="楷体_GB2312"/>
          <w:sz w:val="30"/>
          <w:szCs w:val="30"/>
        </w:rPr>
      </w:pPr>
    </w:p>
    <w:p w14:paraId="08D1ED78" w14:textId="77777777" w:rsidR="00E720CD" w:rsidRPr="00213756" w:rsidRDefault="007644BA" w:rsidP="003D53FB">
      <w:pPr>
        <w:spacing w:before="160"/>
        <w:jc w:val="center"/>
      </w:pPr>
      <w:r w:rsidRPr="00213756">
        <w:rPr>
          <w:rFonts w:eastAsia="楷体_GB2312"/>
          <w:sz w:val="30"/>
          <w:szCs w:val="30"/>
        </w:rPr>
        <w:t>202</w:t>
      </w:r>
      <w:r w:rsidR="001E6BBA" w:rsidRPr="00213756">
        <w:rPr>
          <w:rFonts w:eastAsia="楷体_GB2312" w:hint="eastAsia"/>
          <w:sz w:val="30"/>
          <w:szCs w:val="30"/>
        </w:rPr>
        <w:t>1</w:t>
      </w:r>
      <w:r w:rsidR="00F34B7C" w:rsidRPr="00213756">
        <w:rPr>
          <w:rFonts w:eastAsia="楷体_GB2312"/>
          <w:sz w:val="30"/>
          <w:szCs w:val="30"/>
        </w:rPr>
        <w:t>年</w:t>
      </w:r>
      <w:r w:rsidR="00EA716A" w:rsidRPr="00213756">
        <w:rPr>
          <w:rFonts w:eastAsia="楷体_GB2312"/>
          <w:sz w:val="30"/>
          <w:szCs w:val="30"/>
        </w:rPr>
        <w:t>11</w:t>
      </w:r>
      <w:r w:rsidR="00E720CD" w:rsidRPr="00213756">
        <w:rPr>
          <w:rFonts w:eastAsia="楷体"/>
          <w:sz w:val="32"/>
        </w:rPr>
        <w:t>月</w:t>
      </w:r>
    </w:p>
    <w:p w14:paraId="788FD9F9" w14:textId="77777777" w:rsidR="00E720CD" w:rsidRPr="008C3E8E" w:rsidRDefault="00E720CD" w:rsidP="00212DD5">
      <w:pPr>
        <w:sectPr w:rsidR="00E720CD" w:rsidRPr="008C3E8E">
          <w:headerReference w:type="default" r:id="rId10"/>
          <w:footerReference w:type="even" r:id="rId11"/>
          <w:pgSz w:w="11907" w:h="16840" w:code="9"/>
          <w:pgMar w:top="1588" w:right="1021" w:bottom="1474" w:left="1021" w:header="1021" w:footer="992" w:gutter="340"/>
          <w:pgNumType w:start="1"/>
          <w:cols w:space="425"/>
        </w:sectPr>
      </w:pPr>
    </w:p>
    <w:p w14:paraId="41AA2D4D" w14:textId="77777777" w:rsidR="00E720CD" w:rsidRPr="008C3E8E" w:rsidRDefault="00E720CD" w:rsidP="00212DD5">
      <w:pPr>
        <w:tabs>
          <w:tab w:val="center" w:pos="4153"/>
          <w:tab w:val="right" w:pos="8306"/>
        </w:tabs>
        <w:spacing w:before="320" w:after="160" w:line="240" w:lineRule="atLeast"/>
        <w:jc w:val="center"/>
        <w:rPr>
          <w:rFonts w:eastAsia="黑体"/>
          <w:sz w:val="30"/>
        </w:rPr>
      </w:pPr>
      <w:r w:rsidRPr="008C3E8E">
        <w:rPr>
          <w:rFonts w:eastAsia="黑体"/>
          <w:sz w:val="30"/>
        </w:rPr>
        <w:lastRenderedPageBreak/>
        <w:t>总目录</w:t>
      </w:r>
    </w:p>
    <w:p w14:paraId="3898C8F3" w14:textId="3105251A" w:rsidR="00C976CE" w:rsidRPr="008C3E8E" w:rsidRDefault="007652C6">
      <w:pPr>
        <w:pStyle w:val="13"/>
        <w:rPr>
          <w:rFonts w:ascii="Times New Roman" w:eastAsia="宋体"/>
          <w:noProof/>
          <w:kern w:val="2"/>
          <w:sz w:val="21"/>
          <w:szCs w:val="22"/>
        </w:rPr>
      </w:pPr>
      <w:r w:rsidRPr="008C3E8E">
        <w:rPr>
          <w:rFonts w:ascii="Times New Roman"/>
        </w:rPr>
        <w:fldChar w:fldCharType="begin"/>
      </w:r>
      <w:r w:rsidRPr="008C3E8E">
        <w:rPr>
          <w:rFonts w:ascii="Times New Roman"/>
        </w:rPr>
        <w:instrText xml:space="preserve"> TOC \t "</w:instrText>
      </w:r>
      <w:r w:rsidRPr="008C3E8E">
        <w:rPr>
          <w:rFonts w:ascii="Times New Roman"/>
        </w:rPr>
        <w:instrText>引文目录标题</w:instrText>
      </w:r>
      <w:r w:rsidRPr="008C3E8E">
        <w:rPr>
          <w:rFonts w:ascii="Times New Roman"/>
        </w:rPr>
        <w:instrText xml:space="preserve">,1" </w:instrText>
      </w:r>
      <w:r w:rsidRPr="008C3E8E">
        <w:rPr>
          <w:rFonts w:ascii="Times New Roman"/>
        </w:rPr>
        <w:fldChar w:fldCharType="separate"/>
      </w:r>
      <w:r w:rsidR="00C976CE" w:rsidRPr="008C3E8E">
        <w:rPr>
          <w:rFonts w:ascii="Times New Roman"/>
          <w:noProof/>
        </w:rPr>
        <w:t>投标邀请书</w:t>
      </w:r>
      <w:r w:rsidR="00C976CE" w:rsidRPr="008C3E8E">
        <w:rPr>
          <w:rFonts w:ascii="Times New Roman"/>
          <w:noProof/>
        </w:rPr>
        <w:tab/>
      </w:r>
      <w:r w:rsidR="00C976CE" w:rsidRPr="008C3E8E">
        <w:rPr>
          <w:rFonts w:ascii="Times New Roman"/>
          <w:noProof/>
        </w:rPr>
        <w:fldChar w:fldCharType="begin"/>
      </w:r>
      <w:r w:rsidR="00C976CE" w:rsidRPr="008C3E8E">
        <w:rPr>
          <w:rFonts w:ascii="Times New Roman"/>
          <w:noProof/>
        </w:rPr>
        <w:instrText xml:space="preserve"> PAGEREF _Toc503130323 \h </w:instrText>
      </w:r>
      <w:r w:rsidR="00C976CE" w:rsidRPr="008C3E8E">
        <w:rPr>
          <w:rFonts w:ascii="Times New Roman"/>
          <w:noProof/>
        </w:rPr>
      </w:r>
      <w:r w:rsidR="00C976CE" w:rsidRPr="008C3E8E">
        <w:rPr>
          <w:rFonts w:ascii="Times New Roman"/>
          <w:noProof/>
        </w:rPr>
        <w:fldChar w:fldCharType="separate"/>
      </w:r>
      <w:r w:rsidR="00213756">
        <w:rPr>
          <w:rFonts w:ascii="Times New Roman"/>
          <w:noProof/>
        </w:rPr>
        <w:t>1</w:t>
      </w:r>
      <w:r w:rsidR="00C976CE" w:rsidRPr="008C3E8E">
        <w:rPr>
          <w:rFonts w:ascii="Times New Roman"/>
          <w:noProof/>
        </w:rPr>
        <w:fldChar w:fldCharType="end"/>
      </w:r>
    </w:p>
    <w:p w14:paraId="5861F448" w14:textId="503B79B1" w:rsidR="00C976CE" w:rsidRPr="008C3E8E" w:rsidRDefault="00C976CE">
      <w:pPr>
        <w:pStyle w:val="13"/>
        <w:rPr>
          <w:rFonts w:ascii="Times New Roman" w:eastAsia="宋体"/>
          <w:noProof/>
          <w:kern w:val="2"/>
          <w:sz w:val="21"/>
          <w:szCs w:val="22"/>
        </w:rPr>
      </w:pPr>
      <w:r w:rsidRPr="008C3E8E">
        <w:rPr>
          <w:rFonts w:ascii="Times New Roman"/>
          <w:noProof/>
        </w:rPr>
        <w:t>第一章</w:t>
      </w:r>
      <w:r w:rsidRPr="008C3E8E">
        <w:rPr>
          <w:rFonts w:ascii="Times New Roman"/>
          <w:noProof/>
        </w:rPr>
        <w:t xml:space="preserve">  </w:t>
      </w:r>
      <w:r w:rsidRPr="008C3E8E">
        <w:rPr>
          <w:rFonts w:ascii="Times New Roman"/>
          <w:noProof/>
        </w:rPr>
        <w:t>投标人须知及前附表</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_Toc503130324 \h </w:instrText>
      </w:r>
      <w:r w:rsidRPr="008C3E8E">
        <w:rPr>
          <w:rFonts w:ascii="Times New Roman"/>
          <w:noProof/>
        </w:rPr>
      </w:r>
      <w:r w:rsidRPr="008C3E8E">
        <w:rPr>
          <w:rFonts w:ascii="Times New Roman"/>
          <w:noProof/>
        </w:rPr>
        <w:fldChar w:fldCharType="separate"/>
      </w:r>
      <w:r w:rsidR="00213756">
        <w:rPr>
          <w:rFonts w:ascii="Times New Roman"/>
          <w:noProof/>
        </w:rPr>
        <w:t>4</w:t>
      </w:r>
      <w:r w:rsidRPr="008C3E8E">
        <w:rPr>
          <w:rFonts w:ascii="Times New Roman"/>
          <w:noProof/>
        </w:rPr>
        <w:fldChar w:fldCharType="end"/>
      </w:r>
    </w:p>
    <w:p w14:paraId="40E55E79" w14:textId="7FE90943" w:rsidR="00C976CE" w:rsidRPr="008C3E8E" w:rsidRDefault="00C976CE">
      <w:pPr>
        <w:pStyle w:val="13"/>
        <w:rPr>
          <w:rFonts w:ascii="Times New Roman" w:eastAsia="宋体"/>
          <w:noProof/>
          <w:kern w:val="2"/>
          <w:sz w:val="21"/>
          <w:szCs w:val="22"/>
        </w:rPr>
      </w:pPr>
      <w:r w:rsidRPr="008C3E8E">
        <w:rPr>
          <w:rFonts w:ascii="Times New Roman"/>
          <w:noProof/>
        </w:rPr>
        <w:t>第二章</w:t>
      </w:r>
      <w:r w:rsidRPr="008C3E8E">
        <w:rPr>
          <w:rFonts w:ascii="Times New Roman"/>
          <w:noProof/>
        </w:rPr>
        <w:t xml:space="preserve">  </w:t>
      </w:r>
      <w:r w:rsidR="002B0C1E">
        <w:rPr>
          <w:rFonts w:ascii="Times New Roman"/>
          <w:noProof/>
        </w:rPr>
        <w:t>货物</w:t>
      </w:r>
      <w:r w:rsidRPr="008C3E8E">
        <w:rPr>
          <w:rFonts w:ascii="Times New Roman"/>
          <w:noProof/>
        </w:rPr>
        <w:t>需求一览表</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_Toc503130325 \h </w:instrText>
      </w:r>
      <w:r w:rsidRPr="008C3E8E">
        <w:rPr>
          <w:rFonts w:ascii="Times New Roman"/>
          <w:noProof/>
        </w:rPr>
      </w:r>
      <w:r w:rsidRPr="008C3E8E">
        <w:rPr>
          <w:rFonts w:ascii="Times New Roman"/>
          <w:noProof/>
        </w:rPr>
        <w:fldChar w:fldCharType="separate"/>
      </w:r>
      <w:r w:rsidR="00213756">
        <w:rPr>
          <w:rFonts w:ascii="Times New Roman"/>
          <w:noProof/>
        </w:rPr>
        <w:t>25</w:t>
      </w:r>
      <w:r w:rsidRPr="008C3E8E">
        <w:rPr>
          <w:rFonts w:ascii="Times New Roman"/>
          <w:noProof/>
        </w:rPr>
        <w:fldChar w:fldCharType="end"/>
      </w:r>
    </w:p>
    <w:p w14:paraId="3A662C83" w14:textId="0E5A1C17" w:rsidR="00C976CE" w:rsidRPr="008C3E8E" w:rsidRDefault="00C976CE">
      <w:pPr>
        <w:pStyle w:val="13"/>
        <w:rPr>
          <w:rFonts w:ascii="Times New Roman" w:eastAsia="宋体"/>
          <w:noProof/>
          <w:kern w:val="2"/>
          <w:sz w:val="21"/>
          <w:szCs w:val="22"/>
        </w:rPr>
      </w:pPr>
      <w:r w:rsidRPr="008C3E8E">
        <w:rPr>
          <w:rFonts w:ascii="Times New Roman"/>
          <w:noProof/>
        </w:rPr>
        <w:t>第三章</w:t>
      </w:r>
      <w:r w:rsidRPr="008C3E8E">
        <w:rPr>
          <w:rFonts w:ascii="Times New Roman"/>
          <w:noProof/>
        </w:rPr>
        <w:t xml:space="preserve">  </w:t>
      </w:r>
      <w:r w:rsidR="007E2E69">
        <w:rPr>
          <w:rFonts w:ascii="Times New Roman"/>
          <w:noProof/>
        </w:rPr>
        <w:t>采购需求</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_Toc503130326 \h </w:instrText>
      </w:r>
      <w:r w:rsidRPr="008C3E8E">
        <w:rPr>
          <w:rFonts w:ascii="Times New Roman"/>
          <w:noProof/>
        </w:rPr>
      </w:r>
      <w:r w:rsidRPr="008C3E8E">
        <w:rPr>
          <w:rFonts w:ascii="Times New Roman"/>
          <w:noProof/>
        </w:rPr>
        <w:fldChar w:fldCharType="separate"/>
      </w:r>
      <w:r w:rsidR="00213756">
        <w:rPr>
          <w:rFonts w:ascii="Times New Roman"/>
          <w:noProof/>
        </w:rPr>
        <w:t>27</w:t>
      </w:r>
      <w:r w:rsidRPr="008C3E8E">
        <w:rPr>
          <w:rFonts w:ascii="Times New Roman"/>
          <w:noProof/>
        </w:rPr>
        <w:fldChar w:fldCharType="end"/>
      </w:r>
    </w:p>
    <w:p w14:paraId="7CC66E49" w14:textId="0804E6C0" w:rsidR="00C976CE" w:rsidRPr="008C3E8E" w:rsidRDefault="00C976CE">
      <w:pPr>
        <w:pStyle w:val="13"/>
        <w:rPr>
          <w:rFonts w:ascii="Times New Roman" w:eastAsia="宋体"/>
          <w:noProof/>
          <w:kern w:val="2"/>
          <w:sz w:val="21"/>
          <w:szCs w:val="22"/>
        </w:rPr>
      </w:pPr>
      <w:r w:rsidRPr="008C3E8E">
        <w:rPr>
          <w:rFonts w:ascii="Times New Roman"/>
          <w:noProof/>
        </w:rPr>
        <w:t>第四章</w:t>
      </w:r>
      <w:r w:rsidRPr="008C3E8E">
        <w:rPr>
          <w:rFonts w:ascii="Times New Roman"/>
          <w:noProof/>
        </w:rPr>
        <w:t xml:space="preserve">  </w:t>
      </w:r>
      <w:r w:rsidRPr="008C3E8E">
        <w:rPr>
          <w:rFonts w:ascii="Times New Roman"/>
          <w:noProof/>
        </w:rPr>
        <w:t>合同条款</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_Toc503130327 \h </w:instrText>
      </w:r>
      <w:r w:rsidRPr="008C3E8E">
        <w:rPr>
          <w:rFonts w:ascii="Times New Roman"/>
          <w:noProof/>
        </w:rPr>
      </w:r>
      <w:r w:rsidRPr="008C3E8E">
        <w:rPr>
          <w:rFonts w:ascii="Times New Roman"/>
          <w:noProof/>
        </w:rPr>
        <w:fldChar w:fldCharType="separate"/>
      </w:r>
      <w:r w:rsidR="00213756">
        <w:rPr>
          <w:rFonts w:ascii="Times New Roman"/>
          <w:noProof/>
        </w:rPr>
        <w:t>32</w:t>
      </w:r>
      <w:r w:rsidRPr="008C3E8E">
        <w:rPr>
          <w:rFonts w:ascii="Times New Roman"/>
          <w:noProof/>
        </w:rPr>
        <w:fldChar w:fldCharType="end"/>
      </w:r>
    </w:p>
    <w:p w14:paraId="6381D869" w14:textId="22D1C41E" w:rsidR="00C976CE" w:rsidRPr="008C3E8E" w:rsidRDefault="00C976CE">
      <w:pPr>
        <w:pStyle w:val="13"/>
        <w:rPr>
          <w:rFonts w:ascii="Times New Roman" w:eastAsia="宋体"/>
          <w:noProof/>
          <w:kern w:val="2"/>
          <w:sz w:val="21"/>
          <w:szCs w:val="22"/>
        </w:rPr>
      </w:pPr>
      <w:r w:rsidRPr="008C3E8E">
        <w:rPr>
          <w:rFonts w:ascii="Times New Roman"/>
          <w:noProof/>
        </w:rPr>
        <w:t>第五章</w:t>
      </w:r>
      <w:r w:rsidRPr="008C3E8E">
        <w:rPr>
          <w:rFonts w:ascii="Times New Roman"/>
          <w:noProof/>
        </w:rPr>
        <w:t xml:space="preserve">  </w:t>
      </w:r>
      <w:r w:rsidRPr="008C3E8E">
        <w:rPr>
          <w:rFonts w:ascii="Times New Roman"/>
          <w:noProof/>
        </w:rPr>
        <w:t>各种格式</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_Toc503130328 \h </w:instrText>
      </w:r>
      <w:r w:rsidRPr="008C3E8E">
        <w:rPr>
          <w:rFonts w:ascii="Times New Roman"/>
          <w:noProof/>
        </w:rPr>
      </w:r>
      <w:r w:rsidRPr="008C3E8E">
        <w:rPr>
          <w:rFonts w:ascii="Times New Roman"/>
          <w:noProof/>
        </w:rPr>
        <w:fldChar w:fldCharType="separate"/>
      </w:r>
      <w:r w:rsidR="00213756">
        <w:rPr>
          <w:rFonts w:ascii="Times New Roman"/>
          <w:noProof/>
        </w:rPr>
        <w:t>40</w:t>
      </w:r>
      <w:r w:rsidRPr="008C3E8E">
        <w:rPr>
          <w:rFonts w:ascii="Times New Roman"/>
          <w:noProof/>
        </w:rPr>
        <w:fldChar w:fldCharType="end"/>
      </w:r>
    </w:p>
    <w:p w14:paraId="07581195" w14:textId="71777CA7" w:rsidR="00C976CE" w:rsidRPr="008C3E8E" w:rsidRDefault="00C976CE">
      <w:pPr>
        <w:pStyle w:val="13"/>
        <w:rPr>
          <w:rFonts w:ascii="Times New Roman" w:eastAsia="宋体"/>
          <w:noProof/>
          <w:kern w:val="2"/>
          <w:sz w:val="21"/>
          <w:szCs w:val="22"/>
        </w:rPr>
      </w:pPr>
      <w:r w:rsidRPr="00903A38">
        <w:rPr>
          <w:rFonts w:ascii="Times New Roman"/>
          <w:noProof/>
        </w:rPr>
        <w:t>第六章</w:t>
      </w:r>
      <w:r w:rsidRPr="00903A38">
        <w:rPr>
          <w:rFonts w:ascii="Times New Roman"/>
          <w:noProof/>
        </w:rPr>
        <w:t xml:space="preserve">  </w:t>
      </w:r>
      <w:r w:rsidR="002B03CC">
        <w:rPr>
          <w:rFonts w:ascii="Times New Roman"/>
          <w:noProof/>
        </w:rPr>
        <w:t>资格证明文件格式</w:t>
      </w:r>
      <w:r w:rsidRPr="00903A38">
        <w:rPr>
          <w:rFonts w:ascii="Times New Roman"/>
          <w:noProof/>
        </w:rPr>
        <w:tab/>
      </w:r>
      <w:r w:rsidRPr="00903A38">
        <w:rPr>
          <w:rFonts w:ascii="Times New Roman"/>
          <w:noProof/>
        </w:rPr>
        <w:fldChar w:fldCharType="begin"/>
      </w:r>
      <w:r w:rsidRPr="00903A38">
        <w:rPr>
          <w:rFonts w:ascii="Times New Roman"/>
          <w:noProof/>
        </w:rPr>
        <w:instrText xml:space="preserve"> PAGEREF _Toc503130329 \h </w:instrText>
      </w:r>
      <w:r w:rsidRPr="00903A38">
        <w:rPr>
          <w:rFonts w:ascii="Times New Roman"/>
          <w:noProof/>
        </w:rPr>
      </w:r>
      <w:r w:rsidRPr="00903A38">
        <w:rPr>
          <w:rFonts w:ascii="Times New Roman"/>
          <w:noProof/>
        </w:rPr>
        <w:fldChar w:fldCharType="separate"/>
      </w:r>
      <w:r w:rsidR="00213756">
        <w:rPr>
          <w:rFonts w:ascii="Times New Roman"/>
          <w:noProof/>
        </w:rPr>
        <w:t>54</w:t>
      </w:r>
      <w:r w:rsidRPr="00903A38">
        <w:rPr>
          <w:rFonts w:ascii="Times New Roman"/>
          <w:noProof/>
        </w:rPr>
        <w:fldChar w:fldCharType="end"/>
      </w:r>
    </w:p>
    <w:p w14:paraId="58A74803" w14:textId="6B730709" w:rsidR="00C976CE" w:rsidRPr="008C3E8E" w:rsidRDefault="00C976CE">
      <w:pPr>
        <w:pStyle w:val="13"/>
        <w:rPr>
          <w:rFonts w:ascii="Times New Roman" w:eastAsia="宋体"/>
          <w:noProof/>
          <w:kern w:val="2"/>
          <w:sz w:val="21"/>
          <w:szCs w:val="22"/>
        </w:rPr>
      </w:pPr>
      <w:r w:rsidRPr="008C3E8E">
        <w:rPr>
          <w:rFonts w:ascii="Times New Roman"/>
          <w:noProof/>
        </w:rPr>
        <w:t>第七章</w:t>
      </w:r>
      <w:r w:rsidRPr="008C3E8E">
        <w:rPr>
          <w:rFonts w:ascii="Times New Roman"/>
          <w:noProof/>
        </w:rPr>
        <w:t xml:space="preserve">  </w:t>
      </w:r>
      <w:r w:rsidRPr="008C3E8E">
        <w:rPr>
          <w:rFonts w:ascii="Times New Roman"/>
          <w:noProof/>
        </w:rPr>
        <w:t>评标办法</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_Toc503130330 \h </w:instrText>
      </w:r>
      <w:r w:rsidRPr="008C3E8E">
        <w:rPr>
          <w:rFonts w:ascii="Times New Roman"/>
          <w:noProof/>
        </w:rPr>
      </w:r>
      <w:r w:rsidRPr="008C3E8E">
        <w:rPr>
          <w:rFonts w:ascii="Times New Roman"/>
          <w:noProof/>
        </w:rPr>
        <w:fldChar w:fldCharType="separate"/>
      </w:r>
      <w:r w:rsidR="00213756">
        <w:rPr>
          <w:rFonts w:ascii="Times New Roman"/>
          <w:noProof/>
        </w:rPr>
        <w:t>62</w:t>
      </w:r>
      <w:r w:rsidRPr="008C3E8E">
        <w:rPr>
          <w:rFonts w:ascii="Times New Roman"/>
          <w:noProof/>
        </w:rPr>
        <w:fldChar w:fldCharType="end"/>
      </w:r>
    </w:p>
    <w:p w14:paraId="24826E7D" w14:textId="77777777" w:rsidR="00E720CD" w:rsidRPr="008C3E8E" w:rsidRDefault="007652C6" w:rsidP="00212DD5">
      <w:pPr>
        <w:pStyle w:val="13"/>
        <w:rPr>
          <w:rFonts w:ascii="Times New Roman"/>
        </w:rPr>
      </w:pPr>
      <w:r w:rsidRPr="008C3E8E">
        <w:rPr>
          <w:rFonts w:ascii="Times New Roman"/>
        </w:rPr>
        <w:fldChar w:fldCharType="end"/>
      </w:r>
    </w:p>
    <w:p w14:paraId="3AD56B41" w14:textId="77777777" w:rsidR="00E720CD" w:rsidRPr="008C3E8E" w:rsidRDefault="00E720CD" w:rsidP="00212DD5">
      <w:pPr>
        <w:sectPr w:rsidR="00E720CD" w:rsidRPr="008C3E8E">
          <w:headerReference w:type="even" r:id="rId12"/>
          <w:headerReference w:type="default" r:id="rId13"/>
          <w:footerReference w:type="even" r:id="rId14"/>
          <w:footerReference w:type="default" r:id="rId15"/>
          <w:headerReference w:type="first" r:id="rId16"/>
          <w:footerReference w:type="first" r:id="rId17"/>
          <w:type w:val="oddPage"/>
          <w:pgSz w:w="11907" w:h="16840" w:code="9"/>
          <w:pgMar w:top="1588" w:right="1021" w:bottom="1474" w:left="1021" w:header="1021" w:footer="992" w:gutter="340"/>
          <w:pgNumType w:fmt="lowerRoman" w:start="1"/>
          <w:cols w:space="425"/>
          <w:titlePg/>
        </w:sectPr>
      </w:pPr>
    </w:p>
    <w:p w14:paraId="28807F25" w14:textId="1F6E0EB3" w:rsidR="00E720CD" w:rsidRPr="008C3E8E" w:rsidRDefault="008F53DD" w:rsidP="00212DD5">
      <w:bookmarkStart w:id="1" w:name="_Toc430898675"/>
      <w:bookmarkStart w:id="2" w:name="_Toc434897190"/>
      <w:r>
        <w:rPr>
          <w:noProof/>
        </w:rPr>
        <w:lastRenderedPageBreak/>
        <mc:AlternateContent>
          <mc:Choice Requires="wps">
            <w:drawing>
              <wp:anchor distT="0" distB="0" distL="114300" distR="114300" simplePos="0" relativeHeight="251654144" behindDoc="0" locked="0" layoutInCell="0" allowOverlap="1" wp14:anchorId="321BA4BF" wp14:editId="45065816">
                <wp:simplePos x="0" y="0"/>
                <wp:positionH relativeFrom="page">
                  <wp:posOffset>5283835</wp:posOffset>
                </wp:positionH>
                <wp:positionV relativeFrom="page">
                  <wp:posOffset>1097280</wp:posOffset>
                </wp:positionV>
                <wp:extent cx="1258570" cy="918845"/>
                <wp:effectExtent l="0" t="0" r="0" b="0"/>
                <wp:wrapNone/>
                <wp:docPr id="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14:paraId="5AFC5429" w14:textId="77777777" w:rsidR="00B1470E" w:rsidRDefault="00B1470E">
                            <w:r>
                              <w:rPr>
                                <w:noProof/>
                              </w:rPr>
                              <w:object w:dxaOrig="3550" w:dyaOrig="2573" w14:anchorId="33580764">
                                <v:shape id="_x0000_i1027" type="#_x0000_t75" alt="" style="width:97.5pt;height:70.5pt;mso-width-percent:0;mso-height-percent:0;mso-width-percent:0;mso-height-percent:0" o:ole="">
                                  <v:imagedata r:id="rId18" o:title=""/>
                                </v:shape>
                                <o:OLEObject Type="Embed" ProgID="MSDraw" ShapeID="_x0000_i1027" DrawAspect="Content" ObjectID="_1697891263" r:id="rId19"/>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1BA4BF" id="Rectangle 9" o:spid="_x0000_s1026" style="position:absolute;left:0;text-align:left;margin-left:416.05pt;margin-top:86.4pt;width:99.1pt;height:72.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" o:allowincell="f" filled="f" stroked="f" strokeweight="4pt">
                <v:textbox inset="1pt,1pt,1pt,1pt">
                  <w:txbxContent>
                    <w:p w14:paraId="5AFC5429" w14:textId="77777777" w:rsidR="00B1470E" w:rsidRDefault="00B1470E">
                      <w:r>
                        <w:rPr>
                          <w:noProof/>
                        </w:rPr>
                        <w:object w:dxaOrig="3550" w:dyaOrig="2573" w14:anchorId="33580764">
                          <v:shape id="_x0000_i1027" type="#_x0000_t75" alt="" style="width:97.5pt;height:70.5pt;mso-width-percent:0;mso-height-percent:0;mso-width-percent:0;mso-height-percent:0" o:ole="">
                            <v:imagedata r:id="rId18" o:title=""/>
                          </v:shape>
                          <o:OLEObject Type="Embed" ProgID="MSDraw" ShapeID="_x0000_i1027" DrawAspect="Content" ObjectID="_1697891263" r:id="rId20"/>
                        </w:object>
                      </w:r>
                    </w:p>
                  </w:txbxContent>
                </v:textbox>
                <w10:wrap anchorx="page" anchory="page"/>
              </v:rect>
            </w:pict>
          </mc:Fallback>
        </mc:AlternateContent>
      </w:r>
    </w:p>
    <w:p w14:paraId="649A82CF" w14:textId="77777777" w:rsidR="00E720CD" w:rsidRPr="008C3E8E" w:rsidRDefault="00E720CD" w:rsidP="00212DD5"/>
    <w:p w14:paraId="16992D46" w14:textId="77777777" w:rsidR="00E720CD" w:rsidRPr="008C3E8E" w:rsidRDefault="00E720CD" w:rsidP="00212DD5"/>
    <w:p w14:paraId="0D6A8364" w14:textId="77777777" w:rsidR="00E720CD" w:rsidRPr="008C3E8E" w:rsidRDefault="00E720CD" w:rsidP="00212DD5"/>
    <w:p w14:paraId="4A3F4634" w14:textId="77777777" w:rsidR="00E720CD" w:rsidRPr="008C3E8E" w:rsidRDefault="00E720CD" w:rsidP="00212DD5"/>
    <w:p w14:paraId="78751F8A" w14:textId="77777777" w:rsidR="00E720CD" w:rsidRPr="008C3E8E" w:rsidRDefault="00E720CD" w:rsidP="00212DD5">
      <w:pPr>
        <w:ind w:firstLine="6340"/>
        <w:jc w:val="center"/>
        <w:rPr>
          <w:rFonts w:eastAsia="楷体"/>
        </w:rPr>
      </w:pPr>
      <w:r w:rsidRPr="008C3E8E">
        <w:rPr>
          <w:rFonts w:eastAsia="楷体"/>
        </w:rPr>
        <w:t>招标文件</w:t>
      </w:r>
    </w:p>
    <w:p w14:paraId="4047EB7E" w14:textId="59C795F1" w:rsidR="00E720CD" w:rsidRPr="008C3E8E" w:rsidRDefault="0058732E" w:rsidP="00212DD5">
      <w:pPr>
        <w:ind w:firstLine="6340"/>
        <w:jc w:val="center"/>
        <w:rPr>
          <w:rFonts w:eastAsia="楷体"/>
        </w:rPr>
      </w:pPr>
      <w:r w:rsidRPr="008C3E8E">
        <w:rPr>
          <w:rFonts w:eastAsia="楷体"/>
        </w:rPr>
        <w:t>项目编号</w:t>
      </w:r>
      <w:r w:rsidR="00E720CD" w:rsidRPr="008C3E8E">
        <w:rPr>
          <w:rFonts w:eastAsia="楷体"/>
        </w:rPr>
        <w:t>：</w:t>
      </w:r>
      <w:r w:rsidR="00213756">
        <w:rPr>
          <w:rFonts w:eastAsia="楷体"/>
        </w:rPr>
        <w:t>202029C6</w:t>
      </w:r>
    </w:p>
    <w:p w14:paraId="22220C14" w14:textId="77777777" w:rsidR="00E720CD" w:rsidRPr="008C3E8E" w:rsidRDefault="00E720CD" w:rsidP="00212DD5"/>
    <w:p w14:paraId="0F3623CD" w14:textId="77777777" w:rsidR="00E720CD" w:rsidRPr="008C3E8E" w:rsidRDefault="00E720CD" w:rsidP="00212DD5">
      <w:pPr>
        <w:spacing w:before="160"/>
      </w:pPr>
    </w:p>
    <w:p w14:paraId="2B081C5B" w14:textId="77777777" w:rsidR="00E720CD" w:rsidRPr="008C3E8E" w:rsidRDefault="00E720CD" w:rsidP="00212DD5">
      <w:pPr>
        <w:pStyle w:val="aa"/>
        <w:rPr>
          <w:rFonts w:ascii="Times New Roman" w:hAnsi="Times New Roman"/>
        </w:rPr>
      </w:pPr>
      <w:bookmarkStart w:id="3" w:name="_Toc503130323"/>
      <w:r w:rsidRPr="008C3E8E">
        <w:rPr>
          <w:rFonts w:ascii="Times New Roman" w:hAnsi="Times New Roman"/>
        </w:rPr>
        <w:t>投标邀请书</w:t>
      </w:r>
      <w:bookmarkEnd w:id="3"/>
    </w:p>
    <w:bookmarkEnd w:id="1"/>
    <w:bookmarkEnd w:id="2"/>
    <w:p w14:paraId="7134A154" w14:textId="77777777" w:rsidR="00E720CD" w:rsidRPr="008C3E8E" w:rsidRDefault="00E720CD" w:rsidP="00212DD5">
      <w:pPr>
        <w:pStyle w:val="flName"/>
        <w:rPr>
          <w:rFonts w:ascii="Times New Roman"/>
        </w:rPr>
      </w:pPr>
      <w:r w:rsidRPr="008C3E8E">
        <w:rPr>
          <w:rFonts w:ascii="Times New Roman"/>
        </w:rPr>
        <w:br w:type="page"/>
      </w:r>
      <w:bookmarkStart w:id="4" w:name="_Toc2063548"/>
      <w:bookmarkStart w:id="5" w:name="_Toc2063679"/>
      <w:bookmarkStart w:id="6" w:name="_Toc2063804"/>
      <w:bookmarkStart w:id="7" w:name="_Toc2063935"/>
      <w:bookmarkStart w:id="8" w:name="_Toc2063967"/>
      <w:bookmarkStart w:id="9" w:name="_Toc8343681"/>
      <w:bookmarkStart w:id="10" w:name="_Toc301765377"/>
      <w:bookmarkStart w:id="11" w:name="_Toc302374121"/>
      <w:bookmarkStart w:id="12" w:name="_Toc389457432"/>
      <w:bookmarkStart w:id="13" w:name="_Toc389465253"/>
      <w:bookmarkStart w:id="14" w:name="_Toc389653496"/>
      <w:bookmarkStart w:id="15" w:name="_Toc450211696"/>
      <w:bookmarkStart w:id="16" w:name="_Toc491700915"/>
      <w:bookmarkStart w:id="17" w:name="_Toc495397995"/>
      <w:bookmarkStart w:id="18" w:name="_Toc495398045"/>
      <w:bookmarkStart w:id="19" w:name="_Toc495406848"/>
      <w:bookmarkStart w:id="20" w:name="_Toc503130345"/>
      <w:bookmarkStart w:id="21" w:name="_Toc503130718"/>
      <w:bookmarkStart w:id="22" w:name="_Toc503130779"/>
      <w:bookmarkStart w:id="23" w:name="_Toc512602388"/>
      <w:bookmarkStart w:id="24" w:name="_Toc5116214"/>
      <w:bookmarkStart w:id="25" w:name="_Toc62635304"/>
      <w:r w:rsidRPr="008C3E8E">
        <w:rPr>
          <w:rFonts w:ascii="Times New Roman"/>
        </w:rPr>
        <w:lastRenderedPageBreak/>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14:paraId="0B1DFE4B" w14:textId="77777777" w:rsidR="00756621" w:rsidRPr="008C3E8E" w:rsidRDefault="00756621" w:rsidP="00756621">
      <w:pPr>
        <w:pStyle w:val="a6"/>
      </w:pPr>
      <w:r w:rsidRPr="008C3E8E">
        <w:t>根据相关法律</w:t>
      </w:r>
      <w:r>
        <w:t>、法规之规定，上海国际招标有限公司受委托进行国内公开</w:t>
      </w:r>
      <w:r>
        <w:rPr>
          <w:rFonts w:hint="eastAsia"/>
        </w:rPr>
        <w:t>招标</w:t>
      </w:r>
      <w:r w:rsidRPr="008C3E8E">
        <w:t>，特邀请合格的</w:t>
      </w:r>
      <w:r>
        <w:rPr>
          <w:rFonts w:hint="eastAsia"/>
        </w:rPr>
        <w:t>投标人</w:t>
      </w:r>
      <w:r w:rsidRPr="008C3E8E">
        <w:t>前来投标。</w:t>
      </w:r>
    </w:p>
    <w:p w14:paraId="18B13095" w14:textId="77777777" w:rsidR="00756621" w:rsidRPr="008C3E8E" w:rsidRDefault="00756621" w:rsidP="00756621">
      <w:pPr>
        <w:pStyle w:val="a6"/>
        <w:ind w:firstLine="0"/>
        <w:rPr>
          <w:b/>
        </w:rPr>
      </w:pPr>
      <w:r w:rsidRPr="008C3E8E">
        <w:rPr>
          <w:b/>
        </w:rPr>
        <w:t>一、合格的投标人必须具备以下条件（资格要求）：</w:t>
      </w:r>
    </w:p>
    <w:p w14:paraId="60A1737B" w14:textId="77777777" w:rsidR="00756621" w:rsidRPr="00213756" w:rsidRDefault="00756621" w:rsidP="00756621">
      <w:pPr>
        <w:pStyle w:val="a6"/>
        <w:rPr>
          <w:b/>
        </w:rPr>
      </w:pPr>
      <w:r w:rsidRPr="008C3E8E">
        <w:rPr>
          <w:b/>
        </w:rPr>
        <w:t>1</w:t>
      </w:r>
      <w:r w:rsidRPr="008C3E8E">
        <w:rPr>
          <w:b/>
        </w:rPr>
        <w:t>、符合《中华人民共和</w:t>
      </w:r>
      <w:r w:rsidRPr="00213756">
        <w:rPr>
          <w:b/>
        </w:rPr>
        <w:t>国政府采购法》第二十二条的规定。为此，投标人应按《中华人民共和国政府采购法实施条例》第十七条第一款的规定在投标文件中提供下列证明材料和书面声明：（</w:t>
      </w:r>
      <w:r w:rsidRPr="00213756">
        <w:rPr>
          <w:b/>
        </w:rPr>
        <w:t>a</w:t>
      </w:r>
      <w:r w:rsidRPr="00213756">
        <w:rPr>
          <w:b/>
        </w:rPr>
        <w:t>）法人或者其他组织的营业执照等证明文件，自然人的身份证明；（</w:t>
      </w:r>
      <w:r w:rsidRPr="00213756">
        <w:rPr>
          <w:b/>
        </w:rPr>
        <w:t>b</w:t>
      </w:r>
      <w:r w:rsidRPr="00213756">
        <w:rPr>
          <w:b/>
        </w:rPr>
        <w:t>）财务状况报告，依法缴纳税收和社会保障资金的相关材料；（</w:t>
      </w:r>
      <w:r w:rsidRPr="00213756">
        <w:rPr>
          <w:b/>
        </w:rPr>
        <w:t>c</w:t>
      </w:r>
      <w:r w:rsidRPr="00213756">
        <w:rPr>
          <w:b/>
        </w:rPr>
        <w:t>）具备履行合同所必需的设备和专业技术能力的证明材料；（</w:t>
      </w:r>
      <w:r w:rsidRPr="00213756">
        <w:rPr>
          <w:b/>
        </w:rPr>
        <w:t>d</w:t>
      </w:r>
      <w:r w:rsidRPr="00213756">
        <w:rPr>
          <w:b/>
        </w:rPr>
        <w:t>）参加政府采购活动前三年（</w:t>
      </w:r>
      <w:r w:rsidRPr="00213756">
        <w:rPr>
          <w:b/>
        </w:rPr>
        <w:t>201</w:t>
      </w:r>
      <w:r w:rsidR="00D12317" w:rsidRPr="00213756">
        <w:rPr>
          <w:rFonts w:hint="eastAsia"/>
          <w:b/>
        </w:rPr>
        <w:t>8</w:t>
      </w:r>
      <w:r w:rsidRPr="00213756">
        <w:rPr>
          <w:b/>
        </w:rPr>
        <w:t>年</w:t>
      </w:r>
      <w:r w:rsidR="00EA716A" w:rsidRPr="00213756">
        <w:rPr>
          <w:b/>
        </w:rPr>
        <w:t>11</w:t>
      </w:r>
      <w:r w:rsidRPr="00213756">
        <w:rPr>
          <w:b/>
        </w:rPr>
        <w:t>月</w:t>
      </w:r>
      <w:r w:rsidRPr="00213756">
        <w:rPr>
          <w:b/>
        </w:rPr>
        <w:t>1</w:t>
      </w:r>
      <w:r w:rsidRPr="00213756">
        <w:rPr>
          <w:b/>
        </w:rPr>
        <w:t>日至投标截止时间，以下简称</w:t>
      </w:r>
      <w:r w:rsidRPr="00213756">
        <w:rPr>
          <w:b/>
        </w:rPr>
        <w:t>“</w:t>
      </w:r>
      <w:r w:rsidRPr="00213756">
        <w:rPr>
          <w:b/>
        </w:rPr>
        <w:t>近三年</w:t>
      </w:r>
      <w:r w:rsidRPr="00213756">
        <w:rPr>
          <w:b/>
        </w:rPr>
        <w:t>”</w:t>
      </w:r>
      <w:r w:rsidRPr="00213756">
        <w:rPr>
          <w:b/>
        </w:rPr>
        <w:t>或</w:t>
      </w:r>
      <w:r w:rsidRPr="00213756">
        <w:rPr>
          <w:b/>
        </w:rPr>
        <w:t>“</w:t>
      </w:r>
      <w:r w:rsidRPr="00213756">
        <w:rPr>
          <w:b/>
        </w:rPr>
        <w:t>前三年</w:t>
      </w:r>
      <w:r w:rsidRPr="00213756">
        <w:rPr>
          <w:b/>
        </w:rPr>
        <w:t>”</w:t>
      </w:r>
      <w:r w:rsidRPr="00213756">
        <w:rPr>
          <w:b/>
        </w:rPr>
        <w:t>）内在经营活动中没有重大违法记录的书面声明。</w:t>
      </w:r>
    </w:p>
    <w:p w14:paraId="2CD82E18" w14:textId="77777777" w:rsidR="00756621" w:rsidRPr="00213756" w:rsidRDefault="00756621" w:rsidP="00756621">
      <w:pPr>
        <w:pStyle w:val="a6"/>
        <w:rPr>
          <w:b/>
        </w:rPr>
      </w:pPr>
      <w:r w:rsidRPr="00213756">
        <w:rPr>
          <w:rFonts w:hint="eastAsia"/>
          <w:b/>
        </w:rPr>
        <w:t>2</w:t>
      </w:r>
      <w:r w:rsidRPr="00213756">
        <w:rPr>
          <w:b/>
        </w:rPr>
        <w:t>、近三年未被国家财政部指定的</w:t>
      </w:r>
      <w:r w:rsidRPr="00213756">
        <w:rPr>
          <w:b/>
        </w:rPr>
        <w:t>“</w:t>
      </w:r>
      <w:r w:rsidRPr="00213756">
        <w:rPr>
          <w:b/>
        </w:rPr>
        <w:t>信用中国</w:t>
      </w:r>
      <w:r w:rsidRPr="00213756">
        <w:rPr>
          <w:b/>
        </w:rPr>
        <w:t>”</w:t>
      </w:r>
      <w:r w:rsidRPr="00213756">
        <w:rPr>
          <w:b/>
        </w:rPr>
        <w:t>网站（</w:t>
      </w:r>
      <w:r w:rsidRPr="00213756">
        <w:rPr>
          <w:b/>
        </w:rPr>
        <w:t>www.creditchina.gov.cn</w:t>
      </w:r>
      <w:r w:rsidRPr="00213756">
        <w:rPr>
          <w:b/>
        </w:rPr>
        <w:t>）、中国政府采购网（</w:t>
      </w:r>
      <w:r w:rsidRPr="00213756">
        <w:rPr>
          <w:b/>
        </w:rPr>
        <w:t>www.ccgp.gov.cn</w:t>
      </w:r>
      <w:r w:rsidRPr="00213756">
        <w:rPr>
          <w:b/>
        </w:rPr>
        <w:t>）等官方渠道列入失信被执行人、重大税收违法案件当事人名单或政府采购严重违法失信名单。</w:t>
      </w:r>
    </w:p>
    <w:p w14:paraId="7C6D2495" w14:textId="77777777" w:rsidR="00756621" w:rsidRPr="00213756" w:rsidRDefault="00756621" w:rsidP="00756621">
      <w:pPr>
        <w:pStyle w:val="a6"/>
        <w:rPr>
          <w:b/>
        </w:rPr>
      </w:pPr>
      <w:r w:rsidRPr="00213756">
        <w:rPr>
          <w:rFonts w:hint="eastAsia"/>
          <w:b/>
        </w:rPr>
        <w:t>3</w:t>
      </w:r>
      <w:r w:rsidRPr="00213756">
        <w:rPr>
          <w:b/>
        </w:rPr>
        <w:t>、法人的分支机构以自己的名义参与投标时，应提供由法人出具的对本投标活动承担全部直接责任的承诺。</w:t>
      </w:r>
    </w:p>
    <w:p w14:paraId="02216E7B" w14:textId="77777777" w:rsidR="001002BA" w:rsidRPr="00213756" w:rsidRDefault="001002BA" w:rsidP="00756621">
      <w:pPr>
        <w:pStyle w:val="a6"/>
        <w:rPr>
          <w:b/>
        </w:rPr>
      </w:pPr>
      <w:r w:rsidRPr="00213756">
        <w:rPr>
          <w:rFonts w:hint="eastAsia"/>
          <w:b/>
        </w:rPr>
        <w:t>4</w:t>
      </w:r>
      <w:r w:rsidRPr="00213756">
        <w:rPr>
          <w:rFonts w:hint="eastAsia"/>
          <w:b/>
        </w:rPr>
        <w:t>、</w:t>
      </w:r>
      <w:r w:rsidR="008B2F54" w:rsidRPr="00213756">
        <w:rPr>
          <w:rFonts w:hint="eastAsia"/>
          <w:b/>
        </w:rPr>
        <w:t>本项目</w:t>
      </w:r>
      <w:r w:rsidRPr="00213756">
        <w:rPr>
          <w:rFonts w:hint="eastAsia"/>
          <w:b/>
        </w:rPr>
        <w:t>专门面向</w:t>
      </w:r>
      <w:r w:rsidR="004D065F" w:rsidRPr="00213756">
        <w:rPr>
          <w:rFonts w:hint="eastAsia"/>
          <w:b/>
        </w:rPr>
        <w:t>中小微型企业</w:t>
      </w:r>
      <w:r w:rsidRPr="00213756">
        <w:rPr>
          <w:rFonts w:hint="eastAsia"/>
          <w:b/>
        </w:rPr>
        <w:t>采购。</w:t>
      </w:r>
    </w:p>
    <w:p w14:paraId="57980C05" w14:textId="77777777" w:rsidR="001002BA" w:rsidRPr="00213756" w:rsidRDefault="001002BA" w:rsidP="001002BA">
      <w:pPr>
        <w:pStyle w:val="a6"/>
        <w:rPr>
          <w:b/>
        </w:rPr>
      </w:pPr>
      <w:r w:rsidRPr="00213756">
        <w:rPr>
          <w:rFonts w:hint="eastAsia"/>
          <w:b/>
        </w:rPr>
        <w:t>5</w:t>
      </w:r>
      <w:r w:rsidRPr="00213756">
        <w:rPr>
          <w:b/>
        </w:rPr>
        <w:t>、本项目不接受联合体投标</w:t>
      </w:r>
      <w:r w:rsidRPr="00213756">
        <w:rPr>
          <w:rFonts w:hint="eastAsia"/>
          <w:b/>
        </w:rPr>
        <w:t>、</w:t>
      </w:r>
      <w:r w:rsidRPr="00213756">
        <w:rPr>
          <w:b/>
        </w:rPr>
        <w:t>不接受</w:t>
      </w:r>
      <w:r w:rsidRPr="00213756">
        <w:rPr>
          <w:rFonts w:hint="eastAsia"/>
          <w:b/>
        </w:rPr>
        <w:t>分包。</w:t>
      </w:r>
    </w:p>
    <w:p w14:paraId="7F120384" w14:textId="77777777" w:rsidR="00756621" w:rsidRPr="00213756" w:rsidRDefault="00756621" w:rsidP="00756621">
      <w:pPr>
        <w:pStyle w:val="a6"/>
        <w:ind w:firstLine="0"/>
        <w:rPr>
          <w:b/>
        </w:rPr>
      </w:pPr>
      <w:r w:rsidRPr="00213756">
        <w:rPr>
          <w:b/>
        </w:rPr>
        <w:t>二、项目概况：</w:t>
      </w:r>
    </w:p>
    <w:p w14:paraId="711DDEC7" w14:textId="77777777" w:rsidR="00756621" w:rsidRPr="00213756" w:rsidRDefault="00756621" w:rsidP="00756621">
      <w:pPr>
        <w:pStyle w:val="a6"/>
      </w:pPr>
      <w:r w:rsidRPr="00213756">
        <w:t>1</w:t>
      </w:r>
      <w:r w:rsidRPr="00213756">
        <w:t>、项目名称：复旦大学</w:t>
      </w:r>
      <w:r w:rsidR="00EA716A" w:rsidRPr="00213756">
        <w:t>实时荧光定量</w:t>
      </w:r>
      <w:r w:rsidR="00EA716A" w:rsidRPr="00213756">
        <w:t>PCR</w:t>
      </w:r>
      <w:r w:rsidR="00EA716A" w:rsidRPr="00213756">
        <w:t>仪</w:t>
      </w:r>
      <w:r w:rsidRPr="00213756">
        <w:t>采购</w:t>
      </w:r>
    </w:p>
    <w:p w14:paraId="21F87400" w14:textId="0586BABF" w:rsidR="00756621" w:rsidRPr="00213756" w:rsidRDefault="00756621" w:rsidP="00756621">
      <w:pPr>
        <w:pStyle w:val="a6"/>
      </w:pPr>
      <w:r w:rsidRPr="00213756">
        <w:t>2</w:t>
      </w:r>
      <w:r w:rsidRPr="00213756">
        <w:t>、项目编号：</w:t>
      </w:r>
      <w:r w:rsidR="00213756" w:rsidRPr="00213756">
        <w:t>202029C6</w:t>
      </w:r>
    </w:p>
    <w:p w14:paraId="5386F9A4" w14:textId="77777777" w:rsidR="00756621" w:rsidRPr="00213756" w:rsidRDefault="00411A16" w:rsidP="007E2E69">
      <w:pPr>
        <w:pStyle w:val="a6"/>
      </w:pPr>
      <w:r w:rsidRPr="00213756">
        <w:rPr>
          <w:rFonts w:hint="eastAsia"/>
        </w:rPr>
        <w:t>3</w:t>
      </w:r>
      <w:r w:rsidR="00756621" w:rsidRPr="00213756">
        <w:t>、</w:t>
      </w:r>
      <w:r w:rsidR="007E2E69" w:rsidRPr="00213756">
        <w:rPr>
          <w:rFonts w:hint="eastAsia"/>
        </w:rPr>
        <w:t>采购需求</w:t>
      </w:r>
      <w:r w:rsidR="00756621" w:rsidRPr="00213756">
        <w:t>：</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8"/>
        <w:gridCol w:w="7012"/>
      </w:tblGrid>
      <w:tr w:rsidR="00213756" w:rsidRPr="00213756" w14:paraId="01A39D86" w14:textId="77777777" w:rsidTr="00383BCA">
        <w:trPr>
          <w:trHeight w:val="510"/>
        </w:trPr>
        <w:tc>
          <w:tcPr>
            <w:tcW w:w="1843" w:type="dxa"/>
            <w:vAlign w:val="center"/>
          </w:tcPr>
          <w:p w14:paraId="7C23FA04" w14:textId="77777777" w:rsidR="00D12317" w:rsidRPr="00213756" w:rsidRDefault="00D12317" w:rsidP="00383BCA">
            <w:pPr>
              <w:pStyle w:val="a6"/>
              <w:snapToGrid w:val="0"/>
              <w:spacing w:line="240" w:lineRule="auto"/>
              <w:ind w:firstLine="0"/>
              <w:jc w:val="center"/>
            </w:pPr>
            <w:r w:rsidRPr="00213756">
              <w:rPr>
                <w:rFonts w:hint="eastAsia"/>
              </w:rPr>
              <w:t>包件号</w:t>
            </w:r>
          </w:p>
        </w:tc>
        <w:tc>
          <w:tcPr>
            <w:tcW w:w="7088" w:type="dxa"/>
            <w:vAlign w:val="center"/>
          </w:tcPr>
          <w:p w14:paraId="0B3B6BCF" w14:textId="77777777" w:rsidR="00D12317" w:rsidRPr="00213756" w:rsidRDefault="00D12317" w:rsidP="00383BCA">
            <w:pPr>
              <w:pStyle w:val="a6"/>
              <w:snapToGrid w:val="0"/>
              <w:spacing w:line="240" w:lineRule="auto"/>
              <w:ind w:firstLine="0"/>
              <w:jc w:val="center"/>
            </w:pPr>
            <w:r w:rsidRPr="00213756">
              <w:rPr>
                <w:rFonts w:hint="eastAsia"/>
              </w:rPr>
              <w:t>1</w:t>
            </w:r>
          </w:p>
        </w:tc>
      </w:tr>
      <w:tr w:rsidR="00213756" w:rsidRPr="00213756" w14:paraId="4DB5D568" w14:textId="77777777" w:rsidTr="00383BCA">
        <w:trPr>
          <w:trHeight w:val="510"/>
        </w:trPr>
        <w:tc>
          <w:tcPr>
            <w:tcW w:w="1843" w:type="dxa"/>
            <w:vAlign w:val="center"/>
          </w:tcPr>
          <w:p w14:paraId="7CDECF6E" w14:textId="77777777" w:rsidR="00D12317" w:rsidRPr="00213756" w:rsidRDefault="00D12317" w:rsidP="00383BCA">
            <w:pPr>
              <w:pStyle w:val="a6"/>
              <w:snapToGrid w:val="0"/>
              <w:spacing w:line="240" w:lineRule="auto"/>
              <w:ind w:firstLine="0"/>
              <w:jc w:val="center"/>
            </w:pPr>
            <w:r w:rsidRPr="00213756">
              <w:t>名称</w:t>
            </w:r>
          </w:p>
        </w:tc>
        <w:tc>
          <w:tcPr>
            <w:tcW w:w="7088" w:type="dxa"/>
            <w:vAlign w:val="center"/>
          </w:tcPr>
          <w:p w14:paraId="0AC8A02F" w14:textId="77777777" w:rsidR="00D12317" w:rsidRPr="00213756" w:rsidRDefault="00EA716A" w:rsidP="00383BCA">
            <w:pPr>
              <w:pStyle w:val="a6"/>
              <w:snapToGrid w:val="0"/>
              <w:spacing w:line="240" w:lineRule="auto"/>
              <w:ind w:firstLine="0"/>
              <w:jc w:val="center"/>
            </w:pPr>
            <w:r w:rsidRPr="00213756">
              <w:t>实时荧光定量</w:t>
            </w:r>
            <w:r w:rsidRPr="00213756">
              <w:t>PCR</w:t>
            </w:r>
            <w:r w:rsidRPr="00213756">
              <w:t>仪</w:t>
            </w:r>
          </w:p>
        </w:tc>
      </w:tr>
      <w:tr w:rsidR="00213756" w:rsidRPr="00213756" w14:paraId="6871839D" w14:textId="77777777" w:rsidTr="00383BCA">
        <w:trPr>
          <w:trHeight w:val="510"/>
        </w:trPr>
        <w:tc>
          <w:tcPr>
            <w:tcW w:w="1843" w:type="dxa"/>
            <w:vAlign w:val="center"/>
          </w:tcPr>
          <w:p w14:paraId="53C8E8AC" w14:textId="77777777" w:rsidR="00D12317" w:rsidRPr="00213756" w:rsidRDefault="00D12317" w:rsidP="00383BCA">
            <w:pPr>
              <w:pStyle w:val="a6"/>
              <w:snapToGrid w:val="0"/>
              <w:spacing w:line="240" w:lineRule="auto"/>
              <w:ind w:firstLine="0"/>
              <w:jc w:val="center"/>
            </w:pPr>
            <w:r w:rsidRPr="00213756">
              <w:t>数量</w:t>
            </w:r>
          </w:p>
        </w:tc>
        <w:tc>
          <w:tcPr>
            <w:tcW w:w="7088" w:type="dxa"/>
            <w:vAlign w:val="center"/>
          </w:tcPr>
          <w:p w14:paraId="5D92EBEB" w14:textId="665D147E" w:rsidR="00D12317" w:rsidRPr="00213756" w:rsidRDefault="00213756" w:rsidP="00383BCA">
            <w:pPr>
              <w:pStyle w:val="a6"/>
              <w:snapToGrid w:val="0"/>
              <w:spacing w:line="240" w:lineRule="auto"/>
              <w:ind w:firstLine="0"/>
              <w:jc w:val="center"/>
            </w:pPr>
            <w:r>
              <w:rPr>
                <w:rFonts w:hint="eastAsia"/>
              </w:rPr>
              <w:t>1</w:t>
            </w:r>
            <w:r>
              <w:rPr>
                <w:rFonts w:hint="eastAsia"/>
              </w:rPr>
              <w:t>套</w:t>
            </w:r>
          </w:p>
        </w:tc>
      </w:tr>
      <w:tr w:rsidR="00213756" w:rsidRPr="00213756" w14:paraId="5AC5C12C" w14:textId="77777777" w:rsidTr="00383BCA">
        <w:trPr>
          <w:trHeight w:val="510"/>
        </w:trPr>
        <w:tc>
          <w:tcPr>
            <w:tcW w:w="1843" w:type="dxa"/>
            <w:vAlign w:val="center"/>
          </w:tcPr>
          <w:p w14:paraId="65D317CB" w14:textId="77777777" w:rsidR="00D12317" w:rsidRPr="00213756" w:rsidRDefault="00D12317" w:rsidP="00383BCA">
            <w:pPr>
              <w:pStyle w:val="a6"/>
              <w:snapToGrid w:val="0"/>
              <w:spacing w:line="240" w:lineRule="auto"/>
              <w:ind w:firstLine="0"/>
              <w:jc w:val="center"/>
            </w:pPr>
            <w:r w:rsidRPr="00213756">
              <w:t>用途和主要规格参数</w:t>
            </w:r>
          </w:p>
        </w:tc>
        <w:tc>
          <w:tcPr>
            <w:tcW w:w="7088" w:type="dxa"/>
            <w:vAlign w:val="center"/>
          </w:tcPr>
          <w:p w14:paraId="6E44A6F4" w14:textId="448443CF" w:rsidR="00D12317" w:rsidRPr="00213756" w:rsidRDefault="00213756" w:rsidP="00383BCA">
            <w:pPr>
              <w:pStyle w:val="a6"/>
              <w:snapToGrid w:val="0"/>
              <w:spacing w:line="240" w:lineRule="auto"/>
              <w:ind w:firstLine="0"/>
              <w:jc w:val="center"/>
            </w:pPr>
            <w:r w:rsidRPr="00213756">
              <w:rPr>
                <w:rFonts w:hint="eastAsia"/>
              </w:rPr>
              <w:t>可用于基于相对定量分析的基因表达分析，以标准曲线为基础的病原体绝对定量分析，定性的</w:t>
            </w:r>
            <w:r w:rsidRPr="00213756">
              <w:t>PCR</w:t>
            </w:r>
            <w:r w:rsidRPr="00213756">
              <w:rPr>
                <w:rFonts w:hint="eastAsia"/>
              </w:rPr>
              <w:t>扩增后核酸序列的</w:t>
            </w:r>
            <w:r w:rsidRPr="00213756">
              <w:t>SNP</w:t>
            </w:r>
            <w:r w:rsidRPr="00213756">
              <w:rPr>
                <w:rFonts w:hint="eastAsia"/>
              </w:rPr>
              <w:t>基因型分析，高分辨率溶解曲线分析、</w:t>
            </w:r>
            <w:r w:rsidRPr="00213756">
              <w:t>MicroRNA</w:t>
            </w:r>
            <w:r w:rsidRPr="00213756">
              <w:rPr>
                <w:rFonts w:hint="eastAsia"/>
              </w:rPr>
              <w:t>表达谱分析，蛋白热稳定性分析，以阳性内对照为基础的阳性</w:t>
            </w:r>
            <w:r w:rsidRPr="00213756">
              <w:t>/</w:t>
            </w:r>
            <w:r w:rsidRPr="00213756">
              <w:rPr>
                <w:rFonts w:hint="eastAsia"/>
              </w:rPr>
              <w:t>阴性结果判定等，以及用于突变检测、疾病诊断、产前诊断、药物代谢相关基因检测、个体化给药研究等。</w:t>
            </w:r>
          </w:p>
        </w:tc>
      </w:tr>
      <w:tr w:rsidR="00213756" w:rsidRPr="00213756" w14:paraId="5265AF90" w14:textId="77777777" w:rsidTr="00383BCA">
        <w:trPr>
          <w:trHeight w:val="510"/>
        </w:trPr>
        <w:tc>
          <w:tcPr>
            <w:tcW w:w="1843" w:type="dxa"/>
            <w:vAlign w:val="center"/>
          </w:tcPr>
          <w:p w14:paraId="6F90896D" w14:textId="77777777" w:rsidR="00D12317" w:rsidRPr="00213756" w:rsidRDefault="00D12317" w:rsidP="00383BCA">
            <w:pPr>
              <w:pStyle w:val="a6"/>
              <w:snapToGrid w:val="0"/>
              <w:spacing w:line="240" w:lineRule="auto"/>
              <w:ind w:firstLine="0"/>
              <w:jc w:val="center"/>
            </w:pPr>
            <w:r w:rsidRPr="00213756">
              <w:rPr>
                <w:rFonts w:hint="eastAsia"/>
              </w:rPr>
              <w:t>预算金额</w:t>
            </w:r>
            <w:r w:rsidRPr="00213756">
              <w:br/>
            </w:r>
            <w:r w:rsidRPr="00213756">
              <w:t>（人民币）</w:t>
            </w:r>
          </w:p>
        </w:tc>
        <w:tc>
          <w:tcPr>
            <w:tcW w:w="7088" w:type="dxa"/>
            <w:vAlign w:val="center"/>
          </w:tcPr>
          <w:p w14:paraId="16F50FA3" w14:textId="77777777" w:rsidR="00D12317" w:rsidRPr="00213756" w:rsidRDefault="000549FF" w:rsidP="002B0C1E">
            <w:pPr>
              <w:pStyle w:val="a6"/>
              <w:snapToGrid w:val="0"/>
              <w:spacing w:line="240" w:lineRule="auto"/>
              <w:ind w:firstLine="0"/>
              <w:jc w:val="center"/>
            </w:pPr>
            <w:r w:rsidRPr="00213756">
              <w:t>60</w:t>
            </w:r>
            <w:r w:rsidR="00D12317" w:rsidRPr="00213756">
              <w:t>万元</w:t>
            </w:r>
          </w:p>
        </w:tc>
      </w:tr>
      <w:tr w:rsidR="00213756" w:rsidRPr="00213756" w14:paraId="1F52F17D" w14:textId="77777777" w:rsidTr="00383BCA">
        <w:trPr>
          <w:trHeight w:val="510"/>
        </w:trPr>
        <w:tc>
          <w:tcPr>
            <w:tcW w:w="1843" w:type="dxa"/>
            <w:vAlign w:val="center"/>
          </w:tcPr>
          <w:p w14:paraId="220D0EDE" w14:textId="77777777" w:rsidR="00D12317" w:rsidRPr="00213756" w:rsidRDefault="00D12317" w:rsidP="00383BCA">
            <w:pPr>
              <w:pStyle w:val="a6"/>
              <w:snapToGrid w:val="0"/>
              <w:spacing w:line="240" w:lineRule="auto"/>
              <w:ind w:firstLine="0"/>
              <w:jc w:val="center"/>
            </w:pPr>
            <w:r w:rsidRPr="00213756">
              <w:t>最高限价</w:t>
            </w:r>
            <w:r w:rsidRPr="00213756">
              <w:br/>
            </w:r>
            <w:r w:rsidRPr="00213756">
              <w:t>（人民币）</w:t>
            </w:r>
          </w:p>
        </w:tc>
        <w:tc>
          <w:tcPr>
            <w:tcW w:w="7088" w:type="dxa"/>
            <w:vAlign w:val="center"/>
          </w:tcPr>
          <w:p w14:paraId="6A000F2C" w14:textId="77777777" w:rsidR="00D12317" w:rsidRPr="00213756" w:rsidRDefault="000549FF" w:rsidP="00383BCA">
            <w:pPr>
              <w:pStyle w:val="a6"/>
              <w:snapToGrid w:val="0"/>
              <w:spacing w:line="240" w:lineRule="auto"/>
              <w:ind w:firstLine="0"/>
              <w:jc w:val="center"/>
            </w:pPr>
            <w:r w:rsidRPr="00213756">
              <w:t>60</w:t>
            </w:r>
            <w:r w:rsidR="00D12317" w:rsidRPr="00213756">
              <w:t>万元</w:t>
            </w:r>
          </w:p>
        </w:tc>
      </w:tr>
      <w:tr w:rsidR="00213756" w:rsidRPr="00213756" w14:paraId="60DA7DFD" w14:textId="77777777" w:rsidTr="00383BCA">
        <w:trPr>
          <w:trHeight w:val="510"/>
        </w:trPr>
        <w:tc>
          <w:tcPr>
            <w:tcW w:w="1843" w:type="dxa"/>
            <w:vAlign w:val="center"/>
          </w:tcPr>
          <w:p w14:paraId="4C070E78" w14:textId="77777777" w:rsidR="00D12317" w:rsidRPr="00213756" w:rsidRDefault="00D12317" w:rsidP="00383BCA">
            <w:pPr>
              <w:pStyle w:val="a6"/>
              <w:snapToGrid w:val="0"/>
              <w:spacing w:line="240" w:lineRule="auto"/>
              <w:ind w:firstLine="0"/>
              <w:jc w:val="center"/>
            </w:pPr>
            <w:r w:rsidRPr="00213756">
              <w:rPr>
                <w:rFonts w:hint="eastAsia"/>
              </w:rPr>
              <w:t>合同履行期限</w:t>
            </w:r>
          </w:p>
        </w:tc>
        <w:tc>
          <w:tcPr>
            <w:tcW w:w="7088" w:type="dxa"/>
            <w:vAlign w:val="center"/>
          </w:tcPr>
          <w:p w14:paraId="45C2E510" w14:textId="5936B084" w:rsidR="00D12317" w:rsidRPr="00213756" w:rsidRDefault="00213756" w:rsidP="00383BCA">
            <w:pPr>
              <w:pStyle w:val="a6"/>
              <w:snapToGrid w:val="0"/>
              <w:spacing w:line="240" w:lineRule="auto"/>
              <w:ind w:firstLine="0"/>
              <w:jc w:val="center"/>
            </w:pPr>
            <w:r>
              <w:rPr>
                <w:rFonts w:hint="eastAsia"/>
              </w:rPr>
              <w:t>交货期：签订合同后</w:t>
            </w:r>
            <w:r>
              <w:t>3</w:t>
            </w:r>
            <w:r>
              <w:rPr>
                <w:rFonts w:hint="eastAsia"/>
              </w:rPr>
              <w:t>个月内</w:t>
            </w:r>
          </w:p>
        </w:tc>
      </w:tr>
      <w:tr w:rsidR="00213756" w:rsidRPr="00213756" w14:paraId="5B28AAF4" w14:textId="77777777" w:rsidTr="00383BCA">
        <w:trPr>
          <w:trHeight w:val="510"/>
        </w:trPr>
        <w:tc>
          <w:tcPr>
            <w:tcW w:w="1843" w:type="dxa"/>
            <w:vAlign w:val="center"/>
          </w:tcPr>
          <w:p w14:paraId="39203152" w14:textId="77777777" w:rsidR="00D12317" w:rsidRPr="00213756" w:rsidRDefault="00C7133F" w:rsidP="00383BCA">
            <w:pPr>
              <w:pStyle w:val="a6"/>
              <w:snapToGrid w:val="0"/>
              <w:spacing w:line="240" w:lineRule="auto"/>
              <w:ind w:firstLine="0"/>
              <w:jc w:val="center"/>
            </w:pPr>
            <w:r w:rsidRPr="00213756">
              <w:rPr>
                <w:rFonts w:hint="eastAsia"/>
              </w:rPr>
              <w:t>所属</w:t>
            </w:r>
            <w:r w:rsidR="00584478" w:rsidRPr="00213756">
              <w:rPr>
                <w:rFonts w:hint="eastAsia"/>
              </w:rPr>
              <w:t>行业</w:t>
            </w:r>
          </w:p>
        </w:tc>
        <w:tc>
          <w:tcPr>
            <w:tcW w:w="7088" w:type="dxa"/>
            <w:vAlign w:val="center"/>
          </w:tcPr>
          <w:p w14:paraId="2310EB89" w14:textId="77777777" w:rsidR="00D12317" w:rsidRPr="00213756" w:rsidRDefault="008F40DB" w:rsidP="00383BCA">
            <w:pPr>
              <w:pStyle w:val="a6"/>
              <w:snapToGrid w:val="0"/>
              <w:spacing w:line="240" w:lineRule="auto"/>
              <w:ind w:firstLine="0"/>
              <w:jc w:val="center"/>
            </w:pPr>
            <w:r w:rsidRPr="00213756">
              <w:rPr>
                <w:rFonts w:hint="eastAsia"/>
              </w:rPr>
              <w:t>工业（包括采矿业，制造业，电力、热力、燃气及水生产和供应业）</w:t>
            </w:r>
          </w:p>
        </w:tc>
      </w:tr>
    </w:tbl>
    <w:p w14:paraId="423337B8" w14:textId="77777777" w:rsidR="00411A16" w:rsidRPr="00213756" w:rsidRDefault="00D12317" w:rsidP="00411A16">
      <w:pPr>
        <w:pStyle w:val="a6"/>
      </w:pPr>
      <w:r w:rsidRPr="00213756">
        <w:rPr>
          <w:rFonts w:hint="eastAsia"/>
        </w:rPr>
        <w:lastRenderedPageBreak/>
        <w:t>4</w:t>
      </w:r>
      <w:r w:rsidR="00411A16" w:rsidRPr="00213756">
        <w:rPr>
          <w:rFonts w:hint="eastAsia"/>
        </w:rPr>
        <w:t>、</w:t>
      </w:r>
      <w:r w:rsidR="00315CD7" w:rsidRPr="00213756">
        <w:rPr>
          <w:rFonts w:hint="eastAsia"/>
        </w:rPr>
        <w:t>本项目</w:t>
      </w:r>
      <w:r w:rsidR="00411A16" w:rsidRPr="00213756">
        <w:rPr>
          <w:rFonts w:hint="eastAsia"/>
        </w:rPr>
        <w:t>落实的政府采购政策情况：本次招标执行政府强制或优先采购节能和环境标志产品、支持</w:t>
      </w:r>
      <w:r w:rsidR="004D065F" w:rsidRPr="00213756">
        <w:rPr>
          <w:rFonts w:hint="eastAsia"/>
        </w:rPr>
        <w:t>中小微型企业</w:t>
      </w:r>
      <w:r w:rsidR="00411A16" w:rsidRPr="00213756">
        <w:rPr>
          <w:rFonts w:hint="eastAsia"/>
        </w:rPr>
        <w:t>、促进残疾人就业、支持监狱和戒毒企业、扶持不发达地区和少数民族地区以及限制采购进口产品等相关政策。</w:t>
      </w:r>
    </w:p>
    <w:p w14:paraId="41ED68F5" w14:textId="77777777" w:rsidR="00994416" w:rsidRPr="008C3E8E" w:rsidRDefault="00994416" w:rsidP="00994416">
      <w:pPr>
        <w:pStyle w:val="a6"/>
        <w:ind w:firstLine="0"/>
      </w:pPr>
      <w:r>
        <w:rPr>
          <w:rFonts w:hint="eastAsia"/>
          <w:b/>
        </w:rPr>
        <w:t>三</w:t>
      </w:r>
      <w:r w:rsidRPr="008C3E8E">
        <w:rPr>
          <w:b/>
        </w:rPr>
        <w:t>、</w:t>
      </w:r>
      <w:r w:rsidRPr="00213BBB">
        <w:rPr>
          <w:rFonts w:hint="eastAsia"/>
          <w:b/>
        </w:rPr>
        <w:t>公告期限</w:t>
      </w:r>
      <w:r w:rsidRPr="008C3E8E">
        <w:rPr>
          <w:b/>
        </w:rPr>
        <w:t>：</w:t>
      </w:r>
      <w:r w:rsidRPr="00C5342B">
        <w:t>本项目招标公告的公告期限为</w:t>
      </w:r>
      <w:r w:rsidRPr="00C5342B">
        <w:t>5</w:t>
      </w:r>
      <w:r w:rsidRPr="00C5342B">
        <w:t>个工作日。</w:t>
      </w:r>
    </w:p>
    <w:p w14:paraId="4BE0540C" w14:textId="77777777" w:rsidR="00756621" w:rsidRPr="008C3E8E" w:rsidRDefault="00994416" w:rsidP="00756621">
      <w:pPr>
        <w:pStyle w:val="a6"/>
        <w:ind w:firstLine="0"/>
        <w:rPr>
          <w:b/>
        </w:rPr>
      </w:pPr>
      <w:r>
        <w:rPr>
          <w:rFonts w:hint="eastAsia"/>
          <w:b/>
        </w:rPr>
        <w:t>四</w:t>
      </w:r>
      <w:r w:rsidR="00756621" w:rsidRPr="008C3E8E">
        <w:rPr>
          <w:b/>
        </w:rPr>
        <w:t>、招标文件的获取：</w:t>
      </w:r>
    </w:p>
    <w:p w14:paraId="7805306A" w14:textId="2C35F5FE" w:rsidR="00756621" w:rsidRPr="00213756" w:rsidRDefault="00756621" w:rsidP="002621FB">
      <w:pPr>
        <w:pStyle w:val="a6"/>
      </w:pPr>
      <w:r w:rsidRPr="008C3E8E">
        <w:t>凡愿参加投标的</w:t>
      </w:r>
      <w:r>
        <w:rPr>
          <w:rFonts w:hint="eastAsia"/>
        </w:rPr>
        <w:t>潜在投标人应</w:t>
      </w:r>
      <w:r w:rsidRPr="00213756">
        <w:rPr>
          <w:rFonts w:hint="eastAsia"/>
        </w:rPr>
        <w:t>于</w:t>
      </w:r>
      <w:r w:rsidR="00F71E5E" w:rsidRPr="00213756">
        <w:t>2021</w:t>
      </w:r>
      <w:r w:rsidR="00F71E5E" w:rsidRPr="00213756">
        <w:t>年</w:t>
      </w:r>
      <w:r w:rsidR="00213756" w:rsidRPr="00213756">
        <w:t>11</w:t>
      </w:r>
      <w:r w:rsidRPr="00213756">
        <w:rPr>
          <w:rFonts w:hint="eastAsia"/>
        </w:rPr>
        <w:t>月</w:t>
      </w:r>
      <w:r w:rsidR="00213756" w:rsidRPr="00213756">
        <w:t>11</w:t>
      </w:r>
      <w:r w:rsidRPr="00213756">
        <w:t>日起</w:t>
      </w:r>
      <w:r w:rsidRPr="00213756">
        <w:rPr>
          <w:rFonts w:hint="eastAsia"/>
        </w:rPr>
        <w:t>至</w:t>
      </w:r>
      <w:r w:rsidR="00F71E5E" w:rsidRPr="00213756">
        <w:rPr>
          <w:rFonts w:hint="eastAsia"/>
        </w:rPr>
        <w:t>2021</w:t>
      </w:r>
      <w:r w:rsidR="00F71E5E" w:rsidRPr="00213756">
        <w:rPr>
          <w:rFonts w:hint="eastAsia"/>
        </w:rPr>
        <w:t>年</w:t>
      </w:r>
      <w:r w:rsidR="00213756" w:rsidRPr="00213756">
        <w:t>11</w:t>
      </w:r>
      <w:r w:rsidRPr="00213756">
        <w:rPr>
          <w:rFonts w:hint="eastAsia"/>
        </w:rPr>
        <w:t>月</w:t>
      </w:r>
      <w:r w:rsidR="00213756" w:rsidRPr="00213756">
        <w:t>18</w:t>
      </w:r>
      <w:r w:rsidRPr="00213756">
        <w:rPr>
          <w:rFonts w:hint="eastAsia"/>
        </w:rPr>
        <w:t>日</w:t>
      </w:r>
      <w:r w:rsidR="002621FB" w:rsidRPr="00213756">
        <w:t>16:00</w:t>
      </w:r>
      <w:r w:rsidRPr="00213756">
        <w:rPr>
          <w:rFonts w:hint="eastAsia"/>
        </w:rPr>
        <w:t>止（北京时间）</w:t>
      </w:r>
      <w:r w:rsidR="002621FB" w:rsidRPr="00213756">
        <w:rPr>
          <w:rFonts w:hint="eastAsia"/>
        </w:rPr>
        <w:t>，通过</w:t>
      </w:r>
      <w:r w:rsidR="00CD7F4A" w:rsidRPr="00213756">
        <w:rPr>
          <w:rFonts w:hint="eastAsia"/>
        </w:rPr>
        <w:t>招标人</w:t>
      </w:r>
      <w:r w:rsidR="007D4566" w:rsidRPr="00213756">
        <w:rPr>
          <w:rFonts w:hint="eastAsia"/>
        </w:rPr>
        <w:t>指定的</w:t>
      </w:r>
      <w:r w:rsidR="002621FB" w:rsidRPr="00213756">
        <w:rPr>
          <w:rFonts w:hint="eastAsia"/>
        </w:rPr>
        <w:t>复旦大学招采进宝电子招投标系统（</w:t>
      </w:r>
      <w:r w:rsidR="00D10CB7" w:rsidRPr="00213756">
        <w:rPr>
          <w:rFonts w:hint="eastAsia"/>
        </w:rPr>
        <w:t>以下简称复旦招采系统，</w:t>
      </w:r>
      <w:r w:rsidR="002621FB" w:rsidRPr="00213756">
        <w:rPr>
          <w:rFonts w:hint="eastAsia"/>
        </w:rPr>
        <w:t>网址</w:t>
      </w:r>
      <w:r w:rsidR="00D10CB7" w:rsidRPr="00213756">
        <w:rPr>
          <w:rFonts w:hint="eastAsia"/>
        </w:rPr>
        <w:t>为</w:t>
      </w:r>
      <w:r w:rsidR="002621FB" w:rsidRPr="00213756">
        <w:rPr>
          <w:rFonts w:hint="eastAsia"/>
        </w:rPr>
        <w:t>：</w:t>
      </w:r>
      <w:r w:rsidR="002621FB" w:rsidRPr="00213756">
        <w:rPr>
          <w:rFonts w:hint="eastAsia"/>
        </w:rPr>
        <w:t>http://fudan.zcjb.com.cn/ebidding</w:t>
      </w:r>
      <w:r w:rsidR="002621FB" w:rsidRPr="00213756">
        <w:rPr>
          <w:rFonts w:hint="eastAsia"/>
        </w:rPr>
        <w:t>）在线免费获取</w:t>
      </w:r>
      <w:r w:rsidR="00411A16" w:rsidRPr="00213756">
        <w:rPr>
          <w:rFonts w:hint="eastAsia"/>
        </w:rPr>
        <w:t>（下载）</w:t>
      </w:r>
      <w:r w:rsidR="002621FB" w:rsidRPr="00213756">
        <w:rPr>
          <w:rFonts w:hint="eastAsia"/>
        </w:rPr>
        <w:t>招标文件。</w:t>
      </w:r>
      <w:r w:rsidRPr="00213756">
        <w:rPr>
          <w:rFonts w:hint="eastAsia"/>
        </w:rPr>
        <w:t>潜在投标人</w:t>
      </w:r>
      <w:r w:rsidRPr="00213756">
        <w:t>应在上述规定的时间内按照规定获取招标文件，逾期不再办理。未按规定获取招标文件</w:t>
      </w:r>
      <w:r w:rsidRPr="00213756">
        <w:rPr>
          <w:rFonts w:hint="eastAsia"/>
        </w:rPr>
        <w:t>的潜在投标人将不得参加投标</w:t>
      </w:r>
      <w:r w:rsidRPr="00213756">
        <w:t>。</w:t>
      </w:r>
    </w:p>
    <w:p w14:paraId="7A1F4D76" w14:textId="77777777" w:rsidR="00756621" w:rsidRPr="00213756" w:rsidRDefault="00756621" w:rsidP="00756621">
      <w:pPr>
        <w:pStyle w:val="a6"/>
        <w:ind w:firstLine="0"/>
        <w:rPr>
          <w:b/>
        </w:rPr>
      </w:pPr>
      <w:r w:rsidRPr="00213756">
        <w:rPr>
          <w:b/>
        </w:rPr>
        <w:t>五、开标</w:t>
      </w:r>
      <w:r w:rsidRPr="00213756">
        <w:rPr>
          <w:rFonts w:hint="eastAsia"/>
          <w:b/>
        </w:rPr>
        <w:t>和</w:t>
      </w:r>
      <w:r w:rsidRPr="00213756">
        <w:rPr>
          <w:b/>
        </w:rPr>
        <w:t>投标截止时间：</w:t>
      </w:r>
    </w:p>
    <w:p w14:paraId="1DEBAAEB" w14:textId="00CF9861" w:rsidR="00756621" w:rsidRPr="008C3E8E" w:rsidRDefault="00756621" w:rsidP="00756621">
      <w:pPr>
        <w:pStyle w:val="a6"/>
        <w:rPr>
          <w:b/>
        </w:rPr>
      </w:pPr>
      <w:r w:rsidRPr="00213756">
        <w:t>1</w:t>
      </w:r>
      <w:r w:rsidRPr="00213756">
        <w:t>、开标</w:t>
      </w:r>
      <w:r w:rsidRPr="00213756">
        <w:rPr>
          <w:rFonts w:hint="eastAsia"/>
        </w:rPr>
        <w:t>和</w:t>
      </w:r>
      <w:r w:rsidRPr="00213756">
        <w:t>投标截止时间：</w:t>
      </w:r>
      <w:r w:rsidR="00F71E5E" w:rsidRPr="00213756">
        <w:rPr>
          <w:b/>
        </w:rPr>
        <w:t>2021</w:t>
      </w:r>
      <w:r w:rsidR="00F71E5E" w:rsidRPr="00213756">
        <w:rPr>
          <w:b/>
        </w:rPr>
        <w:t>年</w:t>
      </w:r>
      <w:r w:rsidR="00213756" w:rsidRPr="00213756">
        <w:rPr>
          <w:b/>
        </w:rPr>
        <w:t>12</w:t>
      </w:r>
      <w:r w:rsidRPr="00213756">
        <w:rPr>
          <w:b/>
        </w:rPr>
        <w:t>月</w:t>
      </w:r>
      <w:r w:rsidR="00213756" w:rsidRPr="00213756">
        <w:rPr>
          <w:b/>
        </w:rPr>
        <w:t>16</w:t>
      </w:r>
      <w:r w:rsidRPr="00213756">
        <w:rPr>
          <w:b/>
        </w:rPr>
        <w:t>日</w:t>
      </w:r>
      <w:r w:rsidRPr="00213756">
        <w:rPr>
          <w:b/>
        </w:rPr>
        <w:t>10:00</w:t>
      </w:r>
      <w:r w:rsidRPr="00213756">
        <w:rPr>
          <w:b/>
        </w:rPr>
        <w:t>时</w:t>
      </w:r>
      <w:r w:rsidRPr="000F7C4D">
        <w:t>，迟到或不符合规定的投标文件恕不接受。</w:t>
      </w:r>
    </w:p>
    <w:p w14:paraId="7508C75E" w14:textId="77777777" w:rsidR="003C5C56" w:rsidRPr="003E7A6F" w:rsidRDefault="003C5C56" w:rsidP="003C5C56">
      <w:pPr>
        <w:pStyle w:val="a6"/>
        <w:ind w:firstLine="0"/>
        <w:rPr>
          <w:b/>
        </w:rPr>
      </w:pPr>
      <w:r w:rsidRPr="003E7A6F">
        <w:rPr>
          <w:b/>
        </w:rPr>
        <w:t>六、开标和</w:t>
      </w:r>
      <w:r w:rsidRPr="003E7A6F">
        <w:rPr>
          <w:rFonts w:hint="eastAsia"/>
          <w:b/>
        </w:rPr>
        <w:t>投标平台</w:t>
      </w:r>
      <w:r w:rsidRPr="003E7A6F">
        <w:rPr>
          <w:b/>
        </w:rPr>
        <w:t>：</w:t>
      </w:r>
    </w:p>
    <w:p w14:paraId="6CD564B8" w14:textId="77777777" w:rsidR="00965180" w:rsidRPr="003E7A6F" w:rsidRDefault="00965180" w:rsidP="00040C26">
      <w:pPr>
        <w:pStyle w:val="a6"/>
      </w:pPr>
      <w:r w:rsidRPr="003E7A6F">
        <w:t>1</w:t>
      </w:r>
      <w:r w:rsidRPr="003E7A6F">
        <w:t>、</w:t>
      </w:r>
      <w:r w:rsidRPr="003E7A6F">
        <w:rPr>
          <w:rFonts w:hint="eastAsia"/>
        </w:rPr>
        <w:t>投标人应在</w:t>
      </w:r>
      <w:r w:rsidR="00B765FD" w:rsidRPr="003E7A6F">
        <w:rPr>
          <w:rFonts w:hint="eastAsia"/>
        </w:rPr>
        <w:t>投标截止时间之前</w:t>
      </w:r>
      <w:r w:rsidR="0046690B">
        <w:rPr>
          <w:rFonts w:hint="eastAsia"/>
        </w:rPr>
        <w:t>按</w:t>
      </w:r>
      <w:r w:rsidR="0046690B" w:rsidRPr="003E7A6F">
        <w:rPr>
          <w:rFonts w:hint="eastAsia"/>
        </w:rPr>
        <w:t>复旦招采系统</w:t>
      </w:r>
      <w:r w:rsidR="0046690B">
        <w:rPr>
          <w:rFonts w:hint="eastAsia"/>
        </w:rPr>
        <w:t>的操作步骤</w:t>
      </w:r>
      <w:r w:rsidRPr="003E7A6F">
        <w:rPr>
          <w:rFonts w:hint="eastAsia"/>
        </w:rPr>
        <w:t>对其投标文件进行加密后</w:t>
      </w:r>
      <w:r w:rsidR="009D1529" w:rsidRPr="00053E10">
        <w:rPr>
          <w:rFonts w:hint="eastAsia"/>
        </w:rPr>
        <w:t>免费</w:t>
      </w:r>
      <w:r w:rsidRPr="003E7A6F">
        <w:rPr>
          <w:rFonts w:hint="eastAsia"/>
        </w:rPr>
        <w:t>递交（上传）至复旦招采系统。</w:t>
      </w:r>
    </w:p>
    <w:p w14:paraId="5185E58C" w14:textId="77777777" w:rsidR="00040C26" w:rsidRPr="003E7A6F" w:rsidRDefault="00965180" w:rsidP="00040C26">
      <w:pPr>
        <w:pStyle w:val="a6"/>
      </w:pPr>
      <w:r w:rsidRPr="003E7A6F">
        <w:rPr>
          <w:rFonts w:hint="eastAsia"/>
        </w:rPr>
        <w:t>2</w:t>
      </w:r>
      <w:r w:rsidR="00040C26" w:rsidRPr="003E7A6F">
        <w:t>、</w:t>
      </w:r>
      <w:r w:rsidR="00040C26" w:rsidRPr="003E7A6F">
        <w:rPr>
          <w:rFonts w:hint="eastAsia"/>
        </w:rPr>
        <w:t>开标程序在复旦招采系统上进行，所有投标人应</w:t>
      </w:r>
      <w:r w:rsidR="00521161">
        <w:rPr>
          <w:rFonts w:hint="eastAsia"/>
        </w:rPr>
        <w:t>按</w:t>
      </w:r>
      <w:r w:rsidR="00521161" w:rsidRPr="003E7A6F">
        <w:rPr>
          <w:rFonts w:hint="eastAsia"/>
        </w:rPr>
        <w:t>复旦招采系统</w:t>
      </w:r>
      <w:r w:rsidR="00521161">
        <w:rPr>
          <w:rFonts w:hint="eastAsia"/>
        </w:rPr>
        <w:t>的操作步骤</w:t>
      </w:r>
      <w:r w:rsidR="00040C26" w:rsidRPr="003E7A6F">
        <w:rPr>
          <w:rFonts w:hint="eastAsia"/>
        </w:rPr>
        <w:t>登录复旦招采系统参加开标并</w:t>
      </w:r>
      <w:r w:rsidR="00040C26" w:rsidRPr="003E7A6F">
        <w:rPr>
          <w:rFonts w:ascii="宋体" w:hAnsi="宋体" w:cs="宋体"/>
          <w:szCs w:val="24"/>
        </w:rPr>
        <w:t>在规定时间内</w:t>
      </w:r>
      <w:r w:rsidR="00040C26" w:rsidRPr="003E7A6F">
        <w:rPr>
          <w:rFonts w:ascii="宋体" w:hAnsi="宋体" w:cs="宋体" w:hint="eastAsia"/>
          <w:szCs w:val="24"/>
        </w:rPr>
        <w:t>进行</w:t>
      </w:r>
      <w:r w:rsidR="00040C26" w:rsidRPr="003E7A6F">
        <w:rPr>
          <w:rFonts w:hint="eastAsia"/>
        </w:rPr>
        <w:t>投标文件解密。</w:t>
      </w:r>
    </w:p>
    <w:p w14:paraId="18C40BB2" w14:textId="77777777" w:rsidR="00756621" w:rsidRPr="008C3E8E" w:rsidRDefault="00756621" w:rsidP="00756621">
      <w:pPr>
        <w:pStyle w:val="a6"/>
        <w:ind w:firstLine="0"/>
        <w:rPr>
          <w:b/>
        </w:rPr>
      </w:pPr>
      <w:r w:rsidRPr="008C3E8E">
        <w:rPr>
          <w:b/>
        </w:rPr>
        <w:t>七、其他</w:t>
      </w:r>
      <w:r w:rsidR="004B6F5B">
        <w:rPr>
          <w:rFonts w:hint="eastAsia"/>
          <w:b/>
        </w:rPr>
        <w:t>须知</w:t>
      </w:r>
      <w:r w:rsidRPr="008C3E8E">
        <w:rPr>
          <w:b/>
        </w:rPr>
        <w:t>：</w:t>
      </w:r>
    </w:p>
    <w:p w14:paraId="34016B5B" w14:textId="77777777" w:rsidR="008F1B4B" w:rsidRDefault="00462591" w:rsidP="008B306D">
      <w:pPr>
        <w:pStyle w:val="a6"/>
      </w:pPr>
      <w:r>
        <w:rPr>
          <w:rFonts w:hint="eastAsia"/>
        </w:rPr>
        <w:t>1</w:t>
      </w:r>
      <w:r w:rsidR="008B306D">
        <w:rPr>
          <w:rFonts w:hint="eastAsia"/>
        </w:rPr>
        <w:t>、</w:t>
      </w:r>
      <w:r w:rsidR="00A569F2" w:rsidRPr="00A569F2">
        <w:rPr>
          <w:rFonts w:hint="eastAsia"/>
          <w:b/>
        </w:rPr>
        <w:t>关于复旦招采系统</w:t>
      </w:r>
      <w:r w:rsidR="008B306D" w:rsidRPr="008B306D">
        <w:rPr>
          <w:rFonts w:hint="eastAsia"/>
          <w:b/>
        </w:rPr>
        <w:t>：</w:t>
      </w:r>
      <w:r w:rsidRPr="008C1BE9">
        <w:rPr>
          <w:rFonts w:hint="eastAsia"/>
        </w:rPr>
        <w:t>复旦招采系统</w:t>
      </w:r>
      <w:r w:rsidR="008C1BE9" w:rsidRPr="008C1BE9">
        <w:rPr>
          <w:rFonts w:hint="eastAsia"/>
        </w:rPr>
        <w:t>是</w:t>
      </w:r>
      <w:r w:rsidR="00385F25" w:rsidRPr="008C1BE9">
        <w:rPr>
          <w:rFonts w:hint="eastAsia"/>
        </w:rPr>
        <w:t>由</w:t>
      </w:r>
      <w:r w:rsidRPr="008C1BE9">
        <w:rPr>
          <w:rFonts w:hint="eastAsia"/>
        </w:rPr>
        <w:t>第三方</w:t>
      </w:r>
      <w:r w:rsidR="00A30508">
        <w:rPr>
          <w:rFonts w:hint="eastAsia"/>
        </w:rPr>
        <w:t>机构</w:t>
      </w:r>
      <w:r w:rsidR="008C1BE9" w:rsidRPr="008C1BE9">
        <w:rPr>
          <w:rFonts w:hint="eastAsia"/>
        </w:rPr>
        <w:t>独立</w:t>
      </w:r>
      <w:r w:rsidRPr="008C1BE9">
        <w:rPr>
          <w:rFonts w:hint="eastAsia"/>
        </w:rPr>
        <w:t>运营</w:t>
      </w:r>
      <w:r w:rsidR="008C1BE9" w:rsidRPr="008C1BE9">
        <w:rPr>
          <w:rFonts w:hint="eastAsia"/>
        </w:rPr>
        <w:t>的电子采购平台</w:t>
      </w:r>
      <w:r w:rsidRPr="008C1BE9">
        <w:rPr>
          <w:rFonts w:hint="eastAsia"/>
        </w:rPr>
        <w:t>，</w:t>
      </w:r>
      <w:r w:rsidR="002135E8" w:rsidRPr="002135E8">
        <w:rPr>
          <w:rFonts w:hint="eastAsia"/>
        </w:rPr>
        <w:t>有关该</w:t>
      </w:r>
      <w:r w:rsidR="008C281D">
        <w:rPr>
          <w:rFonts w:hint="eastAsia"/>
        </w:rPr>
        <w:t>平台</w:t>
      </w:r>
      <w:r w:rsidR="002135E8" w:rsidRPr="002135E8">
        <w:rPr>
          <w:rFonts w:hint="eastAsia"/>
        </w:rPr>
        <w:t>的使用方法及注意事项请参见该</w:t>
      </w:r>
      <w:r w:rsidR="008C281D">
        <w:rPr>
          <w:rFonts w:hint="eastAsia"/>
        </w:rPr>
        <w:t>平台</w:t>
      </w:r>
      <w:r w:rsidR="002135E8" w:rsidRPr="002135E8">
        <w:rPr>
          <w:rFonts w:hint="eastAsia"/>
        </w:rPr>
        <w:t>的供应商使用说明</w:t>
      </w:r>
      <w:r w:rsidR="00385F25" w:rsidRPr="008C1BE9">
        <w:rPr>
          <w:rFonts w:hint="eastAsia"/>
        </w:rPr>
        <w:t>，</w:t>
      </w:r>
      <w:r w:rsidR="008B306D">
        <w:rPr>
          <w:rFonts w:hint="eastAsia"/>
        </w:rPr>
        <w:t>在参与投标的过程中若遇到</w:t>
      </w:r>
      <w:r w:rsidR="008C281D" w:rsidRPr="002135E8">
        <w:rPr>
          <w:rFonts w:hint="eastAsia"/>
        </w:rPr>
        <w:t>该</w:t>
      </w:r>
      <w:r w:rsidR="008C281D">
        <w:rPr>
          <w:rFonts w:hint="eastAsia"/>
        </w:rPr>
        <w:t>平台</w:t>
      </w:r>
      <w:r w:rsidR="008B306D">
        <w:rPr>
          <w:rFonts w:hint="eastAsia"/>
        </w:rPr>
        <w:t>的</w:t>
      </w:r>
      <w:r w:rsidR="006C58A6">
        <w:rPr>
          <w:rFonts w:hint="eastAsia"/>
        </w:rPr>
        <w:t>操作及</w:t>
      </w:r>
      <w:r w:rsidR="008B306D">
        <w:rPr>
          <w:rFonts w:hint="eastAsia"/>
        </w:rPr>
        <w:t>技术问题，</w:t>
      </w:r>
      <w:r w:rsidR="009773BF">
        <w:rPr>
          <w:rFonts w:hint="eastAsia"/>
        </w:rPr>
        <w:t>请咨</w:t>
      </w:r>
      <w:r w:rsidR="00991730" w:rsidRPr="00972A98">
        <w:rPr>
          <w:rFonts w:hint="eastAsia"/>
        </w:rPr>
        <w:t>询</w:t>
      </w:r>
      <w:r w:rsidR="00C608FF" w:rsidRPr="00C608FF">
        <w:rPr>
          <w:rFonts w:hint="eastAsia"/>
        </w:rPr>
        <w:t>平台运营机构（</w:t>
      </w:r>
      <w:r w:rsidR="008567C4" w:rsidRPr="00C608FF">
        <w:rPr>
          <w:rFonts w:hint="eastAsia"/>
        </w:rPr>
        <w:t>机构</w:t>
      </w:r>
      <w:r w:rsidR="008567C4">
        <w:rPr>
          <w:rFonts w:hint="eastAsia"/>
        </w:rPr>
        <w:t>名称</w:t>
      </w:r>
      <w:r w:rsidR="00C608FF" w:rsidRPr="00C608FF">
        <w:rPr>
          <w:rFonts w:hint="eastAsia"/>
        </w:rPr>
        <w:t>：</w:t>
      </w:r>
      <w:r w:rsidR="008D4729" w:rsidRPr="008D4729">
        <w:rPr>
          <w:rFonts w:hint="eastAsia"/>
        </w:rPr>
        <w:t>上海汇招信息技术有限公司</w:t>
      </w:r>
      <w:r w:rsidR="008567C4">
        <w:rPr>
          <w:rFonts w:hint="eastAsia"/>
        </w:rPr>
        <w:t>，联系电话：</w:t>
      </w:r>
      <w:r w:rsidR="00C608FF" w:rsidRPr="00C608FF">
        <w:rPr>
          <w:rFonts w:hint="eastAsia"/>
        </w:rPr>
        <w:t xml:space="preserve">4000192166 </w:t>
      </w:r>
      <w:r w:rsidR="00C608FF" w:rsidRPr="00C608FF">
        <w:rPr>
          <w:rFonts w:hint="eastAsia"/>
        </w:rPr>
        <w:t>转</w:t>
      </w:r>
      <w:r w:rsidR="00C608FF" w:rsidRPr="00C608FF">
        <w:rPr>
          <w:rFonts w:hint="eastAsia"/>
        </w:rPr>
        <w:t xml:space="preserve"> 4</w:t>
      </w:r>
      <w:r w:rsidR="00C608FF" w:rsidRPr="00C608FF">
        <w:rPr>
          <w:rFonts w:hint="eastAsia"/>
        </w:rPr>
        <w:t>、</w:t>
      </w:r>
      <w:r w:rsidR="00C608FF" w:rsidRPr="00C608FF">
        <w:rPr>
          <w:rFonts w:hint="eastAsia"/>
        </w:rPr>
        <w:t>4006166620</w:t>
      </w:r>
      <w:r w:rsidR="00C608FF" w:rsidRPr="00C608FF">
        <w:rPr>
          <w:rFonts w:hint="eastAsia"/>
        </w:rPr>
        <w:t>）</w:t>
      </w:r>
      <w:r w:rsidR="008F1B4B" w:rsidRPr="00972A98">
        <w:rPr>
          <w:rFonts w:hint="eastAsia"/>
        </w:rPr>
        <w:t>。</w:t>
      </w:r>
    </w:p>
    <w:p w14:paraId="358044AC" w14:textId="77777777" w:rsidR="004E3C2F" w:rsidRPr="00360179" w:rsidRDefault="006A33E0" w:rsidP="008B306D">
      <w:pPr>
        <w:pStyle w:val="a6"/>
      </w:pPr>
      <w:r w:rsidRPr="00360179">
        <w:t>2</w:t>
      </w:r>
      <w:r w:rsidR="004E3C2F" w:rsidRPr="00360179">
        <w:rPr>
          <w:rFonts w:hint="eastAsia"/>
        </w:rPr>
        <w:t>、本项目属于分散采购限额标准以下招标人自行采购的项目。</w:t>
      </w:r>
    </w:p>
    <w:p w14:paraId="14D74052" w14:textId="77777777" w:rsidR="00756621" w:rsidRPr="008C3E8E" w:rsidRDefault="00756621" w:rsidP="00756621">
      <w:pPr>
        <w:pStyle w:val="a6"/>
        <w:ind w:firstLine="0"/>
        <w:rPr>
          <w:b/>
        </w:rPr>
      </w:pPr>
      <w:r>
        <w:rPr>
          <w:rFonts w:hint="eastAsia"/>
          <w:b/>
        </w:rPr>
        <w:t>八</w:t>
      </w:r>
      <w:r w:rsidRPr="008C3E8E">
        <w:rPr>
          <w:b/>
        </w:rPr>
        <w:t>、联系方式：</w:t>
      </w:r>
    </w:p>
    <w:p w14:paraId="20CB485B" w14:textId="77777777" w:rsidR="00756621" w:rsidRPr="008B7B66" w:rsidRDefault="00756621" w:rsidP="00756621">
      <w:pPr>
        <w:pStyle w:val="a6"/>
      </w:pPr>
      <w:r w:rsidRPr="008B7B66">
        <w:t>招标人：复旦大学</w:t>
      </w:r>
    </w:p>
    <w:p w14:paraId="31A3983C" w14:textId="77777777" w:rsidR="00756621" w:rsidRPr="008B7B66" w:rsidRDefault="00756621" w:rsidP="00756621">
      <w:pPr>
        <w:pStyle w:val="a6"/>
      </w:pPr>
      <w:r w:rsidRPr="008B7B66">
        <w:t>地址：上海市邯郸路</w:t>
      </w:r>
      <w:r w:rsidRPr="008B7B66">
        <w:t>220</w:t>
      </w:r>
      <w:r w:rsidRPr="008B7B66">
        <w:t>号</w:t>
      </w:r>
    </w:p>
    <w:p w14:paraId="6C141315" w14:textId="77777777" w:rsidR="00756621" w:rsidRPr="008B7B66" w:rsidRDefault="00756621" w:rsidP="00756621">
      <w:pPr>
        <w:pStyle w:val="a6"/>
      </w:pPr>
      <w:r w:rsidRPr="008B7B66">
        <w:t>邮编：</w:t>
      </w:r>
      <w:r w:rsidRPr="008B7B66">
        <w:rPr>
          <w:rFonts w:hint="eastAsia"/>
        </w:rPr>
        <w:t>200433</w:t>
      </w:r>
    </w:p>
    <w:p w14:paraId="592CEBF0" w14:textId="77777777" w:rsidR="00756621" w:rsidRPr="00213756" w:rsidRDefault="00756621" w:rsidP="00756621">
      <w:pPr>
        <w:pStyle w:val="a6"/>
      </w:pPr>
      <w:r w:rsidRPr="00213756">
        <w:t>联系人：</w:t>
      </w:r>
      <w:r w:rsidRPr="00213756">
        <w:rPr>
          <w:rFonts w:hint="eastAsia"/>
        </w:rPr>
        <w:t>许</w:t>
      </w:r>
      <w:r w:rsidRPr="00213756">
        <w:t>老师</w:t>
      </w:r>
    </w:p>
    <w:p w14:paraId="2B6431D4" w14:textId="77777777" w:rsidR="00756621" w:rsidRPr="00213756" w:rsidRDefault="00756621" w:rsidP="00756621">
      <w:pPr>
        <w:pStyle w:val="a6"/>
      </w:pPr>
      <w:r w:rsidRPr="00213756">
        <w:t>电话：</w:t>
      </w:r>
      <w:r w:rsidRPr="00213756">
        <w:rPr>
          <w:rFonts w:hint="eastAsia"/>
        </w:rPr>
        <w:t>65641327</w:t>
      </w:r>
    </w:p>
    <w:p w14:paraId="3DD84B1D" w14:textId="77777777" w:rsidR="00756621" w:rsidRPr="00213756" w:rsidRDefault="00756621" w:rsidP="00756621">
      <w:pPr>
        <w:pStyle w:val="a6"/>
      </w:pPr>
      <w:r w:rsidRPr="00213756">
        <w:rPr>
          <w:rFonts w:hint="eastAsia"/>
        </w:rPr>
        <w:t>传真：</w:t>
      </w:r>
      <w:r w:rsidRPr="00213756">
        <w:rPr>
          <w:rFonts w:hint="eastAsia"/>
        </w:rPr>
        <w:t>65641327</w:t>
      </w:r>
    </w:p>
    <w:p w14:paraId="2DC65ABF" w14:textId="77777777" w:rsidR="00756621" w:rsidRPr="00213756" w:rsidRDefault="00756621" w:rsidP="00756621">
      <w:pPr>
        <w:pStyle w:val="a6"/>
      </w:pPr>
    </w:p>
    <w:p w14:paraId="2D94289B" w14:textId="77777777" w:rsidR="00756621" w:rsidRPr="00213756" w:rsidRDefault="00756621" w:rsidP="00756621">
      <w:pPr>
        <w:pStyle w:val="a6"/>
      </w:pPr>
      <w:r w:rsidRPr="00213756">
        <w:t>招标代理机构：上海国际招标有限公司</w:t>
      </w:r>
    </w:p>
    <w:p w14:paraId="27E68645" w14:textId="77777777" w:rsidR="00756621" w:rsidRPr="00213756" w:rsidRDefault="00756621" w:rsidP="00756621">
      <w:pPr>
        <w:pStyle w:val="a6"/>
      </w:pPr>
      <w:r w:rsidRPr="00213756">
        <w:t>地址：中国上海延安西路</w:t>
      </w:r>
      <w:r w:rsidRPr="00213756">
        <w:t>358</w:t>
      </w:r>
      <w:r w:rsidRPr="00213756">
        <w:t>号美丽园大厦</w:t>
      </w:r>
      <w:r w:rsidRPr="00213756">
        <w:t>14</w:t>
      </w:r>
      <w:r w:rsidRPr="00213756">
        <w:t>楼</w:t>
      </w:r>
    </w:p>
    <w:p w14:paraId="51B9D53D" w14:textId="77777777" w:rsidR="00756621" w:rsidRPr="00213756" w:rsidRDefault="00756621" w:rsidP="00756621">
      <w:pPr>
        <w:pStyle w:val="a6"/>
      </w:pPr>
      <w:r w:rsidRPr="00213756">
        <w:t>邮编：</w:t>
      </w:r>
      <w:r w:rsidRPr="00213756">
        <w:t>200040</w:t>
      </w:r>
    </w:p>
    <w:p w14:paraId="61366CA2" w14:textId="60D11052" w:rsidR="00756621" w:rsidRPr="00213756" w:rsidRDefault="00AA763E" w:rsidP="00756621">
      <w:pPr>
        <w:pStyle w:val="a6"/>
      </w:pPr>
      <w:r w:rsidRPr="00213756">
        <w:t>联系人：</w:t>
      </w:r>
      <w:r w:rsidR="00213756" w:rsidRPr="00213756">
        <w:t>冯璐燕、王晓</w:t>
      </w:r>
    </w:p>
    <w:p w14:paraId="7FF27D22" w14:textId="2F62FE15" w:rsidR="00756621" w:rsidRPr="00213756" w:rsidRDefault="00756621" w:rsidP="00756621">
      <w:pPr>
        <w:pStyle w:val="a6"/>
      </w:pPr>
      <w:r w:rsidRPr="00213756">
        <w:t>电话：</w:t>
      </w:r>
      <w:r w:rsidRPr="00213756">
        <w:t>86-21-3217</w:t>
      </w:r>
      <w:r w:rsidR="00213756" w:rsidRPr="00213756">
        <w:t>3704</w:t>
      </w:r>
    </w:p>
    <w:p w14:paraId="14B76BFA" w14:textId="77777777" w:rsidR="00756621" w:rsidRPr="00213756" w:rsidRDefault="00756621" w:rsidP="00756621">
      <w:pPr>
        <w:pStyle w:val="a6"/>
      </w:pPr>
      <w:r w:rsidRPr="00213756">
        <w:t>传真：</w:t>
      </w:r>
      <w:r w:rsidRPr="00213756">
        <w:t>86-21-62791616</w:t>
      </w:r>
    </w:p>
    <w:p w14:paraId="5BB61B94" w14:textId="4C57B9C3" w:rsidR="00756621" w:rsidRPr="00213756" w:rsidRDefault="00756621" w:rsidP="00756621">
      <w:pPr>
        <w:pStyle w:val="a6"/>
      </w:pPr>
      <w:r w:rsidRPr="00213756">
        <w:lastRenderedPageBreak/>
        <w:t>邮箱：</w:t>
      </w:r>
      <w:r w:rsidR="00213756" w:rsidRPr="00213756">
        <w:t>fengluyan</w:t>
      </w:r>
      <w:r w:rsidRPr="00213756">
        <w:t>@shabidding.com</w:t>
      </w:r>
    </w:p>
    <w:p w14:paraId="744CDAB9" w14:textId="77777777" w:rsidR="00E720CD" w:rsidRDefault="00E720CD" w:rsidP="00212DD5">
      <w:pPr>
        <w:pStyle w:val="a6"/>
      </w:pPr>
    </w:p>
    <w:p w14:paraId="436FE2DE" w14:textId="77777777" w:rsidR="00E720CD" w:rsidRPr="008C3E8E" w:rsidRDefault="00E720CD" w:rsidP="00212DD5"/>
    <w:p w14:paraId="365F3BA3" w14:textId="77777777" w:rsidR="00E720CD" w:rsidRPr="008C3E8E" w:rsidRDefault="00E720CD" w:rsidP="00212DD5">
      <w:pPr>
        <w:sectPr w:rsidR="00E720CD" w:rsidRPr="008C3E8E">
          <w:headerReference w:type="even" r:id="rId21"/>
          <w:headerReference w:type="default" r:id="rId22"/>
          <w:footerReference w:type="even" r:id="rId23"/>
          <w:footerReference w:type="default" r:id="rId24"/>
          <w:headerReference w:type="first" r:id="rId25"/>
          <w:footerReference w:type="first" r:id="rId26"/>
          <w:type w:val="oddPage"/>
          <w:pgSz w:w="11907" w:h="16840" w:code="9"/>
          <w:pgMar w:top="1588" w:right="1021" w:bottom="1474" w:left="1021" w:header="1021" w:footer="992" w:gutter="340"/>
          <w:pgNumType w:start="1"/>
          <w:cols w:space="425"/>
          <w:titlePg/>
        </w:sectPr>
      </w:pPr>
    </w:p>
    <w:p w14:paraId="7E7F9FA6" w14:textId="25AC82C1" w:rsidR="00E720CD" w:rsidRPr="008C3E8E" w:rsidRDefault="008F53DD" w:rsidP="00212DD5">
      <w:bookmarkStart w:id="26" w:name="_Toc430898676"/>
      <w:bookmarkStart w:id="27" w:name="_Toc434897191"/>
      <w:r>
        <w:rPr>
          <w:noProof/>
        </w:rPr>
        <w:lastRenderedPageBreak/>
        <mc:AlternateContent>
          <mc:Choice Requires="wps">
            <w:drawing>
              <wp:anchor distT="0" distB="0" distL="114300" distR="114300" simplePos="0" relativeHeight="251655168" behindDoc="0" locked="0" layoutInCell="0" allowOverlap="1" wp14:anchorId="3CDE7C00" wp14:editId="65A27D44">
                <wp:simplePos x="0" y="0"/>
                <wp:positionH relativeFrom="page">
                  <wp:posOffset>5283835</wp:posOffset>
                </wp:positionH>
                <wp:positionV relativeFrom="page">
                  <wp:posOffset>1097280</wp:posOffset>
                </wp:positionV>
                <wp:extent cx="1258570" cy="918845"/>
                <wp:effectExtent l="0" t="0" r="0" b="0"/>
                <wp:wrapNone/>
                <wp:docPr id="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14:paraId="294133D5" w14:textId="77777777" w:rsidR="00B1470E" w:rsidRDefault="00B1470E">
                            <w:r>
                              <w:rPr>
                                <w:noProof/>
                              </w:rPr>
                              <w:object w:dxaOrig="20431" w:dyaOrig="14801" w14:anchorId="1AD53076">
                                <v:shape id="_x0000_i1029" type="#_x0000_t75" alt="" style="width:98.25pt;height:70.5pt;mso-width-percent:0;mso-height-percent:0;mso-width-percent:0;mso-height-percent:0">
                                  <v:imagedata r:id="rId27" o:title=""/>
                                </v:shape>
                                <o:OLEObject Type="Embed" ProgID="MSDraw" ShapeID="_x0000_i1029" DrawAspect="Content" ObjectID="_1697891264" r:id="rId28"/>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DE7C00" id="Rectangle 8" o:spid="_x0000_s1027" style="position:absolute;left:0;text-align:left;margin-left:416.05pt;margin-top:86.4pt;width:99.1pt;height:72.3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" o:allowincell="f" filled="f" stroked="f" strokeweight="4pt">
                <v:textbox inset="1pt,1pt,1pt,1pt">
                  <w:txbxContent>
                    <w:p w14:paraId="294133D5" w14:textId="77777777" w:rsidR="00B1470E" w:rsidRDefault="00B1470E">
                      <w:r>
                        <w:rPr>
                          <w:noProof/>
                        </w:rPr>
                        <w:object w:dxaOrig="20431" w:dyaOrig="14801" w14:anchorId="1AD53076">
                          <v:shape id="_x0000_i1029" type="#_x0000_t75" alt="" style="width:98.25pt;height:70.5pt;mso-width-percent:0;mso-height-percent:0;mso-width-percent:0;mso-height-percent:0">
                            <v:imagedata r:id="rId27" o:title=""/>
                          </v:shape>
                          <o:OLEObject Type="Embed" ProgID="MSDraw" ShapeID="_x0000_i1029" DrawAspect="Content" ObjectID="_1697891264" r:id="rId29"/>
                        </w:object>
                      </w:r>
                    </w:p>
                  </w:txbxContent>
                </v:textbox>
                <w10:wrap anchorx="page" anchory="page"/>
              </v:rect>
            </w:pict>
          </mc:Fallback>
        </mc:AlternateContent>
      </w:r>
    </w:p>
    <w:p w14:paraId="011C8F6E" w14:textId="77777777" w:rsidR="00E720CD" w:rsidRPr="008C3E8E" w:rsidRDefault="00E720CD" w:rsidP="00212DD5"/>
    <w:p w14:paraId="3FB726A2" w14:textId="77777777" w:rsidR="00E720CD" w:rsidRPr="008C3E8E" w:rsidRDefault="00E720CD" w:rsidP="00212DD5"/>
    <w:p w14:paraId="7051ED1E" w14:textId="77777777" w:rsidR="00E720CD" w:rsidRPr="008C3E8E" w:rsidRDefault="00E720CD" w:rsidP="00212DD5"/>
    <w:p w14:paraId="12027C28" w14:textId="77777777" w:rsidR="00E720CD" w:rsidRPr="008C3E8E" w:rsidRDefault="00E720CD" w:rsidP="00212DD5"/>
    <w:p w14:paraId="0461BF82" w14:textId="77777777" w:rsidR="00245B42" w:rsidRPr="008C3E8E" w:rsidRDefault="00245B42" w:rsidP="00212DD5">
      <w:pPr>
        <w:ind w:firstLine="6340"/>
        <w:jc w:val="center"/>
        <w:rPr>
          <w:rFonts w:eastAsia="楷体"/>
        </w:rPr>
      </w:pPr>
      <w:r w:rsidRPr="008C3E8E">
        <w:rPr>
          <w:rFonts w:eastAsia="楷体"/>
        </w:rPr>
        <w:t>招标文件</w:t>
      </w:r>
    </w:p>
    <w:p w14:paraId="34FCA1D0" w14:textId="1CB6F6D9"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213756">
        <w:rPr>
          <w:rFonts w:eastAsia="楷体"/>
        </w:rPr>
        <w:t>202029C6</w:t>
      </w:r>
    </w:p>
    <w:p w14:paraId="5AD87C42" w14:textId="77777777" w:rsidR="00E720CD" w:rsidRPr="008C3E8E" w:rsidRDefault="00E720CD" w:rsidP="00212DD5"/>
    <w:p w14:paraId="3E23C5B2" w14:textId="77777777" w:rsidR="00E720CD" w:rsidRPr="008C3E8E" w:rsidRDefault="00E720CD" w:rsidP="00212DD5">
      <w:pPr>
        <w:spacing w:before="160"/>
      </w:pPr>
    </w:p>
    <w:p w14:paraId="7D640FB5" w14:textId="77777777" w:rsidR="00E720CD" w:rsidRPr="008C3E8E" w:rsidRDefault="00E720CD" w:rsidP="00212DD5">
      <w:pPr>
        <w:pStyle w:val="aa"/>
        <w:rPr>
          <w:rFonts w:ascii="Times New Roman" w:hAnsi="Times New Roman"/>
        </w:rPr>
      </w:pPr>
      <w:bookmarkStart w:id="28" w:name="_Toc503130324"/>
      <w:r w:rsidRPr="008C3E8E">
        <w:rPr>
          <w:rFonts w:ascii="Times New Roman" w:hAnsi="Times New Roman"/>
        </w:rPr>
        <w:t>第一章</w:t>
      </w:r>
      <w:r w:rsidRPr="008C3E8E">
        <w:rPr>
          <w:rFonts w:ascii="Times New Roman" w:hAnsi="Times New Roman"/>
        </w:rPr>
        <w:t xml:space="preserve">  </w:t>
      </w:r>
      <w:r w:rsidRPr="008C3E8E">
        <w:rPr>
          <w:rFonts w:ascii="Times New Roman" w:hAnsi="Times New Roman"/>
        </w:rPr>
        <w:t>投标人须知及前附表</w:t>
      </w:r>
      <w:bookmarkEnd w:id="28"/>
    </w:p>
    <w:bookmarkEnd w:id="26"/>
    <w:bookmarkEnd w:id="27"/>
    <w:p w14:paraId="02BB8EFD" w14:textId="77777777" w:rsidR="00590F12" w:rsidRDefault="00E720CD" w:rsidP="00A26582">
      <w:pPr>
        <w:tabs>
          <w:tab w:val="center" w:pos="4153"/>
          <w:tab w:val="right" w:pos="8306"/>
        </w:tabs>
        <w:spacing w:before="320" w:after="160" w:line="240" w:lineRule="atLeast"/>
        <w:jc w:val="center"/>
        <w:rPr>
          <w:noProof/>
        </w:rPr>
      </w:pPr>
      <w:r w:rsidRPr="008C3E8E">
        <w:br w:type="page"/>
      </w:r>
      <w:r w:rsidRPr="008C3E8E">
        <w:rPr>
          <w:rFonts w:eastAsia="黑体"/>
          <w:sz w:val="30"/>
        </w:rPr>
        <w:lastRenderedPageBreak/>
        <w:t>分目录</w:t>
      </w:r>
      <w:r w:rsidRPr="008C3E8E">
        <w:fldChar w:fldCharType="begin"/>
      </w:r>
      <w:r w:rsidRPr="008C3E8E">
        <w:instrText xml:space="preserve"> TOC \t "</w:instrText>
      </w:r>
      <w:r w:rsidRPr="008C3E8E">
        <w:instrText>标题</w:instrText>
      </w:r>
      <w:r w:rsidRPr="008C3E8E">
        <w:instrText xml:space="preserve"> 1,2,flNote,1,flName,1,flType,1" </w:instrText>
      </w:r>
      <w:r w:rsidRPr="008C3E8E">
        <w:fldChar w:fldCharType="separate"/>
      </w:r>
    </w:p>
    <w:p w14:paraId="706939AD" w14:textId="38F4357C" w:rsidR="00590F12" w:rsidRDefault="00590F12">
      <w:pPr>
        <w:pStyle w:val="13"/>
        <w:rPr>
          <w:rFonts w:ascii="Calibri" w:eastAsia="宋体" w:hAnsi="Calibri"/>
          <w:noProof/>
          <w:kern w:val="2"/>
          <w:sz w:val="21"/>
          <w:szCs w:val="22"/>
        </w:rPr>
      </w:pPr>
      <w:r w:rsidRPr="00D35245">
        <w:rPr>
          <w:rFonts w:ascii="Times New Roman" w:hint="eastAsia"/>
          <w:noProof/>
        </w:rPr>
        <w:t>投标人须知前附表</w:t>
      </w:r>
      <w:r>
        <w:rPr>
          <w:noProof/>
        </w:rPr>
        <w:tab/>
      </w:r>
      <w:r>
        <w:rPr>
          <w:noProof/>
        </w:rPr>
        <w:fldChar w:fldCharType="begin"/>
      </w:r>
      <w:r>
        <w:rPr>
          <w:noProof/>
        </w:rPr>
        <w:instrText xml:space="preserve"> PAGEREF _Toc62635305 \h </w:instrText>
      </w:r>
      <w:r>
        <w:rPr>
          <w:noProof/>
        </w:rPr>
      </w:r>
      <w:r>
        <w:rPr>
          <w:noProof/>
        </w:rPr>
        <w:fldChar w:fldCharType="separate"/>
      </w:r>
      <w:r w:rsidR="00213756">
        <w:rPr>
          <w:noProof/>
        </w:rPr>
        <w:t>8</w:t>
      </w:r>
      <w:r>
        <w:rPr>
          <w:noProof/>
        </w:rPr>
        <w:fldChar w:fldCharType="end"/>
      </w:r>
    </w:p>
    <w:p w14:paraId="0FD6A3C7" w14:textId="2A5710F8" w:rsidR="00590F12" w:rsidRDefault="00590F12">
      <w:pPr>
        <w:pStyle w:val="13"/>
        <w:rPr>
          <w:rFonts w:ascii="Calibri" w:eastAsia="宋体" w:hAnsi="Calibri"/>
          <w:noProof/>
          <w:kern w:val="2"/>
          <w:sz w:val="21"/>
          <w:szCs w:val="22"/>
        </w:rPr>
      </w:pPr>
      <w:r w:rsidRPr="00D35245">
        <w:rPr>
          <w:rFonts w:ascii="Times New Roman" w:hint="eastAsia"/>
          <w:noProof/>
        </w:rPr>
        <w:t>投标人须知</w:t>
      </w:r>
      <w:r>
        <w:rPr>
          <w:noProof/>
        </w:rPr>
        <w:tab/>
      </w:r>
      <w:r>
        <w:rPr>
          <w:noProof/>
        </w:rPr>
        <w:fldChar w:fldCharType="begin"/>
      </w:r>
      <w:r>
        <w:rPr>
          <w:noProof/>
        </w:rPr>
        <w:instrText xml:space="preserve"> PAGEREF _Toc62635306 \h </w:instrText>
      </w:r>
      <w:r>
        <w:rPr>
          <w:noProof/>
        </w:rPr>
      </w:r>
      <w:r>
        <w:rPr>
          <w:noProof/>
        </w:rPr>
        <w:fldChar w:fldCharType="separate"/>
      </w:r>
      <w:r w:rsidR="00213756">
        <w:rPr>
          <w:noProof/>
        </w:rPr>
        <w:t>10</w:t>
      </w:r>
      <w:r>
        <w:rPr>
          <w:noProof/>
        </w:rPr>
        <w:fldChar w:fldCharType="end"/>
      </w:r>
    </w:p>
    <w:p w14:paraId="3855D280" w14:textId="5E668495" w:rsidR="00590F12" w:rsidRDefault="00590F12">
      <w:pPr>
        <w:pStyle w:val="13"/>
        <w:rPr>
          <w:rFonts w:ascii="Calibri" w:eastAsia="宋体" w:hAnsi="Calibri"/>
          <w:noProof/>
          <w:kern w:val="2"/>
          <w:sz w:val="21"/>
          <w:szCs w:val="22"/>
        </w:rPr>
      </w:pPr>
      <w:r w:rsidRPr="00D35245">
        <w:rPr>
          <w:rFonts w:ascii="Times New Roman" w:hint="eastAsia"/>
          <w:noProof/>
        </w:rPr>
        <w:t>一、总则</w:t>
      </w:r>
      <w:r>
        <w:rPr>
          <w:noProof/>
        </w:rPr>
        <w:tab/>
      </w:r>
      <w:r>
        <w:rPr>
          <w:noProof/>
        </w:rPr>
        <w:fldChar w:fldCharType="begin"/>
      </w:r>
      <w:r>
        <w:rPr>
          <w:noProof/>
        </w:rPr>
        <w:instrText xml:space="preserve"> PAGEREF _Toc62635307 \h </w:instrText>
      </w:r>
      <w:r>
        <w:rPr>
          <w:noProof/>
        </w:rPr>
      </w:r>
      <w:r>
        <w:rPr>
          <w:noProof/>
        </w:rPr>
        <w:fldChar w:fldCharType="separate"/>
      </w:r>
      <w:r w:rsidR="00213756">
        <w:rPr>
          <w:noProof/>
        </w:rPr>
        <w:t>10</w:t>
      </w:r>
      <w:r>
        <w:rPr>
          <w:noProof/>
        </w:rPr>
        <w:fldChar w:fldCharType="end"/>
      </w:r>
    </w:p>
    <w:p w14:paraId="4F793DBC" w14:textId="790EFEF8" w:rsidR="00590F12" w:rsidRDefault="00590F12">
      <w:pPr>
        <w:pStyle w:val="21"/>
        <w:tabs>
          <w:tab w:val="left" w:pos="630"/>
        </w:tabs>
        <w:rPr>
          <w:rFonts w:ascii="Calibri" w:hAnsi="Calibri"/>
          <w:noProof/>
          <w:kern w:val="2"/>
          <w:sz w:val="21"/>
          <w:szCs w:val="22"/>
        </w:rPr>
      </w:pPr>
      <w:r w:rsidRPr="00D35245">
        <w:rPr>
          <w:rFonts w:ascii="黑体"/>
          <w:noProof/>
        </w:rPr>
        <w:t>1</w:t>
      </w:r>
      <w:r>
        <w:rPr>
          <w:rFonts w:ascii="Calibri" w:hAnsi="Calibri"/>
          <w:noProof/>
          <w:kern w:val="2"/>
          <w:sz w:val="21"/>
          <w:szCs w:val="22"/>
        </w:rPr>
        <w:tab/>
      </w:r>
      <w:r w:rsidRPr="00D35245">
        <w:rPr>
          <w:rFonts w:hint="eastAsia"/>
          <w:noProof/>
        </w:rPr>
        <w:t>适用范围</w:t>
      </w:r>
      <w:r>
        <w:rPr>
          <w:noProof/>
        </w:rPr>
        <w:tab/>
      </w:r>
      <w:r>
        <w:rPr>
          <w:noProof/>
        </w:rPr>
        <w:fldChar w:fldCharType="begin"/>
      </w:r>
      <w:r>
        <w:rPr>
          <w:noProof/>
        </w:rPr>
        <w:instrText xml:space="preserve"> PAGEREF _Toc62635308 \h </w:instrText>
      </w:r>
      <w:r>
        <w:rPr>
          <w:noProof/>
        </w:rPr>
      </w:r>
      <w:r>
        <w:rPr>
          <w:noProof/>
        </w:rPr>
        <w:fldChar w:fldCharType="separate"/>
      </w:r>
      <w:r w:rsidR="00213756">
        <w:rPr>
          <w:noProof/>
        </w:rPr>
        <w:t>10</w:t>
      </w:r>
      <w:r>
        <w:rPr>
          <w:noProof/>
        </w:rPr>
        <w:fldChar w:fldCharType="end"/>
      </w:r>
    </w:p>
    <w:p w14:paraId="794228D7" w14:textId="0FAD9BCA" w:rsidR="00590F12" w:rsidRDefault="00590F12">
      <w:pPr>
        <w:pStyle w:val="21"/>
        <w:tabs>
          <w:tab w:val="left" w:pos="630"/>
        </w:tabs>
        <w:rPr>
          <w:rFonts w:ascii="Calibri" w:hAnsi="Calibri"/>
          <w:noProof/>
          <w:kern w:val="2"/>
          <w:sz w:val="21"/>
          <w:szCs w:val="22"/>
        </w:rPr>
      </w:pPr>
      <w:r w:rsidRPr="00D35245">
        <w:rPr>
          <w:rFonts w:ascii="黑体"/>
          <w:noProof/>
        </w:rPr>
        <w:t>2</w:t>
      </w:r>
      <w:r>
        <w:rPr>
          <w:rFonts w:ascii="Calibri" w:hAnsi="Calibri"/>
          <w:noProof/>
          <w:kern w:val="2"/>
          <w:sz w:val="21"/>
          <w:szCs w:val="22"/>
        </w:rPr>
        <w:tab/>
      </w:r>
      <w:r w:rsidRPr="00D35245">
        <w:rPr>
          <w:rFonts w:hint="eastAsia"/>
          <w:noProof/>
        </w:rPr>
        <w:t>招标人和招标代理机构</w:t>
      </w:r>
      <w:r>
        <w:rPr>
          <w:noProof/>
        </w:rPr>
        <w:tab/>
      </w:r>
      <w:r>
        <w:rPr>
          <w:noProof/>
        </w:rPr>
        <w:fldChar w:fldCharType="begin"/>
      </w:r>
      <w:r>
        <w:rPr>
          <w:noProof/>
        </w:rPr>
        <w:instrText xml:space="preserve"> PAGEREF _Toc62635309 \h </w:instrText>
      </w:r>
      <w:r>
        <w:rPr>
          <w:noProof/>
        </w:rPr>
      </w:r>
      <w:r>
        <w:rPr>
          <w:noProof/>
        </w:rPr>
        <w:fldChar w:fldCharType="separate"/>
      </w:r>
      <w:r w:rsidR="00213756">
        <w:rPr>
          <w:noProof/>
        </w:rPr>
        <w:t>10</w:t>
      </w:r>
      <w:r>
        <w:rPr>
          <w:noProof/>
        </w:rPr>
        <w:fldChar w:fldCharType="end"/>
      </w:r>
    </w:p>
    <w:p w14:paraId="7A25AE3F" w14:textId="7B9C65FA" w:rsidR="00590F12" w:rsidRDefault="00590F12">
      <w:pPr>
        <w:pStyle w:val="21"/>
        <w:tabs>
          <w:tab w:val="left" w:pos="630"/>
        </w:tabs>
        <w:rPr>
          <w:rFonts w:ascii="Calibri" w:hAnsi="Calibri"/>
          <w:noProof/>
          <w:kern w:val="2"/>
          <w:sz w:val="21"/>
          <w:szCs w:val="22"/>
        </w:rPr>
      </w:pPr>
      <w:r w:rsidRPr="00D35245">
        <w:rPr>
          <w:rFonts w:ascii="黑体"/>
          <w:noProof/>
        </w:rPr>
        <w:t>3</w:t>
      </w:r>
      <w:r>
        <w:rPr>
          <w:rFonts w:ascii="Calibri" w:hAnsi="Calibri"/>
          <w:noProof/>
          <w:kern w:val="2"/>
          <w:sz w:val="21"/>
          <w:szCs w:val="22"/>
        </w:rPr>
        <w:tab/>
      </w:r>
      <w:r w:rsidRPr="00D35245">
        <w:rPr>
          <w:rFonts w:hint="eastAsia"/>
          <w:noProof/>
        </w:rPr>
        <w:t>合格的投标人</w:t>
      </w:r>
      <w:r>
        <w:rPr>
          <w:noProof/>
        </w:rPr>
        <w:tab/>
      </w:r>
      <w:r>
        <w:rPr>
          <w:noProof/>
        </w:rPr>
        <w:fldChar w:fldCharType="begin"/>
      </w:r>
      <w:r>
        <w:rPr>
          <w:noProof/>
        </w:rPr>
        <w:instrText xml:space="preserve"> PAGEREF _Toc62635310 \h </w:instrText>
      </w:r>
      <w:r>
        <w:rPr>
          <w:noProof/>
        </w:rPr>
      </w:r>
      <w:r>
        <w:rPr>
          <w:noProof/>
        </w:rPr>
        <w:fldChar w:fldCharType="separate"/>
      </w:r>
      <w:r w:rsidR="00213756">
        <w:rPr>
          <w:noProof/>
        </w:rPr>
        <w:t>10</w:t>
      </w:r>
      <w:r>
        <w:rPr>
          <w:noProof/>
        </w:rPr>
        <w:fldChar w:fldCharType="end"/>
      </w:r>
    </w:p>
    <w:p w14:paraId="129AA7B1" w14:textId="588BE9F5" w:rsidR="00590F12" w:rsidRDefault="00590F12">
      <w:pPr>
        <w:pStyle w:val="21"/>
        <w:tabs>
          <w:tab w:val="left" w:pos="630"/>
        </w:tabs>
        <w:rPr>
          <w:rFonts w:ascii="Calibri" w:hAnsi="Calibri"/>
          <w:noProof/>
          <w:kern w:val="2"/>
          <w:sz w:val="21"/>
          <w:szCs w:val="22"/>
        </w:rPr>
      </w:pPr>
      <w:r w:rsidRPr="00D35245">
        <w:rPr>
          <w:rFonts w:ascii="黑体"/>
          <w:noProof/>
        </w:rPr>
        <w:t>4</w:t>
      </w:r>
      <w:r>
        <w:rPr>
          <w:rFonts w:ascii="Calibri" w:hAnsi="Calibri"/>
          <w:noProof/>
          <w:kern w:val="2"/>
          <w:sz w:val="21"/>
          <w:szCs w:val="22"/>
        </w:rPr>
        <w:tab/>
      </w:r>
      <w:r w:rsidRPr="00D35245">
        <w:rPr>
          <w:rFonts w:hint="eastAsia"/>
          <w:noProof/>
        </w:rPr>
        <w:t>投标费用</w:t>
      </w:r>
      <w:r>
        <w:rPr>
          <w:noProof/>
        </w:rPr>
        <w:tab/>
      </w:r>
      <w:r>
        <w:rPr>
          <w:noProof/>
        </w:rPr>
        <w:fldChar w:fldCharType="begin"/>
      </w:r>
      <w:r>
        <w:rPr>
          <w:noProof/>
        </w:rPr>
        <w:instrText xml:space="preserve"> PAGEREF _Toc62635311 \h </w:instrText>
      </w:r>
      <w:r>
        <w:rPr>
          <w:noProof/>
        </w:rPr>
      </w:r>
      <w:r>
        <w:rPr>
          <w:noProof/>
        </w:rPr>
        <w:fldChar w:fldCharType="separate"/>
      </w:r>
      <w:r w:rsidR="00213756">
        <w:rPr>
          <w:noProof/>
        </w:rPr>
        <w:t>11</w:t>
      </w:r>
      <w:r>
        <w:rPr>
          <w:noProof/>
        </w:rPr>
        <w:fldChar w:fldCharType="end"/>
      </w:r>
    </w:p>
    <w:p w14:paraId="521FEE11" w14:textId="030267E4" w:rsidR="00590F12" w:rsidRDefault="00590F12">
      <w:pPr>
        <w:pStyle w:val="21"/>
        <w:tabs>
          <w:tab w:val="left" w:pos="630"/>
        </w:tabs>
        <w:rPr>
          <w:rFonts w:ascii="Calibri" w:hAnsi="Calibri"/>
          <w:noProof/>
          <w:kern w:val="2"/>
          <w:sz w:val="21"/>
          <w:szCs w:val="22"/>
        </w:rPr>
      </w:pPr>
      <w:r w:rsidRPr="00D35245">
        <w:rPr>
          <w:rFonts w:ascii="黑体"/>
          <w:noProof/>
        </w:rPr>
        <w:t>5</w:t>
      </w:r>
      <w:r>
        <w:rPr>
          <w:rFonts w:ascii="Calibri" w:hAnsi="Calibri"/>
          <w:noProof/>
          <w:kern w:val="2"/>
          <w:sz w:val="21"/>
          <w:szCs w:val="22"/>
        </w:rPr>
        <w:tab/>
      </w:r>
      <w:r w:rsidRPr="00D35245">
        <w:rPr>
          <w:rFonts w:hint="eastAsia"/>
          <w:noProof/>
        </w:rPr>
        <w:t>质疑</w:t>
      </w:r>
      <w:r>
        <w:rPr>
          <w:noProof/>
        </w:rPr>
        <w:tab/>
      </w:r>
      <w:r>
        <w:rPr>
          <w:noProof/>
        </w:rPr>
        <w:fldChar w:fldCharType="begin"/>
      </w:r>
      <w:r>
        <w:rPr>
          <w:noProof/>
        </w:rPr>
        <w:instrText xml:space="preserve"> PAGEREF _Toc62635312 \h </w:instrText>
      </w:r>
      <w:r>
        <w:rPr>
          <w:noProof/>
        </w:rPr>
      </w:r>
      <w:r>
        <w:rPr>
          <w:noProof/>
        </w:rPr>
        <w:fldChar w:fldCharType="separate"/>
      </w:r>
      <w:r w:rsidR="00213756">
        <w:rPr>
          <w:noProof/>
        </w:rPr>
        <w:t>11</w:t>
      </w:r>
      <w:r>
        <w:rPr>
          <w:noProof/>
        </w:rPr>
        <w:fldChar w:fldCharType="end"/>
      </w:r>
    </w:p>
    <w:p w14:paraId="2DFCE7EE" w14:textId="6A65F980" w:rsidR="00590F12" w:rsidRDefault="00590F12">
      <w:pPr>
        <w:pStyle w:val="13"/>
        <w:rPr>
          <w:rFonts w:ascii="Calibri" w:eastAsia="宋体" w:hAnsi="Calibri"/>
          <w:noProof/>
          <w:kern w:val="2"/>
          <w:sz w:val="21"/>
          <w:szCs w:val="22"/>
        </w:rPr>
      </w:pPr>
      <w:r w:rsidRPr="00D35245">
        <w:rPr>
          <w:rFonts w:ascii="Times New Roman" w:hint="eastAsia"/>
          <w:noProof/>
        </w:rPr>
        <w:t>二、招标文件</w:t>
      </w:r>
      <w:r>
        <w:rPr>
          <w:noProof/>
        </w:rPr>
        <w:tab/>
      </w:r>
      <w:r>
        <w:rPr>
          <w:noProof/>
        </w:rPr>
        <w:fldChar w:fldCharType="begin"/>
      </w:r>
      <w:r>
        <w:rPr>
          <w:noProof/>
        </w:rPr>
        <w:instrText xml:space="preserve"> PAGEREF _Toc62635313 \h </w:instrText>
      </w:r>
      <w:r>
        <w:rPr>
          <w:noProof/>
        </w:rPr>
      </w:r>
      <w:r>
        <w:rPr>
          <w:noProof/>
        </w:rPr>
        <w:fldChar w:fldCharType="separate"/>
      </w:r>
      <w:r w:rsidR="00213756">
        <w:rPr>
          <w:noProof/>
        </w:rPr>
        <w:t>11</w:t>
      </w:r>
      <w:r>
        <w:rPr>
          <w:noProof/>
        </w:rPr>
        <w:fldChar w:fldCharType="end"/>
      </w:r>
    </w:p>
    <w:p w14:paraId="5A5A6290" w14:textId="5647456D" w:rsidR="00590F12" w:rsidRDefault="00590F12">
      <w:pPr>
        <w:pStyle w:val="21"/>
        <w:tabs>
          <w:tab w:val="left" w:pos="630"/>
        </w:tabs>
        <w:rPr>
          <w:rFonts w:ascii="Calibri" w:hAnsi="Calibri"/>
          <w:noProof/>
          <w:kern w:val="2"/>
          <w:sz w:val="21"/>
          <w:szCs w:val="22"/>
        </w:rPr>
      </w:pPr>
      <w:r w:rsidRPr="00D35245">
        <w:rPr>
          <w:rFonts w:ascii="黑体"/>
          <w:noProof/>
        </w:rPr>
        <w:t>6</w:t>
      </w:r>
      <w:r>
        <w:rPr>
          <w:rFonts w:ascii="Calibri" w:hAnsi="Calibri"/>
          <w:noProof/>
          <w:kern w:val="2"/>
          <w:sz w:val="21"/>
          <w:szCs w:val="22"/>
        </w:rPr>
        <w:tab/>
      </w:r>
      <w:r w:rsidRPr="00D35245">
        <w:rPr>
          <w:rFonts w:hint="eastAsia"/>
          <w:noProof/>
        </w:rPr>
        <w:t>招标文件的构成</w:t>
      </w:r>
      <w:r>
        <w:rPr>
          <w:noProof/>
        </w:rPr>
        <w:tab/>
      </w:r>
      <w:r>
        <w:rPr>
          <w:noProof/>
        </w:rPr>
        <w:fldChar w:fldCharType="begin"/>
      </w:r>
      <w:r>
        <w:rPr>
          <w:noProof/>
        </w:rPr>
        <w:instrText xml:space="preserve"> PAGEREF _Toc62635314 \h </w:instrText>
      </w:r>
      <w:r>
        <w:rPr>
          <w:noProof/>
        </w:rPr>
      </w:r>
      <w:r>
        <w:rPr>
          <w:noProof/>
        </w:rPr>
        <w:fldChar w:fldCharType="separate"/>
      </w:r>
      <w:r w:rsidR="00213756">
        <w:rPr>
          <w:noProof/>
        </w:rPr>
        <w:t>11</w:t>
      </w:r>
      <w:r>
        <w:rPr>
          <w:noProof/>
        </w:rPr>
        <w:fldChar w:fldCharType="end"/>
      </w:r>
    </w:p>
    <w:p w14:paraId="588404A1" w14:textId="1F55E8D9" w:rsidR="00590F12" w:rsidRDefault="00590F12">
      <w:pPr>
        <w:pStyle w:val="21"/>
        <w:tabs>
          <w:tab w:val="left" w:pos="630"/>
        </w:tabs>
        <w:rPr>
          <w:rFonts w:ascii="Calibri" w:hAnsi="Calibri"/>
          <w:noProof/>
          <w:kern w:val="2"/>
          <w:sz w:val="21"/>
          <w:szCs w:val="22"/>
        </w:rPr>
      </w:pPr>
      <w:r w:rsidRPr="00D35245">
        <w:rPr>
          <w:rFonts w:ascii="黑体"/>
          <w:noProof/>
        </w:rPr>
        <w:t>7</w:t>
      </w:r>
      <w:r>
        <w:rPr>
          <w:rFonts w:ascii="Calibri" w:hAnsi="Calibri"/>
          <w:noProof/>
          <w:kern w:val="2"/>
          <w:sz w:val="21"/>
          <w:szCs w:val="22"/>
        </w:rPr>
        <w:tab/>
      </w:r>
      <w:r w:rsidRPr="00D35245">
        <w:rPr>
          <w:rFonts w:hint="eastAsia"/>
          <w:noProof/>
        </w:rPr>
        <w:t>招标文件的澄清</w:t>
      </w:r>
      <w:r>
        <w:rPr>
          <w:noProof/>
        </w:rPr>
        <w:tab/>
      </w:r>
      <w:r>
        <w:rPr>
          <w:noProof/>
        </w:rPr>
        <w:fldChar w:fldCharType="begin"/>
      </w:r>
      <w:r>
        <w:rPr>
          <w:noProof/>
        </w:rPr>
        <w:instrText xml:space="preserve"> PAGEREF _Toc62635315 \h </w:instrText>
      </w:r>
      <w:r>
        <w:rPr>
          <w:noProof/>
        </w:rPr>
      </w:r>
      <w:r>
        <w:rPr>
          <w:noProof/>
        </w:rPr>
        <w:fldChar w:fldCharType="separate"/>
      </w:r>
      <w:r w:rsidR="00213756">
        <w:rPr>
          <w:noProof/>
        </w:rPr>
        <w:t>12</w:t>
      </w:r>
      <w:r>
        <w:rPr>
          <w:noProof/>
        </w:rPr>
        <w:fldChar w:fldCharType="end"/>
      </w:r>
    </w:p>
    <w:p w14:paraId="5BB277EB" w14:textId="4FADE714" w:rsidR="00590F12" w:rsidRDefault="00590F12">
      <w:pPr>
        <w:pStyle w:val="21"/>
        <w:tabs>
          <w:tab w:val="left" w:pos="630"/>
        </w:tabs>
        <w:rPr>
          <w:rFonts w:ascii="Calibri" w:hAnsi="Calibri"/>
          <w:noProof/>
          <w:kern w:val="2"/>
          <w:sz w:val="21"/>
          <w:szCs w:val="22"/>
        </w:rPr>
      </w:pPr>
      <w:r w:rsidRPr="00D35245">
        <w:rPr>
          <w:rFonts w:ascii="黑体"/>
          <w:noProof/>
        </w:rPr>
        <w:t>8</w:t>
      </w:r>
      <w:r>
        <w:rPr>
          <w:rFonts w:ascii="Calibri" w:hAnsi="Calibri"/>
          <w:noProof/>
          <w:kern w:val="2"/>
          <w:sz w:val="21"/>
          <w:szCs w:val="22"/>
        </w:rPr>
        <w:tab/>
      </w:r>
      <w:r w:rsidRPr="00D35245">
        <w:rPr>
          <w:rFonts w:hint="eastAsia"/>
          <w:noProof/>
        </w:rPr>
        <w:t>招标文件的修改</w:t>
      </w:r>
      <w:r>
        <w:rPr>
          <w:noProof/>
        </w:rPr>
        <w:tab/>
      </w:r>
      <w:r>
        <w:rPr>
          <w:noProof/>
        </w:rPr>
        <w:fldChar w:fldCharType="begin"/>
      </w:r>
      <w:r>
        <w:rPr>
          <w:noProof/>
        </w:rPr>
        <w:instrText xml:space="preserve"> PAGEREF _Toc62635316 \h </w:instrText>
      </w:r>
      <w:r>
        <w:rPr>
          <w:noProof/>
        </w:rPr>
      </w:r>
      <w:r>
        <w:rPr>
          <w:noProof/>
        </w:rPr>
        <w:fldChar w:fldCharType="separate"/>
      </w:r>
      <w:r w:rsidR="00213756">
        <w:rPr>
          <w:noProof/>
        </w:rPr>
        <w:t>12</w:t>
      </w:r>
      <w:r>
        <w:rPr>
          <w:noProof/>
        </w:rPr>
        <w:fldChar w:fldCharType="end"/>
      </w:r>
    </w:p>
    <w:p w14:paraId="68AF4DA2" w14:textId="159F972C" w:rsidR="00590F12" w:rsidRDefault="00590F12">
      <w:pPr>
        <w:pStyle w:val="13"/>
        <w:rPr>
          <w:rFonts w:ascii="Calibri" w:eastAsia="宋体" w:hAnsi="Calibri"/>
          <w:noProof/>
          <w:kern w:val="2"/>
          <w:sz w:val="21"/>
          <w:szCs w:val="22"/>
        </w:rPr>
      </w:pPr>
      <w:r w:rsidRPr="00D35245">
        <w:rPr>
          <w:rFonts w:ascii="Times New Roman" w:hint="eastAsia"/>
          <w:noProof/>
        </w:rPr>
        <w:t>三、投标文件的编制</w:t>
      </w:r>
      <w:r>
        <w:rPr>
          <w:noProof/>
        </w:rPr>
        <w:tab/>
      </w:r>
      <w:r>
        <w:rPr>
          <w:noProof/>
        </w:rPr>
        <w:fldChar w:fldCharType="begin"/>
      </w:r>
      <w:r>
        <w:rPr>
          <w:noProof/>
        </w:rPr>
        <w:instrText xml:space="preserve"> PAGEREF _Toc62635317 \h </w:instrText>
      </w:r>
      <w:r>
        <w:rPr>
          <w:noProof/>
        </w:rPr>
      </w:r>
      <w:r>
        <w:rPr>
          <w:noProof/>
        </w:rPr>
        <w:fldChar w:fldCharType="separate"/>
      </w:r>
      <w:r w:rsidR="00213756">
        <w:rPr>
          <w:noProof/>
        </w:rPr>
        <w:t>12</w:t>
      </w:r>
      <w:r>
        <w:rPr>
          <w:noProof/>
        </w:rPr>
        <w:fldChar w:fldCharType="end"/>
      </w:r>
    </w:p>
    <w:p w14:paraId="284222D5" w14:textId="48275F35" w:rsidR="00590F12" w:rsidRDefault="00590F12">
      <w:pPr>
        <w:pStyle w:val="21"/>
        <w:tabs>
          <w:tab w:val="left" w:pos="630"/>
        </w:tabs>
        <w:rPr>
          <w:rFonts w:ascii="Calibri" w:hAnsi="Calibri"/>
          <w:noProof/>
          <w:kern w:val="2"/>
          <w:sz w:val="21"/>
          <w:szCs w:val="22"/>
        </w:rPr>
      </w:pPr>
      <w:r w:rsidRPr="00D35245">
        <w:rPr>
          <w:rFonts w:ascii="黑体"/>
          <w:noProof/>
        </w:rPr>
        <w:t>9</w:t>
      </w:r>
      <w:r>
        <w:rPr>
          <w:rFonts w:ascii="Calibri" w:hAnsi="Calibri"/>
          <w:noProof/>
          <w:kern w:val="2"/>
          <w:sz w:val="21"/>
          <w:szCs w:val="22"/>
        </w:rPr>
        <w:tab/>
      </w:r>
      <w:r w:rsidRPr="00D35245">
        <w:rPr>
          <w:rFonts w:hint="eastAsia"/>
          <w:noProof/>
        </w:rPr>
        <w:t>投标语言</w:t>
      </w:r>
      <w:r>
        <w:rPr>
          <w:noProof/>
        </w:rPr>
        <w:tab/>
      </w:r>
      <w:r>
        <w:rPr>
          <w:noProof/>
        </w:rPr>
        <w:fldChar w:fldCharType="begin"/>
      </w:r>
      <w:r>
        <w:rPr>
          <w:noProof/>
        </w:rPr>
        <w:instrText xml:space="preserve"> PAGEREF _Toc62635318 \h </w:instrText>
      </w:r>
      <w:r>
        <w:rPr>
          <w:noProof/>
        </w:rPr>
      </w:r>
      <w:r>
        <w:rPr>
          <w:noProof/>
        </w:rPr>
        <w:fldChar w:fldCharType="separate"/>
      </w:r>
      <w:r w:rsidR="00213756">
        <w:rPr>
          <w:noProof/>
        </w:rPr>
        <w:t>12</w:t>
      </w:r>
      <w:r>
        <w:rPr>
          <w:noProof/>
        </w:rPr>
        <w:fldChar w:fldCharType="end"/>
      </w:r>
    </w:p>
    <w:p w14:paraId="0C3F1D33" w14:textId="1EE9D61F" w:rsidR="00590F12" w:rsidRDefault="00590F12">
      <w:pPr>
        <w:pStyle w:val="21"/>
        <w:tabs>
          <w:tab w:val="left" w:pos="630"/>
        </w:tabs>
        <w:rPr>
          <w:rFonts w:ascii="Calibri" w:hAnsi="Calibri"/>
          <w:noProof/>
          <w:kern w:val="2"/>
          <w:sz w:val="21"/>
          <w:szCs w:val="22"/>
        </w:rPr>
      </w:pPr>
      <w:r w:rsidRPr="00D35245">
        <w:rPr>
          <w:rFonts w:ascii="黑体"/>
          <w:noProof/>
        </w:rPr>
        <w:t>10</w:t>
      </w:r>
      <w:r>
        <w:rPr>
          <w:rFonts w:ascii="Calibri" w:hAnsi="Calibri"/>
          <w:noProof/>
          <w:kern w:val="2"/>
          <w:sz w:val="21"/>
          <w:szCs w:val="22"/>
        </w:rPr>
        <w:tab/>
      </w:r>
      <w:r w:rsidRPr="00D35245">
        <w:rPr>
          <w:rFonts w:hint="eastAsia"/>
          <w:noProof/>
        </w:rPr>
        <w:t>投标文件的构成</w:t>
      </w:r>
      <w:r>
        <w:rPr>
          <w:noProof/>
        </w:rPr>
        <w:tab/>
      </w:r>
      <w:r>
        <w:rPr>
          <w:noProof/>
        </w:rPr>
        <w:fldChar w:fldCharType="begin"/>
      </w:r>
      <w:r>
        <w:rPr>
          <w:noProof/>
        </w:rPr>
        <w:instrText xml:space="preserve"> PAGEREF _Toc62635319 \h </w:instrText>
      </w:r>
      <w:r>
        <w:rPr>
          <w:noProof/>
        </w:rPr>
      </w:r>
      <w:r>
        <w:rPr>
          <w:noProof/>
        </w:rPr>
        <w:fldChar w:fldCharType="separate"/>
      </w:r>
      <w:r w:rsidR="00213756">
        <w:rPr>
          <w:noProof/>
        </w:rPr>
        <w:t>12</w:t>
      </w:r>
      <w:r>
        <w:rPr>
          <w:noProof/>
        </w:rPr>
        <w:fldChar w:fldCharType="end"/>
      </w:r>
    </w:p>
    <w:p w14:paraId="6C4FDC81" w14:textId="1650E002" w:rsidR="00590F12" w:rsidRDefault="00590F12">
      <w:pPr>
        <w:pStyle w:val="21"/>
        <w:tabs>
          <w:tab w:val="left" w:pos="630"/>
        </w:tabs>
        <w:rPr>
          <w:rFonts w:ascii="Calibri" w:hAnsi="Calibri"/>
          <w:noProof/>
          <w:kern w:val="2"/>
          <w:sz w:val="21"/>
          <w:szCs w:val="22"/>
        </w:rPr>
      </w:pPr>
      <w:r w:rsidRPr="00D35245">
        <w:rPr>
          <w:rFonts w:ascii="黑体"/>
          <w:noProof/>
        </w:rPr>
        <w:t>11</w:t>
      </w:r>
      <w:r>
        <w:rPr>
          <w:rFonts w:ascii="Calibri" w:hAnsi="Calibri"/>
          <w:noProof/>
          <w:kern w:val="2"/>
          <w:sz w:val="21"/>
          <w:szCs w:val="22"/>
        </w:rPr>
        <w:tab/>
      </w:r>
      <w:r w:rsidRPr="00D35245">
        <w:rPr>
          <w:rFonts w:hint="eastAsia"/>
          <w:noProof/>
        </w:rPr>
        <w:t>投标函</w:t>
      </w:r>
      <w:r>
        <w:rPr>
          <w:noProof/>
        </w:rPr>
        <w:tab/>
      </w:r>
      <w:r>
        <w:rPr>
          <w:noProof/>
        </w:rPr>
        <w:fldChar w:fldCharType="begin"/>
      </w:r>
      <w:r>
        <w:rPr>
          <w:noProof/>
        </w:rPr>
        <w:instrText xml:space="preserve"> PAGEREF _Toc62635320 \h </w:instrText>
      </w:r>
      <w:r>
        <w:rPr>
          <w:noProof/>
        </w:rPr>
      </w:r>
      <w:r>
        <w:rPr>
          <w:noProof/>
        </w:rPr>
        <w:fldChar w:fldCharType="separate"/>
      </w:r>
      <w:r w:rsidR="00213756">
        <w:rPr>
          <w:noProof/>
        </w:rPr>
        <w:t>13</w:t>
      </w:r>
      <w:r>
        <w:rPr>
          <w:noProof/>
        </w:rPr>
        <w:fldChar w:fldCharType="end"/>
      </w:r>
    </w:p>
    <w:p w14:paraId="4ECB3CCB" w14:textId="37FDF8F1" w:rsidR="00590F12" w:rsidRDefault="00590F12">
      <w:pPr>
        <w:pStyle w:val="21"/>
        <w:tabs>
          <w:tab w:val="left" w:pos="630"/>
        </w:tabs>
        <w:rPr>
          <w:rFonts w:ascii="Calibri" w:hAnsi="Calibri"/>
          <w:noProof/>
          <w:kern w:val="2"/>
          <w:sz w:val="21"/>
          <w:szCs w:val="22"/>
        </w:rPr>
      </w:pPr>
      <w:r w:rsidRPr="00D35245">
        <w:rPr>
          <w:rFonts w:ascii="黑体"/>
          <w:noProof/>
        </w:rPr>
        <w:t>12</w:t>
      </w:r>
      <w:r>
        <w:rPr>
          <w:rFonts w:ascii="Calibri" w:hAnsi="Calibri"/>
          <w:noProof/>
          <w:kern w:val="2"/>
          <w:sz w:val="21"/>
          <w:szCs w:val="22"/>
        </w:rPr>
        <w:tab/>
      </w:r>
      <w:r w:rsidRPr="00D35245">
        <w:rPr>
          <w:rFonts w:hint="eastAsia"/>
          <w:noProof/>
        </w:rPr>
        <w:t>投标报价</w:t>
      </w:r>
      <w:r>
        <w:rPr>
          <w:noProof/>
        </w:rPr>
        <w:tab/>
      </w:r>
      <w:r>
        <w:rPr>
          <w:noProof/>
        </w:rPr>
        <w:fldChar w:fldCharType="begin"/>
      </w:r>
      <w:r>
        <w:rPr>
          <w:noProof/>
        </w:rPr>
        <w:instrText xml:space="preserve"> PAGEREF _Toc62635321 \h </w:instrText>
      </w:r>
      <w:r>
        <w:rPr>
          <w:noProof/>
        </w:rPr>
      </w:r>
      <w:r>
        <w:rPr>
          <w:noProof/>
        </w:rPr>
        <w:fldChar w:fldCharType="separate"/>
      </w:r>
      <w:r w:rsidR="00213756">
        <w:rPr>
          <w:noProof/>
        </w:rPr>
        <w:t>13</w:t>
      </w:r>
      <w:r>
        <w:rPr>
          <w:noProof/>
        </w:rPr>
        <w:fldChar w:fldCharType="end"/>
      </w:r>
    </w:p>
    <w:p w14:paraId="65E8225E" w14:textId="3EF2824B" w:rsidR="00590F12" w:rsidRDefault="00590F12">
      <w:pPr>
        <w:pStyle w:val="21"/>
        <w:tabs>
          <w:tab w:val="left" w:pos="630"/>
        </w:tabs>
        <w:rPr>
          <w:rFonts w:ascii="Calibri" w:hAnsi="Calibri"/>
          <w:noProof/>
          <w:kern w:val="2"/>
          <w:sz w:val="21"/>
          <w:szCs w:val="22"/>
        </w:rPr>
      </w:pPr>
      <w:r w:rsidRPr="00D35245">
        <w:rPr>
          <w:rFonts w:ascii="黑体"/>
          <w:noProof/>
        </w:rPr>
        <w:t>13</w:t>
      </w:r>
      <w:r>
        <w:rPr>
          <w:rFonts w:ascii="Calibri" w:hAnsi="Calibri"/>
          <w:noProof/>
          <w:kern w:val="2"/>
          <w:sz w:val="21"/>
          <w:szCs w:val="22"/>
        </w:rPr>
        <w:tab/>
      </w:r>
      <w:r w:rsidRPr="00D35245">
        <w:rPr>
          <w:rFonts w:hint="eastAsia"/>
          <w:noProof/>
        </w:rPr>
        <w:t>投标货币</w:t>
      </w:r>
      <w:r>
        <w:rPr>
          <w:noProof/>
        </w:rPr>
        <w:tab/>
      </w:r>
      <w:r>
        <w:rPr>
          <w:noProof/>
        </w:rPr>
        <w:fldChar w:fldCharType="begin"/>
      </w:r>
      <w:r>
        <w:rPr>
          <w:noProof/>
        </w:rPr>
        <w:instrText xml:space="preserve"> PAGEREF _Toc62635322 \h </w:instrText>
      </w:r>
      <w:r>
        <w:rPr>
          <w:noProof/>
        </w:rPr>
      </w:r>
      <w:r>
        <w:rPr>
          <w:noProof/>
        </w:rPr>
        <w:fldChar w:fldCharType="separate"/>
      </w:r>
      <w:r w:rsidR="00213756">
        <w:rPr>
          <w:noProof/>
        </w:rPr>
        <w:t>13</w:t>
      </w:r>
      <w:r>
        <w:rPr>
          <w:noProof/>
        </w:rPr>
        <w:fldChar w:fldCharType="end"/>
      </w:r>
    </w:p>
    <w:p w14:paraId="157B5C33" w14:textId="7AF88686" w:rsidR="00590F12" w:rsidRDefault="00590F12">
      <w:pPr>
        <w:pStyle w:val="21"/>
        <w:tabs>
          <w:tab w:val="left" w:pos="630"/>
        </w:tabs>
        <w:rPr>
          <w:rFonts w:ascii="Calibri" w:hAnsi="Calibri"/>
          <w:noProof/>
          <w:kern w:val="2"/>
          <w:sz w:val="21"/>
          <w:szCs w:val="22"/>
        </w:rPr>
      </w:pPr>
      <w:r w:rsidRPr="00D35245">
        <w:rPr>
          <w:rFonts w:ascii="黑体"/>
          <w:noProof/>
        </w:rPr>
        <w:t>14</w:t>
      </w:r>
      <w:r>
        <w:rPr>
          <w:rFonts w:ascii="Calibri" w:hAnsi="Calibri"/>
          <w:noProof/>
          <w:kern w:val="2"/>
          <w:sz w:val="21"/>
          <w:szCs w:val="22"/>
        </w:rPr>
        <w:tab/>
      </w:r>
      <w:r w:rsidRPr="00D35245">
        <w:rPr>
          <w:rFonts w:hint="eastAsia"/>
          <w:noProof/>
        </w:rPr>
        <w:t>资格证明文件</w:t>
      </w:r>
      <w:r>
        <w:rPr>
          <w:noProof/>
        </w:rPr>
        <w:tab/>
      </w:r>
      <w:r>
        <w:rPr>
          <w:noProof/>
        </w:rPr>
        <w:fldChar w:fldCharType="begin"/>
      </w:r>
      <w:r>
        <w:rPr>
          <w:noProof/>
        </w:rPr>
        <w:instrText xml:space="preserve"> PAGEREF _Toc62635323 \h </w:instrText>
      </w:r>
      <w:r>
        <w:rPr>
          <w:noProof/>
        </w:rPr>
      </w:r>
      <w:r>
        <w:rPr>
          <w:noProof/>
        </w:rPr>
        <w:fldChar w:fldCharType="separate"/>
      </w:r>
      <w:r w:rsidR="00213756">
        <w:rPr>
          <w:noProof/>
        </w:rPr>
        <w:t>14</w:t>
      </w:r>
      <w:r>
        <w:rPr>
          <w:noProof/>
        </w:rPr>
        <w:fldChar w:fldCharType="end"/>
      </w:r>
    </w:p>
    <w:p w14:paraId="388CC128" w14:textId="5EAAC755" w:rsidR="00590F12" w:rsidRDefault="00590F12">
      <w:pPr>
        <w:pStyle w:val="21"/>
        <w:tabs>
          <w:tab w:val="left" w:pos="630"/>
        </w:tabs>
        <w:rPr>
          <w:rFonts w:ascii="Calibri" w:hAnsi="Calibri"/>
          <w:noProof/>
          <w:kern w:val="2"/>
          <w:sz w:val="21"/>
          <w:szCs w:val="22"/>
        </w:rPr>
      </w:pPr>
      <w:r w:rsidRPr="00D35245">
        <w:rPr>
          <w:rFonts w:ascii="黑体"/>
          <w:noProof/>
        </w:rPr>
        <w:t>15</w:t>
      </w:r>
      <w:r>
        <w:rPr>
          <w:rFonts w:ascii="Calibri" w:hAnsi="Calibri"/>
          <w:noProof/>
          <w:kern w:val="2"/>
          <w:sz w:val="21"/>
          <w:szCs w:val="22"/>
        </w:rPr>
        <w:tab/>
      </w:r>
      <w:r w:rsidRPr="00D35245">
        <w:rPr>
          <w:rFonts w:hint="eastAsia"/>
          <w:noProof/>
        </w:rPr>
        <w:t>证明</w:t>
      </w:r>
      <w:r w:rsidR="002B0C1E">
        <w:rPr>
          <w:rFonts w:hint="eastAsia"/>
          <w:noProof/>
        </w:rPr>
        <w:t>货物及服务</w:t>
      </w:r>
      <w:r w:rsidRPr="00D35245">
        <w:rPr>
          <w:rFonts w:hint="eastAsia"/>
          <w:noProof/>
        </w:rPr>
        <w:t>合格性的文件</w:t>
      </w:r>
      <w:r>
        <w:rPr>
          <w:noProof/>
        </w:rPr>
        <w:tab/>
      </w:r>
      <w:r>
        <w:rPr>
          <w:noProof/>
        </w:rPr>
        <w:fldChar w:fldCharType="begin"/>
      </w:r>
      <w:r>
        <w:rPr>
          <w:noProof/>
        </w:rPr>
        <w:instrText xml:space="preserve"> PAGEREF _Toc62635324 \h </w:instrText>
      </w:r>
      <w:r>
        <w:rPr>
          <w:noProof/>
        </w:rPr>
      </w:r>
      <w:r>
        <w:rPr>
          <w:noProof/>
        </w:rPr>
        <w:fldChar w:fldCharType="separate"/>
      </w:r>
      <w:r w:rsidR="00213756">
        <w:rPr>
          <w:noProof/>
        </w:rPr>
        <w:t>14</w:t>
      </w:r>
      <w:r>
        <w:rPr>
          <w:noProof/>
        </w:rPr>
        <w:fldChar w:fldCharType="end"/>
      </w:r>
    </w:p>
    <w:p w14:paraId="0ADAF0F4" w14:textId="258795AD" w:rsidR="00590F12" w:rsidRDefault="00590F12">
      <w:pPr>
        <w:pStyle w:val="21"/>
        <w:tabs>
          <w:tab w:val="left" w:pos="630"/>
        </w:tabs>
        <w:rPr>
          <w:rFonts w:ascii="Calibri" w:hAnsi="Calibri"/>
          <w:noProof/>
          <w:kern w:val="2"/>
          <w:sz w:val="21"/>
          <w:szCs w:val="22"/>
        </w:rPr>
      </w:pPr>
      <w:r w:rsidRPr="00D35245">
        <w:rPr>
          <w:rFonts w:ascii="黑体"/>
          <w:noProof/>
        </w:rPr>
        <w:t>16</w:t>
      </w:r>
      <w:r>
        <w:rPr>
          <w:rFonts w:ascii="Calibri" w:hAnsi="Calibri"/>
          <w:noProof/>
          <w:kern w:val="2"/>
          <w:sz w:val="21"/>
          <w:szCs w:val="22"/>
        </w:rPr>
        <w:tab/>
      </w:r>
      <w:r w:rsidRPr="00D35245">
        <w:rPr>
          <w:rFonts w:hint="eastAsia"/>
          <w:noProof/>
        </w:rPr>
        <w:t>投标保证金</w:t>
      </w:r>
      <w:r>
        <w:rPr>
          <w:noProof/>
        </w:rPr>
        <w:tab/>
      </w:r>
      <w:r>
        <w:rPr>
          <w:noProof/>
        </w:rPr>
        <w:fldChar w:fldCharType="begin"/>
      </w:r>
      <w:r>
        <w:rPr>
          <w:noProof/>
        </w:rPr>
        <w:instrText xml:space="preserve"> PAGEREF _Toc62635325 \h </w:instrText>
      </w:r>
      <w:r>
        <w:rPr>
          <w:noProof/>
        </w:rPr>
      </w:r>
      <w:r>
        <w:rPr>
          <w:noProof/>
        </w:rPr>
        <w:fldChar w:fldCharType="separate"/>
      </w:r>
      <w:r w:rsidR="00213756">
        <w:rPr>
          <w:noProof/>
        </w:rPr>
        <w:t>15</w:t>
      </w:r>
      <w:r>
        <w:rPr>
          <w:noProof/>
        </w:rPr>
        <w:fldChar w:fldCharType="end"/>
      </w:r>
    </w:p>
    <w:p w14:paraId="0C5A76D1" w14:textId="72A098EE" w:rsidR="00590F12" w:rsidRDefault="00590F12">
      <w:pPr>
        <w:pStyle w:val="21"/>
        <w:tabs>
          <w:tab w:val="left" w:pos="630"/>
        </w:tabs>
        <w:rPr>
          <w:rFonts w:ascii="Calibri" w:hAnsi="Calibri"/>
          <w:noProof/>
          <w:kern w:val="2"/>
          <w:sz w:val="21"/>
          <w:szCs w:val="22"/>
        </w:rPr>
      </w:pPr>
      <w:r w:rsidRPr="00D35245">
        <w:rPr>
          <w:rFonts w:ascii="黑体"/>
          <w:noProof/>
        </w:rPr>
        <w:t>17</w:t>
      </w:r>
      <w:r>
        <w:rPr>
          <w:rFonts w:ascii="Calibri" w:hAnsi="Calibri"/>
          <w:noProof/>
          <w:kern w:val="2"/>
          <w:sz w:val="21"/>
          <w:szCs w:val="22"/>
        </w:rPr>
        <w:tab/>
      </w:r>
      <w:r w:rsidRPr="00D35245">
        <w:rPr>
          <w:rFonts w:hint="eastAsia"/>
          <w:noProof/>
        </w:rPr>
        <w:t>投标有效期</w:t>
      </w:r>
      <w:r>
        <w:rPr>
          <w:noProof/>
        </w:rPr>
        <w:tab/>
      </w:r>
      <w:r>
        <w:rPr>
          <w:noProof/>
        </w:rPr>
        <w:fldChar w:fldCharType="begin"/>
      </w:r>
      <w:r>
        <w:rPr>
          <w:noProof/>
        </w:rPr>
        <w:instrText xml:space="preserve"> PAGEREF _Toc62635326 \h </w:instrText>
      </w:r>
      <w:r>
        <w:rPr>
          <w:noProof/>
        </w:rPr>
      </w:r>
      <w:r>
        <w:rPr>
          <w:noProof/>
        </w:rPr>
        <w:fldChar w:fldCharType="separate"/>
      </w:r>
      <w:r w:rsidR="00213756">
        <w:rPr>
          <w:noProof/>
        </w:rPr>
        <w:t>15</w:t>
      </w:r>
      <w:r>
        <w:rPr>
          <w:noProof/>
        </w:rPr>
        <w:fldChar w:fldCharType="end"/>
      </w:r>
    </w:p>
    <w:p w14:paraId="058CEFEB" w14:textId="2A93A5C9" w:rsidR="00590F12" w:rsidRDefault="00590F12">
      <w:pPr>
        <w:pStyle w:val="21"/>
        <w:tabs>
          <w:tab w:val="left" w:pos="630"/>
        </w:tabs>
        <w:rPr>
          <w:rFonts w:ascii="Calibri" w:hAnsi="Calibri"/>
          <w:noProof/>
          <w:kern w:val="2"/>
          <w:sz w:val="21"/>
          <w:szCs w:val="22"/>
        </w:rPr>
      </w:pPr>
      <w:r w:rsidRPr="00D35245">
        <w:rPr>
          <w:rFonts w:ascii="黑体"/>
          <w:noProof/>
        </w:rPr>
        <w:t>18</w:t>
      </w:r>
      <w:r>
        <w:rPr>
          <w:rFonts w:ascii="Calibri" w:hAnsi="Calibri"/>
          <w:noProof/>
          <w:kern w:val="2"/>
          <w:sz w:val="21"/>
          <w:szCs w:val="22"/>
        </w:rPr>
        <w:tab/>
      </w:r>
      <w:r w:rsidRPr="00D35245">
        <w:rPr>
          <w:rFonts w:hint="eastAsia"/>
          <w:noProof/>
        </w:rPr>
        <w:t>投标文件的式样和签署</w:t>
      </w:r>
      <w:r>
        <w:rPr>
          <w:noProof/>
        </w:rPr>
        <w:tab/>
      </w:r>
      <w:r>
        <w:rPr>
          <w:noProof/>
        </w:rPr>
        <w:fldChar w:fldCharType="begin"/>
      </w:r>
      <w:r>
        <w:rPr>
          <w:noProof/>
        </w:rPr>
        <w:instrText xml:space="preserve"> PAGEREF _Toc62635327 \h </w:instrText>
      </w:r>
      <w:r>
        <w:rPr>
          <w:noProof/>
        </w:rPr>
      </w:r>
      <w:r>
        <w:rPr>
          <w:noProof/>
        </w:rPr>
        <w:fldChar w:fldCharType="separate"/>
      </w:r>
      <w:r w:rsidR="00213756">
        <w:rPr>
          <w:noProof/>
        </w:rPr>
        <w:t>15</w:t>
      </w:r>
      <w:r>
        <w:rPr>
          <w:noProof/>
        </w:rPr>
        <w:fldChar w:fldCharType="end"/>
      </w:r>
    </w:p>
    <w:p w14:paraId="0ADCC27F" w14:textId="5F2A4A36" w:rsidR="00590F12" w:rsidRDefault="00590F12">
      <w:pPr>
        <w:pStyle w:val="13"/>
        <w:rPr>
          <w:rFonts w:ascii="Calibri" w:eastAsia="宋体" w:hAnsi="Calibri"/>
          <w:noProof/>
          <w:kern w:val="2"/>
          <w:sz w:val="21"/>
          <w:szCs w:val="22"/>
        </w:rPr>
      </w:pPr>
      <w:r w:rsidRPr="00D35245">
        <w:rPr>
          <w:rFonts w:ascii="Times New Roman" w:hint="eastAsia"/>
          <w:noProof/>
        </w:rPr>
        <w:t>四、投标文件的递交</w:t>
      </w:r>
      <w:r>
        <w:rPr>
          <w:noProof/>
        </w:rPr>
        <w:tab/>
      </w:r>
      <w:r>
        <w:rPr>
          <w:noProof/>
        </w:rPr>
        <w:fldChar w:fldCharType="begin"/>
      </w:r>
      <w:r>
        <w:rPr>
          <w:noProof/>
        </w:rPr>
        <w:instrText xml:space="preserve"> PAGEREF _Toc62635328 \h </w:instrText>
      </w:r>
      <w:r>
        <w:rPr>
          <w:noProof/>
        </w:rPr>
      </w:r>
      <w:r>
        <w:rPr>
          <w:noProof/>
        </w:rPr>
        <w:fldChar w:fldCharType="separate"/>
      </w:r>
      <w:r w:rsidR="00213756">
        <w:rPr>
          <w:noProof/>
        </w:rPr>
        <w:t>16</w:t>
      </w:r>
      <w:r>
        <w:rPr>
          <w:noProof/>
        </w:rPr>
        <w:fldChar w:fldCharType="end"/>
      </w:r>
    </w:p>
    <w:p w14:paraId="521E377C" w14:textId="37471F4B" w:rsidR="00590F12" w:rsidRDefault="00590F12">
      <w:pPr>
        <w:pStyle w:val="21"/>
        <w:tabs>
          <w:tab w:val="left" w:pos="630"/>
        </w:tabs>
        <w:rPr>
          <w:rFonts w:ascii="Calibri" w:hAnsi="Calibri"/>
          <w:noProof/>
          <w:kern w:val="2"/>
          <w:sz w:val="21"/>
          <w:szCs w:val="22"/>
        </w:rPr>
      </w:pPr>
      <w:r w:rsidRPr="00D35245">
        <w:rPr>
          <w:rFonts w:ascii="黑体"/>
          <w:noProof/>
        </w:rPr>
        <w:t>19</w:t>
      </w:r>
      <w:r>
        <w:rPr>
          <w:rFonts w:ascii="Calibri" w:hAnsi="Calibri"/>
          <w:noProof/>
          <w:kern w:val="2"/>
          <w:sz w:val="21"/>
          <w:szCs w:val="22"/>
        </w:rPr>
        <w:tab/>
      </w:r>
      <w:r w:rsidRPr="00D35245">
        <w:rPr>
          <w:rFonts w:hint="eastAsia"/>
          <w:noProof/>
        </w:rPr>
        <w:t>投标文件的密封、标记和发送</w:t>
      </w:r>
      <w:r>
        <w:rPr>
          <w:noProof/>
        </w:rPr>
        <w:tab/>
      </w:r>
      <w:r>
        <w:rPr>
          <w:noProof/>
        </w:rPr>
        <w:fldChar w:fldCharType="begin"/>
      </w:r>
      <w:r>
        <w:rPr>
          <w:noProof/>
        </w:rPr>
        <w:instrText xml:space="preserve"> PAGEREF _Toc62635329 \h </w:instrText>
      </w:r>
      <w:r>
        <w:rPr>
          <w:noProof/>
        </w:rPr>
      </w:r>
      <w:r>
        <w:rPr>
          <w:noProof/>
        </w:rPr>
        <w:fldChar w:fldCharType="separate"/>
      </w:r>
      <w:r w:rsidR="00213756">
        <w:rPr>
          <w:noProof/>
        </w:rPr>
        <w:t>16</w:t>
      </w:r>
      <w:r>
        <w:rPr>
          <w:noProof/>
        </w:rPr>
        <w:fldChar w:fldCharType="end"/>
      </w:r>
    </w:p>
    <w:p w14:paraId="6C437679" w14:textId="0F0EDA03" w:rsidR="00590F12" w:rsidRDefault="00590F12">
      <w:pPr>
        <w:pStyle w:val="21"/>
        <w:tabs>
          <w:tab w:val="left" w:pos="630"/>
        </w:tabs>
        <w:rPr>
          <w:rFonts w:ascii="Calibri" w:hAnsi="Calibri"/>
          <w:noProof/>
          <w:kern w:val="2"/>
          <w:sz w:val="21"/>
          <w:szCs w:val="22"/>
        </w:rPr>
      </w:pPr>
      <w:r w:rsidRPr="00D35245">
        <w:rPr>
          <w:rFonts w:ascii="黑体"/>
          <w:noProof/>
        </w:rPr>
        <w:t>20</w:t>
      </w:r>
      <w:r>
        <w:rPr>
          <w:rFonts w:ascii="Calibri" w:hAnsi="Calibri"/>
          <w:noProof/>
          <w:kern w:val="2"/>
          <w:sz w:val="21"/>
          <w:szCs w:val="22"/>
        </w:rPr>
        <w:tab/>
      </w:r>
      <w:r w:rsidRPr="00D35245">
        <w:rPr>
          <w:rFonts w:hint="eastAsia"/>
          <w:noProof/>
        </w:rPr>
        <w:t>投标截止时间</w:t>
      </w:r>
      <w:r>
        <w:rPr>
          <w:noProof/>
        </w:rPr>
        <w:tab/>
      </w:r>
      <w:r>
        <w:rPr>
          <w:noProof/>
        </w:rPr>
        <w:fldChar w:fldCharType="begin"/>
      </w:r>
      <w:r>
        <w:rPr>
          <w:noProof/>
        </w:rPr>
        <w:instrText xml:space="preserve"> PAGEREF _Toc62635330 \h </w:instrText>
      </w:r>
      <w:r>
        <w:rPr>
          <w:noProof/>
        </w:rPr>
      </w:r>
      <w:r>
        <w:rPr>
          <w:noProof/>
        </w:rPr>
        <w:fldChar w:fldCharType="separate"/>
      </w:r>
      <w:r w:rsidR="00213756">
        <w:rPr>
          <w:noProof/>
        </w:rPr>
        <w:t>16</w:t>
      </w:r>
      <w:r>
        <w:rPr>
          <w:noProof/>
        </w:rPr>
        <w:fldChar w:fldCharType="end"/>
      </w:r>
    </w:p>
    <w:p w14:paraId="7324E568" w14:textId="55811DCF" w:rsidR="00590F12" w:rsidRDefault="00590F12">
      <w:pPr>
        <w:pStyle w:val="21"/>
        <w:tabs>
          <w:tab w:val="left" w:pos="630"/>
        </w:tabs>
        <w:rPr>
          <w:rFonts w:ascii="Calibri" w:hAnsi="Calibri"/>
          <w:noProof/>
          <w:kern w:val="2"/>
          <w:sz w:val="21"/>
          <w:szCs w:val="22"/>
        </w:rPr>
      </w:pPr>
      <w:r w:rsidRPr="00D35245">
        <w:rPr>
          <w:rFonts w:ascii="黑体"/>
          <w:noProof/>
        </w:rPr>
        <w:t>21</w:t>
      </w:r>
      <w:r>
        <w:rPr>
          <w:rFonts w:ascii="Calibri" w:hAnsi="Calibri"/>
          <w:noProof/>
          <w:kern w:val="2"/>
          <w:sz w:val="21"/>
          <w:szCs w:val="22"/>
        </w:rPr>
        <w:tab/>
      </w:r>
      <w:r w:rsidRPr="00D35245">
        <w:rPr>
          <w:rFonts w:hint="eastAsia"/>
          <w:noProof/>
        </w:rPr>
        <w:t>迟交的投标文件</w:t>
      </w:r>
      <w:r>
        <w:rPr>
          <w:noProof/>
        </w:rPr>
        <w:tab/>
      </w:r>
      <w:r>
        <w:rPr>
          <w:noProof/>
        </w:rPr>
        <w:fldChar w:fldCharType="begin"/>
      </w:r>
      <w:r>
        <w:rPr>
          <w:noProof/>
        </w:rPr>
        <w:instrText xml:space="preserve"> PAGEREF _Toc62635331 \h </w:instrText>
      </w:r>
      <w:r>
        <w:rPr>
          <w:noProof/>
        </w:rPr>
      </w:r>
      <w:r>
        <w:rPr>
          <w:noProof/>
        </w:rPr>
        <w:fldChar w:fldCharType="separate"/>
      </w:r>
      <w:r w:rsidR="00213756">
        <w:rPr>
          <w:noProof/>
        </w:rPr>
        <w:t>16</w:t>
      </w:r>
      <w:r>
        <w:rPr>
          <w:noProof/>
        </w:rPr>
        <w:fldChar w:fldCharType="end"/>
      </w:r>
    </w:p>
    <w:p w14:paraId="6981C4E2" w14:textId="14BE9ADC" w:rsidR="00590F12" w:rsidRDefault="00590F12">
      <w:pPr>
        <w:pStyle w:val="21"/>
        <w:tabs>
          <w:tab w:val="left" w:pos="630"/>
        </w:tabs>
        <w:rPr>
          <w:rFonts w:ascii="Calibri" w:hAnsi="Calibri"/>
          <w:noProof/>
          <w:kern w:val="2"/>
          <w:sz w:val="21"/>
          <w:szCs w:val="22"/>
        </w:rPr>
      </w:pPr>
      <w:r w:rsidRPr="00D35245">
        <w:rPr>
          <w:rFonts w:ascii="黑体"/>
          <w:noProof/>
        </w:rPr>
        <w:t>22</w:t>
      </w:r>
      <w:r>
        <w:rPr>
          <w:rFonts w:ascii="Calibri" w:hAnsi="Calibri"/>
          <w:noProof/>
          <w:kern w:val="2"/>
          <w:sz w:val="21"/>
          <w:szCs w:val="22"/>
        </w:rPr>
        <w:tab/>
      </w:r>
      <w:r w:rsidRPr="00D35245">
        <w:rPr>
          <w:rFonts w:hint="eastAsia"/>
          <w:noProof/>
        </w:rPr>
        <w:t>投标文件的修改、撤回和撤销</w:t>
      </w:r>
      <w:r>
        <w:rPr>
          <w:noProof/>
        </w:rPr>
        <w:tab/>
      </w:r>
      <w:r>
        <w:rPr>
          <w:noProof/>
        </w:rPr>
        <w:fldChar w:fldCharType="begin"/>
      </w:r>
      <w:r>
        <w:rPr>
          <w:noProof/>
        </w:rPr>
        <w:instrText xml:space="preserve"> PAGEREF _Toc62635332 \h </w:instrText>
      </w:r>
      <w:r>
        <w:rPr>
          <w:noProof/>
        </w:rPr>
      </w:r>
      <w:r>
        <w:rPr>
          <w:noProof/>
        </w:rPr>
        <w:fldChar w:fldCharType="separate"/>
      </w:r>
      <w:r w:rsidR="00213756">
        <w:rPr>
          <w:noProof/>
        </w:rPr>
        <w:t>16</w:t>
      </w:r>
      <w:r>
        <w:rPr>
          <w:noProof/>
        </w:rPr>
        <w:fldChar w:fldCharType="end"/>
      </w:r>
    </w:p>
    <w:p w14:paraId="326B06EA" w14:textId="2B06515D" w:rsidR="00590F12" w:rsidRDefault="00590F12">
      <w:pPr>
        <w:pStyle w:val="13"/>
        <w:rPr>
          <w:rFonts w:ascii="Calibri" w:eastAsia="宋体" w:hAnsi="Calibri"/>
          <w:noProof/>
          <w:kern w:val="2"/>
          <w:sz w:val="21"/>
          <w:szCs w:val="22"/>
        </w:rPr>
      </w:pPr>
      <w:r w:rsidRPr="00D35245">
        <w:rPr>
          <w:rFonts w:ascii="Times New Roman" w:hint="eastAsia"/>
          <w:noProof/>
        </w:rPr>
        <w:t>五、开标与评标</w:t>
      </w:r>
      <w:r>
        <w:rPr>
          <w:noProof/>
        </w:rPr>
        <w:tab/>
      </w:r>
      <w:r>
        <w:rPr>
          <w:noProof/>
        </w:rPr>
        <w:fldChar w:fldCharType="begin"/>
      </w:r>
      <w:r>
        <w:rPr>
          <w:noProof/>
        </w:rPr>
        <w:instrText xml:space="preserve"> PAGEREF _Toc62635333 \h </w:instrText>
      </w:r>
      <w:r>
        <w:rPr>
          <w:noProof/>
        </w:rPr>
      </w:r>
      <w:r>
        <w:rPr>
          <w:noProof/>
        </w:rPr>
        <w:fldChar w:fldCharType="separate"/>
      </w:r>
      <w:r w:rsidR="00213756">
        <w:rPr>
          <w:noProof/>
        </w:rPr>
        <w:t>17</w:t>
      </w:r>
      <w:r>
        <w:rPr>
          <w:noProof/>
        </w:rPr>
        <w:fldChar w:fldCharType="end"/>
      </w:r>
    </w:p>
    <w:p w14:paraId="4EF51FAA" w14:textId="4CF17B62" w:rsidR="00590F12" w:rsidRDefault="00590F12">
      <w:pPr>
        <w:pStyle w:val="21"/>
        <w:tabs>
          <w:tab w:val="left" w:pos="630"/>
        </w:tabs>
        <w:rPr>
          <w:rFonts w:ascii="Calibri" w:hAnsi="Calibri"/>
          <w:noProof/>
          <w:kern w:val="2"/>
          <w:sz w:val="21"/>
          <w:szCs w:val="22"/>
        </w:rPr>
      </w:pPr>
      <w:r w:rsidRPr="00D35245">
        <w:rPr>
          <w:rFonts w:ascii="黑体"/>
          <w:noProof/>
        </w:rPr>
        <w:t>23</w:t>
      </w:r>
      <w:r>
        <w:rPr>
          <w:rFonts w:ascii="Calibri" w:hAnsi="Calibri"/>
          <w:noProof/>
          <w:kern w:val="2"/>
          <w:sz w:val="21"/>
          <w:szCs w:val="22"/>
        </w:rPr>
        <w:tab/>
      </w:r>
      <w:r w:rsidRPr="00D35245">
        <w:rPr>
          <w:rFonts w:hint="eastAsia"/>
          <w:noProof/>
        </w:rPr>
        <w:t>开标和解密</w:t>
      </w:r>
      <w:r>
        <w:rPr>
          <w:noProof/>
        </w:rPr>
        <w:tab/>
      </w:r>
      <w:r>
        <w:rPr>
          <w:noProof/>
        </w:rPr>
        <w:fldChar w:fldCharType="begin"/>
      </w:r>
      <w:r>
        <w:rPr>
          <w:noProof/>
        </w:rPr>
        <w:instrText xml:space="preserve"> PAGEREF _Toc62635334 \h </w:instrText>
      </w:r>
      <w:r>
        <w:rPr>
          <w:noProof/>
        </w:rPr>
      </w:r>
      <w:r>
        <w:rPr>
          <w:noProof/>
        </w:rPr>
        <w:fldChar w:fldCharType="separate"/>
      </w:r>
      <w:r w:rsidR="00213756">
        <w:rPr>
          <w:noProof/>
        </w:rPr>
        <w:t>17</w:t>
      </w:r>
      <w:r>
        <w:rPr>
          <w:noProof/>
        </w:rPr>
        <w:fldChar w:fldCharType="end"/>
      </w:r>
    </w:p>
    <w:p w14:paraId="2CCCA2BD" w14:textId="044CB127" w:rsidR="00590F12" w:rsidRDefault="00590F12">
      <w:pPr>
        <w:pStyle w:val="21"/>
        <w:tabs>
          <w:tab w:val="left" w:pos="630"/>
        </w:tabs>
        <w:rPr>
          <w:rFonts w:ascii="Calibri" w:hAnsi="Calibri"/>
          <w:noProof/>
          <w:kern w:val="2"/>
          <w:sz w:val="21"/>
          <w:szCs w:val="22"/>
        </w:rPr>
      </w:pPr>
      <w:r w:rsidRPr="00D35245">
        <w:rPr>
          <w:rFonts w:ascii="黑体"/>
          <w:noProof/>
        </w:rPr>
        <w:t>24</w:t>
      </w:r>
      <w:r>
        <w:rPr>
          <w:rFonts w:ascii="Calibri" w:hAnsi="Calibri"/>
          <w:noProof/>
          <w:kern w:val="2"/>
          <w:sz w:val="21"/>
          <w:szCs w:val="22"/>
        </w:rPr>
        <w:tab/>
      </w:r>
      <w:r w:rsidRPr="00D35245">
        <w:rPr>
          <w:rFonts w:hint="eastAsia"/>
          <w:noProof/>
        </w:rPr>
        <w:t>资格审查</w:t>
      </w:r>
      <w:r>
        <w:rPr>
          <w:noProof/>
        </w:rPr>
        <w:tab/>
      </w:r>
      <w:r>
        <w:rPr>
          <w:noProof/>
        </w:rPr>
        <w:fldChar w:fldCharType="begin"/>
      </w:r>
      <w:r>
        <w:rPr>
          <w:noProof/>
        </w:rPr>
        <w:instrText xml:space="preserve"> PAGEREF _Toc62635335 \h </w:instrText>
      </w:r>
      <w:r>
        <w:rPr>
          <w:noProof/>
        </w:rPr>
      </w:r>
      <w:r>
        <w:rPr>
          <w:noProof/>
        </w:rPr>
        <w:fldChar w:fldCharType="separate"/>
      </w:r>
      <w:r w:rsidR="00213756">
        <w:rPr>
          <w:noProof/>
        </w:rPr>
        <w:t>17</w:t>
      </w:r>
      <w:r>
        <w:rPr>
          <w:noProof/>
        </w:rPr>
        <w:fldChar w:fldCharType="end"/>
      </w:r>
    </w:p>
    <w:p w14:paraId="418BE84E" w14:textId="40147BDB" w:rsidR="00590F12" w:rsidRDefault="00590F12">
      <w:pPr>
        <w:pStyle w:val="21"/>
        <w:tabs>
          <w:tab w:val="left" w:pos="630"/>
        </w:tabs>
        <w:rPr>
          <w:rFonts w:ascii="Calibri" w:hAnsi="Calibri"/>
          <w:noProof/>
          <w:kern w:val="2"/>
          <w:sz w:val="21"/>
          <w:szCs w:val="22"/>
        </w:rPr>
      </w:pPr>
      <w:r w:rsidRPr="00D35245">
        <w:rPr>
          <w:rFonts w:ascii="黑体"/>
          <w:noProof/>
        </w:rPr>
        <w:t>25</w:t>
      </w:r>
      <w:r>
        <w:rPr>
          <w:rFonts w:ascii="Calibri" w:hAnsi="Calibri"/>
          <w:noProof/>
          <w:kern w:val="2"/>
          <w:sz w:val="21"/>
          <w:szCs w:val="22"/>
        </w:rPr>
        <w:tab/>
      </w:r>
      <w:r w:rsidRPr="00D35245">
        <w:rPr>
          <w:rFonts w:hint="eastAsia"/>
          <w:noProof/>
        </w:rPr>
        <w:t>评标过程的保密性</w:t>
      </w:r>
      <w:r>
        <w:rPr>
          <w:noProof/>
        </w:rPr>
        <w:tab/>
      </w:r>
      <w:r>
        <w:rPr>
          <w:noProof/>
        </w:rPr>
        <w:fldChar w:fldCharType="begin"/>
      </w:r>
      <w:r>
        <w:rPr>
          <w:noProof/>
        </w:rPr>
        <w:instrText xml:space="preserve"> PAGEREF _Toc62635336 \h </w:instrText>
      </w:r>
      <w:r>
        <w:rPr>
          <w:noProof/>
        </w:rPr>
      </w:r>
      <w:r>
        <w:rPr>
          <w:noProof/>
        </w:rPr>
        <w:fldChar w:fldCharType="separate"/>
      </w:r>
      <w:r w:rsidR="00213756">
        <w:rPr>
          <w:noProof/>
        </w:rPr>
        <w:t>18</w:t>
      </w:r>
      <w:r>
        <w:rPr>
          <w:noProof/>
        </w:rPr>
        <w:fldChar w:fldCharType="end"/>
      </w:r>
    </w:p>
    <w:p w14:paraId="2F5BC24B" w14:textId="73582AFC" w:rsidR="00590F12" w:rsidRDefault="00590F12">
      <w:pPr>
        <w:pStyle w:val="21"/>
        <w:tabs>
          <w:tab w:val="left" w:pos="630"/>
        </w:tabs>
        <w:rPr>
          <w:rFonts w:ascii="Calibri" w:hAnsi="Calibri"/>
          <w:noProof/>
          <w:kern w:val="2"/>
          <w:sz w:val="21"/>
          <w:szCs w:val="22"/>
        </w:rPr>
      </w:pPr>
      <w:r w:rsidRPr="00D35245">
        <w:rPr>
          <w:rFonts w:ascii="黑体"/>
          <w:noProof/>
        </w:rPr>
        <w:t>26</w:t>
      </w:r>
      <w:r>
        <w:rPr>
          <w:rFonts w:ascii="Calibri" w:hAnsi="Calibri"/>
          <w:noProof/>
          <w:kern w:val="2"/>
          <w:sz w:val="21"/>
          <w:szCs w:val="22"/>
        </w:rPr>
        <w:tab/>
      </w:r>
      <w:r w:rsidRPr="00D35245">
        <w:rPr>
          <w:rFonts w:hint="eastAsia"/>
          <w:noProof/>
        </w:rPr>
        <w:t>投标文件的澄清</w:t>
      </w:r>
      <w:r>
        <w:rPr>
          <w:noProof/>
        </w:rPr>
        <w:tab/>
      </w:r>
      <w:r>
        <w:rPr>
          <w:noProof/>
        </w:rPr>
        <w:fldChar w:fldCharType="begin"/>
      </w:r>
      <w:r>
        <w:rPr>
          <w:noProof/>
        </w:rPr>
        <w:instrText xml:space="preserve"> PAGEREF _Toc62635337 \h </w:instrText>
      </w:r>
      <w:r>
        <w:rPr>
          <w:noProof/>
        </w:rPr>
      </w:r>
      <w:r>
        <w:rPr>
          <w:noProof/>
        </w:rPr>
        <w:fldChar w:fldCharType="separate"/>
      </w:r>
      <w:r w:rsidR="00213756">
        <w:rPr>
          <w:noProof/>
        </w:rPr>
        <w:t>18</w:t>
      </w:r>
      <w:r>
        <w:rPr>
          <w:noProof/>
        </w:rPr>
        <w:fldChar w:fldCharType="end"/>
      </w:r>
    </w:p>
    <w:p w14:paraId="6E39756F" w14:textId="037F6039" w:rsidR="00590F12" w:rsidRDefault="00590F12">
      <w:pPr>
        <w:pStyle w:val="21"/>
        <w:tabs>
          <w:tab w:val="left" w:pos="630"/>
        </w:tabs>
        <w:rPr>
          <w:rFonts w:ascii="Calibri" w:hAnsi="Calibri"/>
          <w:noProof/>
          <w:kern w:val="2"/>
          <w:sz w:val="21"/>
          <w:szCs w:val="22"/>
        </w:rPr>
      </w:pPr>
      <w:r w:rsidRPr="00D35245">
        <w:rPr>
          <w:rFonts w:ascii="黑体"/>
          <w:noProof/>
        </w:rPr>
        <w:lastRenderedPageBreak/>
        <w:t>27</w:t>
      </w:r>
      <w:r>
        <w:rPr>
          <w:rFonts w:ascii="Calibri" w:hAnsi="Calibri"/>
          <w:noProof/>
          <w:kern w:val="2"/>
          <w:sz w:val="21"/>
          <w:szCs w:val="22"/>
        </w:rPr>
        <w:tab/>
      </w:r>
      <w:r w:rsidRPr="00D35245">
        <w:rPr>
          <w:rFonts w:hint="eastAsia"/>
          <w:noProof/>
        </w:rPr>
        <w:t>评标办法</w:t>
      </w:r>
      <w:r>
        <w:rPr>
          <w:noProof/>
        </w:rPr>
        <w:tab/>
      </w:r>
      <w:r>
        <w:rPr>
          <w:noProof/>
        </w:rPr>
        <w:fldChar w:fldCharType="begin"/>
      </w:r>
      <w:r>
        <w:rPr>
          <w:noProof/>
        </w:rPr>
        <w:instrText xml:space="preserve"> PAGEREF _Toc62635338 \h </w:instrText>
      </w:r>
      <w:r>
        <w:rPr>
          <w:noProof/>
        </w:rPr>
      </w:r>
      <w:r>
        <w:rPr>
          <w:noProof/>
        </w:rPr>
        <w:fldChar w:fldCharType="separate"/>
      </w:r>
      <w:r w:rsidR="00213756">
        <w:rPr>
          <w:noProof/>
        </w:rPr>
        <w:t>18</w:t>
      </w:r>
      <w:r>
        <w:rPr>
          <w:noProof/>
        </w:rPr>
        <w:fldChar w:fldCharType="end"/>
      </w:r>
    </w:p>
    <w:p w14:paraId="2D5B1A63" w14:textId="0393CF39" w:rsidR="00590F12" w:rsidRDefault="00590F12">
      <w:pPr>
        <w:pStyle w:val="21"/>
        <w:tabs>
          <w:tab w:val="left" w:pos="630"/>
        </w:tabs>
        <w:rPr>
          <w:rFonts w:ascii="Calibri" w:hAnsi="Calibri"/>
          <w:noProof/>
          <w:kern w:val="2"/>
          <w:sz w:val="21"/>
          <w:szCs w:val="22"/>
        </w:rPr>
      </w:pPr>
      <w:r w:rsidRPr="00D35245">
        <w:rPr>
          <w:rFonts w:ascii="黑体"/>
          <w:noProof/>
        </w:rPr>
        <w:t>28</w:t>
      </w:r>
      <w:r>
        <w:rPr>
          <w:rFonts w:ascii="Calibri" w:hAnsi="Calibri"/>
          <w:noProof/>
          <w:kern w:val="2"/>
          <w:sz w:val="21"/>
          <w:szCs w:val="22"/>
        </w:rPr>
        <w:tab/>
      </w:r>
      <w:r w:rsidRPr="00D35245">
        <w:rPr>
          <w:rFonts w:hint="eastAsia"/>
          <w:noProof/>
        </w:rPr>
        <w:t>政府采购政策落实</w:t>
      </w:r>
      <w:r>
        <w:rPr>
          <w:noProof/>
        </w:rPr>
        <w:tab/>
      </w:r>
      <w:r>
        <w:rPr>
          <w:noProof/>
        </w:rPr>
        <w:fldChar w:fldCharType="begin"/>
      </w:r>
      <w:r>
        <w:rPr>
          <w:noProof/>
        </w:rPr>
        <w:instrText xml:space="preserve"> PAGEREF _Toc62635339 \h </w:instrText>
      </w:r>
      <w:r>
        <w:rPr>
          <w:noProof/>
        </w:rPr>
      </w:r>
      <w:r>
        <w:rPr>
          <w:noProof/>
        </w:rPr>
        <w:fldChar w:fldCharType="separate"/>
      </w:r>
      <w:r w:rsidR="00213756">
        <w:rPr>
          <w:noProof/>
        </w:rPr>
        <w:t>19</w:t>
      </w:r>
      <w:r>
        <w:rPr>
          <w:noProof/>
        </w:rPr>
        <w:fldChar w:fldCharType="end"/>
      </w:r>
    </w:p>
    <w:p w14:paraId="1B101392" w14:textId="7789D922" w:rsidR="00590F12" w:rsidRDefault="00590F12">
      <w:pPr>
        <w:pStyle w:val="13"/>
        <w:rPr>
          <w:rFonts w:ascii="Calibri" w:eastAsia="宋体" w:hAnsi="Calibri"/>
          <w:noProof/>
          <w:kern w:val="2"/>
          <w:sz w:val="21"/>
          <w:szCs w:val="22"/>
        </w:rPr>
      </w:pPr>
      <w:r w:rsidRPr="00D35245">
        <w:rPr>
          <w:rFonts w:ascii="Times New Roman" w:hint="eastAsia"/>
          <w:noProof/>
        </w:rPr>
        <w:t>六、授予合同</w:t>
      </w:r>
      <w:r>
        <w:rPr>
          <w:noProof/>
        </w:rPr>
        <w:tab/>
      </w:r>
      <w:r>
        <w:rPr>
          <w:noProof/>
        </w:rPr>
        <w:fldChar w:fldCharType="begin"/>
      </w:r>
      <w:r>
        <w:rPr>
          <w:noProof/>
        </w:rPr>
        <w:instrText xml:space="preserve"> PAGEREF _Toc62635340 \h </w:instrText>
      </w:r>
      <w:r>
        <w:rPr>
          <w:noProof/>
        </w:rPr>
      </w:r>
      <w:r>
        <w:rPr>
          <w:noProof/>
        </w:rPr>
        <w:fldChar w:fldCharType="separate"/>
      </w:r>
      <w:r w:rsidR="00213756">
        <w:rPr>
          <w:noProof/>
        </w:rPr>
        <w:t>19</w:t>
      </w:r>
      <w:r>
        <w:rPr>
          <w:noProof/>
        </w:rPr>
        <w:fldChar w:fldCharType="end"/>
      </w:r>
    </w:p>
    <w:p w14:paraId="52CB8614" w14:textId="2664E18A" w:rsidR="00590F12" w:rsidRDefault="00590F12">
      <w:pPr>
        <w:pStyle w:val="21"/>
        <w:tabs>
          <w:tab w:val="left" w:pos="630"/>
        </w:tabs>
        <w:rPr>
          <w:rFonts w:ascii="Calibri" w:hAnsi="Calibri"/>
          <w:noProof/>
          <w:kern w:val="2"/>
          <w:sz w:val="21"/>
          <w:szCs w:val="22"/>
        </w:rPr>
      </w:pPr>
      <w:r w:rsidRPr="00D35245">
        <w:rPr>
          <w:rFonts w:ascii="黑体"/>
          <w:noProof/>
        </w:rPr>
        <w:t>29</w:t>
      </w:r>
      <w:r>
        <w:rPr>
          <w:rFonts w:ascii="Calibri" w:hAnsi="Calibri"/>
          <w:noProof/>
          <w:kern w:val="2"/>
          <w:sz w:val="21"/>
          <w:szCs w:val="22"/>
        </w:rPr>
        <w:tab/>
      </w:r>
      <w:r w:rsidRPr="00D35245">
        <w:rPr>
          <w:rFonts w:hint="eastAsia"/>
          <w:noProof/>
        </w:rPr>
        <w:t>合同授予标准</w:t>
      </w:r>
      <w:r>
        <w:rPr>
          <w:noProof/>
        </w:rPr>
        <w:tab/>
      </w:r>
      <w:r>
        <w:rPr>
          <w:noProof/>
        </w:rPr>
        <w:fldChar w:fldCharType="begin"/>
      </w:r>
      <w:r>
        <w:rPr>
          <w:noProof/>
        </w:rPr>
        <w:instrText xml:space="preserve"> PAGEREF _Toc62635341 \h </w:instrText>
      </w:r>
      <w:r>
        <w:rPr>
          <w:noProof/>
        </w:rPr>
      </w:r>
      <w:r>
        <w:rPr>
          <w:noProof/>
        </w:rPr>
        <w:fldChar w:fldCharType="separate"/>
      </w:r>
      <w:r w:rsidR="00213756">
        <w:rPr>
          <w:noProof/>
        </w:rPr>
        <w:t>19</w:t>
      </w:r>
      <w:r>
        <w:rPr>
          <w:noProof/>
        </w:rPr>
        <w:fldChar w:fldCharType="end"/>
      </w:r>
    </w:p>
    <w:p w14:paraId="64E39663" w14:textId="6E48DB4D" w:rsidR="00590F12" w:rsidRDefault="00590F12">
      <w:pPr>
        <w:pStyle w:val="21"/>
        <w:tabs>
          <w:tab w:val="left" w:pos="630"/>
        </w:tabs>
        <w:rPr>
          <w:rFonts w:ascii="Calibri" w:hAnsi="Calibri"/>
          <w:noProof/>
          <w:kern w:val="2"/>
          <w:sz w:val="21"/>
          <w:szCs w:val="22"/>
        </w:rPr>
      </w:pPr>
      <w:r w:rsidRPr="00D35245">
        <w:rPr>
          <w:rFonts w:ascii="黑体"/>
          <w:noProof/>
        </w:rPr>
        <w:t>30</w:t>
      </w:r>
      <w:r>
        <w:rPr>
          <w:rFonts w:ascii="Calibri" w:hAnsi="Calibri"/>
          <w:noProof/>
          <w:kern w:val="2"/>
          <w:sz w:val="21"/>
          <w:szCs w:val="22"/>
        </w:rPr>
        <w:tab/>
      </w:r>
      <w:r w:rsidRPr="00D35245">
        <w:rPr>
          <w:rFonts w:hint="eastAsia"/>
          <w:noProof/>
        </w:rPr>
        <w:t>资格复审</w:t>
      </w:r>
      <w:r>
        <w:rPr>
          <w:noProof/>
        </w:rPr>
        <w:tab/>
      </w:r>
      <w:r>
        <w:rPr>
          <w:noProof/>
        </w:rPr>
        <w:fldChar w:fldCharType="begin"/>
      </w:r>
      <w:r>
        <w:rPr>
          <w:noProof/>
        </w:rPr>
        <w:instrText xml:space="preserve"> PAGEREF _Toc62635342 \h </w:instrText>
      </w:r>
      <w:r>
        <w:rPr>
          <w:noProof/>
        </w:rPr>
      </w:r>
      <w:r>
        <w:rPr>
          <w:noProof/>
        </w:rPr>
        <w:fldChar w:fldCharType="separate"/>
      </w:r>
      <w:r w:rsidR="00213756">
        <w:rPr>
          <w:noProof/>
        </w:rPr>
        <w:t>20</w:t>
      </w:r>
      <w:r>
        <w:rPr>
          <w:noProof/>
        </w:rPr>
        <w:fldChar w:fldCharType="end"/>
      </w:r>
    </w:p>
    <w:p w14:paraId="0A0D4E1A" w14:textId="5940946D" w:rsidR="00590F12" w:rsidRDefault="00590F12">
      <w:pPr>
        <w:pStyle w:val="21"/>
        <w:tabs>
          <w:tab w:val="left" w:pos="630"/>
        </w:tabs>
        <w:rPr>
          <w:rFonts w:ascii="Calibri" w:hAnsi="Calibri"/>
          <w:noProof/>
          <w:kern w:val="2"/>
          <w:sz w:val="21"/>
          <w:szCs w:val="22"/>
        </w:rPr>
      </w:pPr>
      <w:r w:rsidRPr="00D35245">
        <w:rPr>
          <w:rFonts w:ascii="黑体"/>
          <w:noProof/>
        </w:rPr>
        <w:t>31</w:t>
      </w:r>
      <w:r>
        <w:rPr>
          <w:rFonts w:ascii="Calibri" w:hAnsi="Calibri"/>
          <w:noProof/>
          <w:kern w:val="2"/>
          <w:sz w:val="21"/>
          <w:szCs w:val="22"/>
        </w:rPr>
        <w:tab/>
      </w:r>
      <w:r w:rsidRPr="00D35245">
        <w:rPr>
          <w:rFonts w:hint="eastAsia"/>
          <w:noProof/>
        </w:rPr>
        <w:t>招标人接受和拒绝任一或所有投标的权利</w:t>
      </w:r>
      <w:r>
        <w:rPr>
          <w:noProof/>
        </w:rPr>
        <w:tab/>
      </w:r>
      <w:r>
        <w:rPr>
          <w:noProof/>
        </w:rPr>
        <w:fldChar w:fldCharType="begin"/>
      </w:r>
      <w:r>
        <w:rPr>
          <w:noProof/>
        </w:rPr>
        <w:instrText xml:space="preserve"> PAGEREF _Toc62635343 \h </w:instrText>
      </w:r>
      <w:r>
        <w:rPr>
          <w:noProof/>
        </w:rPr>
      </w:r>
      <w:r>
        <w:rPr>
          <w:noProof/>
        </w:rPr>
        <w:fldChar w:fldCharType="separate"/>
      </w:r>
      <w:r w:rsidR="00213756">
        <w:rPr>
          <w:noProof/>
        </w:rPr>
        <w:t>20</w:t>
      </w:r>
      <w:r>
        <w:rPr>
          <w:noProof/>
        </w:rPr>
        <w:fldChar w:fldCharType="end"/>
      </w:r>
    </w:p>
    <w:p w14:paraId="3B79F1C5" w14:textId="79788106" w:rsidR="00590F12" w:rsidRDefault="00590F12">
      <w:pPr>
        <w:pStyle w:val="21"/>
        <w:tabs>
          <w:tab w:val="left" w:pos="630"/>
        </w:tabs>
        <w:rPr>
          <w:rFonts w:ascii="Calibri" w:hAnsi="Calibri"/>
          <w:noProof/>
          <w:kern w:val="2"/>
          <w:sz w:val="21"/>
          <w:szCs w:val="22"/>
        </w:rPr>
      </w:pPr>
      <w:r w:rsidRPr="00D35245">
        <w:rPr>
          <w:rFonts w:ascii="黑体"/>
          <w:noProof/>
        </w:rPr>
        <w:t>32</w:t>
      </w:r>
      <w:r>
        <w:rPr>
          <w:rFonts w:ascii="Calibri" w:hAnsi="Calibri"/>
          <w:noProof/>
          <w:kern w:val="2"/>
          <w:sz w:val="21"/>
          <w:szCs w:val="22"/>
        </w:rPr>
        <w:tab/>
      </w:r>
      <w:r w:rsidRPr="00D35245">
        <w:rPr>
          <w:rFonts w:hint="eastAsia"/>
          <w:noProof/>
        </w:rPr>
        <w:t>中标通知书</w:t>
      </w:r>
      <w:r>
        <w:rPr>
          <w:noProof/>
        </w:rPr>
        <w:tab/>
      </w:r>
      <w:r>
        <w:rPr>
          <w:noProof/>
        </w:rPr>
        <w:fldChar w:fldCharType="begin"/>
      </w:r>
      <w:r>
        <w:rPr>
          <w:noProof/>
        </w:rPr>
        <w:instrText xml:space="preserve"> PAGEREF _Toc62635344 \h </w:instrText>
      </w:r>
      <w:r>
        <w:rPr>
          <w:noProof/>
        </w:rPr>
      </w:r>
      <w:r>
        <w:rPr>
          <w:noProof/>
        </w:rPr>
        <w:fldChar w:fldCharType="separate"/>
      </w:r>
      <w:r w:rsidR="00213756">
        <w:rPr>
          <w:noProof/>
        </w:rPr>
        <w:t>20</w:t>
      </w:r>
      <w:r>
        <w:rPr>
          <w:noProof/>
        </w:rPr>
        <w:fldChar w:fldCharType="end"/>
      </w:r>
    </w:p>
    <w:p w14:paraId="503CE07E" w14:textId="15E9CF8F" w:rsidR="00590F12" w:rsidRDefault="00590F12">
      <w:pPr>
        <w:pStyle w:val="21"/>
        <w:tabs>
          <w:tab w:val="left" w:pos="630"/>
        </w:tabs>
        <w:rPr>
          <w:rFonts w:ascii="Calibri" w:hAnsi="Calibri"/>
          <w:noProof/>
          <w:kern w:val="2"/>
          <w:sz w:val="21"/>
          <w:szCs w:val="22"/>
        </w:rPr>
      </w:pPr>
      <w:r w:rsidRPr="00D35245">
        <w:rPr>
          <w:rFonts w:ascii="黑体"/>
          <w:noProof/>
        </w:rPr>
        <w:t>33</w:t>
      </w:r>
      <w:r>
        <w:rPr>
          <w:rFonts w:ascii="Calibri" w:hAnsi="Calibri"/>
          <w:noProof/>
          <w:kern w:val="2"/>
          <w:sz w:val="21"/>
          <w:szCs w:val="22"/>
        </w:rPr>
        <w:tab/>
      </w:r>
      <w:r w:rsidRPr="00D35245">
        <w:rPr>
          <w:rFonts w:hint="eastAsia"/>
          <w:noProof/>
        </w:rPr>
        <w:t>签订合同</w:t>
      </w:r>
      <w:r>
        <w:rPr>
          <w:noProof/>
        </w:rPr>
        <w:tab/>
      </w:r>
      <w:r>
        <w:rPr>
          <w:noProof/>
        </w:rPr>
        <w:fldChar w:fldCharType="begin"/>
      </w:r>
      <w:r>
        <w:rPr>
          <w:noProof/>
        </w:rPr>
        <w:instrText xml:space="preserve"> PAGEREF _Toc62635345 \h </w:instrText>
      </w:r>
      <w:r>
        <w:rPr>
          <w:noProof/>
        </w:rPr>
      </w:r>
      <w:r>
        <w:rPr>
          <w:noProof/>
        </w:rPr>
        <w:fldChar w:fldCharType="separate"/>
      </w:r>
      <w:r w:rsidR="00213756">
        <w:rPr>
          <w:noProof/>
        </w:rPr>
        <w:t>20</w:t>
      </w:r>
      <w:r>
        <w:rPr>
          <w:noProof/>
        </w:rPr>
        <w:fldChar w:fldCharType="end"/>
      </w:r>
    </w:p>
    <w:p w14:paraId="4A7D1804" w14:textId="4A095431" w:rsidR="00590F12" w:rsidRDefault="00590F12">
      <w:pPr>
        <w:pStyle w:val="21"/>
        <w:tabs>
          <w:tab w:val="left" w:pos="630"/>
        </w:tabs>
        <w:rPr>
          <w:rFonts w:ascii="Calibri" w:hAnsi="Calibri"/>
          <w:noProof/>
          <w:kern w:val="2"/>
          <w:sz w:val="21"/>
          <w:szCs w:val="22"/>
        </w:rPr>
      </w:pPr>
      <w:r w:rsidRPr="00D35245">
        <w:rPr>
          <w:rFonts w:ascii="黑体"/>
          <w:noProof/>
        </w:rPr>
        <w:t>34</w:t>
      </w:r>
      <w:r>
        <w:rPr>
          <w:rFonts w:ascii="Calibri" w:hAnsi="Calibri"/>
          <w:noProof/>
          <w:kern w:val="2"/>
          <w:sz w:val="21"/>
          <w:szCs w:val="22"/>
        </w:rPr>
        <w:tab/>
      </w:r>
      <w:r w:rsidRPr="00D35245">
        <w:rPr>
          <w:rFonts w:hint="eastAsia"/>
          <w:noProof/>
        </w:rPr>
        <w:t>履约保证金</w:t>
      </w:r>
      <w:r>
        <w:rPr>
          <w:rFonts w:hint="eastAsia"/>
          <w:noProof/>
        </w:rPr>
        <w:t>（若</w:t>
      </w:r>
      <w:r w:rsidRPr="00D35245">
        <w:rPr>
          <w:rFonts w:hint="eastAsia"/>
          <w:noProof/>
        </w:rPr>
        <w:t>合同条款</w:t>
      </w:r>
      <w:r>
        <w:rPr>
          <w:rFonts w:hint="eastAsia"/>
          <w:noProof/>
        </w:rPr>
        <w:t>有约定）</w:t>
      </w:r>
      <w:r>
        <w:rPr>
          <w:noProof/>
        </w:rPr>
        <w:tab/>
      </w:r>
      <w:r>
        <w:rPr>
          <w:noProof/>
        </w:rPr>
        <w:fldChar w:fldCharType="begin"/>
      </w:r>
      <w:r>
        <w:rPr>
          <w:noProof/>
        </w:rPr>
        <w:instrText xml:space="preserve"> PAGEREF _Toc62635346 \h </w:instrText>
      </w:r>
      <w:r>
        <w:rPr>
          <w:noProof/>
        </w:rPr>
      </w:r>
      <w:r>
        <w:rPr>
          <w:noProof/>
        </w:rPr>
        <w:fldChar w:fldCharType="separate"/>
      </w:r>
      <w:r w:rsidR="00213756">
        <w:rPr>
          <w:noProof/>
        </w:rPr>
        <w:t>20</w:t>
      </w:r>
      <w:r>
        <w:rPr>
          <w:noProof/>
        </w:rPr>
        <w:fldChar w:fldCharType="end"/>
      </w:r>
    </w:p>
    <w:p w14:paraId="3C0F2DEA" w14:textId="23656BBD" w:rsidR="00590F12" w:rsidRDefault="00590F12">
      <w:pPr>
        <w:pStyle w:val="21"/>
        <w:tabs>
          <w:tab w:val="left" w:pos="630"/>
        </w:tabs>
        <w:rPr>
          <w:rFonts w:ascii="Calibri" w:hAnsi="Calibri"/>
          <w:noProof/>
          <w:kern w:val="2"/>
          <w:sz w:val="21"/>
          <w:szCs w:val="22"/>
        </w:rPr>
      </w:pPr>
      <w:r w:rsidRPr="00D35245">
        <w:rPr>
          <w:rFonts w:ascii="黑体"/>
          <w:noProof/>
        </w:rPr>
        <w:t>35</w:t>
      </w:r>
      <w:r>
        <w:rPr>
          <w:rFonts w:ascii="Calibri" w:hAnsi="Calibri"/>
          <w:noProof/>
          <w:kern w:val="2"/>
          <w:sz w:val="21"/>
          <w:szCs w:val="22"/>
        </w:rPr>
        <w:tab/>
      </w:r>
      <w:r w:rsidRPr="00D35245">
        <w:rPr>
          <w:rFonts w:hint="eastAsia"/>
          <w:noProof/>
        </w:rPr>
        <w:t>招标代理咨询服务费</w:t>
      </w:r>
      <w:r>
        <w:rPr>
          <w:noProof/>
        </w:rPr>
        <w:tab/>
      </w:r>
      <w:r>
        <w:rPr>
          <w:noProof/>
        </w:rPr>
        <w:fldChar w:fldCharType="begin"/>
      </w:r>
      <w:r>
        <w:rPr>
          <w:noProof/>
        </w:rPr>
        <w:instrText xml:space="preserve"> PAGEREF _Toc62635347 \h </w:instrText>
      </w:r>
      <w:r>
        <w:rPr>
          <w:noProof/>
        </w:rPr>
      </w:r>
      <w:r>
        <w:rPr>
          <w:noProof/>
        </w:rPr>
        <w:fldChar w:fldCharType="separate"/>
      </w:r>
      <w:r w:rsidR="00213756">
        <w:rPr>
          <w:noProof/>
        </w:rPr>
        <w:t>20</w:t>
      </w:r>
      <w:r>
        <w:rPr>
          <w:noProof/>
        </w:rPr>
        <w:fldChar w:fldCharType="end"/>
      </w:r>
    </w:p>
    <w:p w14:paraId="2D614965" w14:textId="150C2160" w:rsidR="00590F12" w:rsidRDefault="00590F12">
      <w:pPr>
        <w:pStyle w:val="13"/>
        <w:rPr>
          <w:rFonts w:ascii="Calibri" w:eastAsia="宋体" w:hAnsi="Calibri"/>
          <w:noProof/>
          <w:kern w:val="2"/>
          <w:sz w:val="21"/>
          <w:szCs w:val="22"/>
        </w:rPr>
      </w:pPr>
      <w:r w:rsidRPr="00D35245">
        <w:rPr>
          <w:rFonts w:ascii="Times New Roman" w:hint="eastAsia"/>
          <w:noProof/>
        </w:rPr>
        <w:t>上海国际招标有限公司投标保证金提交和退还操作须知</w:t>
      </w:r>
      <w:r>
        <w:rPr>
          <w:noProof/>
        </w:rPr>
        <w:tab/>
      </w:r>
      <w:r>
        <w:rPr>
          <w:noProof/>
        </w:rPr>
        <w:fldChar w:fldCharType="begin"/>
      </w:r>
      <w:r>
        <w:rPr>
          <w:noProof/>
        </w:rPr>
        <w:instrText xml:space="preserve"> PAGEREF _Toc62635348 \h </w:instrText>
      </w:r>
      <w:r>
        <w:rPr>
          <w:noProof/>
        </w:rPr>
      </w:r>
      <w:r>
        <w:rPr>
          <w:noProof/>
        </w:rPr>
        <w:fldChar w:fldCharType="separate"/>
      </w:r>
      <w:r w:rsidR="00213756">
        <w:rPr>
          <w:noProof/>
        </w:rPr>
        <w:t>22</w:t>
      </w:r>
      <w:r>
        <w:rPr>
          <w:noProof/>
        </w:rPr>
        <w:fldChar w:fldCharType="end"/>
      </w:r>
    </w:p>
    <w:p w14:paraId="084963F0" w14:textId="120721A8" w:rsidR="00590F12" w:rsidRDefault="00590F12">
      <w:pPr>
        <w:pStyle w:val="13"/>
        <w:rPr>
          <w:rFonts w:ascii="Calibri" w:eastAsia="宋体" w:hAnsi="Calibri"/>
          <w:noProof/>
          <w:kern w:val="2"/>
          <w:sz w:val="21"/>
          <w:szCs w:val="22"/>
        </w:rPr>
      </w:pPr>
      <w:r w:rsidRPr="00D35245">
        <w:rPr>
          <w:rFonts w:ascii="Times New Roman" w:hint="eastAsia"/>
          <w:noProof/>
        </w:rPr>
        <w:t>上海国际招标有限公司从业人员廉洁自律承诺</w:t>
      </w:r>
      <w:r>
        <w:rPr>
          <w:noProof/>
        </w:rPr>
        <w:tab/>
      </w:r>
      <w:r>
        <w:rPr>
          <w:noProof/>
        </w:rPr>
        <w:fldChar w:fldCharType="begin"/>
      </w:r>
      <w:r>
        <w:rPr>
          <w:noProof/>
        </w:rPr>
        <w:instrText xml:space="preserve"> PAGEREF _Toc62635349 \h </w:instrText>
      </w:r>
      <w:r>
        <w:rPr>
          <w:noProof/>
        </w:rPr>
      </w:r>
      <w:r>
        <w:rPr>
          <w:noProof/>
        </w:rPr>
        <w:fldChar w:fldCharType="separate"/>
      </w:r>
      <w:r w:rsidR="00213756">
        <w:rPr>
          <w:noProof/>
        </w:rPr>
        <w:t>25</w:t>
      </w:r>
      <w:r>
        <w:rPr>
          <w:noProof/>
        </w:rPr>
        <w:fldChar w:fldCharType="end"/>
      </w:r>
    </w:p>
    <w:p w14:paraId="028BA32A" w14:textId="77777777" w:rsidR="00590F12" w:rsidRDefault="00590F12">
      <w:pPr>
        <w:pStyle w:val="21"/>
        <w:tabs>
          <w:tab w:val="left" w:pos="630"/>
        </w:tabs>
        <w:rPr>
          <w:rFonts w:ascii="Calibri" w:hAnsi="Calibri"/>
          <w:noProof/>
          <w:kern w:val="2"/>
          <w:sz w:val="21"/>
          <w:szCs w:val="22"/>
        </w:rPr>
      </w:pPr>
    </w:p>
    <w:p w14:paraId="41FF45D8" w14:textId="77777777" w:rsidR="00E720CD" w:rsidRPr="008C3E8E" w:rsidRDefault="00E720CD" w:rsidP="00212DD5">
      <w:pPr>
        <w:pStyle w:val="13"/>
        <w:rPr>
          <w:rFonts w:ascii="Times New Roman"/>
        </w:rPr>
      </w:pPr>
      <w:r w:rsidRPr="008C3E8E">
        <w:rPr>
          <w:rFonts w:ascii="Times New Roman"/>
        </w:rPr>
        <w:fldChar w:fldCharType="end"/>
      </w:r>
    </w:p>
    <w:p w14:paraId="7927432A" w14:textId="77777777" w:rsidR="00E720CD" w:rsidRPr="008C3E8E" w:rsidRDefault="00E720CD" w:rsidP="00212DD5">
      <w:pPr>
        <w:pStyle w:val="flName"/>
        <w:rPr>
          <w:rFonts w:ascii="Times New Roman"/>
        </w:rPr>
      </w:pPr>
      <w:r w:rsidRPr="008C3E8E">
        <w:rPr>
          <w:rFonts w:ascii="Times New Roman"/>
        </w:rPr>
        <w:br w:type="page"/>
      </w:r>
      <w:bookmarkStart w:id="29" w:name="_Toc2063680"/>
      <w:bookmarkStart w:id="30" w:name="_Toc2063805"/>
      <w:bookmarkStart w:id="31" w:name="_Toc2063936"/>
      <w:bookmarkStart w:id="32" w:name="_Toc2063968"/>
      <w:bookmarkStart w:id="33" w:name="_Toc8343682"/>
      <w:bookmarkStart w:id="34" w:name="_Toc301765378"/>
      <w:bookmarkStart w:id="35" w:name="_Toc302374122"/>
      <w:bookmarkStart w:id="36" w:name="_Toc389465254"/>
      <w:bookmarkStart w:id="37" w:name="_Toc491700916"/>
      <w:bookmarkStart w:id="38" w:name="_Toc495397996"/>
      <w:bookmarkStart w:id="39" w:name="_Toc495398046"/>
      <w:bookmarkStart w:id="40" w:name="_Toc495406849"/>
      <w:bookmarkStart w:id="41" w:name="_Toc503130719"/>
      <w:bookmarkStart w:id="42" w:name="_Toc503130780"/>
      <w:bookmarkStart w:id="43" w:name="_Toc62635305"/>
      <w:r w:rsidRPr="008C3E8E">
        <w:rPr>
          <w:rFonts w:ascii="Times New Roman"/>
        </w:rPr>
        <w:lastRenderedPageBreak/>
        <w:t>投标人须知前附表</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72488EFA" w14:textId="77777777" w:rsidR="00267ED2" w:rsidRPr="008C3E8E" w:rsidRDefault="00267ED2" w:rsidP="00267ED2">
      <w:pPr>
        <w:pStyle w:val="a6"/>
        <w:ind w:firstLine="0"/>
      </w:pPr>
      <w:bookmarkStart w:id="44" w:name="_Toc390265522"/>
      <w:bookmarkStart w:id="45" w:name="_Toc390266013"/>
      <w:bookmarkStart w:id="46" w:name="_Toc390266134"/>
      <w:bookmarkStart w:id="47" w:name="_Toc390339752"/>
      <w:bookmarkStart w:id="48" w:name="_Toc390339816"/>
      <w:bookmarkStart w:id="49" w:name="_Toc390339876"/>
      <w:bookmarkStart w:id="50" w:name="_Toc390444275"/>
      <w:bookmarkStart w:id="51" w:name="_Toc393272125"/>
      <w:bookmarkStart w:id="52" w:name="_Toc393272263"/>
      <w:bookmarkStart w:id="53" w:name="_Toc393275582"/>
      <w:bookmarkStart w:id="54" w:name="_Toc393275719"/>
      <w:bookmarkStart w:id="55" w:name="_Toc394324183"/>
      <w:bookmarkStart w:id="56" w:name="_Toc462676738"/>
      <w:bookmarkStart w:id="57" w:name="_Toc479109358"/>
      <w:bookmarkStart w:id="58" w:name="_Toc479109510"/>
      <w:r w:rsidRPr="008C3E8E">
        <w:rPr>
          <w:sz w:val="21"/>
          <w:szCs w:val="21"/>
        </w:rPr>
        <w:t>注：本表是对投标人须知的具体补充和修改，如有矛盾，应以本表为准。</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820"/>
        <w:gridCol w:w="1220"/>
        <w:gridCol w:w="7494"/>
      </w:tblGrid>
      <w:tr w:rsidR="00267ED2" w:rsidRPr="008C3E8E" w14:paraId="76F6692F" w14:textId="77777777" w:rsidTr="00A7709E">
        <w:trPr>
          <w:tblHeader/>
        </w:trPr>
        <w:tc>
          <w:tcPr>
            <w:tcW w:w="820" w:type="dxa"/>
            <w:tcBorders>
              <w:top w:val="single" w:sz="12" w:space="0" w:color="auto"/>
              <w:bottom w:val="double" w:sz="6" w:space="0" w:color="auto"/>
            </w:tcBorders>
            <w:shd w:val="clear" w:color="auto" w:fill="auto"/>
            <w:vAlign w:val="center"/>
          </w:tcPr>
          <w:p w14:paraId="64A1FC3D" w14:textId="77777777" w:rsidR="00267ED2" w:rsidRPr="008C3E8E" w:rsidRDefault="00267ED2" w:rsidP="00A7709E">
            <w:pPr>
              <w:pStyle w:val="af"/>
              <w:rPr>
                <w:rFonts w:eastAsia="黑体"/>
              </w:rPr>
            </w:pPr>
            <w:r w:rsidRPr="008C3E8E">
              <w:rPr>
                <w:rFonts w:eastAsia="黑体"/>
              </w:rPr>
              <w:t>序号</w:t>
            </w:r>
          </w:p>
        </w:tc>
        <w:tc>
          <w:tcPr>
            <w:tcW w:w="1220" w:type="dxa"/>
            <w:tcBorders>
              <w:top w:val="single" w:sz="12" w:space="0" w:color="auto"/>
              <w:bottom w:val="double" w:sz="6" w:space="0" w:color="auto"/>
            </w:tcBorders>
            <w:shd w:val="clear" w:color="auto" w:fill="auto"/>
            <w:vAlign w:val="center"/>
          </w:tcPr>
          <w:p w14:paraId="35568DE5" w14:textId="77777777" w:rsidR="00267ED2" w:rsidRPr="008C3E8E" w:rsidRDefault="00267ED2" w:rsidP="00A7709E">
            <w:pPr>
              <w:pStyle w:val="af"/>
              <w:rPr>
                <w:rFonts w:eastAsia="黑体"/>
              </w:rPr>
            </w:pPr>
            <w:r w:rsidRPr="008C3E8E">
              <w:rPr>
                <w:rFonts w:eastAsia="黑体"/>
              </w:rPr>
              <w:t>条款号</w:t>
            </w:r>
          </w:p>
        </w:tc>
        <w:tc>
          <w:tcPr>
            <w:tcW w:w="7494" w:type="dxa"/>
            <w:tcBorders>
              <w:top w:val="single" w:sz="12" w:space="0" w:color="auto"/>
              <w:bottom w:val="double" w:sz="6" w:space="0" w:color="auto"/>
            </w:tcBorders>
            <w:shd w:val="clear" w:color="auto" w:fill="auto"/>
            <w:vAlign w:val="center"/>
          </w:tcPr>
          <w:p w14:paraId="548E6CF2" w14:textId="77777777" w:rsidR="00267ED2" w:rsidRPr="008C3E8E" w:rsidRDefault="00267ED2" w:rsidP="00A7709E">
            <w:pPr>
              <w:pStyle w:val="af"/>
              <w:spacing w:after="0" w:line="320" w:lineRule="atLeast"/>
              <w:rPr>
                <w:rFonts w:eastAsia="黑体"/>
              </w:rPr>
            </w:pPr>
            <w:r w:rsidRPr="008C3E8E">
              <w:rPr>
                <w:rFonts w:eastAsia="黑体"/>
              </w:rPr>
              <w:t>内容</w:t>
            </w:r>
          </w:p>
        </w:tc>
      </w:tr>
      <w:tr w:rsidR="00267ED2" w:rsidRPr="008C3E8E" w14:paraId="6AC63BE9" w14:textId="77777777" w:rsidTr="00A7709E">
        <w:tc>
          <w:tcPr>
            <w:tcW w:w="820" w:type="dxa"/>
            <w:tcBorders>
              <w:top w:val="nil"/>
            </w:tcBorders>
            <w:vAlign w:val="center"/>
          </w:tcPr>
          <w:p w14:paraId="662E3824" w14:textId="77777777" w:rsidR="00267ED2" w:rsidRPr="008C3E8E" w:rsidRDefault="00267ED2" w:rsidP="00A7709E">
            <w:pPr>
              <w:pStyle w:val="af"/>
              <w:numPr>
                <w:ilvl w:val="0"/>
                <w:numId w:val="7"/>
              </w:numPr>
            </w:pPr>
            <w:bookmarkStart w:id="59" w:name="_Ref389721031"/>
          </w:p>
        </w:tc>
        <w:bookmarkEnd w:id="59"/>
        <w:tc>
          <w:tcPr>
            <w:tcW w:w="1220" w:type="dxa"/>
            <w:tcBorders>
              <w:top w:val="nil"/>
            </w:tcBorders>
            <w:vAlign w:val="center"/>
          </w:tcPr>
          <w:p w14:paraId="162CB7E3" w14:textId="77777777" w:rsidR="00267ED2" w:rsidRPr="008C3E8E" w:rsidRDefault="00267ED2" w:rsidP="00A7709E">
            <w:pPr>
              <w:pStyle w:val="af"/>
            </w:pPr>
            <w:r w:rsidRPr="008C3E8E">
              <w:fldChar w:fldCharType="begin"/>
            </w:r>
            <w:r w:rsidRPr="008C3E8E">
              <w:instrText xml:space="preserve"> REF _Ref389453949 \r \h  \* MERGEFORMAT </w:instrText>
            </w:r>
            <w:r w:rsidRPr="008C3E8E">
              <w:fldChar w:fldCharType="separate"/>
            </w:r>
            <w:r w:rsidR="00F11D0A">
              <w:t>1</w:t>
            </w:r>
            <w:r w:rsidRPr="008C3E8E">
              <w:fldChar w:fldCharType="end"/>
            </w:r>
          </w:p>
        </w:tc>
        <w:tc>
          <w:tcPr>
            <w:tcW w:w="7494" w:type="dxa"/>
            <w:tcBorders>
              <w:top w:val="nil"/>
            </w:tcBorders>
            <w:vAlign w:val="center"/>
          </w:tcPr>
          <w:p w14:paraId="4C974E24" w14:textId="77777777" w:rsidR="00267ED2" w:rsidRPr="00213756" w:rsidRDefault="00267ED2" w:rsidP="00A7709E">
            <w:pPr>
              <w:pStyle w:val="af"/>
              <w:spacing w:after="0" w:line="320" w:lineRule="atLeast"/>
              <w:ind w:leftChars="50" w:left="120" w:rightChars="50" w:right="120"/>
              <w:jc w:val="both"/>
            </w:pPr>
            <w:r w:rsidRPr="00213756">
              <w:rPr>
                <w:b/>
              </w:rPr>
              <w:t>项目名称：</w:t>
            </w:r>
            <w:r w:rsidR="00B927F2" w:rsidRPr="00213756">
              <w:t>复旦大学</w:t>
            </w:r>
            <w:r w:rsidR="00EA716A" w:rsidRPr="00213756">
              <w:t>实时荧光定量</w:t>
            </w:r>
            <w:r w:rsidR="00EA716A" w:rsidRPr="00213756">
              <w:t>PCR</w:t>
            </w:r>
            <w:r w:rsidR="00EA716A" w:rsidRPr="00213756">
              <w:t>仪</w:t>
            </w:r>
            <w:r w:rsidRPr="00213756">
              <w:t>采购</w:t>
            </w:r>
          </w:p>
          <w:p w14:paraId="639D8A47" w14:textId="77777777" w:rsidR="00267ED2" w:rsidRPr="00213756" w:rsidRDefault="00267ED2" w:rsidP="00A7709E">
            <w:pPr>
              <w:pStyle w:val="af"/>
              <w:spacing w:after="0" w:line="320" w:lineRule="atLeast"/>
              <w:ind w:leftChars="50" w:left="120" w:rightChars="50" w:right="120"/>
              <w:jc w:val="both"/>
            </w:pPr>
            <w:r w:rsidRPr="00213756">
              <w:rPr>
                <w:b/>
              </w:rPr>
              <w:t>采购</w:t>
            </w:r>
            <w:r w:rsidR="002B0C1E" w:rsidRPr="00213756">
              <w:rPr>
                <w:b/>
              </w:rPr>
              <w:t>货物</w:t>
            </w:r>
            <w:r w:rsidRPr="00213756">
              <w:rPr>
                <w:b/>
              </w:rPr>
              <w:t>名称：</w:t>
            </w:r>
            <w:r w:rsidR="00EA716A" w:rsidRPr="00213756">
              <w:t>实时荧光定量</w:t>
            </w:r>
            <w:r w:rsidR="00EA716A" w:rsidRPr="00213756">
              <w:t>PCR</w:t>
            </w:r>
            <w:r w:rsidR="00EA716A" w:rsidRPr="00213756">
              <w:t>仪</w:t>
            </w:r>
          </w:p>
          <w:p w14:paraId="2DCE9F69" w14:textId="79E816E5" w:rsidR="002D04A6" w:rsidRPr="00213756" w:rsidRDefault="001D3CBE" w:rsidP="00571756">
            <w:pPr>
              <w:pStyle w:val="af"/>
              <w:spacing w:after="0" w:line="320" w:lineRule="atLeast"/>
              <w:ind w:leftChars="50" w:left="120" w:rightChars="50" w:right="120"/>
              <w:jc w:val="both"/>
            </w:pPr>
            <w:r w:rsidRPr="00213756">
              <w:rPr>
                <w:rFonts w:hint="eastAsia"/>
                <w:b/>
              </w:rPr>
              <w:t>公告发布</w:t>
            </w:r>
            <w:r w:rsidR="002D04A6" w:rsidRPr="00213756">
              <w:rPr>
                <w:rFonts w:hint="eastAsia"/>
                <w:b/>
              </w:rPr>
              <w:t>媒体：</w:t>
            </w:r>
            <w:r w:rsidR="002D04A6" w:rsidRPr="00213756">
              <w:rPr>
                <w:rFonts w:hint="eastAsia"/>
              </w:rPr>
              <w:t>中国政府采购网</w:t>
            </w:r>
            <w:r w:rsidR="00CF7DE5" w:rsidRPr="00213756">
              <w:rPr>
                <w:rFonts w:hint="eastAsia"/>
              </w:rPr>
              <w:t>、复旦大学信息公开网</w:t>
            </w:r>
          </w:p>
        </w:tc>
      </w:tr>
      <w:tr w:rsidR="00267ED2" w:rsidRPr="008C3E8E" w14:paraId="2856C10C" w14:textId="77777777" w:rsidTr="00A7709E">
        <w:tc>
          <w:tcPr>
            <w:tcW w:w="820" w:type="dxa"/>
            <w:vAlign w:val="center"/>
          </w:tcPr>
          <w:p w14:paraId="51F53F65" w14:textId="77777777" w:rsidR="00267ED2" w:rsidRPr="008C3E8E" w:rsidRDefault="00267ED2" w:rsidP="00A7709E">
            <w:pPr>
              <w:pStyle w:val="af"/>
              <w:numPr>
                <w:ilvl w:val="0"/>
                <w:numId w:val="7"/>
              </w:numPr>
            </w:pPr>
            <w:bookmarkStart w:id="60" w:name="_Ref389721040"/>
          </w:p>
        </w:tc>
        <w:bookmarkEnd w:id="60"/>
        <w:tc>
          <w:tcPr>
            <w:tcW w:w="1220" w:type="dxa"/>
            <w:vAlign w:val="center"/>
          </w:tcPr>
          <w:p w14:paraId="488DF94E" w14:textId="77777777" w:rsidR="00267ED2" w:rsidRPr="008C3E8E" w:rsidRDefault="00267ED2" w:rsidP="00A7709E">
            <w:pPr>
              <w:pStyle w:val="af"/>
            </w:pPr>
            <w:r w:rsidRPr="008C3E8E">
              <w:fldChar w:fldCharType="begin"/>
            </w:r>
            <w:r w:rsidRPr="008C3E8E">
              <w:instrText xml:space="preserve"> REF _Ref389454069 \r \h  \* MERGEFORMAT </w:instrText>
            </w:r>
            <w:r w:rsidRPr="008C3E8E">
              <w:fldChar w:fldCharType="separate"/>
            </w:r>
            <w:r w:rsidR="00F11D0A">
              <w:t>2</w:t>
            </w:r>
            <w:r w:rsidRPr="008C3E8E">
              <w:fldChar w:fldCharType="end"/>
            </w:r>
          </w:p>
        </w:tc>
        <w:tc>
          <w:tcPr>
            <w:tcW w:w="7494" w:type="dxa"/>
            <w:vAlign w:val="center"/>
          </w:tcPr>
          <w:p w14:paraId="09A20998" w14:textId="77777777" w:rsidR="00267ED2" w:rsidRPr="00213756" w:rsidRDefault="00267ED2" w:rsidP="00A7709E">
            <w:pPr>
              <w:pStyle w:val="33"/>
              <w:spacing w:line="320" w:lineRule="atLeast"/>
              <w:ind w:leftChars="50" w:left="120" w:rightChars="50" w:right="120"/>
            </w:pPr>
            <w:r w:rsidRPr="00213756">
              <w:rPr>
                <w:b/>
              </w:rPr>
              <w:t>招标人名称：</w:t>
            </w:r>
            <w:r w:rsidR="00B927F2" w:rsidRPr="00213756">
              <w:t>复旦大学</w:t>
            </w:r>
          </w:p>
        </w:tc>
      </w:tr>
      <w:tr w:rsidR="00267ED2" w:rsidRPr="008C3E8E" w14:paraId="63CD8D6E" w14:textId="77777777" w:rsidTr="00A7709E">
        <w:tc>
          <w:tcPr>
            <w:tcW w:w="820" w:type="dxa"/>
            <w:vAlign w:val="center"/>
          </w:tcPr>
          <w:p w14:paraId="23389F03" w14:textId="77777777" w:rsidR="00267ED2" w:rsidRPr="008C3E8E" w:rsidRDefault="00267ED2" w:rsidP="00A7709E">
            <w:pPr>
              <w:pStyle w:val="af"/>
              <w:numPr>
                <w:ilvl w:val="0"/>
                <w:numId w:val="7"/>
              </w:numPr>
            </w:pPr>
            <w:bookmarkStart w:id="61" w:name="_Ref389721049"/>
          </w:p>
        </w:tc>
        <w:bookmarkEnd w:id="61"/>
        <w:tc>
          <w:tcPr>
            <w:tcW w:w="1220" w:type="dxa"/>
            <w:vAlign w:val="center"/>
          </w:tcPr>
          <w:p w14:paraId="4E38EBAA" w14:textId="77777777" w:rsidR="00267ED2" w:rsidRPr="008C3E8E" w:rsidRDefault="00267ED2" w:rsidP="00A7709E">
            <w:pPr>
              <w:pStyle w:val="af"/>
            </w:pPr>
            <w:r w:rsidRPr="008C3E8E">
              <w:fldChar w:fldCharType="begin"/>
            </w:r>
            <w:r w:rsidRPr="008C3E8E">
              <w:instrText xml:space="preserve"> REF _Ref389454069 \r \h  \* MERGEFORMAT </w:instrText>
            </w:r>
            <w:r w:rsidRPr="008C3E8E">
              <w:fldChar w:fldCharType="separate"/>
            </w:r>
            <w:r w:rsidR="00F11D0A">
              <w:t>2</w:t>
            </w:r>
            <w:r w:rsidRPr="008C3E8E">
              <w:fldChar w:fldCharType="end"/>
            </w:r>
          </w:p>
        </w:tc>
        <w:tc>
          <w:tcPr>
            <w:tcW w:w="7494" w:type="dxa"/>
            <w:vAlign w:val="center"/>
          </w:tcPr>
          <w:p w14:paraId="78B5ADB9" w14:textId="77777777" w:rsidR="00267ED2" w:rsidRPr="00213756" w:rsidRDefault="00390731" w:rsidP="00A7709E">
            <w:pPr>
              <w:pStyle w:val="33"/>
              <w:spacing w:line="320" w:lineRule="atLeast"/>
              <w:ind w:leftChars="50" w:left="120" w:rightChars="50" w:right="120"/>
            </w:pPr>
            <w:r w:rsidRPr="00213756">
              <w:rPr>
                <w:b/>
              </w:rPr>
              <w:t>招标代理机构</w:t>
            </w:r>
            <w:r w:rsidR="00267ED2" w:rsidRPr="00213756">
              <w:rPr>
                <w:b/>
              </w:rPr>
              <w:t>名称：</w:t>
            </w:r>
            <w:r w:rsidR="00267ED2" w:rsidRPr="00213756">
              <w:t>上海国际招标有限公司</w:t>
            </w:r>
          </w:p>
          <w:p w14:paraId="6CD691A8" w14:textId="77777777" w:rsidR="00267ED2" w:rsidRPr="00213756" w:rsidRDefault="00267ED2" w:rsidP="00A7709E">
            <w:pPr>
              <w:pStyle w:val="33"/>
              <w:spacing w:line="320" w:lineRule="atLeast"/>
              <w:ind w:leftChars="50" w:left="120" w:rightChars="50" w:right="120"/>
            </w:pPr>
            <w:r w:rsidRPr="00213756">
              <w:rPr>
                <w:b/>
              </w:rPr>
              <w:t>地址：</w:t>
            </w:r>
            <w:r w:rsidRPr="00213756">
              <w:t>中国上海延安西路</w:t>
            </w:r>
            <w:r w:rsidRPr="00213756">
              <w:t>358</w:t>
            </w:r>
            <w:r w:rsidRPr="00213756">
              <w:t>号美丽园大厦</w:t>
            </w:r>
            <w:r w:rsidRPr="00213756">
              <w:t>14</w:t>
            </w:r>
            <w:r w:rsidRPr="00213756">
              <w:t>楼</w:t>
            </w:r>
          </w:p>
          <w:p w14:paraId="7E9ED92E" w14:textId="77777777" w:rsidR="00267ED2" w:rsidRPr="00213756" w:rsidRDefault="00267ED2" w:rsidP="00A7709E">
            <w:pPr>
              <w:pStyle w:val="33"/>
              <w:spacing w:line="320" w:lineRule="atLeast"/>
              <w:ind w:leftChars="50" w:left="120" w:rightChars="50" w:right="120"/>
              <w:rPr>
                <w:b/>
              </w:rPr>
            </w:pPr>
            <w:r w:rsidRPr="00213756">
              <w:rPr>
                <w:b/>
              </w:rPr>
              <w:t>邮编：</w:t>
            </w:r>
            <w:r w:rsidRPr="00213756">
              <w:t>200040</w:t>
            </w:r>
          </w:p>
          <w:p w14:paraId="2EFEC35B" w14:textId="7DAD1F4B" w:rsidR="00AD55D0" w:rsidRPr="00213756" w:rsidRDefault="00AD55D0" w:rsidP="00AD55D0">
            <w:pPr>
              <w:pStyle w:val="33"/>
              <w:spacing w:line="320" w:lineRule="atLeast"/>
              <w:ind w:leftChars="50" w:left="120" w:rightChars="50" w:right="120"/>
              <w:rPr>
                <w:b/>
              </w:rPr>
            </w:pPr>
            <w:r w:rsidRPr="00213756">
              <w:rPr>
                <w:b/>
              </w:rPr>
              <w:t>联系人：</w:t>
            </w:r>
            <w:r w:rsidR="00213756" w:rsidRPr="00213756">
              <w:t>冯璐燕、王晓</w:t>
            </w:r>
          </w:p>
          <w:p w14:paraId="7E994775" w14:textId="1BDB5046" w:rsidR="00750579" w:rsidRPr="00213756" w:rsidRDefault="00750579" w:rsidP="00AD55D0">
            <w:pPr>
              <w:pStyle w:val="33"/>
              <w:spacing w:line="320" w:lineRule="atLeast"/>
              <w:ind w:leftChars="50" w:left="120" w:rightChars="50" w:right="120"/>
              <w:rPr>
                <w:b/>
              </w:rPr>
            </w:pPr>
            <w:r w:rsidRPr="00213756">
              <w:rPr>
                <w:rFonts w:hint="eastAsia"/>
                <w:b/>
              </w:rPr>
              <w:t>电话：</w:t>
            </w:r>
            <w:r w:rsidRPr="00213756">
              <w:rPr>
                <w:rFonts w:hint="eastAsia"/>
              </w:rPr>
              <w:t>86-21-3217</w:t>
            </w:r>
            <w:r w:rsidR="00213756" w:rsidRPr="00213756">
              <w:rPr>
                <w:rFonts w:hint="eastAsia"/>
              </w:rPr>
              <w:t>3704</w:t>
            </w:r>
          </w:p>
          <w:p w14:paraId="595745B2" w14:textId="77777777" w:rsidR="00AD55D0" w:rsidRPr="00213756" w:rsidRDefault="00AD55D0" w:rsidP="00AD55D0">
            <w:pPr>
              <w:pStyle w:val="33"/>
              <w:spacing w:line="320" w:lineRule="atLeast"/>
              <w:ind w:leftChars="50" w:left="120" w:rightChars="50" w:right="120"/>
              <w:rPr>
                <w:b/>
              </w:rPr>
            </w:pPr>
            <w:r w:rsidRPr="00213756">
              <w:rPr>
                <w:b/>
              </w:rPr>
              <w:t>传真：</w:t>
            </w:r>
            <w:r w:rsidRPr="00213756">
              <w:t>86-21-62791616</w:t>
            </w:r>
          </w:p>
          <w:p w14:paraId="0419909D" w14:textId="749C03DA" w:rsidR="00267ED2" w:rsidRPr="00213756" w:rsidRDefault="00AD55D0" w:rsidP="00AD55D0">
            <w:pPr>
              <w:pStyle w:val="33"/>
              <w:spacing w:line="320" w:lineRule="atLeast"/>
              <w:ind w:leftChars="50" w:left="120" w:rightChars="50" w:right="120"/>
            </w:pPr>
            <w:r w:rsidRPr="00213756">
              <w:rPr>
                <w:b/>
              </w:rPr>
              <w:t>邮箱：</w:t>
            </w:r>
            <w:r w:rsidR="00213756" w:rsidRPr="00213756">
              <w:t>fengluyan</w:t>
            </w:r>
            <w:r w:rsidRPr="00213756">
              <w:t>@shabidding.com</w:t>
            </w:r>
          </w:p>
        </w:tc>
      </w:tr>
      <w:tr w:rsidR="00267ED2" w:rsidRPr="008C3E8E" w14:paraId="2A3DE80A" w14:textId="77777777" w:rsidTr="00A7709E">
        <w:tc>
          <w:tcPr>
            <w:tcW w:w="820" w:type="dxa"/>
            <w:vAlign w:val="center"/>
          </w:tcPr>
          <w:p w14:paraId="5FB7B037" w14:textId="77777777" w:rsidR="00267ED2" w:rsidRPr="008C3E8E" w:rsidRDefault="00267ED2" w:rsidP="00A7709E">
            <w:pPr>
              <w:pStyle w:val="af"/>
              <w:numPr>
                <w:ilvl w:val="0"/>
                <w:numId w:val="7"/>
              </w:numPr>
            </w:pPr>
            <w:bookmarkStart w:id="62" w:name="_Ref389721068"/>
          </w:p>
        </w:tc>
        <w:bookmarkEnd w:id="62"/>
        <w:tc>
          <w:tcPr>
            <w:tcW w:w="1220" w:type="dxa"/>
            <w:vAlign w:val="center"/>
          </w:tcPr>
          <w:p w14:paraId="24F02678" w14:textId="77777777" w:rsidR="00267ED2" w:rsidRPr="008C3E8E" w:rsidRDefault="00267ED2" w:rsidP="00A7709E">
            <w:pPr>
              <w:pStyle w:val="af"/>
            </w:pPr>
            <w:r w:rsidRPr="008C3E8E">
              <w:fldChar w:fldCharType="begin"/>
            </w:r>
            <w:r w:rsidRPr="008C3E8E">
              <w:instrText xml:space="preserve"> REF _Ref389489040 \r \h  \* MERGEFORMAT </w:instrText>
            </w:r>
            <w:r w:rsidRPr="008C3E8E">
              <w:fldChar w:fldCharType="separate"/>
            </w:r>
            <w:r w:rsidR="00F11D0A">
              <w:t>7</w:t>
            </w:r>
            <w:r w:rsidRPr="008C3E8E">
              <w:fldChar w:fldCharType="end"/>
            </w:r>
          </w:p>
        </w:tc>
        <w:tc>
          <w:tcPr>
            <w:tcW w:w="7494" w:type="dxa"/>
            <w:vAlign w:val="center"/>
          </w:tcPr>
          <w:p w14:paraId="2C008011" w14:textId="079453F9" w:rsidR="00267ED2" w:rsidRPr="00213756" w:rsidRDefault="00267ED2" w:rsidP="004D373C">
            <w:pPr>
              <w:pStyle w:val="af"/>
              <w:spacing w:after="0" w:line="320" w:lineRule="atLeast"/>
              <w:ind w:leftChars="50" w:left="120" w:rightChars="50" w:right="120"/>
              <w:jc w:val="both"/>
            </w:pPr>
            <w:r w:rsidRPr="00213756">
              <w:rPr>
                <w:b/>
              </w:rPr>
              <w:t>对招标文件提出澄清问题的截止时间：</w:t>
            </w:r>
            <w:r w:rsidR="00F71E5E" w:rsidRPr="00213756">
              <w:rPr>
                <w:rFonts w:hint="eastAsia"/>
              </w:rPr>
              <w:t>2021</w:t>
            </w:r>
            <w:r w:rsidR="00F71E5E" w:rsidRPr="00213756">
              <w:rPr>
                <w:rFonts w:hint="eastAsia"/>
              </w:rPr>
              <w:t>年</w:t>
            </w:r>
            <w:r w:rsidR="00213756" w:rsidRPr="00213756">
              <w:t>11</w:t>
            </w:r>
            <w:r w:rsidR="004D373C" w:rsidRPr="00213756">
              <w:rPr>
                <w:rFonts w:hint="eastAsia"/>
              </w:rPr>
              <w:t>月</w:t>
            </w:r>
            <w:r w:rsidR="00213756" w:rsidRPr="00213756">
              <w:t>18</w:t>
            </w:r>
            <w:r w:rsidR="004D373C" w:rsidRPr="00213756">
              <w:rPr>
                <w:rFonts w:hint="eastAsia"/>
              </w:rPr>
              <w:t>日</w:t>
            </w:r>
            <w:r w:rsidR="004D373C" w:rsidRPr="00213756">
              <w:rPr>
                <w:rFonts w:hint="eastAsia"/>
              </w:rPr>
              <w:t>17:00</w:t>
            </w:r>
            <w:r w:rsidR="004D373C" w:rsidRPr="00213756">
              <w:rPr>
                <w:rFonts w:hint="eastAsia"/>
              </w:rPr>
              <w:t>时</w:t>
            </w:r>
            <w:r w:rsidRPr="00213756">
              <w:t>（北京时间）</w:t>
            </w:r>
          </w:p>
        </w:tc>
      </w:tr>
      <w:tr w:rsidR="00267ED2" w:rsidRPr="008C3E8E" w14:paraId="59DF6AED" w14:textId="77777777" w:rsidTr="00A7709E">
        <w:tc>
          <w:tcPr>
            <w:tcW w:w="820" w:type="dxa"/>
            <w:vAlign w:val="center"/>
          </w:tcPr>
          <w:p w14:paraId="23FB95A3" w14:textId="77777777" w:rsidR="00267ED2" w:rsidRPr="008C3E8E" w:rsidRDefault="00267ED2" w:rsidP="00A7709E">
            <w:pPr>
              <w:pStyle w:val="af"/>
              <w:numPr>
                <w:ilvl w:val="0"/>
                <w:numId w:val="7"/>
              </w:numPr>
            </w:pPr>
            <w:bookmarkStart w:id="63" w:name="_Ref389721082"/>
          </w:p>
        </w:tc>
        <w:bookmarkEnd w:id="63"/>
        <w:tc>
          <w:tcPr>
            <w:tcW w:w="1220" w:type="dxa"/>
            <w:vAlign w:val="center"/>
          </w:tcPr>
          <w:p w14:paraId="05A84511" w14:textId="77777777" w:rsidR="00267ED2" w:rsidRPr="008C3E8E" w:rsidRDefault="00267ED2" w:rsidP="00A7709E">
            <w:pPr>
              <w:pStyle w:val="af"/>
            </w:pPr>
            <w:r w:rsidRPr="008C3E8E">
              <w:fldChar w:fldCharType="begin"/>
            </w:r>
            <w:r w:rsidRPr="008C3E8E">
              <w:instrText xml:space="preserve"> REF _Ref452638131 \r \h  \* MERGEFORMAT </w:instrText>
            </w:r>
            <w:r w:rsidRPr="008C3E8E">
              <w:fldChar w:fldCharType="separate"/>
            </w:r>
            <w:r w:rsidR="00F11D0A">
              <w:t>16.1</w:t>
            </w:r>
            <w:r w:rsidRPr="008C3E8E">
              <w:fldChar w:fldCharType="end"/>
            </w:r>
          </w:p>
        </w:tc>
        <w:tc>
          <w:tcPr>
            <w:tcW w:w="7494" w:type="dxa"/>
            <w:vAlign w:val="center"/>
          </w:tcPr>
          <w:p w14:paraId="236E4F28" w14:textId="77777777" w:rsidR="00267ED2" w:rsidRPr="00213756" w:rsidRDefault="00267ED2" w:rsidP="00600491">
            <w:pPr>
              <w:pStyle w:val="33"/>
              <w:spacing w:line="320" w:lineRule="atLeast"/>
              <w:ind w:leftChars="50" w:left="120" w:rightChars="50" w:right="120"/>
            </w:pPr>
            <w:r w:rsidRPr="00213756">
              <w:rPr>
                <w:b/>
              </w:rPr>
              <w:t>投标保证金：</w:t>
            </w:r>
            <w:r w:rsidRPr="00213756">
              <w:t>投标保证金的金额为预算的</w:t>
            </w:r>
            <w:r w:rsidR="00B914D5" w:rsidRPr="00213756">
              <w:rPr>
                <w:rFonts w:hint="eastAsia"/>
              </w:rPr>
              <w:t>2</w:t>
            </w:r>
            <w:r w:rsidRPr="00213756">
              <w:t>%</w:t>
            </w:r>
            <w:r w:rsidRPr="00213756">
              <w:t>；</w:t>
            </w:r>
            <w:r w:rsidR="003060F1" w:rsidRPr="00213756">
              <w:rPr>
                <w:rFonts w:hint="eastAsia"/>
              </w:rPr>
              <w:t>其有效期应至少能</w:t>
            </w:r>
            <w:r w:rsidR="00B96525" w:rsidRPr="00213756">
              <w:rPr>
                <w:rFonts w:hint="eastAsia"/>
              </w:rPr>
              <w:t>覆盖</w:t>
            </w:r>
            <w:r w:rsidR="003060F1" w:rsidRPr="00213756">
              <w:rPr>
                <w:rFonts w:hint="eastAsia"/>
              </w:rPr>
              <w:t>投标有效期（即其有效期的起始时间应不晚于投标截止</w:t>
            </w:r>
            <w:r w:rsidR="00600491" w:rsidRPr="00213756">
              <w:rPr>
                <w:rFonts w:hint="eastAsia"/>
              </w:rPr>
              <w:t>时间</w:t>
            </w:r>
            <w:r w:rsidR="003060F1" w:rsidRPr="00213756">
              <w:rPr>
                <w:rFonts w:hint="eastAsia"/>
              </w:rPr>
              <w:t>，其有效期的届满日应不早于投标有效期的届满之日）</w:t>
            </w:r>
            <w:r w:rsidRPr="00213756">
              <w:t>；其收退规定见</w:t>
            </w:r>
            <w:r w:rsidRPr="00213756">
              <w:rPr>
                <w:rStyle w:val="2Char"/>
                <w:rFonts w:ascii="Times New Roman"/>
              </w:rPr>
              <w:t>投标人须知</w:t>
            </w:r>
            <w:r w:rsidRPr="00213756">
              <w:t>附件</w:t>
            </w:r>
          </w:p>
        </w:tc>
      </w:tr>
      <w:tr w:rsidR="00267ED2" w:rsidRPr="008C3E8E" w14:paraId="3E3C097B" w14:textId="77777777" w:rsidTr="00A7709E">
        <w:tc>
          <w:tcPr>
            <w:tcW w:w="820" w:type="dxa"/>
            <w:vAlign w:val="center"/>
          </w:tcPr>
          <w:p w14:paraId="6B15E52E" w14:textId="77777777" w:rsidR="00267ED2" w:rsidRPr="008C3E8E" w:rsidRDefault="00267ED2" w:rsidP="00A7709E">
            <w:pPr>
              <w:pStyle w:val="af"/>
              <w:numPr>
                <w:ilvl w:val="0"/>
                <w:numId w:val="7"/>
              </w:numPr>
            </w:pPr>
            <w:bookmarkStart w:id="64" w:name="_Ref389721096"/>
          </w:p>
        </w:tc>
        <w:bookmarkEnd w:id="64"/>
        <w:tc>
          <w:tcPr>
            <w:tcW w:w="1220" w:type="dxa"/>
            <w:vAlign w:val="center"/>
          </w:tcPr>
          <w:p w14:paraId="420602CF" w14:textId="77777777" w:rsidR="00267ED2" w:rsidRPr="008C3E8E" w:rsidRDefault="00267ED2" w:rsidP="00A7709E">
            <w:pPr>
              <w:pStyle w:val="af"/>
            </w:pPr>
            <w:r w:rsidRPr="008C3E8E">
              <w:fldChar w:fldCharType="begin"/>
            </w:r>
            <w:r w:rsidRPr="008C3E8E">
              <w:instrText xml:space="preserve"> REF _Ref452638201 \r \h  \* MERGEFORMAT </w:instrText>
            </w:r>
            <w:r w:rsidRPr="008C3E8E">
              <w:fldChar w:fldCharType="separate"/>
            </w:r>
            <w:r w:rsidR="00F11D0A">
              <w:t>17.1</w:t>
            </w:r>
            <w:r w:rsidRPr="008C3E8E">
              <w:fldChar w:fldCharType="end"/>
            </w:r>
          </w:p>
        </w:tc>
        <w:tc>
          <w:tcPr>
            <w:tcW w:w="7494" w:type="dxa"/>
            <w:vAlign w:val="center"/>
          </w:tcPr>
          <w:p w14:paraId="7BA684A8" w14:textId="77777777" w:rsidR="00267ED2" w:rsidRPr="00213756" w:rsidRDefault="00267ED2" w:rsidP="00A7709E">
            <w:pPr>
              <w:pStyle w:val="af"/>
              <w:spacing w:after="0" w:line="320" w:lineRule="atLeast"/>
              <w:ind w:leftChars="50" w:left="120" w:rightChars="50" w:right="120"/>
              <w:jc w:val="both"/>
            </w:pPr>
            <w:r w:rsidRPr="00213756">
              <w:rPr>
                <w:b/>
              </w:rPr>
              <w:t>投标有效期：</w:t>
            </w:r>
            <w:r w:rsidRPr="00213756">
              <w:t>开标后</w:t>
            </w:r>
            <w:r w:rsidRPr="00213756">
              <w:t>90</w:t>
            </w:r>
            <w:r w:rsidRPr="00213756">
              <w:t>天</w:t>
            </w:r>
          </w:p>
        </w:tc>
      </w:tr>
      <w:tr w:rsidR="00267ED2" w:rsidRPr="008C3E8E" w14:paraId="57B8851E" w14:textId="77777777" w:rsidTr="00A7709E">
        <w:tc>
          <w:tcPr>
            <w:tcW w:w="820" w:type="dxa"/>
            <w:vAlign w:val="center"/>
          </w:tcPr>
          <w:p w14:paraId="2044959E" w14:textId="77777777" w:rsidR="00267ED2" w:rsidRPr="008C3E8E" w:rsidRDefault="00267ED2" w:rsidP="00A7709E">
            <w:pPr>
              <w:pStyle w:val="af"/>
              <w:numPr>
                <w:ilvl w:val="0"/>
                <w:numId w:val="7"/>
              </w:numPr>
            </w:pPr>
            <w:bookmarkStart w:id="65" w:name="_Ref389721111"/>
          </w:p>
        </w:tc>
        <w:bookmarkEnd w:id="65"/>
        <w:tc>
          <w:tcPr>
            <w:tcW w:w="1220" w:type="dxa"/>
            <w:vAlign w:val="center"/>
          </w:tcPr>
          <w:p w14:paraId="022C9163" w14:textId="77777777" w:rsidR="00267ED2" w:rsidRPr="008C3E8E" w:rsidRDefault="00267ED2" w:rsidP="00A7709E">
            <w:pPr>
              <w:pStyle w:val="af"/>
            </w:pPr>
            <w:r w:rsidRPr="008C3E8E">
              <w:fldChar w:fldCharType="begin"/>
            </w:r>
            <w:r w:rsidRPr="008C3E8E">
              <w:instrText xml:space="preserve"> REF _Ref452638371 \r \h  \* MERGEFORMAT </w:instrText>
            </w:r>
            <w:r w:rsidRPr="008C3E8E">
              <w:fldChar w:fldCharType="separate"/>
            </w:r>
            <w:r w:rsidR="00F11D0A">
              <w:t>18.1</w:t>
            </w:r>
            <w:r w:rsidRPr="008C3E8E">
              <w:fldChar w:fldCharType="end"/>
            </w:r>
          </w:p>
        </w:tc>
        <w:tc>
          <w:tcPr>
            <w:tcW w:w="7494" w:type="dxa"/>
            <w:vAlign w:val="center"/>
          </w:tcPr>
          <w:p w14:paraId="02D24548" w14:textId="77777777" w:rsidR="00267ED2" w:rsidRPr="00213756" w:rsidRDefault="00F479BF" w:rsidP="001C5CFA">
            <w:pPr>
              <w:pStyle w:val="33"/>
              <w:spacing w:line="320" w:lineRule="atLeast"/>
              <w:ind w:leftChars="50" w:left="120" w:rightChars="50" w:right="120"/>
              <w:rPr>
                <w:lang w:val="x-none"/>
              </w:rPr>
            </w:pPr>
            <w:r w:rsidRPr="00213756">
              <w:rPr>
                <w:rFonts w:hint="eastAsia"/>
                <w:b/>
              </w:rPr>
              <w:t>电子采购</w:t>
            </w:r>
            <w:r w:rsidR="00DF4647" w:rsidRPr="00213756">
              <w:rPr>
                <w:rFonts w:hint="eastAsia"/>
                <w:b/>
              </w:rPr>
              <w:t>平台</w:t>
            </w:r>
            <w:r w:rsidR="00155B9A" w:rsidRPr="00213756">
              <w:rPr>
                <w:b/>
              </w:rPr>
              <w:t>：</w:t>
            </w:r>
            <w:r w:rsidR="003B0460" w:rsidRPr="00213756">
              <w:rPr>
                <w:rFonts w:hint="eastAsia"/>
              </w:rPr>
              <w:t>复旦招采系统。投标人应使用复旦招采系统及其投标工具编制数据电文形式的投标文件，最终生成并上传加密电子投标文件</w:t>
            </w:r>
          </w:p>
        </w:tc>
      </w:tr>
      <w:tr w:rsidR="00267ED2" w:rsidRPr="008C3E8E" w14:paraId="027B4C7B" w14:textId="77777777" w:rsidTr="00A7709E">
        <w:tc>
          <w:tcPr>
            <w:tcW w:w="820" w:type="dxa"/>
            <w:vAlign w:val="center"/>
          </w:tcPr>
          <w:p w14:paraId="5CD7B5F2" w14:textId="77777777" w:rsidR="00267ED2" w:rsidRPr="008C3E8E" w:rsidRDefault="00267ED2" w:rsidP="00A7709E">
            <w:pPr>
              <w:pStyle w:val="af"/>
              <w:numPr>
                <w:ilvl w:val="0"/>
                <w:numId w:val="7"/>
              </w:numPr>
            </w:pPr>
            <w:bookmarkStart w:id="66" w:name="_Ref389721133"/>
          </w:p>
        </w:tc>
        <w:bookmarkEnd w:id="66"/>
        <w:tc>
          <w:tcPr>
            <w:tcW w:w="1220" w:type="dxa"/>
            <w:vAlign w:val="center"/>
          </w:tcPr>
          <w:p w14:paraId="5A6BE63F" w14:textId="77777777" w:rsidR="00267ED2" w:rsidRPr="008C3E8E" w:rsidRDefault="00267ED2" w:rsidP="00A7709E">
            <w:pPr>
              <w:pStyle w:val="af"/>
            </w:pPr>
            <w:r w:rsidRPr="008C3E8E">
              <w:fldChar w:fldCharType="begin"/>
            </w:r>
            <w:r w:rsidRPr="008C3E8E">
              <w:instrText xml:space="preserve"> REF _Ref389454569 \r \h  \* MERGEFORMAT </w:instrText>
            </w:r>
            <w:r w:rsidRPr="008C3E8E">
              <w:fldChar w:fldCharType="separate"/>
            </w:r>
            <w:r w:rsidR="00F11D0A">
              <w:t>19.1</w:t>
            </w:r>
            <w:r w:rsidRPr="008C3E8E">
              <w:fldChar w:fldCharType="end"/>
            </w:r>
          </w:p>
        </w:tc>
        <w:tc>
          <w:tcPr>
            <w:tcW w:w="7494" w:type="dxa"/>
            <w:vAlign w:val="center"/>
          </w:tcPr>
          <w:p w14:paraId="786CD6D9" w14:textId="77777777" w:rsidR="00267ED2" w:rsidRPr="00213756" w:rsidRDefault="00C53676" w:rsidP="00073577">
            <w:pPr>
              <w:pStyle w:val="33"/>
              <w:spacing w:line="320" w:lineRule="atLeast"/>
              <w:ind w:leftChars="50" w:left="120" w:rightChars="50" w:right="120"/>
            </w:pPr>
            <w:r w:rsidRPr="00213756">
              <w:rPr>
                <w:b/>
              </w:rPr>
              <w:t>递交</w:t>
            </w:r>
            <w:r w:rsidR="00267ED2" w:rsidRPr="00213756">
              <w:rPr>
                <w:b/>
              </w:rPr>
              <w:t>投标文件的方法：</w:t>
            </w:r>
            <w:r w:rsidR="00705E73" w:rsidRPr="00213756">
              <w:rPr>
                <w:rFonts w:hint="eastAsia"/>
              </w:rPr>
              <w:t>通过复旦招采系统</w:t>
            </w:r>
            <w:r w:rsidRPr="00213756">
              <w:rPr>
                <w:rFonts w:hint="eastAsia"/>
              </w:rPr>
              <w:t>递交数据电文形式的</w:t>
            </w:r>
            <w:r w:rsidR="00705E73" w:rsidRPr="00213756">
              <w:rPr>
                <w:rFonts w:hint="eastAsia"/>
              </w:rPr>
              <w:t>投标文件</w:t>
            </w:r>
            <w:r w:rsidR="00073577" w:rsidRPr="00213756">
              <w:rPr>
                <w:rFonts w:hint="eastAsia"/>
              </w:rPr>
              <w:t>。开标结束之前，</w:t>
            </w:r>
            <w:r w:rsidRPr="00213756">
              <w:rPr>
                <w:rFonts w:hint="eastAsia"/>
              </w:rPr>
              <w:t>本项目不接受纸质形式的投标文件</w:t>
            </w:r>
          </w:p>
        </w:tc>
      </w:tr>
      <w:tr w:rsidR="00267ED2" w:rsidRPr="008C3E8E" w14:paraId="4677710A" w14:textId="77777777" w:rsidTr="00A7709E">
        <w:tc>
          <w:tcPr>
            <w:tcW w:w="820" w:type="dxa"/>
            <w:vAlign w:val="center"/>
          </w:tcPr>
          <w:p w14:paraId="4F31B1B8" w14:textId="77777777" w:rsidR="00267ED2" w:rsidRPr="008C3E8E" w:rsidRDefault="00267ED2" w:rsidP="00A7709E">
            <w:pPr>
              <w:pStyle w:val="af"/>
              <w:numPr>
                <w:ilvl w:val="0"/>
                <w:numId w:val="7"/>
              </w:numPr>
            </w:pPr>
            <w:bookmarkStart w:id="67" w:name="_Ref389721167"/>
          </w:p>
        </w:tc>
        <w:bookmarkEnd w:id="67"/>
        <w:tc>
          <w:tcPr>
            <w:tcW w:w="1220" w:type="dxa"/>
            <w:vAlign w:val="center"/>
          </w:tcPr>
          <w:p w14:paraId="407BD209" w14:textId="77777777" w:rsidR="00267ED2" w:rsidRPr="008C3E8E" w:rsidRDefault="00267ED2" w:rsidP="00A7709E">
            <w:pPr>
              <w:pStyle w:val="af"/>
            </w:pPr>
            <w:r w:rsidRPr="008C3E8E">
              <w:fldChar w:fldCharType="begin"/>
            </w:r>
            <w:r w:rsidRPr="008C3E8E">
              <w:instrText xml:space="preserve"> REF _Ref1964100 \r \h  \* MERGEFORMAT </w:instrText>
            </w:r>
            <w:r w:rsidRPr="008C3E8E">
              <w:fldChar w:fldCharType="separate"/>
            </w:r>
            <w:r w:rsidR="00F11D0A">
              <w:t>20.1</w:t>
            </w:r>
            <w:r w:rsidRPr="008C3E8E">
              <w:fldChar w:fldCharType="end"/>
            </w:r>
          </w:p>
        </w:tc>
        <w:tc>
          <w:tcPr>
            <w:tcW w:w="7494" w:type="dxa"/>
            <w:vAlign w:val="center"/>
          </w:tcPr>
          <w:p w14:paraId="69358D37" w14:textId="2DF48425" w:rsidR="00267ED2" w:rsidRPr="00213756" w:rsidRDefault="00267ED2" w:rsidP="0038485C">
            <w:pPr>
              <w:pStyle w:val="33"/>
              <w:spacing w:line="320" w:lineRule="atLeast"/>
              <w:ind w:leftChars="50" w:left="120" w:rightChars="50" w:right="120"/>
            </w:pPr>
            <w:r w:rsidRPr="00213756">
              <w:rPr>
                <w:b/>
              </w:rPr>
              <w:t>投标截止</w:t>
            </w:r>
            <w:r w:rsidR="0038485C" w:rsidRPr="00213756">
              <w:rPr>
                <w:b/>
              </w:rPr>
              <w:t>时间</w:t>
            </w:r>
            <w:r w:rsidRPr="00213756">
              <w:rPr>
                <w:b/>
              </w:rPr>
              <w:t>：</w:t>
            </w:r>
            <w:r w:rsidR="00F71E5E" w:rsidRPr="00213756">
              <w:rPr>
                <w:b/>
              </w:rPr>
              <w:t>2021</w:t>
            </w:r>
            <w:r w:rsidR="00F71E5E" w:rsidRPr="00213756">
              <w:rPr>
                <w:b/>
              </w:rPr>
              <w:t>年</w:t>
            </w:r>
            <w:r w:rsidR="00213756" w:rsidRPr="00213756">
              <w:rPr>
                <w:b/>
              </w:rPr>
              <w:t>12</w:t>
            </w:r>
            <w:r w:rsidR="004D373C" w:rsidRPr="00213756">
              <w:rPr>
                <w:b/>
              </w:rPr>
              <w:t>月</w:t>
            </w:r>
            <w:r w:rsidR="00213756" w:rsidRPr="00213756">
              <w:rPr>
                <w:b/>
              </w:rPr>
              <w:t>16</w:t>
            </w:r>
            <w:r w:rsidR="004D373C" w:rsidRPr="00213756">
              <w:rPr>
                <w:b/>
              </w:rPr>
              <w:t>日</w:t>
            </w:r>
            <w:r w:rsidR="004D373C" w:rsidRPr="00213756">
              <w:rPr>
                <w:b/>
              </w:rPr>
              <w:t>10:00</w:t>
            </w:r>
            <w:r w:rsidR="004D373C" w:rsidRPr="00213756">
              <w:rPr>
                <w:b/>
              </w:rPr>
              <w:t>时</w:t>
            </w:r>
            <w:r w:rsidRPr="00213756">
              <w:t>（北京时间）</w:t>
            </w:r>
          </w:p>
        </w:tc>
      </w:tr>
      <w:tr w:rsidR="00267ED2" w:rsidRPr="008C3E8E" w14:paraId="7EAE68AE" w14:textId="77777777" w:rsidTr="00A7709E">
        <w:tc>
          <w:tcPr>
            <w:tcW w:w="820" w:type="dxa"/>
            <w:vAlign w:val="center"/>
          </w:tcPr>
          <w:p w14:paraId="6F386259" w14:textId="77777777" w:rsidR="00267ED2" w:rsidRPr="008C3E8E" w:rsidRDefault="00267ED2" w:rsidP="00A7709E">
            <w:pPr>
              <w:pStyle w:val="af"/>
              <w:numPr>
                <w:ilvl w:val="0"/>
                <w:numId w:val="7"/>
              </w:numPr>
            </w:pPr>
            <w:bookmarkStart w:id="68" w:name="_Ref389721180"/>
          </w:p>
        </w:tc>
        <w:bookmarkEnd w:id="68"/>
        <w:tc>
          <w:tcPr>
            <w:tcW w:w="1220" w:type="dxa"/>
            <w:vAlign w:val="center"/>
          </w:tcPr>
          <w:p w14:paraId="6121E8BD" w14:textId="77777777" w:rsidR="00267ED2" w:rsidRPr="008C3E8E" w:rsidRDefault="00267ED2" w:rsidP="00A7709E">
            <w:pPr>
              <w:pStyle w:val="af"/>
            </w:pPr>
            <w:r w:rsidRPr="008C3E8E">
              <w:fldChar w:fldCharType="begin"/>
            </w:r>
            <w:r w:rsidRPr="008C3E8E">
              <w:instrText xml:space="preserve"> REF _Ref389455348 \r \h  \* MERGEFORMAT </w:instrText>
            </w:r>
            <w:r w:rsidRPr="008C3E8E">
              <w:fldChar w:fldCharType="separate"/>
            </w:r>
            <w:r w:rsidR="00F11D0A">
              <w:t>23.1</w:t>
            </w:r>
            <w:r w:rsidRPr="008C3E8E">
              <w:fldChar w:fldCharType="end"/>
            </w:r>
          </w:p>
        </w:tc>
        <w:tc>
          <w:tcPr>
            <w:tcW w:w="7494" w:type="dxa"/>
            <w:vAlign w:val="center"/>
          </w:tcPr>
          <w:p w14:paraId="6CEA96F7" w14:textId="59A9F302" w:rsidR="005C0BCB" w:rsidRPr="00213756" w:rsidRDefault="00267ED2" w:rsidP="00905B9B">
            <w:pPr>
              <w:pStyle w:val="33"/>
              <w:spacing w:line="320" w:lineRule="atLeast"/>
              <w:ind w:leftChars="50" w:left="120" w:rightChars="50" w:right="120"/>
            </w:pPr>
            <w:r w:rsidRPr="00213756">
              <w:rPr>
                <w:b/>
              </w:rPr>
              <w:t>开标</w:t>
            </w:r>
            <w:r w:rsidR="0038485C" w:rsidRPr="00213756">
              <w:rPr>
                <w:b/>
              </w:rPr>
              <w:t>时间</w:t>
            </w:r>
            <w:r w:rsidRPr="00213756">
              <w:rPr>
                <w:b/>
              </w:rPr>
              <w:t>：</w:t>
            </w:r>
            <w:r w:rsidR="00F71E5E" w:rsidRPr="00213756">
              <w:rPr>
                <w:b/>
              </w:rPr>
              <w:t>2021</w:t>
            </w:r>
            <w:r w:rsidR="00F71E5E" w:rsidRPr="00213756">
              <w:rPr>
                <w:b/>
              </w:rPr>
              <w:t>年</w:t>
            </w:r>
            <w:r w:rsidR="00213756" w:rsidRPr="00213756">
              <w:rPr>
                <w:b/>
              </w:rPr>
              <w:t>12</w:t>
            </w:r>
            <w:r w:rsidR="004D373C" w:rsidRPr="00213756">
              <w:rPr>
                <w:b/>
              </w:rPr>
              <w:t>月</w:t>
            </w:r>
            <w:r w:rsidR="00213756" w:rsidRPr="00213756">
              <w:rPr>
                <w:b/>
              </w:rPr>
              <w:t>16</w:t>
            </w:r>
            <w:r w:rsidR="004D373C" w:rsidRPr="00213756">
              <w:rPr>
                <w:b/>
              </w:rPr>
              <w:t>日</w:t>
            </w:r>
            <w:r w:rsidR="004D373C" w:rsidRPr="00213756">
              <w:rPr>
                <w:b/>
              </w:rPr>
              <w:t>10:00</w:t>
            </w:r>
            <w:r w:rsidR="004D373C" w:rsidRPr="00213756">
              <w:rPr>
                <w:b/>
              </w:rPr>
              <w:t>时</w:t>
            </w:r>
          </w:p>
        </w:tc>
      </w:tr>
      <w:tr w:rsidR="00585CB6" w:rsidRPr="008C3E8E" w14:paraId="1B9712C4" w14:textId="77777777" w:rsidTr="00A7709E">
        <w:tc>
          <w:tcPr>
            <w:tcW w:w="820" w:type="dxa"/>
            <w:vAlign w:val="center"/>
          </w:tcPr>
          <w:p w14:paraId="03F2CB3C" w14:textId="77777777" w:rsidR="00585CB6" w:rsidRPr="008C3E8E" w:rsidRDefault="00585CB6" w:rsidP="00A7709E">
            <w:pPr>
              <w:pStyle w:val="af"/>
              <w:numPr>
                <w:ilvl w:val="0"/>
                <w:numId w:val="7"/>
              </w:numPr>
            </w:pPr>
            <w:bookmarkStart w:id="69" w:name="_Ref62591453"/>
          </w:p>
        </w:tc>
        <w:bookmarkEnd w:id="69"/>
        <w:tc>
          <w:tcPr>
            <w:tcW w:w="1220" w:type="dxa"/>
            <w:vAlign w:val="center"/>
          </w:tcPr>
          <w:p w14:paraId="146B5F31" w14:textId="77777777" w:rsidR="00585CB6" w:rsidRPr="008C3E8E" w:rsidRDefault="00585CB6" w:rsidP="00A7709E">
            <w:pPr>
              <w:pStyle w:val="af"/>
            </w:pPr>
            <w:r>
              <w:fldChar w:fldCharType="begin"/>
            </w:r>
            <w:r>
              <w:instrText xml:space="preserve"> REF _Ref62591439 \r \h </w:instrText>
            </w:r>
            <w:r>
              <w:fldChar w:fldCharType="separate"/>
            </w:r>
            <w:r w:rsidR="00F11D0A">
              <w:t>23.3</w:t>
            </w:r>
            <w:r>
              <w:fldChar w:fldCharType="end"/>
            </w:r>
          </w:p>
        </w:tc>
        <w:tc>
          <w:tcPr>
            <w:tcW w:w="7494" w:type="dxa"/>
            <w:vAlign w:val="center"/>
          </w:tcPr>
          <w:p w14:paraId="762F9C96" w14:textId="77777777" w:rsidR="00FC0A2B" w:rsidRPr="00213756" w:rsidRDefault="00585CB6" w:rsidP="0097612B">
            <w:pPr>
              <w:pStyle w:val="33"/>
              <w:spacing w:line="320" w:lineRule="atLeast"/>
              <w:ind w:leftChars="50" w:left="120" w:rightChars="50" w:right="120"/>
              <w:rPr>
                <w:b/>
              </w:rPr>
            </w:pPr>
            <w:r w:rsidRPr="00213756">
              <w:rPr>
                <w:rFonts w:hint="eastAsia"/>
                <w:b/>
              </w:rPr>
              <w:t>投标文件解密时限：</w:t>
            </w:r>
            <w:r w:rsidR="000D6BF8" w:rsidRPr="00213756">
              <w:rPr>
                <w:rFonts w:hint="eastAsia"/>
              </w:rPr>
              <w:t>开标时间到达</w:t>
            </w:r>
            <w:r w:rsidR="0097612B" w:rsidRPr="00213756">
              <w:rPr>
                <w:rFonts w:hint="eastAsia"/>
              </w:rPr>
              <w:t>后</w:t>
            </w:r>
            <w:r w:rsidR="00FC0A2B" w:rsidRPr="00213756">
              <w:rPr>
                <w:rFonts w:hint="eastAsia"/>
              </w:rPr>
              <w:t>30</w:t>
            </w:r>
            <w:r w:rsidRPr="00213756">
              <w:rPr>
                <w:rFonts w:hint="eastAsia"/>
              </w:rPr>
              <w:t>分钟</w:t>
            </w:r>
          </w:p>
        </w:tc>
      </w:tr>
      <w:tr w:rsidR="00012D6E" w:rsidRPr="008C3E8E" w14:paraId="76B90C11" w14:textId="77777777" w:rsidTr="00A7709E">
        <w:tc>
          <w:tcPr>
            <w:tcW w:w="820" w:type="dxa"/>
            <w:vAlign w:val="center"/>
          </w:tcPr>
          <w:p w14:paraId="0DB7AED1" w14:textId="77777777" w:rsidR="00012D6E" w:rsidRPr="008C3E8E" w:rsidRDefault="00012D6E" w:rsidP="00A7709E">
            <w:pPr>
              <w:pStyle w:val="af"/>
              <w:numPr>
                <w:ilvl w:val="0"/>
                <w:numId w:val="7"/>
              </w:numPr>
            </w:pPr>
            <w:bookmarkStart w:id="70" w:name="_Ref62595243"/>
          </w:p>
        </w:tc>
        <w:bookmarkEnd w:id="70"/>
        <w:tc>
          <w:tcPr>
            <w:tcW w:w="1220" w:type="dxa"/>
            <w:vAlign w:val="center"/>
          </w:tcPr>
          <w:p w14:paraId="5ABA3196" w14:textId="77777777" w:rsidR="00012D6E" w:rsidRPr="00012D6E" w:rsidRDefault="00012D6E" w:rsidP="00A7709E">
            <w:pPr>
              <w:pStyle w:val="af"/>
            </w:pPr>
            <w:r>
              <w:fldChar w:fldCharType="begin"/>
            </w:r>
            <w:r>
              <w:instrText xml:space="preserve"> REF _Ref62595255 \r \h </w:instrText>
            </w:r>
            <w:r>
              <w:fldChar w:fldCharType="separate"/>
            </w:r>
            <w:r w:rsidR="00F11D0A">
              <w:t>23.5</w:t>
            </w:r>
            <w:r>
              <w:fldChar w:fldCharType="end"/>
            </w:r>
          </w:p>
        </w:tc>
        <w:tc>
          <w:tcPr>
            <w:tcW w:w="7494" w:type="dxa"/>
            <w:vAlign w:val="center"/>
          </w:tcPr>
          <w:p w14:paraId="340D2108" w14:textId="77777777" w:rsidR="00012D6E" w:rsidRPr="00213756" w:rsidRDefault="00012D6E" w:rsidP="00042C8A">
            <w:pPr>
              <w:pStyle w:val="33"/>
              <w:spacing w:line="320" w:lineRule="atLeast"/>
              <w:ind w:leftChars="50" w:left="120" w:rightChars="50" w:right="120"/>
              <w:rPr>
                <w:b/>
              </w:rPr>
            </w:pPr>
            <w:r w:rsidRPr="00213756">
              <w:rPr>
                <w:rFonts w:hint="eastAsia"/>
                <w:b/>
              </w:rPr>
              <w:t>开标</w:t>
            </w:r>
            <w:r w:rsidR="00E729F7" w:rsidRPr="00213756">
              <w:rPr>
                <w:rFonts w:hint="eastAsia"/>
                <w:b/>
              </w:rPr>
              <w:t>电子</w:t>
            </w:r>
            <w:r w:rsidRPr="00213756">
              <w:rPr>
                <w:rFonts w:hint="eastAsia"/>
                <w:b/>
              </w:rPr>
              <w:t>签名时限：</w:t>
            </w:r>
            <w:r w:rsidR="0097612B" w:rsidRPr="00213756">
              <w:rPr>
                <w:rFonts w:hint="eastAsia"/>
              </w:rPr>
              <w:t>开标记录表生成后</w:t>
            </w:r>
            <w:r w:rsidRPr="00213756">
              <w:rPr>
                <w:rFonts w:hint="eastAsia"/>
              </w:rPr>
              <w:t>10</w:t>
            </w:r>
            <w:r w:rsidRPr="00213756">
              <w:rPr>
                <w:rFonts w:hint="eastAsia"/>
              </w:rPr>
              <w:t>分钟</w:t>
            </w:r>
          </w:p>
        </w:tc>
      </w:tr>
      <w:tr w:rsidR="00073577" w:rsidRPr="00073577" w14:paraId="3B719AF6" w14:textId="77777777" w:rsidTr="00A7709E">
        <w:tc>
          <w:tcPr>
            <w:tcW w:w="820" w:type="dxa"/>
            <w:vAlign w:val="center"/>
          </w:tcPr>
          <w:p w14:paraId="3410D20D" w14:textId="77777777" w:rsidR="00073577" w:rsidRPr="00073577" w:rsidRDefault="00073577" w:rsidP="00A7709E">
            <w:pPr>
              <w:pStyle w:val="af"/>
              <w:numPr>
                <w:ilvl w:val="0"/>
                <w:numId w:val="7"/>
              </w:numPr>
              <w:rPr>
                <w:color w:val="FF0000"/>
              </w:rPr>
            </w:pPr>
            <w:bookmarkStart w:id="71" w:name="_Ref66092876"/>
          </w:p>
        </w:tc>
        <w:bookmarkEnd w:id="71"/>
        <w:tc>
          <w:tcPr>
            <w:tcW w:w="1220" w:type="dxa"/>
            <w:vAlign w:val="center"/>
          </w:tcPr>
          <w:p w14:paraId="04570987" w14:textId="77777777" w:rsidR="00073577" w:rsidRPr="00073577" w:rsidRDefault="00073577" w:rsidP="00A7709E">
            <w:pPr>
              <w:pStyle w:val="af"/>
              <w:rPr>
                <w:color w:val="FF0000"/>
              </w:rPr>
            </w:pPr>
            <w:r>
              <w:rPr>
                <w:color w:val="FF0000"/>
              </w:rPr>
              <w:fldChar w:fldCharType="begin"/>
            </w:r>
            <w:r>
              <w:rPr>
                <w:color w:val="FF0000"/>
              </w:rPr>
              <w:instrText xml:space="preserve"> REF _Ref66092902 \r \h </w:instrText>
            </w:r>
            <w:r>
              <w:rPr>
                <w:color w:val="FF0000"/>
              </w:rPr>
            </w:r>
            <w:r>
              <w:rPr>
                <w:color w:val="FF0000"/>
              </w:rPr>
              <w:fldChar w:fldCharType="separate"/>
            </w:r>
            <w:r w:rsidR="00F11D0A">
              <w:rPr>
                <w:color w:val="FF0000"/>
              </w:rPr>
              <w:t>23.6</w:t>
            </w:r>
            <w:r>
              <w:rPr>
                <w:color w:val="FF0000"/>
              </w:rPr>
              <w:fldChar w:fldCharType="end"/>
            </w:r>
          </w:p>
        </w:tc>
        <w:tc>
          <w:tcPr>
            <w:tcW w:w="7494" w:type="dxa"/>
            <w:vAlign w:val="center"/>
          </w:tcPr>
          <w:p w14:paraId="1A153A7D" w14:textId="5DDF7BCD" w:rsidR="00073577" w:rsidRPr="00073577" w:rsidRDefault="008F0835" w:rsidP="0001004A">
            <w:pPr>
              <w:pStyle w:val="33"/>
              <w:spacing w:line="320" w:lineRule="atLeast"/>
              <w:ind w:leftChars="50" w:left="120" w:rightChars="50" w:right="120"/>
              <w:rPr>
                <w:b/>
                <w:color w:val="FF0000"/>
              </w:rPr>
            </w:pPr>
            <w:r>
              <w:rPr>
                <w:rFonts w:hint="eastAsia"/>
                <w:b/>
                <w:color w:val="FF0000"/>
              </w:rPr>
              <w:t>投标文件的纸质归档</w:t>
            </w:r>
            <w:r w:rsidR="00073577" w:rsidRPr="00073577">
              <w:rPr>
                <w:rFonts w:hint="eastAsia"/>
                <w:b/>
                <w:color w:val="FF0000"/>
              </w:rPr>
              <w:t>：</w:t>
            </w:r>
            <w:r w:rsidR="00073577" w:rsidRPr="00073577">
              <w:rPr>
                <w:rFonts w:hint="eastAsia"/>
                <w:color w:val="FF0000"/>
              </w:rPr>
              <w:t>开标结束后，投标人应向招标代理机构邮寄</w:t>
            </w:r>
            <w:r w:rsidR="0001004A">
              <w:rPr>
                <w:rFonts w:hint="eastAsia"/>
                <w:color w:val="FF0000"/>
              </w:rPr>
              <w:t>1</w:t>
            </w:r>
            <w:r w:rsidR="0001004A">
              <w:rPr>
                <w:rFonts w:hint="eastAsia"/>
                <w:color w:val="FF0000"/>
              </w:rPr>
              <w:t>份</w:t>
            </w:r>
            <w:r w:rsidR="00073577">
              <w:rPr>
                <w:rFonts w:hint="eastAsia"/>
                <w:color w:val="FF0000"/>
              </w:rPr>
              <w:t>用于归档的</w:t>
            </w:r>
            <w:r w:rsidR="0001004A" w:rsidRPr="00073577">
              <w:rPr>
                <w:rFonts w:hint="eastAsia"/>
                <w:color w:val="FF0000"/>
              </w:rPr>
              <w:t>纸质</w:t>
            </w:r>
            <w:r w:rsidR="0001004A">
              <w:rPr>
                <w:rFonts w:hint="eastAsia"/>
                <w:color w:val="FF0000"/>
              </w:rPr>
              <w:t>版</w:t>
            </w:r>
            <w:r w:rsidR="00073577" w:rsidRPr="00073577">
              <w:rPr>
                <w:rFonts w:hint="eastAsia"/>
                <w:color w:val="FF0000"/>
              </w:rPr>
              <w:t>投标文件，邮寄地址</w:t>
            </w:r>
            <w:r>
              <w:rPr>
                <w:rFonts w:hint="eastAsia"/>
                <w:color w:val="FF0000"/>
              </w:rPr>
              <w:t>：</w:t>
            </w:r>
            <w:r w:rsidRPr="008F0835">
              <w:rPr>
                <w:rFonts w:hint="eastAsia"/>
                <w:color w:val="FF0000"/>
              </w:rPr>
              <w:t>中国上海延安西路</w:t>
            </w:r>
            <w:r w:rsidRPr="008F0835">
              <w:rPr>
                <w:rFonts w:hint="eastAsia"/>
                <w:color w:val="FF0000"/>
              </w:rPr>
              <w:t>358</w:t>
            </w:r>
            <w:r w:rsidRPr="008F0835">
              <w:rPr>
                <w:rFonts w:hint="eastAsia"/>
                <w:color w:val="FF0000"/>
              </w:rPr>
              <w:t>号美丽园大厦</w:t>
            </w:r>
            <w:r w:rsidRPr="008F0835">
              <w:rPr>
                <w:rFonts w:hint="eastAsia"/>
                <w:color w:val="FF0000"/>
              </w:rPr>
              <w:t>14</w:t>
            </w:r>
            <w:r w:rsidRPr="008F0835">
              <w:rPr>
                <w:rFonts w:hint="eastAsia"/>
                <w:color w:val="FF0000"/>
              </w:rPr>
              <w:t>楼</w:t>
            </w:r>
            <w:r>
              <w:rPr>
                <w:rFonts w:hint="eastAsia"/>
                <w:color w:val="FF0000"/>
              </w:rPr>
              <w:t>（</w:t>
            </w:r>
            <w:r w:rsidRPr="008F0835">
              <w:rPr>
                <w:rFonts w:hint="eastAsia"/>
                <w:color w:val="FF0000"/>
              </w:rPr>
              <w:t>王晓</w:t>
            </w:r>
            <w:r>
              <w:rPr>
                <w:rFonts w:hint="eastAsia"/>
                <w:color w:val="FF0000"/>
              </w:rPr>
              <w:t>，</w:t>
            </w:r>
            <w:r w:rsidR="004510CD" w:rsidRPr="004510CD">
              <w:rPr>
                <w:color w:val="FF0000"/>
              </w:rPr>
              <w:t>86-21-3217</w:t>
            </w:r>
            <w:r w:rsidR="00213756">
              <w:rPr>
                <w:color w:val="FF0000"/>
              </w:rPr>
              <w:t>3704</w:t>
            </w:r>
            <w:r>
              <w:rPr>
                <w:rFonts w:hint="eastAsia"/>
                <w:color w:val="FF0000"/>
              </w:rPr>
              <w:t>）</w:t>
            </w:r>
          </w:p>
        </w:tc>
      </w:tr>
      <w:tr w:rsidR="00267ED2" w:rsidRPr="008C3E8E" w14:paraId="2B5EA16F" w14:textId="77777777" w:rsidTr="00A7709E">
        <w:tc>
          <w:tcPr>
            <w:tcW w:w="820" w:type="dxa"/>
            <w:vAlign w:val="center"/>
          </w:tcPr>
          <w:p w14:paraId="1052A922" w14:textId="77777777" w:rsidR="00267ED2" w:rsidRPr="008C3E8E" w:rsidRDefault="00267ED2" w:rsidP="00A7709E">
            <w:pPr>
              <w:pStyle w:val="af"/>
              <w:numPr>
                <w:ilvl w:val="0"/>
                <w:numId w:val="7"/>
              </w:numPr>
            </w:pPr>
            <w:bookmarkStart w:id="72" w:name="_Ref389721217"/>
          </w:p>
        </w:tc>
        <w:bookmarkEnd w:id="72"/>
        <w:tc>
          <w:tcPr>
            <w:tcW w:w="1220" w:type="dxa"/>
            <w:vAlign w:val="center"/>
          </w:tcPr>
          <w:p w14:paraId="4E2F480E" w14:textId="77777777" w:rsidR="00267ED2" w:rsidRPr="008C3E8E" w:rsidRDefault="00267ED2" w:rsidP="00A7709E">
            <w:pPr>
              <w:pStyle w:val="af"/>
            </w:pPr>
            <w:r w:rsidRPr="008C3E8E">
              <w:fldChar w:fldCharType="begin"/>
            </w:r>
            <w:r w:rsidRPr="008C3E8E">
              <w:instrText xml:space="preserve"> REF _Ref434458829 \r \h  \* MERGEFORMAT </w:instrText>
            </w:r>
            <w:r w:rsidRPr="008C3E8E">
              <w:fldChar w:fldCharType="separate"/>
            </w:r>
            <w:r w:rsidR="00F11D0A">
              <w:t>33.1</w:t>
            </w:r>
            <w:r w:rsidRPr="008C3E8E">
              <w:fldChar w:fldCharType="end"/>
            </w:r>
          </w:p>
        </w:tc>
        <w:tc>
          <w:tcPr>
            <w:tcW w:w="7494" w:type="dxa"/>
            <w:vAlign w:val="center"/>
          </w:tcPr>
          <w:p w14:paraId="06EC1E9A" w14:textId="77777777" w:rsidR="00267ED2" w:rsidRPr="008C3E8E" w:rsidRDefault="00267ED2" w:rsidP="00A7709E">
            <w:pPr>
              <w:pStyle w:val="af"/>
              <w:spacing w:after="0" w:line="320" w:lineRule="atLeast"/>
              <w:ind w:leftChars="50" w:left="120" w:rightChars="50" w:right="120"/>
              <w:jc w:val="both"/>
            </w:pPr>
            <w:r w:rsidRPr="008C3E8E">
              <w:rPr>
                <w:b/>
              </w:rPr>
              <w:t>合同签约地点：</w:t>
            </w:r>
            <w:r w:rsidR="009D1636">
              <w:rPr>
                <w:rFonts w:hint="eastAsia"/>
              </w:rPr>
              <w:t>复旦大学</w:t>
            </w:r>
          </w:p>
        </w:tc>
      </w:tr>
      <w:tr w:rsidR="00502214" w:rsidRPr="002B0C1E" w14:paraId="30D1685D" w14:textId="77777777" w:rsidTr="00A7709E">
        <w:tc>
          <w:tcPr>
            <w:tcW w:w="820" w:type="dxa"/>
            <w:vAlign w:val="center"/>
          </w:tcPr>
          <w:p w14:paraId="6863EE99" w14:textId="77777777" w:rsidR="00502214" w:rsidRPr="002B0C1E" w:rsidRDefault="00502214" w:rsidP="00A7709E">
            <w:pPr>
              <w:pStyle w:val="af"/>
              <w:numPr>
                <w:ilvl w:val="0"/>
                <w:numId w:val="7"/>
              </w:numPr>
            </w:pPr>
          </w:p>
        </w:tc>
        <w:tc>
          <w:tcPr>
            <w:tcW w:w="1220" w:type="dxa"/>
            <w:vAlign w:val="center"/>
          </w:tcPr>
          <w:p w14:paraId="5CC5442A" w14:textId="77777777" w:rsidR="00502214" w:rsidRPr="002B0C1E" w:rsidRDefault="000D4DEC" w:rsidP="00A7709E">
            <w:pPr>
              <w:pStyle w:val="af"/>
              <w:rPr>
                <w:highlight w:val="yellow"/>
              </w:rPr>
            </w:pPr>
            <w:r w:rsidRPr="002B0C1E">
              <w:rPr>
                <w:rFonts w:hint="eastAsia"/>
              </w:rPr>
              <w:t>/</w:t>
            </w:r>
          </w:p>
        </w:tc>
        <w:tc>
          <w:tcPr>
            <w:tcW w:w="7494" w:type="dxa"/>
            <w:vAlign w:val="center"/>
          </w:tcPr>
          <w:p w14:paraId="16D4DE45" w14:textId="77777777" w:rsidR="00502214" w:rsidRPr="002B0C1E" w:rsidRDefault="00502214" w:rsidP="00502214">
            <w:pPr>
              <w:pStyle w:val="af"/>
              <w:spacing w:line="320" w:lineRule="atLeast"/>
              <w:ind w:leftChars="50" w:left="120" w:rightChars="50" w:right="120"/>
              <w:jc w:val="left"/>
            </w:pPr>
            <w:r w:rsidRPr="002B0C1E">
              <w:rPr>
                <w:rFonts w:hint="eastAsia"/>
              </w:rPr>
              <w:t>疫情期间入校管理规定：</w:t>
            </w:r>
          </w:p>
          <w:p w14:paraId="7F5FBCD4" w14:textId="77777777" w:rsidR="00905B9B" w:rsidRPr="002B0C1E" w:rsidRDefault="00905B9B" w:rsidP="00905B9B">
            <w:pPr>
              <w:pStyle w:val="af"/>
              <w:spacing w:after="0" w:line="240" w:lineRule="auto"/>
              <w:ind w:leftChars="50" w:left="120" w:rightChars="50" w:right="120"/>
              <w:jc w:val="left"/>
            </w:pPr>
            <w:r w:rsidRPr="002B0C1E">
              <w:rPr>
                <w:rFonts w:hint="eastAsia"/>
              </w:rPr>
              <w:t>原则上投标人无需委派代表参加复旦大学现场开标会。如投标人有意委派授权代表参加现场开标会的，应在开标时间之前</w:t>
            </w:r>
            <w:r w:rsidRPr="002B0C1E">
              <w:rPr>
                <w:rFonts w:hint="eastAsia"/>
              </w:rPr>
              <w:t>24</w:t>
            </w:r>
            <w:r w:rsidRPr="002B0C1E">
              <w:rPr>
                <w:rFonts w:hint="eastAsia"/>
              </w:rPr>
              <w:t>小时至</w:t>
            </w:r>
            <w:r w:rsidRPr="002B0C1E">
              <w:rPr>
                <w:rFonts w:hint="eastAsia"/>
              </w:rPr>
              <w:t>48</w:t>
            </w:r>
            <w:r w:rsidRPr="002B0C1E">
              <w:rPr>
                <w:rFonts w:hint="eastAsia"/>
              </w:rPr>
              <w:t>小时之间与招标代理机构的联系人联系，并按要求提交疫情期间入校报备材料：</w:t>
            </w:r>
          </w:p>
          <w:p w14:paraId="16DC00F6" w14:textId="77777777" w:rsidR="00905B9B" w:rsidRPr="002B0C1E" w:rsidRDefault="00905B9B" w:rsidP="00905B9B">
            <w:pPr>
              <w:pStyle w:val="af"/>
              <w:spacing w:after="0" w:line="240" w:lineRule="auto"/>
              <w:ind w:leftChars="50" w:left="120" w:rightChars="50" w:right="120"/>
              <w:jc w:val="left"/>
            </w:pPr>
            <w:r w:rsidRPr="002B0C1E">
              <w:rPr>
                <w:rFonts w:hint="eastAsia"/>
              </w:rPr>
              <w:t>1</w:t>
            </w:r>
            <w:r w:rsidRPr="002B0C1E">
              <w:rPr>
                <w:rFonts w:hint="eastAsia"/>
              </w:rPr>
              <w:t>）姓名、身份证号、手机号；</w:t>
            </w:r>
          </w:p>
          <w:p w14:paraId="111D9F3B" w14:textId="77777777" w:rsidR="00905B9B" w:rsidRPr="002B0C1E" w:rsidRDefault="00905B9B" w:rsidP="00905B9B">
            <w:pPr>
              <w:pStyle w:val="af"/>
              <w:spacing w:after="0" w:line="240" w:lineRule="auto"/>
              <w:ind w:leftChars="50" w:left="120" w:rightChars="50" w:right="120"/>
              <w:jc w:val="left"/>
            </w:pPr>
            <w:r w:rsidRPr="002B0C1E">
              <w:rPr>
                <w:rFonts w:hint="eastAsia"/>
              </w:rPr>
              <w:t>2</w:t>
            </w:r>
            <w:r w:rsidRPr="002B0C1E">
              <w:rPr>
                <w:rFonts w:hint="eastAsia"/>
              </w:rPr>
              <w:t>）随申码绿码截屏、通信大数据行程卡绿码截屏；</w:t>
            </w:r>
          </w:p>
          <w:p w14:paraId="38726750" w14:textId="77777777" w:rsidR="00905B9B" w:rsidRPr="002B0C1E" w:rsidRDefault="00905B9B" w:rsidP="00905B9B">
            <w:pPr>
              <w:pStyle w:val="af"/>
              <w:spacing w:after="0" w:line="240" w:lineRule="auto"/>
              <w:ind w:leftChars="50" w:left="120" w:rightChars="50" w:right="120"/>
              <w:jc w:val="left"/>
            </w:pPr>
            <w:r w:rsidRPr="002B0C1E">
              <w:rPr>
                <w:rFonts w:hint="eastAsia"/>
              </w:rPr>
              <w:t>3</w:t>
            </w:r>
            <w:r w:rsidRPr="002B0C1E">
              <w:rPr>
                <w:rFonts w:hint="eastAsia"/>
              </w:rPr>
              <w:t>）承诺书：进校人员及同住人最近</w:t>
            </w:r>
            <w:r w:rsidRPr="002B0C1E">
              <w:rPr>
                <w:rFonts w:hint="eastAsia"/>
              </w:rPr>
              <w:t>14</w:t>
            </w:r>
            <w:r w:rsidRPr="002B0C1E">
              <w:rPr>
                <w:rFonts w:hint="eastAsia"/>
              </w:rPr>
              <w:t>天内未到过（或途径）国务院颁布的中、高风险地区（承诺书格式自拟，须列明各风险地区并签名，以图片形式提</w:t>
            </w:r>
            <w:r w:rsidRPr="002B0C1E">
              <w:rPr>
                <w:rFonts w:hint="eastAsia"/>
              </w:rPr>
              <w:lastRenderedPageBreak/>
              <w:t>交）</w:t>
            </w:r>
          </w:p>
          <w:p w14:paraId="17F2297A" w14:textId="77777777" w:rsidR="00905B9B" w:rsidRPr="002B0C1E" w:rsidRDefault="00905B9B" w:rsidP="00905B9B">
            <w:pPr>
              <w:pStyle w:val="af"/>
              <w:spacing w:after="0" w:line="240" w:lineRule="auto"/>
              <w:ind w:leftChars="50" w:left="120" w:rightChars="50" w:right="120"/>
              <w:jc w:val="left"/>
            </w:pPr>
            <w:r w:rsidRPr="002B0C1E">
              <w:rPr>
                <w:rFonts w:hint="eastAsia"/>
              </w:rPr>
              <w:t>注：</w:t>
            </w:r>
          </w:p>
          <w:p w14:paraId="402DF6C0" w14:textId="77777777" w:rsidR="00905B9B" w:rsidRPr="002B0C1E" w:rsidRDefault="00905B9B" w:rsidP="00905B9B">
            <w:pPr>
              <w:pStyle w:val="af"/>
              <w:spacing w:after="0" w:line="240" w:lineRule="auto"/>
              <w:ind w:leftChars="50" w:left="120" w:rightChars="50" w:right="120"/>
              <w:jc w:val="left"/>
            </w:pPr>
            <w:r w:rsidRPr="002B0C1E">
              <w:rPr>
                <w:rFonts w:hint="eastAsia"/>
              </w:rPr>
              <w:t>1</w:t>
            </w:r>
            <w:r w:rsidRPr="002B0C1E">
              <w:rPr>
                <w:rFonts w:hint="eastAsia"/>
              </w:rPr>
              <w:t>）疫情期间入校报备材料有效期较短</w:t>
            </w:r>
            <w:r w:rsidR="00B95EB5" w:rsidRPr="002B0C1E">
              <w:rPr>
                <w:rFonts w:hint="eastAsia"/>
              </w:rPr>
              <w:t>、</w:t>
            </w:r>
            <w:r w:rsidRPr="002B0C1E">
              <w:rPr>
                <w:rFonts w:hint="eastAsia"/>
              </w:rPr>
              <w:t>审批流程较长，过早报备将导致报备失效，过晚报备存在无法按时审批风险，请投标人理解和配合，并建议对手续办理时间有充分考虑及风险预判。</w:t>
            </w:r>
          </w:p>
          <w:p w14:paraId="3E5FFDE4" w14:textId="77777777" w:rsidR="00905B9B" w:rsidRPr="002B0C1E" w:rsidRDefault="00905B9B" w:rsidP="00905B9B">
            <w:pPr>
              <w:pStyle w:val="af"/>
              <w:spacing w:after="0" w:line="240" w:lineRule="auto"/>
              <w:ind w:leftChars="50" w:left="120" w:rightChars="50" w:right="120"/>
              <w:jc w:val="left"/>
            </w:pPr>
            <w:r w:rsidRPr="002B0C1E">
              <w:rPr>
                <w:rFonts w:hint="eastAsia"/>
              </w:rPr>
              <w:t>2</w:t>
            </w:r>
            <w:r w:rsidRPr="002B0C1E">
              <w:rPr>
                <w:rFonts w:hint="eastAsia"/>
              </w:rPr>
              <w:t>）有关防疫管理要求，招标人将按上海市有关规定进行动态调整，如有变化，另行通知。</w:t>
            </w:r>
          </w:p>
          <w:p w14:paraId="039BDB04" w14:textId="77777777" w:rsidR="00905B9B" w:rsidRPr="002B0C1E" w:rsidRDefault="00905B9B" w:rsidP="00905B9B">
            <w:pPr>
              <w:pStyle w:val="af"/>
              <w:spacing w:after="0" w:line="240" w:lineRule="auto"/>
              <w:ind w:leftChars="50" w:left="120" w:rightChars="50" w:right="120"/>
              <w:jc w:val="left"/>
            </w:pPr>
            <w:r w:rsidRPr="002B0C1E">
              <w:rPr>
                <w:rFonts w:hint="eastAsia"/>
              </w:rPr>
              <w:t>3</w:t>
            </w:r>
            <w:r w:rsidRPr="002B0C1E">
              <w:rPr>
                <w:rFonts w:hint="eastAsia"/>
              </w:rPr>
              <w:t>）进校人员在进校时应主动出示身份证、随申码（绿码）、承诺书（现场签署）。</w:t>
            </w:r>
          </w:p>
          <w:p w14:paraId="0D2DCB00" w14:textId="77777777" w:rsidR="00502214" w:rsidRPr="002B0C1E" w:rsidRDefault="00905B9B" w:rsidP="00905B9B">
            <w:pPr>
              <w:pStyle w:val="af"/>
              <w:spacing w:after="0" w:line="240" w:lineRule="auto"/>
              <w:ind w:leftChars="50" w:left="120" w:rightChars="50" w:right="120"/>
              <w:jc w:val="left"/>
              <w:rPr>
                <w:b/>
              </w:rPr>
            </w:pPr>
            <w:r w:rsidRPr="002B0C1E">
              <w:rPr>
                <w:rFonts w:hint="eastAsia"/>
              </w:rPr>
              <w:t>4</w:t>
            </w:r>
            <w:r w:rsidRPr="002B0C1E">
              <w:rPr>
                <w:rFonts w:hint="eastAsia"/>
              </w:rPr>
              <w:t>）</w:t>
            </w:r>
            <w:r w:rsidR="00502214" w:rsidRPr="002B0C1E">
              <w:rPr>
                <w:rFonts w:hint="eastAsia"/>
              </w:rPr>
              <w:t>进校人员必须符合以下进校条件：</w:t>
            </w:r>
            <w:r w:rsidRPr="002B0C1E">
              <w:rPr>
                <w:rFonts w:hint="eastAsia"/>
              </w:rPr>
              <w:t>①</w:t>
            </w:r>
            <w:r w:rsidR="00502214" w:rsidRPr="002B0C1E">
              <w:rPr>
                <w:rFonts w:hint="eastAsia"/>
              </w:rPr>
              <w:t>身体无发热、咳嗽、气喘等疑似症状。</w:t>
            </w:r>
            <w:r w:rsidRPr="002B0C1E">
              <w:rPr>
                <w:rFonts w:hint="eastAsia"/>
              </w:rPr>
              <w:t>②</w:t>
            </w:r>
            <w:r w:rsidR="00502214" w:rsidRPr="002B0C1E">
              <w:rPr>
                <w:rFonts w:hint="eastAsia"/>
              </w:rPr>
              <w:t>近期本人及同住人员未途经或去过重点防控地区和国（境）外。</w:t>
            </w:r>
            <w:r w:rsidRPr="002B0C1E">
              <w:rPr>
                <w:rFonts w:hint="eastAsia"/>
              </w:rPr>
              <w:t>③</w:t>
            </w:r>
            <w:r w:rsidR="00502214" w:rsidRPr="002B0C1E">
              <w:rPr>
                <w:rFonts w:hint="eastAsia"/>
              </w:rPr>
              <w:t>最近</w:t>
            </w:r>
            <w:r w:rsidR="00502214" w:rsidRPr="002B0C1E">
              <w:rPr>
                <w:rFonts w:hint="eastAsia"/>
              </w:rPr>
              <w:t>14</w:t>
            </w:r>
            <w:r w:rsidR="00502214" w:rsidRPr="002B0C1E">
              <w:rPr>
                <w:rFonts w:hint="eastAsia"/>
              </w:rPr>
              <w:t>天内未近距离接触新型冠状病毒感染的肺炎疑似或确诊患者。</w:t>
            </w:r>
            <w:r w:rsidRPr="002B0C1E">
              <w:rPr>
                <w:rFonts w:hint="eastAsia"/>
              </w:rPr>
              <w:t>④</w:t>
            </w:r>
            <w:r w:rsidR="00502214" w:rsidRPr="002B0C1E">
              <w:rPr>
                <w:rFonts w:hint="eastAsia"/>
              </w:rPr>
              <w:t>14</w:t>
            </w:r>
            <w:r w:rsidR="00502214" w:rsidRPr="002B0C1E">
              <w:rPr>
                <w:rFonts w:hint="eastAsia"/>
              </w:rPr>
              <w:t>天内无境外国家</w:t>
            </w:r>
            <w:r w:rsidR="00502214" w:rsidRPr="002B0C1E">
              <w:rPr>
                <w:rFonts w:hint="eastAsia"/>
              </w:rPr>
              <w:t>/</w:t>
            </w:r>
            <w:r w:rsidR="00502214" w:rsidRPr="002B0C1E">
              <w:rPr>
                <w:rFonts w:hint="eastAsia"/>
              </w:rPr>
              <w:t>疫情中高风险来沪返沪地区的旅行史或居住史。</w:t>
            </w:r>
          </w:p>
        </w:tc>
      </w:tr>
      <w:tr w:rsidR="005F772C" w:rsidRPr="005755AC" w14:paraId="3DD6074D" w14:textId="77777777" w:rsidTr="00743424">
        <w:tc>
          <w:tcPr>
            <w:tcW w:w="820" w:type="dxa"/>
            <w:vAlign w:val="center"/>
          </w:tcPr>
          <w:p w14:paraId="6C9D7573" w14:textId="77777777" w:rsidR="005F772C" w:rsidRPr="005755AC" w:rsidRDefault="005F772C" w:rsidP="00743424">
            <w:pPr>
              <w:pStyle w:val="af"/>
              <w:numPr>
                <w:ilvl w:val="0"/>
                <w:numId w:val="7"/>
              </w:numPr>
              <w:rPr>
                <w:color w:val="0000FF"/>
              </w:rPr>
            </w:pPr>
          </w:p>
        </w:tc>
        <w:tc>
          <w:tcPr>
            <w:tcW w:w="1220" w:type="dxa"/>
            <w:vAlign w:val="center"/>
          </w:tcPr>
          <w:p w14:paraId="6FAFA96C" w14:textId="77777777" w:rsidR="005F772C" w:rsidRPr="00DF261F" w:rsidRDefault="005F772C" w:rsidP="00743424">
            <w:pPr>
              <w:pStyle w:val="af"/>
              <w:rPr>
                <w:color w:val="0000FF"/>
                <w:highlight w:val="yellow"/>
              </w:rPr>
            </w:pPr>
            <w:r w:rsidRPr="00DF261F">
              <w:rPr>
                <w:rFonts w:hint="eastAsia"/>
                <w:color w:val="0000FF"/>
                <w:highlight w:val="yellow"/>
              </w:rPr>
              <w:t>其他</w:t>
            </w:r>
          </w:p>
        </w:tc>
        <w:tc>
          <w:tcPr>
            <w:tcW w:w="7494" w:type="dxa"/>
            <w:vAlign w:val="center"/>
          </w:tcPr>
          <w:p w14:paraId="41037CC2" w14:textId="77777777" w:rsidR="005F772C" w:rsidRPr="004C15C4" w:rsidRDefault="005F772C" w:rsidP="00743424">
            <w:pPr>
              <w:pStyle w:val="af"/>
              <w:spacing w:line="320" w:lineRule="atLeast"/>
              <w:ind w:leftChars="50" w:left="120" w:rightChars="50" w:right="120"/>
              <w:jc w:val="left"/>
              <w:rPr>
                <w:b/>
                <w:color w:val="0000FF"/>
              </w:rPr>
            </w:pPr>
            <w:r w:rsidRPr="00DF261F">
              <w:rPr>
                <w:rFonts w:hint="eastAsia"/>
                <w:b/>
                <w:color w:val="0000FF"/>
                <w:highlight w:val="yellow"/>
              </w:rPr>
              <w:t>投标人不得相互串通投标，投标人不得与招标人或招标代理机构等串通投标，否则其投标文件将被判定为无效并依法各自接受有关监管部门的处罚。</w:t>
            </w:r>
          </w:p>
        </w:tc>
      </w:tr>
    </w:tbl>
    <w:p w14:paraId="56E2F33B" w14:textId="77777777" w:rsidR="005F772C" w:rsidRPr="005F772C" w:rsidRDefault="005F772C" w:rsidP="005F772C">
      <w:pPr>
        <w:pStyle w:val="flName"/>
        <w:tabs>
          <w:tab w:val="left" w:pos="264"/>
        </w:tabs>
        <w:jc w:val="both"/>
        <w:rPr>
          <w:rFonts w:ascii="Times New Roman"/>
        </w:rPr>
      </w:pPr>
      <w:r>
        <w:rPr>
          <w:rFonts w:ascii="Times New Roman"/>
        </w:rPr>
        <w:tab/>
      </w:r>
    </w:p>
    <w:p w14:paraId="5B9A0B9A" w14:textId="77777777" w:rsidR="00E720CD" w:rsidRPr="008C3E8E" w:rsidRDefault="00E720CD" w:rsidP="00212DD5">
      <w:pPr>
        <w:pStyle w:val="flName"/>
        <w:rPr>
          <w:rFonts w:ascii="Times New Roman"/>
        </w:rPr>
      </w:pPr>
      <w:r w:rsidRPr="005F772C">
        <w:br w:type="page"/>
      </w:r>
      <w:bookmarkStart w:id="73" w:name="_Toc2063681"/>
      <w:bookmarkStart w:id="74" w:name="_Toc2063806"/>
      <w:bookmarkStart w:id="75" w:name="_Toc2063937"/>
      <w:bookmarkStart w:id="76" w:name="_Toc2063969"/>
      <w:bookmarkStart w:id="77" w:name="_Toc8343683"/>
      <w:bookmarkStart w:id="78" w:name="_Toc301765379"/>
      <w:bookmarkStart w:id="79" w:name="_Toc302374123"/>
      <w:bookmarkStart w:id="80" w:name="_Toc389465255"/>
      <w:bookmarkStart w:id="81" w:name="_Toc491700917"/>
      <w:bookmarkStart w:id="82" w:name="_Toc495397997"/>
      <w:bookmarkStart w:id="83" w:name="_Toc495398047"/>
      <w:bookmarkStart w:id="84" w:name="_Toc495406850"/>
      <w:bookmarkStart w:id="85" w:name="_Toc503130720"/>
      <w:bookmarkStart w:id="86" w:name="_Toc503130781"/>
      <w:bookmarkStart w:id="87" w:name="_Toc62635306"/>
      <w:r w:rsidRPr="008C3E8E">
        <w:rPr>
          <w:rFonts w:ascii="Times New Roman"/>
        </w:rPr>
        <w:lastRenderedPageBreak/>
        <w:t>投标人须知</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p>
    <w:p w14:paraId="3FBC05BC" w14:textId="77777777" w:rsidR="00E720CD" w:rsidRPr="008C3E8E" w:rsidRDefault="00E720CD" w:rsidP="00212DD5">
      <w:pPr>
        <w:pStyle w:val="flType"/>
        <w:spacing w:before="120"/>
        <w:rPr>
          <w:rFonts w:ascii="Times New Roman"/>
        </w:rPr>
      </w:pPr>
      <w:bookmarkStart w:id="88" w:name="_Toc2063807"/>
      <w:bookmarkStart w:id="89" w:name="_Toc2063938"/>
      <w:bookmarkStart w:id="90" w:name="_Toc2063970"/>
      <w:bookmarkStart w:id="91" w:name="_Toc8343684"/>
      <w:bookmarkStart w:id="92" w:name="_Toc301765380"/>
      <w:bookmarkStart w:id="93" w:name="_Toc389465256"/>
      <w:bookmarkStart w:id="94" w:name="_Toc491700918"/>
      <w:bookmarkStart w:id="95" w:name="_Toc495397998"/>
      <w:bookmarkStart w:id="96" w:name="_Toc495398048"/>
      <w:bookmarkStart w:id="97" w:name="_Toc495406851"/>
      <w:bookmarkStart w:id="98" w:name="_Toc503130721"/>
      <w:bookmarkStart w:id="99" w:name="_Toc503130782"/>
      <w:bookmarkStart w:id="100" w:name="_Toc62635307"/>
      <w:r w:rsidRPr="008C3E8E">
        <w:rPr>
          <w:rFonts w:ascii="Times New Roman"/>
        </w:rPr>
        <w:t>一、总则</w:t>
      </w:r>
      <w:bookmarkEnd w:id="88"/>
      <w:bookmarkEnd w:id="89"/>
      <w:bookmarkEnd w:id="90"/>
      <w:bookmarkEnd w:id="91"/>
      <w:bookmarkEnd w:id="92"/>
      <w:bookmarkEnd w:id="93"/>
      <w:bookmarkEnd w:id="94"/>
      <w:bookmarkEnd w:id="95"/>
      <w:bookmarkEnd w:id="96"/>
      <w:bookmarkEnd w:id="97"/>
      <w:bookmarkEnd w:id="98"/>
      <w:bookmarkEnd w:id="99"/>
      <w:bookmarkEnd w:id="100"/>
    </w:p>
    <w:p w14:paraId="2B34E1A1" w14:textId="77777777" w:rsidR="00E720CD" w:rsidRPr="008C3E8E" w:rsidRDefault="00E720CD" w:rsidP="00212DD5">
      <w:pPr>
        <w:pStyle w:val="1"/>
        <w:rPr>
          <w:rFonts w:ascii="Times New Roman"/>
        </w:rPr>
      </w:pPr>
      <w:bookmarkStart w:id="101" w:name="_Toc441204424"/>
      <w:bookmarkStart w:id="102" w:name="_Toc441975316"/>
      <w:bookmarkStart w:id="103" w:name="_Toc452306092"/>
      <w:bookmarkStart w:id="104" w:name="_Ref452633195"/>
      <w:bookmarkStart w:id="105" w:name="_Ref452637671"/>
      <w:bookmarkStart w:id="106" w:name="_Toc452726934"/>
      <w:bookmarkStart w:id="107" w:name="_Toc452727294"/>
      <w:bookmarkStart w:id="108" w:name="_Toc452800679"/>
      <w:bookmarkStart w:id="109" w:name="_Toc2063682"/>
      <w:bookmarkStart w:id="110" w:name="_Toc2063808"/>
      <w:bookmarkStart w:id="111" w:name="_Toc8343685"/>
      <w:bookmarkStart w:id="112" w:name="_Toc302374124"/>
      <w:bookmarkStart w:id="113" w:name="_Ref389453949"/>
      <w:bookmarkStart w:id="114" w:name="_Toc62635308"/>
      <w:bookmarkStart w:id="115" w:name="_Toc434462175"/>
      <w:bookmarkStart w:id="116" w:name="_Toc434462786"/>
      <w:bookmarkStart w:id="117" w:name="_Toc434897289"/>
      <w:r w:rsidRPr="008C3E8E">
        <w:rPr>
          <w:rFonts w:ascii="Times New Roman"/>
        </w:rPr>
        <w:t>适用范围</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26C09948" w14:textId="77777777" w:rsidR="00E720CD" w:rsidRPr="008C3E8E" w:rsidRDefault="00E720CD" w:rsidP="00212DD5">
      <w:pPr>
        <w:pStyle w:val="a6"/>
      </w:pPr>
      <w:r w:rsidRPr="008C3E8E">
        <w:t>本招标文件适用于</w:t>
      </w:r>
      <w:r w:rsidRPr="008C3E8E">
        <w:rPr>
          <w:rStyle w:val="11"/>
          <w:rFonts w:ascii="Times New Roman"/>
        </w:rPr>
        <w:t>本须知前附表</w:t>
      </w:r>
      <w:r w:rsidRPr="008C3E8E">
        <w:t>第</w:t>
      </w:r>
      <w:r w:rsidR="00FB0185" w:rsidRPr="008C3E8E">
        <w:fldChar w:fldCharType="begin"/>
      </w:r>
      <w:r w:rsidR="00FB0185" w:rsidRPr="008C3E8E">
        <w:instrText xml:space="preserve"> REF _Ref389721031 \r \h </w:instrText>
      </w:r>
      <w:r w:rsidR="007666A4" w:rsidRPr="008C3E8E">
        <w:instrText xml:space="preserve"> \* MERGEFORMAT </w:instrText>
      </w:r>
      <w:r w:rsidR="00FB0185" w:rsidRPr="008C3E8E">
        <w:fldChar w:fldCharType="separate"/>
      </w:r>
      <w:r w:rsidR="00F11D0A">
        <w:t>1</w:t>
      </w:r>
      <w:r w:rsidR="00FB0185" w:rsidRPr="008C3E8E">
        <w:fldChar w:fldCharType="end"/>
      </w:r>
      <w:r w:rsidRPr="008C3E8E">
        <w:t>项所列项目及</w:t>
      </w:r>
      <w:r w:rsidR="002B0C1E">
        <w:t>货物</w:t>
      </w:r>
      <w:r w:rsidRPr="008C3E8E">
        <w:t>的采购。</w:t>
      </w:r>
    </w:p>
    <w:p w14:paraId="45C5370C" w14:textId="77777777" w:rsidR="00B963DF" w:rsidRPr="008C3E8E" w:rsidRDefault="00B963DF" w:rsidP="00212DD5">
      <w:pPr>
        <w:pStyle w:val="1"/>
        <w:rPr>
          <w:rFonts w:ascii="Times New Roman"/>
        </w:rPr>
      </w:pPr>
      <w:bookmarkStart w:id="118" w:name="_Ref389454069"/>
      <w:bookmarkStart w:id="119" w:name="_Toc62635309"/>
      <w:r w:rsidRPr="008C3E8E">
        <w:rPr>
          <w:rFonts w:ascii="Times New Roman"/>
        </w:rPr>
        <w:t>招标人和</w:t>
      </w:r>
      <w:r w:rsidR="00390731">
        <w:rPr>
          <w:rFonts w:ascii="Times New Roman"/>
        </w:rPr>
        <w:t>招标代理机构</w:t>
      </w:r>
      <w:bookmarkEnd w:id="118"/>
      <w:bookmarkEnd w:id="119"/>
    </w:p>
    <w:p w14:paraId="39DDA3AC" w14:textId="77777777" w:rsidR="00B963DF" w:rsidRPr="008C3E8E" w:rsidRDefault="00B963DF" w:rsidP="00212DD5">
      <w:pPr>
        <w:pStyle w:val="a6"/>
      </w:pPr>
      <w:r w:rsidRPr="008C3E8E">
        <w:t>本次招标的招标人和</w:t>
      </w:r>
      <w:r w:rsidR="00390731">
        <w:t>招标代理机构</w:t>
      </w:r>
      <w:r w:rsidRPr="008C3E8E">
        <w:t>见</w:t>
      </w:r>
      <w:r w:rsidRPr="008C3E8E">
        <w:rPr>
          <w:rStyle w:val="11"/>
          <w:rFonts w:ascii="Times New Roman"/>
        </w:rPr>
        <w:t>本须知前附表</w:t>
      </w:r>
      <w:r w:rsidRPr="008C3E8E">
        <w:rPr>
          <w:rStyle w:val="12"/>
        </w:rPr>
        <w:t>第</w:t>
      </w:r>
      <w:r w:rsidR="00FB0185" w:rsidRPr="008C3E8E">
        <w:rPr>
          <w:rStyle w:val="12"/>
        </w:rPr>
        <w:fldChar w:fldCharType="begin"/>
      </w:r>
      <w:r w:rsidR="00FB0185" w:rsidRPr="008C3E8E">
        <w:rPr>
          <w:rStyle w:val="12"/>
        </w:rPr>
        <w:instrText xml:space="preserve"> REF _Ref389721040 \r \h </w:instrText>
      </w:r>
      <w:r w:rsidR="007666A4" w:rsidRPr="008C3E8E">
        <w:instrText xml:space="preserve"> \* MERGEFORMAT </w:instrText>
      </w:r>
      <w:r w:rsidR="00FB0185" w:rsidRPr="008C3E8E">
        <w:rPr>
          <w:rStyle w:val="12"/>
        </w:rPr>
      </w:r>
      <w:r w:rsidR="00FB0185" w:rsidRPr="008C3E8E">
        <w:rPr>
          <w:rStyle w:val="12"/>
        </w:rPr>
        <w:fldChar w:fldCharType="separate"/>
      </w:r>
      <w:r w:rsidR="00F11D0A">
        <w:rPr>
          <w:rStyle w:val="12"/>
        </w:rPr>
        <w:t>2</w:t>
      </w:r>
      <w:r w:rsidR="00FB0185" w:rsidRPr="008C3E8E">
        <w:rPr>
          <w:rStyle w:val="12"/>
        </w:rPr>
        <w:fldChar w:fldCharType="end"/>
      </w:r>
      <w:r w:rsidRPr="008C3E8E">
        <w:rPr>
          <w:rStyle w:val="12"/>
        </w:rPr>
        <w:t>项和第</w:t>
      </w:r>
      <w:r w:rsidR="00FB0185" w:rsidRPr="008C3E8E">
        <w:rPr>
          <w:rStyle w:val="12"/>
        </w:rPr>
        <w:fldChar w:fldCharType="begin"/>
      </w:r>
      <w:r w:rsidR="00FB0185" w:rsidRPr="008C3E8E">
        <w:rPr>
          <w:rStyle w:val="12"/>
        </w:rPr>
        <w:instrText xml:space="preserve"> REF _Ref389721049 \r \h </w:instrText>
      </w:r>
      <w:r w:rsidR="007666A4" w:rsidRPr="008C3E8E">
        <w:instrText xml:space="preserve"> \* MERGEFORMAT </w:instrText>
      </w:r>
      <w:r w:rsidR="00FB0185" w:rsidRPr="008C3E8E">
        <w:rPr>
          <w:rStyle w:val="12"/>
        </w:rPr>
      </w:r>
      <w:r w:rsidR="00FB0185" w:rsidRPr="008C3E8E">
        <w:rPr>
          <w:rStyle w:val="12"/>
        </w:rPr>
        <w:fldChar w:fldCharType="separate"/>
      </w:r>
      <w:r w:rsidR="00F11D0A">
        <w:rPr>
          <w:rStyle w:val="12"/>
        </w:rPr>
        <w:t>3</w:t>
      </w:r>
      <w:r w:rsidR="00FB0185" w:rsidRPr="008C3E8E">
        <w:rPr>
          <w:rStyle w:val="12"/>
        </w:rPr>
        <w:fldChar w:fldCharType="end"/>
      </w:r>
      <w:r w:rsidRPr="008C3E8E">
        <w:rPr>
          <w:rStyle w:val="12"/>
        </w:rPr>
        <w:t>项。</w:t>
      </w:r>
    </w:p>
    <w:p w14:paraId="06DCCEEF" w14:textId="77777777" w:rsidR="00E720CD" w:rsidRPr="008C3E8E" w:rsidRDefault="00E720CD" w:rsidP="00212DD5">
      <w:pPr>
        <w:pStyle w:val="1"/>
        <w:rPr>
          <w:rFonts w:ascii="Times New Roman"/>
        </w:rPr>
      </w:pPr>
      <w:bookmarkStart w:id="120" w:name="_Toc452306093"/>
      <w:bookmarkStart w:id="121" w:name="_Toc452726935"/>
      <w:bookmarkStart w:id="122" w:name="_Toc452727295"/>
      <w:bookmarkStart w:id="123" w:name="_Toc452800680"/>
      <w:bookmarkStart w:id="124" w:name="_Toc2063683"/>
      <w:bookmarkStart w:id="125" w:name="_Toc2063809"/>
      <w:bookmarkStart w:id="126" w:name="_Toc8343686"/>
      <w:bookmarkStart w:id="127" w:name="_Toc302374125"/>
      <w:bookmarkStart w:id="128" w:name="_Toc62635310"/>
      <w:r w:rsidRPr="008C3E8E">
        <w:rPr>
          <w:rFonts w:ascii="Times New Roman"/>
        </w:rPr>
        <w:t>合格的投标人</w:t>
      </w:r>
      <w:bookmarkEnd w:id="115"/>
      <w:bookmarkEnd w:id="116"/>
      <w:bookmarkEnd w:id="117"/>
      <w:bookmarkEnd w:id="120"/>
      <w:bookmarkEnd w:id="121"/>
      <w:bookmarkEnd w:id="122"/>
      <w:bookmarkEnd w:id="123"/>
      <w:bookmarkEnd w:id="124"/>
      <w:bookmarkEnd w:id="125"/>
      <w:bookmarkEnd w:id="126"/>
      <w:bookmarkEnd w:id="127"/>
      <w:bookmarkEnd w:id="128"/>
    </w:p>
    <w:p w14:paraId="5FFB6B4F" w14:textId="77777777" w:rsidR="005F49CF" w:rsidRPr="008C3E8E" w:rsidRDefault="005F49CF" w:rsidP="00212DD5">
      <w:pPr>
        <w:pStyle w:val="2"/>
      </w:pPr>
      <w:bookmarkStart w:id="129" w:name="_Ref521600821"/>
      <w:bookmarkStart w:id="130" w:name="_Ref452637774"/>
      <w:r w:rsidRPr="00341FB2">
        <w:t>单位</w:t>
      </w:r>
      <w:r w:rsidR="00C147E1" w:rsidRPr="00341FB2">
        <w:t>负责人为同一人或者存在</w:t>
      </w:r>
      <w:r w:rsidR="00031677" w:rsidRPr="00341FB2">
        <w:t>直接</w:t>
      </w:r>
      <w:r w:rsidR="00C147E1" w:rsidRPr="00341FB2">
        <w:t>控股</w:t>
      </w:r>
      <w:r w:rsidR="006D4C04" w:rsidRPr="00341FB2">
        <w:rPr>
          <w:rFonts w:hint="eastAsia"/>
        </w:rPr>
        <w:t>或</w:t>
      </w:r>
      <w:r w:rsidR="00C147E1" w:rsidRPr="00341FB2">
        <w:t>管理关系的不同单位，不得参加同一</w:t>
      </w:r>
      <w:r w:rsidR="00A22B6E">
        <w:rPr>
          <w:rFonts w:hint="eastAsia"/>
          <w:lang w:eastAsia="zh-CN"/>
        </w:rPr>
        <w:t>合同项下的政府采购项目</w:t>
      </w:r>
      <w:r w:rsidRPr="008C3E8E">
        <w:t>。</w:t>
      </w:r>
      <w:bookmarkEnd w:id="129"/>
    </w:p>
    <w:p w14:paraId="4B50904A" w14:textId="77777777" w:rsidR="00FA48FB" w:rsidRPr="008C3E8E" w:rsidRDefault="00FA48FB" w:rsidP="00FA48FB">
      <w:pPr>
        <w:pStyle w:val="2"/>
      </w:pPr>
      <w:bookmarkStart w:id="131" w:name="_Ref521600828"/>
      <w:bookmarkEnd w:id="130"/>
      <w:r w:rsidRPr="008C3E8E">
        <w:t>投标人应未曾为招标人在本招标合同项下拟采购的</w:t>
      </w:r>
      <w:r w:rsidR="002B0C1E">
        <w:t>货物</w:t>
      </w:r>
      <w:r w:rsidRPr="008C3E8E">
        <w:t>提供设计、编制</w:t>
      </w:r>
      <w:r w:rsidR="007E2E69">
        <w:rPr>
          <w:rStyle w:val="11"/>
          <w:rFonts w:ascii="Times New Roman"/>
        </w:rPr>
        <w:t>采购需求</w:t>
      </w:r>
      <w:r w:rsidRPr="008C3E8E">
        <w:t>或者提供项目管理、监理、检测等服务。</w:t>
      </w:r>
      <w:bookmarkEnd w:id="131"/>
    </w:p>
    <w:p w14:paraId="6CBC3182" w14:textId="77777777" w:rsidR="00FA48FB" w:rsidRPr="008C3E8E" w:rsidRDefault="00FA48FB" w:rsidP="00FA48FB">
      <w:pPr>
        <w:pStyle w:val="2"/>
      </w:pPr>
      <w:r w:rsidRPr="008C3E8E">
        <w:t>投标人应满足</w:t>
      </w:r>
      <w:r w:rsidRPr="008C3E8E">
        <w:rPr>
          <w:rStyle w:val="11"/>
          <w:rFonts w:ascii="Times New Roman"/>
        </w:rPr>
        <w:t>投标邀请</w:t>
      </w:r>
      <w:r w:rsidRPr="008C3E8E">
        <w:rPr>
          <w:rStyle w:val="11"/>
          <w:rFonts w:ascii="Times New Roman"/>
          <w:lang w:eastAsia="zh-CN"/>
        </w:rPr>
        <w:t>书</w:t>
      </w:r>
      <w:r w:rsidRPr="008C3E8E">
        <w:t>中规定的合格投标人的各项资格要求。</w:t>
      </w:r>
    </w:p>
    <w:p w14:paraId="0AC44523" w14:textId="77777777" w:rsidR="008F40DB" w:rsidRPr="009E7344" w:rsidRDefault="008F40DB" w:rsidP="00FA48FB">
      <w:pPr>
        <w:pStyle w:val="2"/>
      </w:pPr>
      <w:r w:rsidRPr="009E7344">
        <w:t>本次招标</w:t>
      </w:r>
      <w:r w:rsidRPr="009E7344">
        <w:rPr>
          <w:rFonts w:hint="eastAsia"/>
        </w:rPr>
        <w:t>所称中小企业，是指在中华人民共和国境内依法设立，依据《关于印发中小企业划型标准规定的通知》（工信部联企业〔</w:t>
      </w:r>
      <w:r w:rsidRPr="009E7344">
        <w:rPr>
          <w:rFonts w:hint="eastAsia"/>
        </w:rPr>
        <w:t>2011</w:t>
      </w:r>
      <w:r w:rsidRPr="009E7344">
        <w:rPr>
          <w:rFonts w:hint="eastAsia"/>
        </w:rPr>
        <w:t>〕</w:t>
      </w:r>
      <w:r w:rsidRPr="009E7344">
        <w:rPr>
          <w:rFonts w:hint="eastAsia"/>
        </w:rPr>
        <w:t>300</w:t>
      </w:r>
      <w:r w:rsidRPr="009E7344">
        <w:rPr>
          <w:rFonts w:hint="eastAsia"/>
        </w:rPr>
        <w:t>号）</w:t>
      </w:r>
      <w:r w:rsidR="00173B2C" w:rsidRPr="009E7344">
        <w:rPr>
          <w:rFonts w:hint="eastAsia"/>
          <w:lang w:eastAsia="zh-CN"/>
        </w:rPr>
        <w:t>的</w:t>
      </w:r>
      <w:r w:rsidRPr="009E7344">
        <w:rPr>
          <w:rFonts w:hint="eastAsia"/>
        </w:rPr>
        <w:t>中小企业划分标准确定的中型企业、小型企业和微型企业</w:t>
      </w:r>
      <w:r w:rsidR="001D0E26" w:rsidRPr="009E7344">
        <w:rPr>
          <w:rFonts w:hint="eastAsia"/>
          <w:lang w:eastAsia="zh-CN"/>
        </w:rPr>
        <w:t>。</w:t>
      </w:r>
    </w:p>
    <w:p w14:paraId="269CFB66" w14:textId="77777777" w:rsidR="00FA48FB" w:rsidRPr="006751A7" w:rsidRDefault="00FA48FB" w:rsidP="00FA48FB">
      <w:pPr>
        <w:pStyle w:val="2"/>
      </w:pPr>
      <w:r w:rsidRPr="006751A7">
        <w:t>如果本次招标允许两个或两个以上单位组成投标联合体参与投标，则整个投标联合体将被视为一个投标人，且组成投标联合体的牵头人及各成员应满足</w:t>
      </w:r>
      <w:r w:rsidRPr="006751A7">
        <w:rPr>
          <w:rStyle w:val="11"/>
          <w:rFonts w:ascii="Times New Roman"/>
        </w:rPr>
        <w:t>投标邀请</w:t>
      </w:r>
      <w:r w:rsidRPr="006751A7">
        <w:rPr>
          <w:rStyle w:val="11"/>
          <w:rFonts w:ascii="Times New Roman"/>
          <w:lang w:eastAsia="zh-CN"/>
        </w:rPr>
        <w:t>书</w:t>
      </w:r>
      <w:r w:rsidRPr="006751A7">
        <w:t>中所列明的相关资格要求。当由两个或两个以上单位组成投标联合体时，除须提交联合体各方各自的相关证明文件外，还应符合下列要求：</w:t>
      </w:r>
    </w:p>
    <w:p w14:paraId="6F654DEC" w14:textId="77777777" w:rsidR="00895A6A" w:rsidRPr="006751A7" w:rsidRDefault="00895A6A" w:rsidP="00B100BC">
      <w:pPr>
        <w:pStyle w:val="7"/>
        <w:rPr>
          <w:color w:val="auto"/>
        </w:rPr>
      </w:pPr>
      <w:r w:rsidRPr="006751A7">
        <w:rPr>
          <w:color w:val="auto"/>
        </w:rPr>
        <w:t>应随投标文件一起提交一份</w:t>
      </w:r>
      <w:r w:rsidRPr="006751A7">
        <w:rPr>
          <w:color w:val="auto"/>
        </w:rPr>
        <w:t>“</w:t>
      </w:r>
      <w:r w:rsidRPr="006751A7">
        <w:rPr>
          <w:color w:val="auto"/>
        </w:rPr>
        <w:t>共同投标协议</w:t>
      </w:r>
      <w:r w:rsidRPr="006751A7">
        <w:rPr>
          <w:color w:val="auto"/>
        </w:rPr>
        <w:t>”</w:t>
      </w:r>
      <w:r w:rsidRPr="006751A7">
        <w:rPr>
          <w:color w:val="auto"/>
        </w:rPr>
        <w:t>，该协议中应明确指定联合体的</w:t>
      </w:r>
      <w:r w:rsidR="001515E3" w:rsidRPr="006751A7">
        <w:rPr>
          <w:color w:val="auto"/>
        </w:rPr>
        <w:t>牵头人</w:t>
      </w:r>
      <w:r w:rsidRPr="006751A7">
        <w:rPr>
          <w:color w:val="auto"/>
        </w:rPr>
        <w:t>，阐明联合体各方的职责和分工，声明联合体各方在合同执行过程中将承担各自独立和相互连带的责任；</w:t>
      </w:r>
    </w:p>
    <w:p w14:paraId="1C6B36B8" w14:textId="77777777" w:rsidR="00895A6A" w:rsidRPr="006751A7" w:rsidRDefault="00895A6A" w:rsidP="00B100BC">
      <w:pPr>
        <w:pStyle w:val="7"/>
        <w:rPr>
          <w:color w:val="auto"/>
        </w:rPr>
      </w:pPr>
      <w:r w:rsidRPr="006751A7">
        <w:rPr>
          <w:color w:val="auto"/>
        </w:rPr>
        <w:t>联合体各方的职责和分工应与各自的特长、专业工作经验和资质等级允许承担的工作范围（若有时）相适应；</w:t>
      </w:r>
    </w:p>
    <w:p w14:paraId="581EFE8B" w14:textId="77777777" w:rsidR="00895A6A" w:rsidRPr="006751A7" w:rsidRDefault="00895A6A" w:rsidP="00B100BC">
      <w:pPr>
        <w:pStyle w:val="7"/>
        <w:rPr>
          <w:color w:val="auto"/>
        </w:rPr>
      </w:pPr>
      <w:r w:rsidRPr="006751A7">
        <w:rPr>
          <w:color w:val="auto"/>
        </w:rPr>
        <w:t>投标人的投标文件及中标后签署的合同文件，对联合体的每一成员均具有法律约束力；</w:t>
      </w:r>
    </w:p>
    <w:p w14:paraId="38180233" w14:textId="77777777" w:rsidR="00895A6A" w:rsidRPr="006751A7" w:rsidRDefault="00895A6A" w:rsidP="00B100BC">
      <w:pPr>
        <w:pStyle w:val="7"/>
        <w:rPr>
          <w:color w:val="auto"/>
        </w:rPr>
      </w:pPr>
      <w:r w:rsidRPr="006751A7">
        <w:rPr>
          <w:color w:val="auto"/>
        </w:rPr>
        <w:t>除</w:t>
      </w:r>
      <w:r w:rsidR="001515E3" w:rsidRPr="006751A7">
        <w:rPr>
          <w:color w:val="auto"/>
        </w:rPr>
        <w:t>牵头人</w:t>
      </w:r>
      <w:r w:rsidRPr="006751A7">
        <w:rPr>
          <w:color w:val="auto"/>
        </w:rPr>
        <w:t>之外的联合体其他各方的单位负责人应签署并提交一份授权书，以证明联合体</w:t>
      </w:r>
      <w:r w:rsidR="001515E3" w:rsidRPr="006751A7">
        <w:rPr>
          <w:color w:val="auto"/>
        </w:rPr>
        <w:t>牵头人</w:t>
      </w:r>
      <w:r w:rsidRPr="006751A7">
        <w:rPr>
          <w:color w:val="auto"/>
        </w:rPr>
        <w:t>的资格；</w:t>
      </w:r>
    </w:p>
    <w:p w14:paraId="0C1920FE" w14:textId="77777777" w:rsidR="00895A6A" w:rsidRPr="006751A7" w:rsidRDefault="00895A6A" w:rsidP="00B100BC">
      <w:pPr>
        <w:pStyle w:val="7"/>
        <w:rPr>
          <w:color w:val="auto"/>
        </w:rPr>
      </w:pPr>
      <w:r w:rsidRPr="006751A7">
        <w:rPr>
          <w:color w:val="auto"/>
        </w:rPr>
        <w:t>联合体</w:t>
      </w:r>
      <w:r w:rsidR="001515E3" w:rsidRPr="006751A7">
        <w:rPr>
          <w:color w:val="auto"/>
        </w:rPr>
        <w:t>牵头人</w:t>
      </w:r>
      <w:r w:rsidRPr="006751A7">
        <w:rPr>
          <w:color w:val="auto"/>
        </w:rPr>
        <w:t>应被授权代表所有联合体成员承担责任和接受指令，并且由联合体</w:t>
      </w:r>
      <w:r w:rsidR="001515E3" w:rsidRPr="006751A7">
        <w:rPr>
          <w:color w:val="auto"/>
        </w:rPr>
        <w:t>牵头人</w:t>
      </w:r>
      <w:r w:rsidRPr="006751A7">
        <w:rPr>
          <w:color w:val="auto"/>
        </w:rPr>
        <w:t>负责整个合同的全面实施；</w:t>
      </w:r>
    </w:p>
    <w:p w14:paraId="3B13682C" w14:textId="77777777" w:rsidR="00895A6A" w:rsidRPr="006751A7" w:rsidRDefault="00895A6A" w:rsidP="00B100BC">
      <w:pPr>
        <w:pStyle w:val="7"/>
        <w:rPr>
          <w:color w:val="auto"/>
        </w:rPr>
      </w:pPr>
      <w:r w:rsidRPr="006751A7">
        <w:rPr>
          <w:color w:val="auto"/>
        </w:rPr>
        <w:t>联合体的各成员不得再以自己名义单独参加本次投标，也不得同时加入两个或两个以上联合体参加本次投标，如有违反将取消全部相关投标人的投标资格；</w:t>
      </w:r>
    </w:p>
    <w:p w14:paraId="729026CA" w14:textId="77777777" w:rsidR="00895A6A" w:rsidRPr="006751A7" w:rsidRDefault="00895A6A" w:rsidP="00B100BC">
      <w:pPr>
        <w:pStyle w:val="7"/>
        <w:rPr>
          <w:color w:val="auto"/>
        </w:rPr>
      </w:pPr>
      <w:r w:rsidRPr="006751A7">
        <w:rPr>
          <w:color w:val="auto"/>
        </w:rPr>
        <w:t>由同一专业的单位组成的联合体，按照</w:t>
      </w:r>
      <w:r w:rsidRPr="006751A7">
        <w:rPr>
          <w:color w:val="auto"/>
        </w:rPr>
        <w:t>“</w:t>
      </w:r>
      <w:r w:rsidRPr="006751A7">
        <w:rPr>
          <w:color w:val="auto"/>
        </w:rPr>
        <w:t>共同投标协议</w:t>
      </w:r>
      <w:r w:rsidRPr="006751A7">
        <w:rPr>
          <w:color w:val="auto"/>
        </w:rPr>
        <w:t>”</w:t>
      </w:r>
      <w:r w:rsidRPr="006751A7">
        <w:rPr>
          <w:color w:val="auto"/>
        </w:rPr>
        <w:t>中分工承担该专业工作</w:t>
      </w:r>
      <w:r w:rsidRPr="006751A7">
        <w:rPr>
          <w:color w:val="auto"/>
        </w:rPr>
        <w:lastRenderedPageBreak/>
        <w:t>的资质等级较低的成员确定整个联合体该专业的资质等级。</w:t>
      </w:r>
    </w:p>
    <w:p w14:paraId="1F2D062D" w14:textId="77777777" w:rsidR="00AF6A29" w:rsidRPr="00E420BF" w:rsidRDefault="00AF6A29" w:rsidP="00AF6A29">
      <w:pPr>
        <w:pStyle w:val="2"/>
      </w:pPr>
      <w:bookmarkStart w:id="132" w:name="_Toc434462176"/>
      <w:bookmarkStart w:id="133" w:name="_Toc434462787"/>
      <w:bookmarkStart w:id="134" w:name="_Toc434897290"/>
      <w:bookmarkStart w:id="135" w:name="_Toc452306094"/>
      <w:bookmarkStart w:id="136" w:name="_Toc452726936"/>
      <w:bookmarkStart w:id="137" w:name="_Toc452727296"/>
      <w:bookmarkStart w:id="138" w:name="_Toc452800681"/>
      <w:bookmarkStart w:id="139" w:name="_Toc2063684"/>
      <w:bookmarkStart w:id="140" w:name="_Toc2063810"/>
      <w:bookmarkStart w:id="141" w:name="_Toc8343687"/>
      <w:bookmarkStart w:id="142" w:name="_Toc302374126"/>
      <w:r w:rsidRPr="00E420BF">
        <w:t>如果本次招标允许</w:t>
      </w:r>
      <w:r w:rsidRPr="00E420BF">
        <w:rPr>
          <w:rFonts w:hint="eastAsia"/>
        </w:rPr>
        <w:t>合同分包履行的</w:t>
      </w:r>
      <w:r w:rsidRPr="00E420BF">
        <w:t>，则</w:t>
      </w:r>
      <w:r w:rsidRPr="00E420BF">
        <w:rPr>
          <w:rFonts w:hint="eastAsia"/>
          <w:lang w:eastAsia="zh-CN"/>
        </w:rPr>
        <w:t>投标人</w:t>
      </w:r>
      <w:r w:rsidRPr="00E420BF">
        <w:rPr>
          <w:rFonts w:hint="eastAsia"/>
        </w:rPr>
        <w:t>应当在投标文件中载明分包承担</w:t>
      </w:r>
      <w:r w:rsidRPr="00E420BF">
        <w:rPr>
          <w:rFonts w:hint="eastAsia"/>
          <w:lang w:eastAsia="zh-CN"/>
        </w:rPr>
        <w:t>的供应商</w:t>
      </w:r>
      <w:r w:rsidRPr="00E420BF">
        <w:rPr>
          <w:rFonts w:hint="eastAsia"/>
        </w:rPr>
        <w:t>，分包</w:t>
      </w:r>
      <w:r w:rsidRPr="00E420BF">
        <w:rPr>
          <w:rFonts w:hint="eastAsia"/>
          <w:lang w:eastAsia="zh-CN"/>
        </w:rPr>
        <w:t>供应商均</w:t>
      </w:r>
      <w:r w:rsidRPr="00E420BF">
        <w:t>应满足</w:t>
      </w:r>
      <w:r w:rsidRPr="00E420BF">
        <w:rPr>
          <w:rStyle w:val="11"/>
          <w:rFonts w:ascii="Times New Roman"/>
        </w:rPr>
        <w:t>投标邀请</w:t>
      </w:r>
      <w:r w:rsidRPr="00E420BF">
        <w:rPr>
          <w:rStyle w:val="11"/>
          <w:rFonts w:ascii="Times New Roman"/>
          <w:lang w:eastAsia="zh-CN"/>
        </w:rPr>
        <w:t>书</w:t>
      </w:r>
      <w:r w:rsidRPr="00E420BF">
        <w:t>中所列明的相关资格要求</w:t>
      </w:r>
      <w:r w:rsidRPr="00E420BF">
        <w:rPr>
          <w:rFonts w:hint="eastAsia"/>
        </w:rPr>
        <w:t>且不得再次分包。</w:t>
      </w:r>
      <w:r w:rsidRPr="00E420BF">
        <w:rPr>
          <w:rFonts w:hint="eastAsia"/>
          <w:lang w:eastAsia="zh-CN"/>
        </w:rPr>
        <w:t>投标人和</w:t>
      </w:r>
      <w:r w:rsidRPr="00E420BF">
        <w:rPr>
          <w:rFonts w:hint="eastAsia"/>
        </w:rPr>
        <w:t>分包</w:t>
      </w:r>
      <w:r w:rsidRPr="00E420BF">
        <w:rPr>
          <w:rFonts w:hint="eastAsia"/>
          <w:lang w:eastAsia="zh-CN"/>
        </w:rPr>
        <w:t>供应商</w:t>
      </w:r>
      <w:r w:rsidRPr="00E420BF">
        <w:t>除须提交各方各自的相关证明文件外，还应符合下列要求：</w:t>
      </w:r>
    </w:p>
    <w:p w14:paraId="1D52AA51" w14:textId="77777777" w:rsidR="00AF6A29" w:rsidRPr="00E420BF" w:rsidRDefault="00AF6A29" w:rsidP="00B100BC">
      <w:pPr>
        <w:pStyle w:val="7"/>
        <w:rPr>
          <w:color w:val="auto"/>
        </w:rPr>
      </w:pPr>
      <w:r w:rsidRPr="00E420BF">
        <w:rPr>
          <w:color w:val="auto"/>
        </w:rPr>
        <w:t>应随投标文件一起提交一份</w:t>
      </w:r>
      <w:r w:rsidRPr="00E420BF">
        <w:rPr>
          <w:color w:val="auto"/>
        </w:rPr>
        <w:t>“</w:t>
      </w:r>
      <w:r w:rsidRPr="00E420BF">
        <w:rPr>
          <w:rFonts w:hint="eastAsia"/>
          <w:color w:val="auto"/>
        </w:rPr>
        <w:t>分包意向协议</w:t>
      </w:r>
      <w:r w:rsidRPr="00E420BF">
        <w:rPr>
          <w:color w:val="auto"/>
        </w:rPr>
        <w:t>”</w:t>
      </w:r>
      <w:r w:rsidRPr="00E420BF">
        <w:rPr>
          <w:rFonts w:hint="eastAsia"/>
          <w:color w:val="auto"/>
        </w:rPr>
        <w:t>。</w:t>
      </w:r>
      <w:r w:rsidRPr="00E420BF">
        <w:rPr>
          <w:color w:val="auto"/>
        </w:rPr>
        <w:t>该协议中应明确</w:t>
      </w:r>
      <w:r w:rsidRPr="00E420BF">
        <w:rPr>
          <w:rFonts w:hint="eastAsia"/>
          <w:color w:val="auto"/>
        </w:rPr>
        <w:t>分包供应商；</w:t>
      </w:r>
      <w:r w:rsidRPr="00E420BF">
        <w:rPr>
          <w:color w:val="auto"/>
        </w:rPr>
        <w:t>阐明</w:t>
      </w:r>
      <w:r w:rsidRPr="00E420BF">
        <w:rPr>
          <w:rFonts w:hint="eastAsia"/>
          <w:color w:val="auto"/>
        </w:rPr>
        <w:t>分包供应商的职责和工作内容；</w:t>
      </w:r>
      <w:r w:rsidRPr="00E420BF">
        <w:rPr>
          <w:color w:val="auto"/>
        </w:rPr>
        <w:t>声明在合同执行过程中</w:t>
      </w:r>
      <w:r w:rsidRPr="00E420BF">
        <w:rPr>
          <w:rFonts w:hint="eastAsia"/>
          <w:color w:val="auto"/>
        </w:rPr>
        <w:t>由中标人就采购项目和分包项目向招标人负责，分包供应商就分包项目承担责任。</w:t>
      </w:r>
    </w:p>
    <w:p w14:paraId="075CA139" w14:textId="77777777" w:rsidR="00AF6A29" w:rsidRPr="00E420BF" w:rsidRDefault="00AF6A29" w:rsidP="00B100BC">
      <w:pPr>
        <w:pStyle w:val="7"/>
        <w:rPr>
          <w:color w:val="auto"/>
        </w:rPr>
      </w:pPr>
      <w:r w:rsidRPr="00E420BF">
        <w:rPr>
          <w:rFonts w:hint="eastAsia"/>
          <w:color w:val="auto"/>
        </w:rPr>
        <w:t>分包供应商</w:t>
      </w:r>
      <w:r w:rsidRPr="00E420BF">
        <w:rPr>
          <w:color w:val="auto"/>
        </w:rPr>
        <w:t>不得再以自己名义单独参加本次投标，也不得同时</w:t>
      </w:r>
      <w:r w:rsidRPr="00E420BF">
        <w:rPr>
          <w:rFonts w:hint="eastAsia"/>
          <w:color w:val="auto"/>
        </w:rPr>
        <w:t>作为</w:t>
      </w:r>
      <w:r w:rsidRPr="00E420BF">
        <w:rPr>
          <w:color w:val="auto"/>
        </w:rPr>
        <w:t>两个或两个以上</w:t>
      </w:r>
      <w:r w:rsidRPr="00E420BF">
        <w:rPr>
          <w:rFonts w:hint="eastAsia"/>
          <w:color w:val="auto"/>
        </w:rPr>
        <w:t>投标人的分包供应商</w:t>
      </w:r>
      <w:r w:rsidRPr="00E420BF">
        <w:rPr>
          <w:color w:val="auto"/>
        </w:rPr>
        <w:t>，如有违反将取消全部相关投标人的投标资格；</w:t>
      </w:r>
    </w:p>
    <w:p w14:paraId="07A1B93D" w14:textId="77777777" w:rsidR="00E720CD" w:rsidRPr="008C3E8E" w:rsidRDefault="00E720CD" w:rsidP="00212DD5">
      <w:pPr>
        <w:pStyle w:val="1"/>
        <w:rPr>
          <w:rFonts w:ascii="Times New Roman"/>
        </w:rPr>
      </w:pPr>
      <w:bookmarkStart w:id="143" w:name="_Toc62635311"/>
      <w:r w:rsidRPr="008C3E8E">
        <w:rPr>
          <w:rFonts w:ascii="Times New Roman"/>
        </w:rPr>
        <w:t>投标费用</w:t>
      </w:r>
      <w:bookmarkEnd w:id="132"/>
      <w:bookmarkEnd w:id="133"/>
      <w:bookmarkEnd w:id="134"/>
      <w:bookmarkEnd w:id="135"/>
      <w:bookmarkEnd w:id="136"/>
      <w:bookmarkEnd w:id="137"/>
      <w:bookmarkEnd w:id="138"/>
      <w:bookmarkEnd w:id="139"/>
      <w:bookmarkEnd w:id="140"/>
      <w:bookmarkEnd w:id="141"/>
      <w:bookmarkEnd w:id="142"/>
      <w:bookmarkEnd w:id="143"/>
    </w:p>
    <w:p w14:paraId="624C0F1B" w14:textId="77777777" w:rsidR="00E720CD" w:rsidRPr="008C3E8E" w:rsidRDefault="00E720CD" w:rsidP="00212DD5">
      <w:pPr>
        <w:pStyle w:val="a6"/>
      </w:pPr>
      <w:r w:rsidRPr="008C3E8E">
        <w:t>投标人应承担所有与</w:t>
      </w:r>
      <w:r w:rsidR="00F479BF">
        <w:t>编制</w:t>
      </w:r>
      <w:r w:rsidRPr="008C3E8E">
        <w:t>和</w:t>
      </w:r>
      <w:r w:rsidR="00C53676">
        <w:t>递交</w:t>
      </w:r>
      <w:r w:rsidRPr="008C3E8E">
        <w:t>投标文件的</w:t>
      </w:r>
      <w:r w:rsidR="00DB7F4A" w:rsidRPr="008C3E8E">
        <w:t>所有</w:t>
      </w:r>
      <w:r w:rsidRPr="008C3E8E">
        <w:t>费用，不论投标的结果如何，</w:t>
      </w:r>
      <w:r w:rsidR="00826203" w:rsidRPr="008C3E8E">
        <w:t>招标人</w:t>
      </w:r>
      <w:r w:rsidRPr="008C3E8E">
        <w:t>和</w:t>
      </w:r>
      <w:r w:rsidR="00390731">
        <w:t>招标代理机构</w:t>
      </w:r>
      <w:r w:rsidRPr="008C3E8E">
        <w:t>在任何情况下均无义务和责任承担这些费用。</w:t>
      </w:r>
    </w:p>
    <w:p w14:paraId="1AEC769F" w14:textId="77777777" w:rsidR="00FA48FB" w:rsidRPr="008C3E8E" w:rsidRDefault="00FA48FB" w:rsidP="00FA48FB">
      <w:pPr>
        <w:pStyle w:val="1"/>
        <w:rPr>
          <w:rFonts w:ascii="Times New Roman"/>
        </w:rPr>
      </w:pPr>
      <w:bookmarkStart w:id="144" w:name="_Toc502733734"/>
      <w:bookmarkStart w:id="145" w:name="_Toc62635312"/>
      <w:r w:rsidRPr="008C3E8E">
        <w:rPr>
          <w:rFonts w:ascii="Times New Roman"/>
        </w:rPr>
        <w:t>质疑</w:t>
      </w:r>
      <w:bookmarkEnd w:id="144"/>
      <w:bookmarkEnd w:id="145"/>
    </w:p>
    <w:p w14:paraId="7C8F763E" w14:textId="77777777" w:rsidR="00FA48FB" w:rsidRPr="008C3E8E" w:rsidRDefault="00FA48FB" w:rsidP="00212DD5">
      <w:pPr>
        <w:pStyle w:val="a6"/>
      </w:pPr>
      <w:r w:rsidRPr="008C3E8E">
        <w:t>如投标人认为招标文件、招标过程或中标结果使自己的合法权益受到损害的，应在有关法律、法规、部门规章及规范性文件所规定的质疑期限内，以符合要求的书面形式向</w:t>
      </w:r>
      <w:r w:rsidRPr="008C3E8E">
        <w:rPr>
          <w:rStyle w:val="11"/>
          <w:rFonts w:ascii="Times New Roman"/>
        </w:rPr>
        <w:t>投标邀请书</w:t>
      </w:r>
      <w:r w:rsidRPr="008C3E8E">
        <w:t>中注明的招标人或</w:t>
      </w:r>
      <w:r w:rsidR="00390731">
        <w:t>招标代理机构</w:t>
      </w:r>
      <w:r w:rsidRPr="008C3E8E">
        <w:t>一次性提出针对同一采购程序环节的全部质疑，否则将不予受理。</w:t>
      </w:r>
    </w:p>
    <w:p w14:paraId="26B8297A" w14:textId="77777777" w:rsidR="00E720CD" w:rsidRPr="008C3E8E" w:rsidRDefault="00E720CD" w:rsidP="00212DD5">
      <w:pPr>
        <w:pStyle w:val="flType"/>
        <w:rPr>
          <w:rFonts w:ascii="Times New Roman"/>
        </w:rPr>
      </w:pPr>
      <w:bookmarkStart w:id="146" w:name="_Toc2063811"/>
      <w:bookmarkStart w:id="147" w:name="_Toc2063939"/>
      <w:bookmarkStart w:id="148" w:name="_Toc2063971"/>
      <w:bookmarkStart w:id="149" w:name="_Toc8343688"/>
      <w:bookmarkStart w:id="150" w:name="_Toc301765381"/>
      <w:bookmarkStart w:id="151" w:name="_Toc389465257"/>
      <w:bookmarkStart w:id="152" w:name="_Toc491700919"/>
      <w:bookmarkStart w:id="153" w:name="_Toc495397999"/>
      <w:bookmarkStart w:id="154" w:name="_Toc495398049"/>
      <w:bookmarkStart w:id="155" w:name="_Toc495406852"/>
      <w:bookmarkStart w:id="156" w:name="_Toc503130722"/>
      <w:bookmarkStart w:id="157" w:name="_Toc503130783"/>
      <w:bookmarkStart w:id="158" w:name="_Toc62635313"/>
      <w:r w:rsidRPr="008C3E8E">
        <w:rPr>
          <w:rFonts w:ascii="Times New Roman"/>
        </w:rPr>
        <w:t>二、招标文件</w:t>
      </w:r>
      <w:bookmarkEnd w:id="146"/>
      <w:bookmarkEnd w:id="147"/>
      <w:bookmarkEnd w:id="148"/>
      <w:bookmarkEnd w:id="149"/>
      <w:bookmarkEnd w:id="150"/>
      <w:bookmarkEnd w:id="151"/>
      <w:bookmarkEnd w:id="152"/>
      <w:bookmarkEnd w:id="153"/>
      <w:bookmarkEnd w:id="154"/>
      <w:bookmarkEnd w:id="155"/>
      <w:bookmarkEnd w:id="156"/>
      <w:bookmarkEnd w:id="157"/>
      <w:bookmarkEnd w:id="158"/>
    </w:p>
    <w:p w14:paraId="021BF807" w14:textId="77777777" w:rsidR="00E720CD" w:rsidRPr="008C3E8E" w:rsidRDefault="00E720CD" w:rsidP="00212DD5">
      <w:pPr>
        <w:pStyle w:val="1"/>
        <w:rPr>
          <w:rFonts w:ascii="Times New Roman"/>
        </w:rPr>
      </w:pPr>
      <w:bookmarkStart w:id="159" w:name="_Toc434462177"/>
      <w:bookmarkStart w:id="160" w:name="_Toc434462788"/>
      <w:bookmarkStart w:id="161" w:name="_Toc434897291"/>
      <w:bookmarkStart w:id="162" w:name="_Toc452306095"/>
      <w:bookmarkStart w:id="163" w:name="_Toc452726937"/>
      <w:bookmarkStart w:id="164" w:name="_Toc452727297"/>
      <w:bookmarkStart w:id="165" w:name="_Toc452800682"/>
      <w:bookmarkStart w:id="166" w:name="_Toc2063685"/>
      <w:bookmarkStart w:id="167" w:name="_Toc2063812"/>
      <w:bookmarkStart w:id="168" w:name="_Toc8343689"/>
      <w:bookmarkStart w:id="169" w:name="_Toc302374127"/>
      <w:bookmarkStart w:id="170" w:name="_Toc62635314"/>
      <w:r w:rsidRPr="008C3E8E">
        <w:rPr>
          <w:rFonts w:ascii="Times New Roman"/>
        </w:rPr>
        <w:t>招标文件的构成</w:t>
      </w:r>
      <w:bookmarkEnd w:id="159"/>
      <w:bookmarkEnd w:id="160"/>
      <w:bookmarkEnd w:id="161"/>
      <w:bookmarkEnd w:id="162"/>
      <w:bookmarkEnd w:id="163"/>
      <w:bookmarkEnd w:id="164"/>
      <w:bookmarkEnd w:id="165"/>
      <w:bookmarkEnd w:id="166"/>
      <w:bookmarkEnd w:id="167"/>
      <w:bookmarkEnd w:id="168"/>
      <w:bookmarkEnd w:id="169"/>
      <w:bookmarkEnd w:id="170"/>
    </w:p>
    <w:p w14:paraId="0606DBB2" w14:textId="77777777" w:rsidR="00E720CD" w:rsidRPr="008C3E8E" w:rsidRDefault="00E720CD" w:rsidP="00212DD5">
      <w:pPr>
        <w:pStyle w:val="2"/>
      </w:pPr>
      <w:r w:rsidRPr="008C3E8E">
        <w:t>招标文件包括：</w:t>
      </w:r>
    </w:p>
    <w:p w14:paraId="5026E327" w14:textId="77777777" w:rsidR="00E720CD" w:rsidRPr="008C3E8E" w:rsidRDefault="00E720CD" w:rsidP="00212DD5">
      <w:pPr>
        <w:pStyle w:val="a6"/>
        <w:tabs>
          <w:tab w:val="left" w:pos="2060"/>
        </w:tabs>
        <w:ind w:firstLine="560"/>
      </w:pPr>
      <w:r w:rsidRPr="008C3E8E">
        <w:t>章节</w:t>
      </w:r>
      <w:r w:rsidR="002F1410" w:rsidRPr="008C3E8E">
        <w:tab/>
      </w:r>
      <w:r w:rsidR="002F1410" w:rsidRPr="008C3E8E">
        <w:t>名称</w:t>
      </w:r>
    </w:p>
    <w:p w14:paraId="7EE5356F" w14:textId="77777777" w:rsidR="00E720CD" w:rsidRPr="008C3E8E" w:rsidRDefault="00E720CD" w:rsidP="00212DD5">
      <w:pPr>
        <w:autoSpaceDE w:val="0"/>
        <w:autoSpaceDN w:val="0"/>
        <w:ind w:firstLine="2060"/>
        <w:textAlignment w:val="bottom"/>
      </w:pPr>
      <w:r w:rsidRPr="008C3E8E">
        <w:t>投标邀请书</w:t>
      </w:r>
    </w:p>
    <w:p w14:paraId="3A3FD1EB" w14:textId="77777777" w:rsidR="00E720CD" w:rsidRPr="008C3E8E" w:rsidRDefault="00E720CD" w:rsidP="00212DD5">
      <w:pPr>
        <w:tabs>
          <w:tab w:val="left" w:pos="2060"/>
        </w:tabs>
        <w:autoSpaceDE w:val="0"/>
        <w:autoSpaceDN w:val="0"/>
        <w:ind w:firstLine="680"/>
        <w:textAlignment w:val="bottom"/>
      </w:pPr>
      <w:r w:rsidRPr="008C3E8E">
        <w:t>一</w:t>
      </w:r>
      <w:r w:rsidRPr="008C3E8E">
        <w:tab/>
      </w:r>
      <w:r w:rsidRPr="008C3E8E">
        <w:t>投标人须知及前附表</w:t>
      </w:r>
    </w:p>
    <w:p w14:paraId="3D65021B" w14:textId="77777777" w:rsidR="00E720CD" w:rsidRPr="008C3E8E" w:rsidRDefault="00E720CD" w:rsidP="00212DD5">
      <w:pPr>
        <w:tabs>
          <w:tab w:val="left" w:pos="2060"/>
        </w:tabs>
        <w:autoSpaceDE w:val="0"/>
        <w:autoSpaceDN w:val="0"/>
        <w:ind w:firstLine="680"/>
        <w:textAlignment w:val="bottom"/>
      </w:pPr>
      <w:r w:rsidRPr="008C3E8E">
        <w:t>二</w:t>
      </w:r>
      <w:r w:rsidRPr="008C3E8E">
        <w:tab/>
      </w:r>
      <w:r w:rsidR="002B0C1E">
        <w:t>货物</w:t>
      </w:r>
      <w:r w:rsidRPr="008C3E8E">
        <w:t>需求一览表</w:t>
      </w:r>
    </w:p>
    <w:p w14:paraId="670EA890" w14:textId="77777777" w:rsidR="00E720CD" w:rsidRPr="008C3E8E" w:rsidRDefault="00E720CD" w:rsidP="00212DD5">
      <w:pPr>
        <w:tabs>
          <w:tab w:val="left" w:pos="2060"/>
        </w:tabs>
        <w:autoSpaceDE w:val="0"/>
        <w:autoSpaceDN w:val="0"/>
        <w:ind w:firstLine="680"/>
        <w:textAlignment w:val="bottom"/>
      </w:pPr>
      <w:r w:rsidRPr="008C3E8E">
        <w:t>三</w:t>
      </w:r>
      <w:r w:rsidRPr="008C3E8E">
        <w:tab/>
      </w:r>
      <w:r w:rsidR="007E2E69">
        <w:rPr>
          <w:rStyle w:val="12"/>
        </w:rPr>
        <w:t>采购需求</w:t>
      </w:r>
    </w:p>
    <w:p w14:paraId="38658596" w14:textId="77777777" w:rsidR="00E720CD" w:rsidRPr="008C3E8E" w:rsidRDefault="00E720CD" w:rsidP="00212DD5">
      <w:pPr>
        <w:tabs>
          <w:tab w:val="left" w:pos="2060"/>
        </w:tabs>
        <w:autoSpaceDE w:val="0"/>
        <w:autoSpaceDN w:val="0"/>
        <w:ind w:firstLine="680"/>
        <w:textAlignment w:val="bottom"/>
      </w:pPr>
      <w:r w:rsidRPr="008C3E8E">
        <w:t>四</w:t>
      </w:r>
      <w:r w:rsidRPr="008C3E8E">
        <w:tab/>
      </w:r>
      <w:r w:rsidR="009F1043" w:rsidRPr="008C3E8E">
        <w:t>合同条款</w:t>
      </w:r>
    </w:p>
    <w:p w14:paraId="29C2AD33" w14:textId="77777777" w:rsidR="00E720CD" w:rsidRPr="008C3E8E" w:rsidRDefault="00E720CD" w:rsidP="00212DD5">
      <w:pPr>
        <w:tabs>
          <w:tab w:val="left" w:pos="2060"/>
        </w:tabs>
        <w:autoSpaceDE w:val="0"/>
        <w:autoSpaceDN w:val="0"/>
        <w:ind w:firstLine="680"/>
        <w:textAlignment w:val="bottom"/>
      </w:pPr>
      <w:r w:rsidRPr="008C3E8E">
        <w:t>五</w:t>
      </w:r>
      <w:r w:rsidRPr="008C3E8E">
        <w:tab/>
      </w:r>
      <w:r w:rsidRPr="008C3E8E">
        <w:t>各种格式</w:t>
      </w:r>
    </w:p>
    <w:p w14:paraId="2C7B51F9" w14:textId="77777777" w:rsidR="00E720CD" w:rsidRPr="008C3E8E" w:rsidRDefault="00E720CD" w:rsidP="00212DD5">
      <w:pPr>
        <w:tabs>
          <w:tab w:val="left" w:pos="2060"/>
        </w:tabs>
        <w:autoSpaceDE w:val="0"/>
        <w:autoSpaceDN w:val="0"/>
        <w:ind w:firstLine="680"/>
        <w:textAlignment w:val="bottom"/>
      </w:pPr>
      <w:r w:rsidRPr="008C3E8E">
        <w:t>六</w:t>
      </w:r>
      <w:r w:rsidRPr="008C3E8E">
        <w:tab/>
      </w:r>
      <w:r w:rsidR="002B03CC">
        <w:t>资格证明文件格式</w:t>
      </w:r>
    </w:p>
    <w:p w14:paraId="12048C23" w14:textId="77777777" w:rsidR="00134CC2" w:rsidRPr="008C3E8E" w:rsidRDefault="00134CC2" w:rsidP="00212DD5">
      <w:pPr>
        <w:tabs>
          <w:tab w:val="left" w:pos="2060"/>
        </w:tabs>
        <w:autoSpaceDE w:val="0"/>
        <w:autoSpaceDN w:val="0"/>
        <w:ind w:firstLine="680"/>
        <w:textAlignment w:val="bottom"/>
      </w:pPr>
      <w:r w:rsidRPr="008C3E8E">
        <w:t>七</w:t>
      </w:r>
      <w:r w:rsidRPr="008C3E8E">
        <w:tab/>
      </w:r>
      <w:r w:rsidRPr="008C3E8E">
        <w:t>评标办法</w:t>
      </w:r>
    </w:p>
    <w:p w14:paraId="5380C38D" w14:textId="77777777" w:rsidR="00E720CD" w:rsidRDefault="00E720CD" w:rsidP="00212DD5">
      <w:pPr>
        <w:pStyle w:val="2"/>
        <w:rPr>
          <w:lang w:eastAsia="zh-CN"/>
        </w:rPr>
      </w:pPr>
      <w:r w:rsidRPr="008C3E8E">
        <w:t>投标人应认真阅读招标文件中所有的章节、条款、格式、图样、附表和附件。如果投标人没有按照招标文件的要求提交</w:t>
      </w:r>
      <w:r w:rsidR="00794D07" w:rsidRPr="008C3E8E">
        <w:t>全部资料，或者投标文件没有对招标文件在各方面都作出实质性响应，</w:t>
      </w:r>
      <w:r w:rsidRPr="008C3E8E">
        <w:t>属于投标人的风险。根据</w:t>
      </w:r>
      <w:r w:rsidR="003C24F4" w:rsidRPr="008C3E8E">
        <w:rPr>
          <w:rStyle w:val="11"/>
          <w:rFonts w:ascii="Times New Roman"/>
        </w:rPr>
        <w:t>评标办法</w:t>
      </w:r>
      <w:r w:rsidRPr="008C3E8E">
        <w:t>的规定，没有实质上响应招标文件要求的投标将</w:t>
      </w:r>
      <w:r w:rsidR="002E24BF" w:rsidRPr="008C3E8E">
        <w:t>被</w:t>
      </w:r>
      <w:r w:rsidR="006F79B6" w:rsidRPr="006F79B6">
        <w:rPr>
          <w:rFonts w:hint="eastAsia"/>
        </w:rPr>
        <w:t>判为无效</w:t>
      </w:r>
      <w:r w:rsidRPr="008C3E8E">
        <w:t>。</w:t>
      </w:r>
    </w:p>
    <w:p w14:paraId="0DDAD1D7" w14:textId="77777777" w:rsidR="009911B0" w:rsidRPr="009911B0" w:rsidRDefault="009911B0" w:rsidP="009911B0">
      <w:pPr>
        <w:pStyle w:val="2"/>
      </w:pPr>
      <w:r w:rsidRPr="008C3E8E">
        <w:lastRenderedPageBreak/>
        <w:t>如果招标人在</w:t>
      </w:r>
      <w:r w:rsidR="007E2E69">
        <w:rPr>
          <w:rStyle w:val="11"/>
          <w:rFonts w:ascii="Times New Roman"/>
        </w:rPr>
        <w:t>采购需求</w:t>
      </w:r>
      <w:r w:rsidRPr="008C3E8E">
        <w:t>中给出了的工艺、材料和设备的标准或者参照的品牌及型号，则它们仅仅起说明作用，并没有任何限制性，投标人在其投标文件中可以选用替代的标准、品牌和（或）型号，但这种替代要实质上优于或相当于</w:t>
      </w:r>
      <w:r w:rsidR="007E2E69">
        <w:rPr>
          <w:rStyle w:val="11"/>
          <w:rFonts w:ascii="Times New Roman"/>
        </w:rPr>
        <w:t>采购需求</w:t>
      </w:r>
      <w:r w:rsidRPr="008C3E8E">
        <w:t>中的相关要求，并能使招标人满意。</w:t>
      </w:r>
    </w:p>
    <w:p w14:paraId="1EB0E1E0" w14:textId="77777777" w:rsidR="00E720CD" w:rsidRPr="008C3E8E" w:rsidRDefault="00E720CD" w:rsidP="00212DD5">
      <w:pPr>
        <w:pStyle w:val="1"/>
        <w:rPr>
          <w:rFonts w:ascii="Times New Roman"/>
        </w:rPr>
      </w:pPr>
      <w:bookmarkStart w:id="171" w:name="_Toc434462178"/>
      <w:bookmarkStart w:id="172" w:name="_Toc434462789"/>
      <w:bookmarkStart w:id="173" w:name="_Toc434897292"/>
      <w:bookmarkStart w:id="174" w:name="_Toc452306096"/>
      <w:bookmarkStart w:id="175" w:name="_Toc452726938"/>
      <w:bookmarkStart w:id="176" w:name="_Toc452727298"/>
      <w:bookmarkStart w:id="177" w:name="_Toc452800683"/>
      <w:bookmarkStart w:id="178" w:name="_Toc2063686"/>
      <w:bookmarkStart w:id="179" w:name="_Toc2063813"/>
      <w:bookmarkStart w:id="180" w:name="_Toc8343690"/>
      <w:bookmarkStart w:id="181" w:name="_Toc302374128"/>
      <w:bookmarkStart w:id="182" w:name="_Ref389489040"/>
      <w:bookmarkStart w:id="183" w:name="_Toc62635315"/>
      <w:r w:rsidRPr="008C3E8E">
        <w:rPr>
          <w:rFonts w:ascii="Times New Roman"/>
        </w:rPr>
        <w:t>招标文件的澄清</w:t>
      </w:r>
      <w:bookmarkEnd w:id="171"/>
      <w:bookmarkEnd w:id="172"/>
      <w:bookmarkEnd w:id="173"/>
      <w:bookmarkEnd w:id="174"/>
      <w:bookmarkEnd w:id="175"/>
      <w:bookmarkEnd w:id="176"/>
      <w:bookmarkEnd w:id="177"/>
      <w:bookmarkEnd w:id="178"/>
      <w:bookmarkEnd w:id="179"/>
      <w:bookmarkEnd w:id="180"/>
      <w:bookmarkEnd w:id="181"/>
      <w:bookmarkEnd w:id="182"/>
      <w:bookmarkEnd w:id="183"/>
    </w:p>
    <w:p w14:paraId="02D60DC5" w14:textId="77777777" w:rsidR="008A613C" w:rsidRPr="008C3E8E" w:rsidRDefault="008A613C" w:rsidP="00212DD5">
      <w:pPr>
        <w:pStyle w:val="a6"/>
      </w:pPr>
      <w:bookmarkStart w:id="184" w:name="_Ref434457554"/>
      <w:bookmarkStart w:id="185" w:name="_Toc434462179"/>
      <w:bookmarkStart w:id="186" w:name="_Toc434462790"/>
      <w:bookmarkStart w:id="187" w:name="_Toc434897293"/>
      <w:bookmarkStart w:id="188" w:name="_Toc452306097"/>
      <w:bookmarkStart w:id="189" w:name="_Toc452726939"/>
      <w:bookmarkStart w:id="190" w:name="_Toc452727299"/>
      <w:bookmarkStart w:id="191" w:name="_Toc452800684"/>
      <w:bookmarkStart w:id="192" w:name="_Toc2063687"/>
      <w:bookmarkStart w:id="193" w:name="_Toc2063814"/>
      <w:bookmarkStart w:id="194" w:name="_Toc8343691"/>
      <w:bookmarkStart w:id="195" w:name="_Toc302374129"/>
      <w:r w:rsidRPr="008C3E8E">
        <w:t>任何要求对招标文件进行澄清的投标人，均应在</w:t>
      </w:r>
      <w:r w:rsidRPr="008C3E8E">
        <w:rPr>
          <w:rStyle w:val="11"/>
          <w:rFonts w:ascii="Times New Roman"/>
        </w:rPr>
        <w:t>本须知前附表</w:t>
      </w:r>
      <w:r w:rsidRPr="008C3E8E">
        <w:t>第</w:t>
      </w:r>
      <w:r w:rsidR="00FB0185" w:rsidRPr="008C3E8E">
        <w:fldChar w:fldCharType="begin"/>
      </w:r>
      <w:r w:rsidR="00FB0185" w:rsidRPr="008C3E8E">
        <w:instrText xml:space="preserve"> REF _Ref389721068 \r \h </w:instrText>
      </w:r>
      <w:r w:rsidR="007666A4" w:rsidRPr="008C3E8E">
        <w:instrText xml:space="preserve"> \* MERGEFORMAT </w:instrText>
      </w:r>
      <w:r w:rsidR="00FB0185" w:rsidRPr="008C3E8E">
        <w:fldChar w:fldCharType="separate"/>
      </w:r>
      <w:r w:rsidR="00F11D0A">
        <w:t>4</w:t>
      </w:r>
      <w:r w:rsidR="00FB0185" w:rsidRPr="008C3E8E">
        <w:fldChar w:fldCharType="end"/>
      </w:r>
      <w:r w:rsidRPr="008C3E8E">
        <w:t>项规定的截止时间前按</w:t>
      </w:r>
      <w:r w:rsidRPr="008C3E8E">
        <w:rPr>
          <w:rStyle w:val="11"/>
          <w:rFonts w:ascii="Times New Roman"/>
        </w:rPr>
        <w:t>本须知前附表</w:t>
      </w:r>
      <w:r w:rsidRPr="008C3E8E">
        <w:t>第</w:t>
      </w:r>
      <w:r w:rsidR="00F87033" w:rsidRPr="008C3E8E">
        <w:fldChar w:fldCharType="begin"/>
      </w:r>
      <w:r w:rsidR="00F87033" w:rsidRPr="008C3E8E">
        <w:instrText xml:space="preserve"> REF _Ref389721049 \r \h </w:instrText>
      </w:r>
      <w:r w:rsidR="007666A4" w:rsidRPr="008C3E8E">
        <w:instrText xml:space="preserve"> \* MERGEFORMAT </w:instrText>
      </w:r>
      <w:r w:rsidR="00F87033" w:rsidRPr="008C3E8E">
        <w:fldChar w:fldCharType="separate"/>
      </w:r>
      <w:r w:rsidR="00F11D0A">
        <w:t>3</w:t>
      </w:r>
      <w:r w:rsidR="00F87033" w:rsidRPr="008C3E8E">
        <w:fldChar w:fldCharType="end"/>
      </w:r>
      <w:r w:rsidRPr="008C3E8E">
        <w:t>项规定中的通讯地址以书面形式</w:t>
      </w:r>
      <w:r w:rsidR="00C34E44" w:rsidRPr="00C17824">
        <w:t>（如信函、传真或电子邮件</w:t>
      </w:r>
      <w:r w:rsidR="00C34E44" w:rsidRPr="00C17824">
        <w:rPr>
          <w:rFonts w:hint="eastAsia"/>
        </w:rPr>
        <w:t>，不包含电子采购平台直接提交的形式</w:t>
      </w:r>
      <w:r w:rsidR="00C34E44" w:rsidRPr="00C17824">
        <w:t>，下同）</w:t>
      </w:r>
      <w:r w:rsidRPr="008C3E8E">
        <w:t>发给</w:t>
      </w:r>
      <w:r w:rsidR="00390731">
        <w:t>招标代理机构</w:t>
      </w:r>
      <w:r w:rsidRPr="008C3E8E">
        <w:t>。</w:t>
      </w:r>
      <w:r w:rsidR="00390731">
        <w:t>招标代理机构</w:t>
      </w:r>
      <w:r w:rsidRPr="008C3E8E">
        <w:t>对在该截止时间前收到的任何澄清要求将以书面形式予以答复，同时将书面答复</w:t>
      </w:r>
      <w:r w:rsidR="006541A7">
        <w:t>发送</w:t>
      </w:r>
      <w:r w:rsidRPr="008C3E8E">
        <w:t>给每个购买招标文件的投标人，答复中包括所问问题及答复，但不包括问题的来源。</w:t>
      </w:r>
    </w:p>
    <w:p w14:paraId="68DAE54D" w14:textId="77777777" w:rsidR="00E720CD" w:rsidRPr="008C3E8E" w:rsidRDefault="00E720CD" w:rsidP="00212DD5">
      <w:pPr>
        <w:pStyle w:val="1"/>
        <w:rPr>
          <w:rFonts w:ascii="Times New Roman"/>
        </w:rPr>
      </w:pPr>
      <w:bookmarkStart w:id="196" w:name="_Ref389633995"/>
      <w:bookmarkStart w:id="197" w:name="_Toc62635316"/>
      <w:r w:rsidRPr="008C3E8E">
        <w:rPr>
          <w:rFonts w:ascii="Times New Roman"/>
        </w:rPr>
        <w:t>招标文件的修改</w:t>
      </w:r>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p>
    <w:p w14:paraId="309BB7A8" w14:textId="77777777" w:rsidR="00E720CD" w:rsidRPr="008C3E8E" w:rsidRDefault="00E720CD" w:rsidP="00212DD5">
      <w:pPr>
        <w:pStyle w:val="2"/>
      </w:pPr>
      <w:r w:rsidRPr="008C3E8E">
        <w:t>在</w:t>
      </w:r>
      <w:r w:rsidR="00B765FD">
        <w:t>投标截止时间之前</w:t>
      </w:r>
      <w:r w:rsidRPr="008C3E8E">
        <w:t>的任何时候，无论出于何种原因，</w:t>
      </w:r>
      <w:r w:rsidR="00826203" w:rsidRPr="008C3E8E">
        <w:t>招标人</w:t>
      </w:r>
      <w:r w:rsidRPr="008C3E8E">
        <w:t>和</w:t>
      </w:r>
      <w:r w:rsidR="00390731">
        <w:t>招标代理机构</w:t>
      </w:r>
      <w:r w:rsidRPr="008C3E8E">
        <w:t>可主动地或在解答投标人提出的澄清问题时对招标文件进行修改。</w:t>
      </w:r>
    </w:p>
    <w:p w14:paraId="60E17C19" w14:textId="77777777" w:rsidR="00E720CD" w:rsidRPr="008C3E8E" w:rsidRDefault="00E720CD" w:rsidP="00212DD5">
      <w:pPr>
        <w:pStyle w:val="2"/>
      </w:pPr>
      <w:r w:rsidRPr="008C3E8E">
        <w:t>对招标文件的修改将以书面形式通知所有购买招标文件的投标人，并对其具有约束力。投标人应立即以书面形式确认已收到了修改通知。</w:t>
      </w:r>
    </w:p>
    <w:p w14:paraId="4562C3A4" w14:textId="77777777" w:rsidR="00E720CD" w:rsidRPr="008C3E8E" w:rsidRDefault="00E720CD" w:rsidP="00212DD5">
      <w:pPr>
        <w:pStyle w:val="2"/>
      </w:pPr>
      <w:r w:rsidRPr="008C3E8E">
        <w:t>为使投标人在</w:t>
      </w:r>
      <w:r w:rsidR="00F479BF">
        <w:t>编制</w:t>
      </w:r>
      <w:r w:rsidRPr="008C3E8E">
        <w:t>投标文件时有充足的时间对招标文件的修改部分进行研究，</w:t>
      </w:r>
      <w:r w:rsidR="00826203" w:rsidRPr="008C3E8E">
        <w:t>招标人</w:t>
      </w:r>
      <w:r w:rsidRPr="008C3E8E">
        <w:t>可以自行决定，</w:t>
      </w:r>
      <w:r w:rsidR="00EF773F" w:rsidRPr="008C3E8E">
        <w:t>酌情延后</w:t>
      </w:r>
      <w:r w:rsidR="00B765FD">
        <w:t>投标截止时间</w:t>
      </w:r>
      <w:r w:rsidRPr="008C3E8E">
        <w:t>。</w:t>
      </w:r>
    </w:p>
    <w:p w14:paraId="78F84E61" w14:textId="77777777" w:rsidR="00E720CD" w:rsidRPr="008C3E8E" w:rsidRDefault="00E720CD" w:rsidP="00212DD5">
      <w:pPr>
        <w:pStyle w:val="flType"/>
        <w:rPr>
          <w:rFonts w:ascii="Times New Roman"/>
        </w:rPr>
      </w:pPr>
      <w:bookmarkStart w:id="198" w:name="_Toc2063815"/>
      <w:bookmarkStart w:id="199" w:name="_Toc2063940"/>
      <w:bookmarkStart w:id="200" w:name="_Toc2063972"/>
      <w:bookmarkStart w:id="201" w:name="_Toc8343692"/>
      <w:bookmarkStart w:id="202" w:name="_Toc301765382"/>
      <w:bookmarkStart w:id="203" w:name="_Toc389465258"/>
      <w:bookmarkStart w:id="204" w:name="_Toc491700920"/>
      <w:bookmarkStart w:id="205" w:name="_Toc495398000"/>
      <w:bookmarkStart w:id="206" w:name="_Toc495398050"/>
      <w:bookmarkStart w:id="207" w:name="_Toc495406853"/>
      <w:bookmarkStart w:id="208" w:name="_Toc503130723"/>
      <w:bookmarkStart w:id="209" w:name="_Toc503130784"/>
      <w:bookmarkStart w:id="210" w:name="_Toc62635317"/>
      <w:r w:rsidRPr="008C3E8E">
        <w:rPr>
          <w:rFonts w:ascii="Times New Roman"/>
        </w:rPr>
        <w:t>三、投标文件的编制</w:t>
      </w:r>
      <w:bookmarkEnd w:id="198"/>
      <w:bookmarkEnd w:id="199"/>
      <w:bookmarkEnd w:id="200"/>
      <w:bookmarkEnd w:id="201"/>
      <w:bookmarkEnd w:id="202"/>
      <w:bookmarkEnd w:id="203"/>
      <w:bookmarkEnd w:id="204"/>
      <w:bookmarkEnd w:id="205"/>
      <w:bookmarkEnd w:id="206"/>
      <w:bookmarkEnd w:id="207"/>
      <w:bookmarkEnd w:id="208"/>
      <w:bookmarkEnd w:id="209"/>
      <w:bookmarkEnd w:id="210"/>
    </w:p>
    <w:p w14:paraId="68E3DD57" w14:textId="77777777" w:rsidR="00E720CD" w:rsidRPr="008C3E8E" w:rsidRDefault="00E720CD" w:rsidP="00212DD5">
      <w:pPr>
        <w:pStyle w:val="1"/>
        <w:rPr>
          <w:rFonts w:ascii="Times New Roman"/>
        </w:rPr>
      </w:pPr>
      <w:bookmarkStart w:id="211" w:name="_Toc434462180"/>
      <w:bookmarkStart w:id="212" w:name="_Toc434462791"/>
      <w:bookmarkStart w:id="213" w:name="_Toc434897294"/>
      <w:bookmarkStart w:id="214" w:name="_Toc452306098"/>
      <w:bookmarkStart w:id="215" w:name="_Toc452726940"/>
      <w:bookmarkStart w:id="216" w:name="_Toc452727300"/>
      <w:bookmarkStart w:id="217" w:name="_Toc452800685"/>
      <w:bookmarkStart w:id="218" w:name="_Toc2063688"/>
      <w:bookmarkStart w:id="219" w:name="_Toc2063816"/>
      <w:bookmarkStart w:id="220" w:name="_Toc8343693"/>
      <w:bookmarkStart w:id="221" w:name="_Toc302374130"/>
      <w:bookmarkStart w:id="222" w:name="_Toc62635318"/>
      <w:r w:rsidRPr="008C3E8E">
        <w:rPr>
          <w:rFonts w:ascii="Times New Roman"/>
        </w:rPr>
        <w:t>投标语言</w:t>
      </w:r>
      <w:bookmarkEnd w:id="211"/>
      <w:bookmarkEnd w:id="212"/>
      <w:bookmarkEnd w:id="213"/>
      <w:bookmarkEnd w:id="214"/>
      <w:bookmarkEnd w:id="215"/>
      <w:bookmarkEnd w:id="216"/>
      <w:bookmarkEnd w:id="217"/>
      <w:bookmarkEnd w:id="218"/>
      <w:bookmarkEnd w:id="219"/>
      <w:bookmarkEnd w:id="220"/>
      <w:bookmarkEnd w:id="221"/>
      <w:bookmarkEnd w:id="222"/>
    </w:p>
    <w:p w14:paraId="08AF476C" w14:textId="77777777" w:rsidR="00E720CD" w:rsidRPr="008C3E8E" w:rsidRDefault="00E720CD" w:rsidP="00212DD5">
      <w:pPr>
        <w:pStyle w:val="a6"/>
      </w:pPr>
      <w:r w:rsidRPr="008C3E8E">
        <w:t>投标人</w:t>
      </w:r>
      <w:r w:rsidR="00C53676">
        <w:t>递交</w:t>
      </w:r>
      <w:r w:rsidRPr="008C3E8E">
        <w:t>的投标文件以及投标人与</w:t>
      </w:r>
      <w:r w:rsidR="00390731">
        <w:t>招标代理机构</w:t>
      </w:r>
      <w:r w:rsidRPr="008C3E8E">
        <w:t>就有关投标的所有来往函电均应使用中文。投标人可以提交</w:t>
      </w:r>
      <w:r w:rsidR="007C3FD2">
        <w:rPr>
          <w:rFonts w:hint="eastAsia"/>
        </w:rPr>
        <w:t>使用</w:t>
      </w:r>
      <w:r w:rsidRPr="008C3E8E">
        <w:t>其他语言的资料，但有关的段落必须翻译成中文，在有差异和矛盾时以中文为准。</w:t>
      </w:r>
    </w:p>
    <w:p w14:paraId="4753B487" w14:textId="77777777" w:rsidR="00E720CD" w:rsidRPr="008C3E8E" w:rsidRDefault="00E720CD" w:rsidP="00212DD5">
      <w:pPr>
        <w:pStyle w:val="1"/>
        <w:rPr>
          <w:rFonts w:ascii="Times New Roman"/>
        </w:rPr>
      </w:pPr>
      <w:bookmarkStart w:id="223" w:name="_Ref434456304"/>
      <w:bookmarkStart w:id="224" w:name="_Toc434462181"/>
      <w:bookmarkStart w:id="225" w:name="_Toc434462792"/>
      <w:bookmarkStart w:id="226" w:name="_Toc434897295"/>
      <w:bookmarkStart w:id="227" w:name="_Toc452306099"/>
      <w:bookmarkStart w:id="228" w:name="_Toc452726941"/>
      <w:bookmarkStart w:id="229" w:name="_Toc452727301"/>
      <w:bookmarkStart w:id="230" w:name="_Toc452800686"/>
      <w:bookmarkStart w:id="231" w:name="_Toc2063689"/>
      <w:bookmarkStart w:id="232" w:name="_Toc2063817"/>
      <w:bookmarkStart w:id="233" w:name="_Toc8343694"/>
      <w:bookmarkStart w:id="234" w:name="_Toc302374131"/>
      <w:bookmarkStart w:id="235" w:name="_Toc62635319"/>
      <w:r w:rsidRPr="008C3E8E">
        <w:rPr>
          <w:rFonts w:ascii="Times New Roman"/>
        </w:rPr>
        <w:t>投标文件的构成</w:t>
      </w:r>
      <w:bookmarkEnd w:id="223"/>
      <w:bookmarkEnd w:id="224"/>
      <w:bookmarkEnd w:id="225"/>
      <w:bookmarkEnd w:id="226"/>
      <w:bookmarkEnd w:id="227"/>
      <w:bookmarkEnd w:id="228"/>
      <w:bookmarkEnd w:id="229"/>
      <w:bookmarkEnd w:id="230"/>
      <w:bookmarkEnd w:id="231"/>
      <w:bookmarkEnd w:id="232"/>
      <w:bookmarkEnd w:id="233"/>
      <w:bookmarkEnd w:id="234"/>
      <w:bookmarkEnd w:id="235"/>
    </w:p>
    <w:p w14:paraId="71418505" w14:textId="77777777" w:rsidR="00E720CD" w:rsidRPr="008C3E8E" w:rsidRDefault="00E720CD" w:rsidP="00212DD5">
      <w:pPr>
        <w:pStyle w:val="a6"/>
      </w:pPr>
      <w:bookmarkStart w:id="236" w:name="_Ref434457327"/>
      <w:r w:rsidRPr="008C3E8E">
        <w:t>投标人</w:t>
      </w:r>
      <w:r w:rsidR="00F479BF">
        <w:t>编制</w:t>
      </w:r>
      <w:r w:rsidRPr="008C3E8E">
        <w:t>的投标文件应包括下列部分：</w:t>
      </w:r>
      <w:bookmarkEnd w:id="236"/>
    </w:p>
    <w:p w14:paraId="7998F2D2" w14:textId="77777777" w:rsidR="00E720CD" w:rsidRPr="006751A7" w:rsidRDefault="00E720CD" w:rsidP="00B100BC">
      <w:pPr>
        <w:pStyle w:val="7"/>
        <w:rPr>
          <w:color w:val="auto"/>
        </w:rPr>
      </w:pPr>
      <w:r w:rsidRPr="006751A7">
        <w:rPr>
          <w:color w:val="auto"/>
        </w:rPr>
        <w:t>按照</w:t>
      </w:r>
      <w:r w:rsidRPr="006751A7">
        <w:rPr>
          <w:rStyle w:val="11"/>
          <w:rFonts w:ascii="Times New Roman"/>
          <w:color w:val="auto"/>
        </w:rPr>
        <w:t>本须知</w:t>
      </w:r>
      <w:r w:rsidRPr="006751A7">
        <w:rPr>
          <w:color w:val="auto"/>
        </w:rPr>
        <w:t>第</w:t>
      </w:r>
      <w:r w:rsidRPr="006751A7">
        <w:rPr>
          <w:color w:val="auto"/>
        </w:rPr>
        <w:fldChar w:fldCharType="begin"/>
      </w:r>
      <w:r w:rsidRPr="006751A7">
        <w:rPr>
          <w:color w:val="auto"/>
        </w:rPr>
        <w:instrText xml:space="preserve"> REF _Ref434418024 \n </w:instrText>
      </w:r>
      <w:r w:rsidR="007666A4" w:rsidRPr="006751A7">
        <w:rPr>
          <w:color w:val="auto"/>
        </w:rPr>
        <w:instrText xml:space="preserve"> \* MERGEFORMAT </w:instrText>
      </w:r>
      <w:r w:rsidRPr="006751A7">
        <w:rPr>
          <w:color w:val="auto"/>
        </w:rPr>
        <w:fldChar w:fldCharType="separate"/>
      </w:r>
      <w:r w:rsidR="00F11D0A">
        <w:rPr>
          <w:color w:val="auto"/>
        </w:rPr>
        <w:t>11</w:t>
      </w:r>
      <w:r w:rsidRPr="006751A7">
        <w:rPr>
          <w:color w:val="auto"/>
        </w:rPr>
        <w:fldChar w:fldCharType="end"/>
      </w:r>
      <w:r w:rsidRPr="006751A7">
        <w:rPr>
          <w:color w:val="auto"/>
        </w:rPr>
        <w:t>条要求填写的投标函；</w:t>
      </w:r>
    </w:p>
    <w:p w14:paraId="7BA8529A" w14:textId="77777777" w:rsidR="00E720CD" w:rsidRPr="006751A7" w:rsidRDefault="00E720CD" w:rsidP="00B100BC">
      <w:pPr>
        <w:pStyle w:val="7"/>
        <w:rPr>
          <w:color w:val="auto"/>
        </w:rPr>
      </w:pPr>
      <w:r w:rsidRPr="006751A7">
        <w:rPr>
          <w:color w:val="auto"/>
        </w:rPr>
        <w:t>按照</w:t>
      </w:r>
      <w:r w:rsidRPr="006751A7">
        <w:rPr>
          <w:rStyle w:val="11"/>
          <w:rFonts w:ascii="Times New Roman"/>
          <w:color w:val="auto"/>
        </w:rPr>
        <w:t>本须知</w:t>
      </w:r>
      <w:r w:rsidRPr="006751A7">
        <w:rPr>
          <w:color w:val="auto"/>
        </w:rPr>
        <w:t>第</w:t>
      </w:r>
      <w:r w:rsidRPr="006751A7">
        <w:rPr>
          <w:color w:val="auto"/>
        </w:rPr>
        <w:fldChar w:fldCharType="begin"/>
      </w:r>
      <w:r w:rsidRPr="006751A7">
        <w:rPr>
          <w:color w:val="auto"/>
        </w:rPr>
        <w:instrText xml:space="preserve"> REF _Ref434418122 \n </w:instrText>
      </w:r>
      <w:r w:rsidR="007666A4" w:rsidRPr="006751A7">
        <w:rPr>
          <w:color w:val="auto"/>
        </w:rPr>
        <w:instrText xml:space="preserve"> \* MERGEFORMAT </w:instrText>
      </w:r>
      <w:r w:rsidRPr="006751A7">
        <w:rPr>
          <w:color w:val="auto"/>
        </w:rPr>
        <w:fldChar w:fldCharType="separate"/>
      </w:r>
      <w:r w:rsidR="00F11D0A">
        <w:rPr>
          <w:color w:val="auto"/>
        </w:rPr>
        <w:t>12</w:t>
      </w:r>
      <w:r w:rsidRPr="006751A7">
        <w:rPr>
          <w:color w:val="auto"/>
        </w:rPr>
        <w:fldChar w:fldCharType="end"/>
      </w:r>
      <w:r w:rsidRPr="006751A7">
        <w:rPr>
          <w:color w:val="auto"/>
        </w:rPr>
        <w:t>条和第</w:t>
      </w:r>
      <w:r w:rsidRPr="006751A7">
        <w:rPr>
          <w:color w:val="auto"/>
        </w:rPr>
        <w:fldChar w:fldCharType="begin"/>
      </w:r>
      <w:r w:rsidRPr="006751A7">
        <w:rPr>
          <w:color w:val="auto"/>
        </w:rPr>
        <w:instrText xml:space="preserve"> REF _Ref434418147 \n </w:instrText>
      </w:r>
      <w:r w:rsidR="007666A4" w:rsidRPr="006751A7">
        <w:rPr>
          <w:color w:val="auto"/>
        </w:rPr>
        <w:instrText xml:space="preserve"> \* MERGEFORMAT </w:instrText>
      </w:r>
      <w:r w:rsidRPr="006751A7">
        <w:rPr>
          <w:color w:val="auto"/>
        </w:rPr>
        <w:fldChar w:fldCharType="separate"/>
      </w:r>
      <w:r w:rsidR="00F11D0A">
        <w:rPr>
          <w:color w:val="auto"/>
        </w:rPr>
        <w:t>13</w:t>
      </w:r>
      <w:r w:rsidRPr="006751A7">
        <w:rPr>
          <w:color w:val="auto"/>
        </w:rPr>
        <w:fldChar w:fldCharType="end"/>
      </w:r>
      <w:r w:rsidRPr="006751A7">
        <w:rPr>
          <w:color w:val="auto"/>
        </w:rPr>
        <w:t>条要求填写的投标报价表；</w:t>
      </w:r>
    </w:p>
    <w:p w14:paraId="0375E8F1" w14:textId="77777777" w:rsidR="00E720CD" w:rsidRPr="006751A7" w:rsidRDefault="00E720CD" w:rsidP="00B100BC">
      <w:pPr>
        <w:pStyle w:val="7"/>
        <w:rPr>
          <w:color w:val="auto"/>
        </w:rPr>
      </w:pPr>
      <w:r w:rsidRPr="006751A7">
        <w:rPr>
          <w:color w:val="auto"/>
        </w:rPr>
        <w:t>按照</w:t>
      </w:r>
      <w:r w:rsidRPr="006751A7">
        <w:rPr>
          <w:rStyle w:val="11"/>
          <w:rFonts w:ascii="Times New Roman"/>
          <w:color w:val="auto"/>
        </w:rPr>
        <w:t>本须知</w:t>
      </w:r>
      <w:r w:rsidRPr="006751A7">
        <w:rPr>
          <w:color w:val="auto"/>
        </w:rPr>
        <w:t>第</w:t>
      </w:r>
      <w:r w:rsidRPr="006751A7">
        <w:rPr>
          <w:color w:val="auto"/>
        </w:rPr>
        <w:fldChar w:fldCharType="begin"/>
      </w:r>
      <w:r w:rsidRPr="006751A7">
        <w:rPr>
          <w:color w:val="auto"/>
        </w:rPr>
        <w:instrText xml:space="preserve"> REF _Ref434418215 \n </w:instrText>
      </w:r>
      <w:r w:rsidR="007666A4" w:rsidRPr="006751A7">
        <w:rPr>
          <w:color w:val="auto"/>
        </w:rPr>
        <w:instrText xml:space="preserve"> \* MERGEFORMAT </w:instrText>
      </w:r>
      <w:r w:rsidRPr="006751A7">
        <w:rPr>
          <w:color w:val="auto"/>
        </w:rPr>
        <w:fldChar w:fldCharType="separate"/>
      </w:r>
      <w:r w:rsidR="00F11D0A">
        <w:rPr>
          <w:color w:val="auto"/>
        </w:rPr>
        <w:t>14</w:t>
      </w:r>
      <w:r w:rsidRPr="006751A7">
        <w:rPr>
          <w:color w:val="auto"/>
        </w:rPr>
        <w:fldChar w:fldCharType="end"/>
      </w:r>
      <w:r w:rsidRPr="006751A7">
        <w:rPr>
          <w:color w:val="auto"/>
        </w:rPr>
        <w:t>条要求出具的资格证明文件，以证明投标人是合格的，中标后有能力履行合同；</w:t>
      </w:r>
    </w:p>
    <w:p w14:paraId="5D7616ED" w14:textId="77777777" w:rsidR="00E720CD" w:rsidRPr="006751A7" w:rsidRDefault="00E720CD" w:rsidP="00B100BC">
      <w:pPr>
        <w:pStyle w:val="7"/>
        <w:rPr>
          <w:color w:val="auto"/>
        </w:rPr>
      </w:pPr>
      <w:r w:rsidRPr="006751A7">
        <w:rPr>
          <w:color w:val="auto"/>
        </w:rPr>
        <w:t>按照</w:t>
      </w:r>
      <w:r w:rsidRPr="006751A7">
        <w:rPr>
          <w:rStyle w:val="11"/>
          <w:rFonts w:ascii="Times New Roman"/>
          <w:color w:val="auto"/>
        </w:rPr>
        <w:t>本须知</w:t>
      </w:r>
      <w:r w:rsidRPr="006751A7">
        <w:rPr>
          <w:color w:val="auto"/>
        </w:rPr>
        <w:t>第</w:t>
      </w:r>
      <w:r w:rsidRPr="006751A7">
        <w:rPr>
          <w:color w:val="auto"/>
        </w:rPr>
        <w:fldChar w:fldCharType="begin"/>
      </w:r>
      <w:r w:rsidRPr="006751A7">
        <w:rPr>
          <w:color w:val="auto"/>
        </w:rPr>
        <w:instrText xml:space="preserve"> REF _Ref434418287 \n </w:instrText>
      </w:r>
      <w:r w:rsidR="007666A4" w:rsidRPr="006751A7">
        <w:rPr>
          <w:color w:val="auto"/>
        </w:rPr>
        <w:instrText xml:space="preserve"> \* MERGEFORMAT </w:instrText>
      </w:r>
      <w:r w:rsidRPr="006751A7">
        <w:rPr>
          <w:color w:val="auto"/>
        </w:rPr>
        <w:fldChar w:fldCharType="separate"/>
      </w:r>
      <w:r w:rsidR="00F11D0A">
        <w:rPr>
          <w:color w:val="auto"/>
        </w:rPr>
        <w:t>15</w:t>
      </w:r>
      <w:r w:rsidRPr="006751A7">
        <w:rPr>
          <w:color w:val="auto"/>
        </w:rPr>
        <w:fldChar w:fldCharType="end"/>
      </w:r>
      <w:r w:rsidRPr="006751A7">
        <w:rPr>
          <w:color w:val="auto"/>
        </w:rPr>
        <w:t>条要求出具的证明文件，证明投标人提供的</w:t>
      </w:r>
      <w:r w:rsidR="002B0C1E">
        <w:rPr>
          <w:color w:val="auto"/>
        </w:rPr>
        <w:t>货物及伴随服务</w:t>
      </w:r>
      <w:r w:rsidRPr="006751A7">
        <w:rPr>
          <w:color w:val="auto"/>
        </w:rPr>
        <w:t>是合格的</w:t>
      </w:r>
      <w:r w:rsidR="002B0C1E">
        <w:rPr>
          <w:color w:val="auto"/>
        </w:rPr>
        <w:t>货物及服务</w:t>
      </w:r>
      <w:r w:rsidRPr="006751A7">
        <w:rPr>
          <w:color w:val="auto"/>
        </w:rPr>
        <w:t>，且符合招标文件的规定；</w:t>
      </w:r>
    </w:p>
    <w:p w14:paraId="165A76D7" w14:textId="77777777" w:rsidR="00E720CD" w:rsidRPr="006751A7" w:rsidRDefault="00E720CD" w:rsidP="00B100BC">
      <w:pPr>
        <w:pStyle w:val="7"/>
        <w:rPr>
          <w:color w:val="auto"/>
        </w:rPr>
      </w:pPr>
      <w:r w:rsidRPr="006751A7">
        <w:rPr>
          <w:color w:val="auto"/>
        </w:rPr>
        <w:t>按照</w:t>
      </w:r>
      <w:r w:rsidRPr="006751A7">
        <w:rPr>
          <w:rStyle w:val="11"/>
          <w:rFonts w:ascii="Times New Roman"/>
          <w:color w:val="auto"/>
        </w:rPr>
        <w:t>本须知</w:t>
      </w:r>
      <w:r w:rsidRPr="006751A7">
        <w:rPr>
          <w:color w:val="auto"/>
        </w:rPr>
        <w:t>第</w:t>
      </w:r>
      <w:r w:rsidRPr="006751A7">
        <w:rPr>
          <w:color w:val="auto"/>
        </w:rPr>
        <w:fldChar w:fldCharType="begin"/>
      </w:r>
      <w:r w:rsidRPr="006751A7">
        <w:rPr>
          <w:color w:val="auto"/>
        </w:rPr>
        <w:instrText xml:space="preserve"> REF _Ref434418309 \n </w:instrText>
      </w:r>
      <w:r w:rsidR="007666A4" w:rsidRPr="006751A7">
        <w:rPr>
          <w:color w:val="auto"/>
        </w:rPr>
        <w:instrText xml:space="preserve"> \* MERGEFORMAT </w:instrText>
      </w:r>
      <w:r w:rsidRPr="006751A7">
        <w:rPr>
          <w:color w:val="auto"/>
        </w:rPr>
        <w:fldChar w:fldCharType="separate"/>
      </w:r>
      <w:r w:rsidR="00F11D0A">
        <w:rPr>
          <w:color w:val="auto"/>
        </w:rPr>
        <w:t>16</w:t>
      </w:r>
      <w:r w:rsidRPr="006751A7">
        <w:rPr>
          <w:color w:val="auto"/>
        </w:rPr>
        <w:fldChar w:fldCharType="end"/>
      </w:r>
      <w:r w:rsidRPr="006751A7">
        <w:rPr>
          <w:color w:val="auto"/>
        </w:rPr>
        <w:t>条要求提交的投标保证金。</w:t>
      </w:r>
    </w:p>
    <w:p w14:paraId="278DC96F" w14:textId="77777777" w:rsidR="00E720CD" w:rsidRPr="008C3E8E" w:rsidRDefault="00E720CD" w:rsidP="00212DD5">
      <w:pPr>
        <w:pStyle w:val="1"/>
        <w:rPr>
          <w:rFonts w:ascii="Times New Roman"/>
        </w:rPr>
      </w:pPr>
      <w:bookmarkStart w:id="237" w:name="_Ref434418024"/>
      <w:bookmarkStart w:id="238" w:name="_Toc434462182"/>
      <w:bookmarkStart w:id="239" w:name="_Toc434462793"/>
      <w:bookmarkStart w:id="240" w:name="_Toc434897296"/>
      <w:bookmarkStart w:id="241" w:name="_Toc452306100"/>
      <w:bookmarkStart w:id="242" w:name="_Toc452726942"/>
      <w:bookmarkStart w:id="243" w:name="_Toc452727302"/>
      <w:bookmarkStart w:id="244" w:name="_Toc452800687"/>
      <w:bookmarkStart w:id="245" w:name="_Toc2063690"/>
      <w:bookmarkStart w:id="246" w:name="_Toc2063818"/>
      <w:bookmarkStart w:id="247" w:name="_Toc8343695"/>
      <w:bookmarkStart w:id="248" w:name="_Toc302374132"/>
      <w:bookmarkStart w:id="249" w:name="_Toc62635320"/>
      <w:r w:rsidRPr="008C3E8E">
        <w:rPr>
          <w:rFonts w:ascii="Times New Roman"/>
        </w:rPr>
        <w:lastRenderedPageBreak/>
        <w:t>投标函</w:t>
      </w:r>
      <w:bookmarkEnd w:id="237"/>
      <w:bookmarkEnd w:id="238"/>
      <w:bookmarkEnd w:id="239"/>
      <w:bookmarkEnd w:id="240"/>
      <w:bookmarkEnd w:id="241"/>
      <w:bookmarkEnd w:id="242"/>
      <w:bookmarkEnd w:id="243"/>
      <w:bookmarkEnd w:id="244"/>
      <w:bookmarkEnd w:id="245"/>
      <w:bookmarkEnd w:id="246"/>
      <w:bookmarkEnd w:id="247"/>
      <w:bookmarkEnd w:id="248"/>
      <w:bookmarkEnd w:id="249"/>
    </w:p>
    <w:p w14:paraId="05756B10" w14:textId="77777777" w:rsidR="00E720CD" w:rsidRPr="008C3E8E" w:rsidRDefault="00E720CD" w:rsidP="00212DD5">
      <w:pPr>
        <w:pStyle w:val="a6"/>
      </w:pPr>
      <w:r w:rsidRPr="008C3E8E">
        <w:t>投标人应按照招标文件第五章中所附的</w:t>
      </w:r>
      <w:r w:rsidRPr="008C3E8E">
        <w:t>“</w:t>
      </w:r>
      <w:r w:rsidRPr="008C3E8E">
        <w:t>投标函格式</w:t>
      </w:r>
      <w:r w:rsidRPr="008C3E8E">
        <w:t>”</w:t>
      </w:r>
      <w:r w:rsidRPr="008C3E8E">
        <w:t>完整地填写投标函。</w:t>
      </w:r>
    </w:p>
    <w:p w14:paraId="04990016" w14:textId="77777777" w:rsidR="00E720CD" w:rsidRPr="008C3E8E" w:rsidRDefault="00E720CD" w:rsidP="00212DD5">
      <w:pPr>
        <w:pStyle w:val="1"/>
        <w:rPr>
          <w:rFonts w:ascii="Times New Roman"/>
        </w:rPr>
      </w:pPr>
      <w:bookmarkStart w:id="250" w:name="_Ref434418122"/>
      <w:bookmarkStart w:id="251" w:name="_Toc434462183"/>
      <w:bookmarkStart w:id="252" w:name="_Toc434462794"/>
      <w:bookmarkStart w:id="253" w:name="_Toc434897297"/>
      <w:bookmarkStart w:id="254" w:name="_Toc452306101"/>
      <w:bookmarkStart w:id="255" w:name="_Toc452726943"/>
      <w:bookmarkStart w:id="256" w:name="_Toc452727303"/>
      <w:bookmarkStart w:id="257" w:name="_Toc452800688"/>
      <w:bookmarkStart w:id="258" w:name="_Toc2063691"/>
      <w:bookmarkStart w:id="259" w:name="_Toc2063819"/>
      <w:bookmarkStart w:id="260" w:name="_Toc8343696"/>
      <w:bookmarkStart w:id="261" w:name="_Toc302374133"/>
      <w:bookmarkStart w:id="262" w:name="_Toc62635321"/>
      <w:r w:rsidRPr="008C3E8E">
        <w:rPr>
          <w:rFonts w:ascii="Times New Roman"/>
        </w:rPr>
        <w:t>投标报价</w:t>
      </w:r>
      <w:bookmarkEnd w:id="250"/>
      <w:bookmarkEnd w:id="251"/>
      <w:bookmarkEnd w:id="252"/>
      <w:bookmarkEnd w:id="253"/>
      <w:bookmarkEnd w:id="254"/>
      <w:bookmarkEnd w:id="255"/>
      <w:bookmarkEnd w:id="256"/>
      <w:bookmarkEnd w:id="257"/>
      <w:bookmarkEnd w:id="258"/>
      <w:bookmarkEnd w:id="259"/>
      <w:bookmarkEnd w:id="260"/>
      <w:bookmarkEnd w:id="261"/>
      <w:bookmarkEnd w:id="262"/>
    </w:p>
    <w:p w14:paraId="7CA4F31A" w14:textId="77777777" w:rsidR="007666A4" w:rsidRPr="008C3E8E" w:rsidRDefault="007666A4" w:rsidP="00212DD5">
      <w:pPr>
        <w:pStyle w:val="2"/>
      </w:pPr>
      <w:r w:rsidRPr="008C3E8E">
        <w:t>投标人所填写的任一报价项的报价均应包括符合招标文件要求的与该报价项相关的所有费用（包括所有软硬件、服务费用、可能有的关税、增值税及其他税费</w:t>
      </w:r>
      <w:r w:rsidR="00AC4C83" w:rsidRPr="008C3E8E">
        <w:rPr>
          <w:lang w:eastAsia="zh-CN"/>
        </w:rPr>
        <w:t>等</w:t>
      </w:r>
      <w:r w:rsidRPr="008C3E8E">
        <w:t>）。</w:t>
      </w:r>
    </w:p>
    <w:p w14:paraId="5F0F259A" w14:textId="77777777" w:rsidR="00E720CD" w:rsidRPr="002B0C1E" w:rsidRDefault="00E720CD" w:rsidP="00212DD5">
      <w:pPr>
        <w:pStyle w:val="2"/>
      </w:pPr>
      <w:r w:rsidRPr="008C3E8E">
        <w:t>投标</w:t>
      </w:r>
      <w:r w:rsidRPr="002B0C1E">
        <w:t>人应按照招标文件第五章中所附的</w:t>
      </w:r>
      <w:r w:rsidR="00450A90" w:rsidRPr="002B0C1E">
        <w:t>格式</w:t>
      </w:r>
      <w:r w:rsidRPr="002B0C1E">
        <w:t>完整地填写投标报价表，说明所提供货物的名称、</w:t>
      </w:r>
      <w:r w:rsidR="00450A90" w:rsidRPr="002B0C1E">
        <w:t>型号</w:t>
      </w:r>
      <w:r w:rsidR="004778A5" w:rsidRPr="002B0C1E">
        <w:t>及</w:t>
      </w:r>
      <w:r w:rsidR="00450A90" w:rsidRPr="002B0C1E">
        <w:t>规格、</w:t>
      </w:r>
      <w:r w:rsidRPr="002B0C1E">
        <w:t>原产地</w:t>
      </w:r>
      <w:r w:rsidR="004778A5" w:rsidRPr="002B0C1E">
        <w:t>及</w:t>
      </w:r>
      <w:r w:rsidR="00450A90" w:rsidRPr="002B0C1E">
        <w:t>制造商</w:t>
      </w:r>
      <w:r w:rsidRPr="002B0C1E">
        <w:t>、数量、单价和总价。</w:t>
      </w:r>
      <w:r w:rsidR="008050B0" w:rsidRPr="002B0C1E">
        <w:t>每种货物只允许有一个报价</w:t>
      </w:r>
      <w:r w:rsidRPr="002B0C1E">
        <w:t>，任何有选择的报价将不予接受。</w:t>
      </w:r>
    </w:p>
    <w:p w14:paraId="63227A35" w14:textId="77777777" w:rsidR="00F71AC6" w:rsidRPr="008C3E8E" w:rsidRDefault="00F71AC6" w:rsidP="00212DD5">
      <w:pPr>
        <w:pStyle w:val="2"/>
      </w:pPr>
      <w:r w:rsidRPr="002B0C1E">
        <w:t>投标人不得将可能影响投标产品主要功能或性能的标准配件或随机</w:t>
      </w:r>
      <w:r w:rsidR="009C32DD" w:rsidRPr="002B0C1E">
        <w:t>备品、备件</w:t>
      </w:r>
      <w:r w:rsidRPr="002B0C1E">
        <w:t>列为选购件，否则将不予认同，在评标时仍将把这部分价格计入投标人的评标价格之中</w:t>
      </w:r>
      <w:r w:rsidRPr="008B7B66">
        <w:rPr>
          <w:color w:val="0000FF"/>
        </w:rPr>
        <w:t>。</w:t>
      </w:r>
    </w:p>
    <w:p w14:paraId="3CB7275C" w14:textId="77777777" w:rsidR="00F71AC6" w:rsidRPr="008C3E8E" w:rsidRDefault="00F71AC6" w:rsidP="00212DD5">
      <w:pPr>
        <w:pStyle w:val="2"/>
      </w:pPr>
      <w:r w:rsidRPr="008C3E8E">
        <w:t>投标人的报价不应有</w:t>
      </w:r>
      <w:r w:rsidR="00406A37" w:rsidRPr="008C3E8E">
        <w:t>缺</w:t>
      </w:r>
      <w:r w:rsidRPr="008C3E8E">
        <w:t>漏项。如有</w:t>
      </w:r>
      <w:r w:rsidR="00406A37" w:rsidRPr="008C3E8E">
        <w:t>缺</w:t>
      </w:r>
      <w:r w:rsidRPr="008C3E8E">
        <w:t>漏项，在授标时将被认为已包含在其他已报明价格的项目中（即合同价格将不予增加），但在评标时将把其他有效标中的该项最高报价计入该投标人的评标价格之中。</w:t>
      </w:r>
    </w:p>
    <w:p w14:paraId="596DC1AC" w14:textId="77777777" w:rsidR="00AD4B5F" w:rsidRPr="002B0C1E" w:rsidRDefault="00AD4B5F" w:rsidP="00212DD5">
      <w:pPr>
        <w:pStyle w:val="2"/>
      </w:pPr>
      <w:r w:rsidRPr="008C3E8E">
        <w:t>投标人在其</w:t>
      </w:r>
      <w:r w:rsidR="002B0C1E">
        <w:t>货物</w:t>
      </w:r>
      <w:r w:rsidRPr="008C3E8E">
        <w:t>清单中如有超出招标文件</w:t>
      </w:r>
      <w:r w:rsidR="002B0C1E">
        <w:t>货物</w:t>
      </w:r>
      <w:r w:rsidRPr="008C3E8E">
        <w:t>需求一览表及</w:t>
      </w:r>
      <w:r w:rsidR="007E2E69">
        <w:rPr>
          <w:rStyle w:val="11"/>
          <w:rFonts w:ascii="Times New Roman"/>
        </w:rPr>
        <w:t>采购需求</w:t>
      </w:r>
      <w:r w:rsidRPr="008C3E8E">
        <w:t>要求的附加、辅助或额外的部件、配件、装置、设备或软件，不论其是否标明分项价格，在计算评标价时一律不予</w:t>
      </w:r>
      <w:r w:rsidRPr="002B0C1E">
        <w:t>扣除。除非投标人在其</w:t>
      </w:r>
      <w:r w:rsidRPr="002B0C1E">
        <w:t>“</w:t>
      </w:r>
      <w:r w:rsidRPr="002B0C1E">
        <w:t>投标</w:t>
      </w:r>
      <w:r w:rsidR="006C2B73" w:rsidRPr="002B0C1E">
        <w:t>函</w:t>
      </w:r>
      <w:r w:rsidRPr="002B0C1E">
        <w:t>”</w:t>
      </w:r>
      <w:r w:rsidR="00637BC6" w:rsidRPr="002B0C1E">
        <w:t>和</w:t>
      </w:r>
      <w:r w:rsidRPr="002B0C1E">
        <w:t>“</w:t>
      </w:r>
      <w:r w:rsidR="00264583" w:rsidRPr="002B0C1E">
        <w:t>投标报价汇总表</w:t>
      </w:r>
      <w:r w:rsidRPr="002B0C1E">
        <w:t>”</w:t>
      </w:r>
      <w:r w:rsidRPr="002B0C1E">
        <w:t>中对这一部分价格作出了明确申明，且在</w:t>
      </w:r>
      <w:r w:rsidR="00A46890" w:rsidRPr="002B0C1E">
        <w:rPr>
          <w:rFonts w:hint="eastAsia"/>
          <w:lang w:eastAsia="zh-CN"/>
        </w:rPr>
        <w:t>开标</w:t>
      </w:r>
      <w:r w:rsidRPr="002B0C1E">
        <w:t>时和开标记录中已扣除了这部分价格。</w:t>
      </w:r>
    </w:p>
    <w:p w14:paraId="62ABC7BD" w14:textId="77777777" w:rsidR="00F71AC6" w:rsidRPr="002B0C1E" w:rsidRDefault="00F71AC6" w:rsidP="00212DD5">
      <w:pPr>
        <w:pStyle w:val="2"/>
      </w:pPr>
      <w:r w:rsidRPr="002B0C1E">
        <w:t>投标人不得将从第三方采购设备的随机</w:t>
      </w:r>
      <w:r w:rsidR="009C32DD" w:rsidRPr="002B0C1E">
        <w:t>备品、备件</w:t>
      </w:r>
      <w:r w:rsidRPr="002B0C1E">
        <w:t>列为需要另行收费的</w:t>
      </w:r>
      <w:r w:rsidR="009C32DD" w:rsidRPr="002B0C1E">
        <w:t>备品、备件</w:t>
      </w:r>
      <w:r w:rsidRPr="002B0C1E">
        <w:t>，否则在授予合同时将从授标对象的投标价格中扣除这部分费用，但在计算评标价时这部分费用将不予扣除。</w:t>
      </w:r>
    </w:p>
    <w:p w14:paraId="731A78D8" w14:textId="77777777" w:rsidR="00E720CD" w:rsidRPr="008C3E8E" w:rsidRDefault="00E720CD" w:rsidP="00212DD5">
      <w:pPr>
        <w:pStyle w:val="2"/>
      </w:pPr>
      <w:bookmarkStart w:id="263" w:name="_Ref434456144"/>
      <w:r w:rsidRPr="002B0C1E">
        <w:t>投标报价表中的价格应按下列方</w:t>
      </w:r>
      <w:r w:rsidRPr="008C3E8E">
        <w:t>式分开填写：</w:t>
      </w:r>
      <w:bookmarkEnd w:id="263"/>
    </w:p>
    <w:p w14:paraId="599AF8D8" w14:textId="77777777" w:rsidR="00E720CD" w:rsidRPr="006751A7" w:rsidRDefault="00E720CD" w:rsidP="00B100BC">
      <w:pPr>
        <w:pStyle w:val="7"/>
        <w:rPr>
          <w:color w:val="auto"/>
        </w:rPr>
      </w:pPr>
      <w:r w:rsidRPr="006751A7">
        <w:rPr>
          <w:color w:val="auto"/>
        </w:rPr>
        <w:t>对所供应的货物报</w:t>
      </w:r>
      <w:r w:rsidR="00937944" w:rsidRPr="006751A7">
        <w:rPr>
          <w:color w:val="auto"/>
        </w:rPr>
        <w:t>完税后交货价</w:t>
      </w:r>
      <w:r w:rsidRPr="006751A7">
        <w:rPr>
          <w:color w:val="auto"/>
        </w:rPr>
        <w:t>（</w:t>
      </w:r>
      <w:r w:rsidR="00937944" w:rsidRPr="006751A7">
        <w:rPr>
          <w:color w:val="auto"/>
        </w:rPr>
        <w:t>DDP</w:t>
      </w:r>
      <w:r w:rsidRPr="006751A7">
        <w:rPr>
          <w:color w:val="auto"/>
        </w:rPr>
        <w:t>）</w:t>
      </w:r>
      <w:r w:rsidR="001B1358" w:rsidRPr="006751A7">
        <w:rPr>
          <w:color w:val="auto"/>
        </w:rPr>
        <w:t>。</w:t>
      </w:r>
      <w:r w:rsidRPr="006751A7">
        <w:rPr>
          <w:color w:val="auto"/>
        </w:rPr>
        <w:t>该报价必须包括制造和装配货物所使用的材料、部件及货物本身已支付或将要支付的增值税、产品税、销售税和其他税费；</w:t>
      </w:r>
    </w:p>
    <w:p w14:paraId="29495268" w14:textId="77777777" w:rsidR="00E720CD" w:rsidRPr="006751A7" w:rsidRDefault="00E720CD" w:rsidP="00B100BC">
      <w:pPr>
        <w:pStyle w:val="7"/>
        <w:rPr>
          <w:color w:val="auto"/>
        </w:rPr>
      </w:pPr>
      <w:r w:rsidRPr="006751A7">
        <w:rPr>
          <w:color w:val="auto"/>
        </w:rPr>
        <w:t>投标人应根据产品的技术状况列出质量保证期内标准</w:t>
      </w:r>
      <w:r w:rsidR="009C32DD" w:rsidRPr="006751A7">
        <w:rPr>
          <w:color w:val="auto"/>
        </w:rPr>
        <w:t>备品、备件</w:t>
      </w:r>
      <w:r w:rsidRPr="006751A7">
        <w:rPr>
          <w:color w:val="auto"/>
        </w:rPr>
        <w:t>的清单和价格，并将该</w:t>
      </w:r>
      <w:r w:rsidR="009C32DD" w:rsidRPr="006751A7">
        <w:rPr>
          <w:color w:val="auto"/>
        </w:rPr>
        <w:t>备品、备件</w:t>
      </w:r>
      <w:r w:rsidRPr="006751A7">
        <w:rPr>
          <w:color w:val="auto"/>
        </w:rPr>
        <w:t>价计入投标总价，若所提供的产品无需</w:t>
      </w:r>
      <w:r w:rsidR="009C32DD" w:rsidRPr="006751A7">
        <w:rPr>
          <w:color w:val="auto"/>
        </w:rPr>
        <w:t>备品、备件</w:t>
      </w:r>
      <w:r w:rsidRPr="006751A7">
        <w:rPr>
          <w:color w:val="auto"/>
        </w:rPr>
        <w:t>，则应在投标文件中说明，否则评标时将用其他有效标中标准</w:t>
      </w:r>
      <w:r w:rsidR="009C32DD" w:rsidRPr="006751A7">
        <w:rPr>
          <w:color w:val="auto"/>
        </w:rPr>
        <w:t>备品、备件</w:t>
      </w:r>
      <w:r w:rsidRPr="006751A7">
        <w:rPr>
          <w:color w:val="auto"/>
        </w:rPr>
        <w:t>的平均价计入其评标总价；</w:t>
      </w:r>
    </w:p>
    <w:p w14:paraId="7CEB34BF" w14:textId="77777777" w:rsidR="00E720CD" w:rsidRPr="006751A7" w:rsidRDefault="00E720CD" w:rsidP="00B100BC">
      <w:pPr>
        <w:pStyle w:val="7"/>
        <w:rPr>
          <w:color w:val="auto"/>
        </w:rPr>
      </w:pPr>
      <w:r w:rsidRPr="006751A7">
        <w:rPr>
          <w:color w:val="auto"/>
        </w:rPr>
        <w:t>所有伴随服务的费用；</w:t>
      </w:r>
    </w:p>
    <w:p w14:paraId="665382D6" w14:textId="77777777" w:rsidR="00E720CD" w:rsidRPr="008C3E8E" w:rsidRDefault="00E720CD" w:rsidP="00212DD5">
      <w:pPr>
        <w:pStyle w:val="2"/>
      </w:pPr>
      <w:r w:rsidRPr="008C3E8E">
        <w:t>投标人应按照</w:t>
      </w:r>
      <w:r w:rsidRPr="008C3E8E">
        <w:rPr>
          <w:rStyle w:val="11"/>
          <w:rFonts w:ascii="Times New Roman"/>
        </w:rPr>
        <w:t>本须知</w:t>
      </w:r>
      <w:r w:rsidRPr="008C3E8E">
        <w:t>第</w:t>
      </w:r>
      <w:r w:rsidRPr="008C3E8E">
        <w:fldChar w:fldCharType="begin"/>
      </w:r>
      <w:r w:rsidRPr="008C3E8E">
        <w:instrText xml:space="preserve"> REF _Ref434456144 \n </w:instrText>
      </w:r>
      <w:r w:rsidR="007666A4" w:rsidRPr="008C3E8E">
        <w:instrText xml:space="preserve"> \* MERGEFORMAT </w:instrText>
      </w:r>
      <w:r w:rsidRPr="008C3E8E">
        <w:fldChar w:fldCharType="separate"/>
      </w:r>
      <w:r w:rsidR="00F11D0A">
        <w:t>12.7</w:t>
      </w:r>
      <w:r w:rsidRPr="008C3E8E">
        <w:fldChar w:fldCharType="end"/>
      </w:r>
      <w:r w:rsidRPr="008C3E8E">
        <w:t>条的要求分类报价，其目的是便于</w:t>
      </w:r>
      <w:r w:rsidR="00420870" w:rsidRPr="008C3E8E">
        <w:t>评标委员会</w:t>
      </w:r>
      <w:r w:rsidRPr="008C3E8E">
        <w:t>评标。在任何情况下，分类报价方式并不限制</w:t>
      </w:r>
      <w:r w:rsidR="00826203" w:rsidRPr="008C3E8E">
        <w:t>招标人</w:t>
      </w:r>
      <w:r w:rsidRPr="008C3E8E">
        <w:t>以任何条款签订合同的权利。</w:t>
      </w:r>
    </w:p>
    <w:p w14:paraId="2CCF4AE6" w14:textId="77777777" w:rsidR="00E720CD" w:rsidRPr="008C3E8E" w:rsidRDefault="00E720CD" w:rsidP="00212DD5">
      <w:pPr>
        <w:pStyle w:val="2"/>
      </w:pPr>
      <w:r w:rsidRPr="008C3E8E">
        <w:t>投标报价表中标明的价格在合同执行过程中是固定不变的，不得以任何理由予以变更</w:t>
      </w:r>
      <w:r w:rsidR="006735D9" w:rsidRPr="008C3E8E">
        <w:t>，</w:t>
      </w:r>
      <w:r w:rsidR="00450ED5">
        <w:rPr>
          <w:rFonts w:hint="eastAsia"/>
        </w:rPr>
        <w:t>以可调整的价格</w:t>
      </w:r>
      <w:r w:rsidR="00C53676">
        <w:rPr>
          <w:rFonts w:hint="eastAsia"/>
        </w:rPr>
        <w:t>递交</w:t>
      </w:r>
      <w:r w:rsidR="00450ED5">
        <w:rPr>
          <w:rFonts w:hint="eastAsia"/>
        </w:rPr>
        <w:t>的投标将视为非响应性的投标而被判为无效</w:t>
      </w:r>
      <w:r w:rsidRPr="008C3E8E">
        <w:t>。</w:t>
      </w:r>
    </w:p>
    <w:p w14:paraId="27791666" w14:textId="77777777" w:rsidR="00E720CD" w:rsidRPr="008C3E8E" w:rsidRDefault="00E720CD" w:rsidP="00212DD5">
      <w:pPr>
        <w:pStyle w:val="1"/>
        <w:rPr>
          <w:rFonts w:ascii="Times New Roman"/>
        </w:rPr>
      </w:pPr>
      <w:bookmarkStart w:id="264" w:name="_Ref434418147"/>
      <w:bookmarkStart w:id="265" w:name="_Toc434462184"/>
      <w:bookmarkStart w:id="266" w:name="_Toc434462795"/>
      <w:bookmarkStart w:id="267" w:name="_Toc434897298"/>
      <w:bookmarkStart w:id="268" w:name="_Toc452306102"/>
      <w:bookmarkStart w:id="269" w:name="_Toc452726944"/>
      <w:bookmarkStart w:id="270" w:name="_Toc452727304"/>
      <w:bookmarkStart w:id="271" w:name="_Toc452800689"/>
      <w:bookmarkStart w:id="272" w:name="_Toc2063692"/>
      <w:bookmarkStart w:id="273" w:name="_Toc2063820"/>
      <w:bookmarkStart w:id="274" w:name="_Toc8343697"/>
      <w:bookmarkStart w:id="275" w:name="_Toc302374134"/>
      <w:bookmarkStart w:id="276" w:name="_Toc62635322"/>
      <w:r w:rsidRPr="008C3E8E">
        <w:rPr>
          <w:rFonts w:ascii="Times New Roman"/>
        </w:rPr>
        <w:t>投标货币</w:t>
      </w:r>
      <w:bookmarkEnd w:id="264"/>
      <w:bookmarkEnd w:id="265"/>
      <w:bookmarkEnd w:id="266"/>
      <w:bookmarkEnd w:id="267"/>
      <w:bookmarkEnd w:id="268"/>
      <w:bookmarkEnd w:id="269"/>
      <w:bookmarkEnd w:id="270"/>
      <w:bookmarkEnd w:id="271"/>
      <w:bookmarkEnd w:id="272"/>
      <w:bookmarkEnd w:id="273"/>
      <w:bookmarkEnd w:id="274"/>
      <w:bookmarkEnd w:id="275"/>
      <w:bookmarkEnd w:id="276"/>
    </w:p>
    <w:p w14:paraId="6B5D0D69" w14:textId="77777777" w:rsidR="00E720CD" w:rsidRPr="008C3E8E" w:rsidRDefault="00E720CD" w:rsidP="00212DD5">
      <w:pPr>
        <w:pStyle w:val="a6"/>
      </w:pPr>
      <w:r w:rsidRPr="008C3E8E">
        <w:t>本采购项下的投标应以人民币（</w:t>
      </w:r>
      <w:r w:rsidRPr="008C3E8E">
        <w:t>RMB</w:t>
      </w:r>
      <w:r w:rsidRPr="008C3E8E">
        <w:t>）报价。</w:t>
      </w:r>
    </w:p>
    <w:p w14:paraId="6BD8647C" w14:textId="77777777" w:rsidR="00E720CD" w:rsidRPr="008C3E8E" w:rsidRDefault="00E720CD" w:rsidP="00212DD5">
      <w:pPr>
        <w:pStyle w:val="1"/>
        <w:rPr>
          <w:rFonts w:ascii="Times New Roman"/>
        </w:rPr>
      </w:pPr>
      <w:bookmarkStart w:id="277" w:name="_Ref434418215"/>
      <w:bookmarkStart w:id="278" w:name="_Toc434462185"/>
      <w:bookmarkStart w:id="279" w:name="_Toc434462796"/>
      <w:bookmarkStart w:id="280" w:name="_Toc434897299"/>
      <w:bookmarkStart w:id="281" w:name="_Toc452306103"/>
      <w:bookmarkStart w:id="282" w:name="_Toc452726945"/>
      <w:bookmarkStart w:id="283" w:name="_Toc452727305"/>
      <w:bookmarkStart w:id="284" w:name="_Toc452800690"/>
      <w:bookmarkStart w:id="285" w:name="_Toc2063693"/>
      <w:bookmarkStart w:id="286" w:name="_Toc2063821"/>
      <w:bookmarkStart w:id="287" w:name="_Toc8343698"/>
      <w:bookmarkStart w:id="288" w:name="_Toc302374135"/>
      <w:bookmarkStart w:id="289" w:name="_Toc62635323"/>
      <w:r w:rsidRPr="008C3E8E">
        <w:rPr>
          <w:rFonts w:ascii="Times New Roman"/>
        </w:rPr>
        <w:lastRenderedPageBreak/>
        <w:t>资格证明文件</w:t>
      </w:r>
      <w:bookmarkEnd w:id="277"/>
      <w:bookmarkEnd w:id="278"/>
      <w:bookmarkEnd w:id="279"/>
      <w:bookmarkEnd w:id="280"/>
      <w:bookmarkEnd w:id="281"/>
      <w:bookmarkEnd w:id="282"/>
      <w:bookmarkEnd w:id="283"/>
      <w:bookmarkEnd w:id="284"/>
      <w:bookmarkEnd w:id="285"/>
      <w:bookmarkEnd w:id="286"/>
      <w:bookmarkEnd w:id="287"/>
      <w:bookmarkEnd w:id="288"/>
      <w:bookmarkEnd w:id="289"/>
    </w:p>
    <w:p w14:paraId="6793E640" w14:textId="77777777" w:rsidR="00E720CD" w:rsidRPr="008C3E8E" w:rsidRDefault="00E720CD" w:rsidP="00212DD5">
      <w:pPr>
        <w:pStyle w:val="2"/>
      </w:pPr>
      <w:r w:rsidRPr="008C3E8E">
        <w:t>按照</w:t>
      </w:r>
      <w:r w:rsidRPr="008C3E8E">
        <w:rPr>
          <w:rStyle w:val="11"/>
          <w:rFonts w:ascii="Times New Roman"/>
        </w:rPr>
        <w:t>本须知</w:t>
      </w:r>
      <w:r w:rsidRPr="008C3E8E">
        <w:t>第</w:t>
      </w:r>
      <w:r w:rsidRPr="008C3E8E">
        <w:fldChar w:fldCharType="begin"/>
      </w:r>
      <w:r w:rsidRPr="008C3E8E">
        <w:instrText xml:space="preserve"> REF _Ref434456304 \n </w:instrText>
      </w:r>
      <w:r w:rsidR="007666A4" w:rsidRPr="008C3E8E">
        <w:instrText xml:space="preserve"> \* MERGEFORMAT </w:instrText>
      </w:r>
      <w:r w:rsidRPr="008C3E8E">
        <w:fldChar w:fldCharType="separate"/>
      </w:r>
      <w:r w:rsidR="00F11D0A">
        <w:t>10</w:t>
      </w:r>
      <w:r w:rsidRPr="008C3E8E">
        <w:fldChar w:fldCharType="end"/>
      </w:r>
      <w:r w:rsidRPr="008C3E8E">
        <w:t>条的规定，投标人应提交证明其有资格参加投标和中标后有能力履行合同的文件，并作为其投标文件的一部分。</w:t>
      </w:r>
      <w:r w:rsidR="00063A8E" w:rsidRPr="00063A8E">
        <w:rPr>
          <w:rFonts w:hint="eastAsia"/>
        </w:rPr>
        <w:t>对于本项目合格投标人资格条件中提及的与单位或个人相关的资质或资格证明文件，投标人可以在投标</w:t>
      </w:r>
      <w:r w:rsidR="0050552D">
        <w:rPr>
          <w:rFonts w:hint="eastAsia"/>
        </w:rPr>
        <w:t>文件</w:t>
      </w:r>
      <w:r w:rsidR="00063A8E" w:rsidRPr="00063A8E">
        <w:rPr>
          <w:rFonts w:hint="eastAsia"/>
        </w:rPr>
        <w:t>中直接提供相关资质或资格证明文件，也可以提供可以查询到相关资质或资格信息的有关官方网站的网址（必须保证此类查询无需任何费用，也无需事先办理注册或认证等手续）；如果投标人在其投标文件既未提供上述资质或资格证明文件，也未提供可供查询的官方网站的网址，则将视为投标人未按规定提供资格证明文件。</w:t>
      </w:r>
    </w:p>
    <w:p w14:paraId="2FF5132C" w14:textId="77777777" w:rsidR="00E720CD" w:rsidRPr="008C3E8E" w:rsidRDefault="00E720CD" w:rsidP="00212DD5">
      <w:pPr>
        <w:pStyle w:val="2"/>
      </w:pPr>
      <w:r w:rsidRPr="008C3E8E">
        <w:t>投标人提交的证明其有资格参加投标和中标后有能力履行合同的文件应能使</w:t>
      </w:r>
      <w:r w:rsidR="00826203" w:rsidRPr="008C3E8E">
        <w:t>招标人</w:t>
      </w:r>
      <w:r w:rsidRPr="008C3E8E">
        <w:t>和</w:t>
      </w:r>
      <w:r w:rsidR="00390731">
        <w:t>招标代理机构</w:t>
      </w:r>
      <w:r w:rsidRPr="008C3E8E">
        <w:t>满意，并符合下列要求：</w:t>
      </w:r>
    </w:p>
    <w:p w14:paraId="67ED445E" w14:textId="77777777" w:rsidR="004F1A8F" w:rsidRPr="00145863" w:rsidRDefault="004F1A8F" w:rsidP="00B100BC">
      <w:pPr>
        <w:pStyle w:val="7"/>
        <w:rPr>
          <w:color w:val="auto"/>
        </w:rPr>
      </w:pPr>
      <w:r w:rsidRPr="00145863">
        <w:rPr>
          <w:color w:val="auto"/>
        </w:rPr>
        <w:t>法人或者其他组织的营业执照等证明文件，自然人的身份证明；</w:t>
      </w:r>
    </w:p>
    <w:p w14:paraId="1464ABA2" w14:textId="77777777" w:rsidR="004F1A8F" w:rsidRPr="00145863" w:rsidRDefault="004F1A8F" w:rsidP="00B100BC">
      <w:pPr>
        <w:pStyle w:val="7"/>
        <w:rPr>
          <w:color w:val="auto"/>
        </w:rPr>
      </w:pPr>
      <w:r w:rsidRPr="00145863">
        <w:rPr>
          <w:color w:val="auto"/>
        </w:rPr>
        <w:t>财务状况报告，依法缴纳税收和社会保障资金的相关材料；</w:t>
      </w:r>
    </w:p>
    <w:p w14:paraId="75192563" w14:textId="77777777" w:rsidR="004F1A8F" w:rsidRPr="00145863" w:rsidRDefault="004F1A8F" w:rsidP="00B100BC">
      <w:pPr>
        <w:pStyle w:val="7"/>
        <w:rPr>
          <w:color w:val="auto"/>
        </w:rPr>
      </w:pPr>
      <w:r w:rsidRPr="00145863">
        <w:rPr>
          <w:color w:val="auto"/>
        </w:rPr>
        <w:t>具备履行合同所必需的设备和专业技术能力的证明材料；</w:t>
      </w:r>
    </w:p>
    <w:p w14:paraId="60BC485D" w14:textId="77777777" w:rsidR="004F1A8F" w:rsidRPr="00145863" w:rsidRDefault="004F1A8F" w:rsidP="00B100BC">
      <w:pPr>
        <w:pStyle w:val="7"/>
        <w:rPr>
          <w:color w:val="auto"/>
        </w:rPr>
      </w:pPr>
      <w:r w:rsidRPr="00145863">
        <w:rPr>
          <w:color w:val="auto"/>
        </w:rPr>
        <w:t>参加政府采购活动</w:t>
      </w:r>
      <w:r w:rsidR="005226F4" w:rsidRPr="00145863">
        <w:rPr>
          <w:color w:val="auto"/>
        </w:rPr>
        <w:t>前三年</w:t>
      </w:r>
      <w:r w:rsidRPr="00145863">
        <w:rPr>
          <w:color w:val="auto"/>
        </w:rPr>
        <w:t>内在经营活动中没有重大违法记录的书面声明；</w:t>
      </w:r>
    </w:p>
    <w:p w14:paraId="32310C4D" w14:textId="77777777" w:rsidR="00B31534" w:rsidRPr="00145863" w:rsidRDefault="00B31534" w:rsidP="00B100BC">
      <w:pPr>
        <w:pStyle w:val="7"/>
        <w:rPr>
          <w:color w:val="auto"/>
        </w:rPr>
      </w:pPr>
      <w:r w:rsidRPr="00145863">
        <w:rPr>
          <w:color w:val="auto"/>
        </w:rPr>
        <w:t>证明满足</w:t>
      </w:r>
      <w:r w:rsidRPr="00145863">
        <w:rPr>
          <w:rFonts w:eastAsia="黑体"/>
          <w:color w:val="auto"/>
        </w:rPr>
        <w:t>投标邀请书</w:t>
      </w:r>
      <w:r w:rsidRPr="00145863">
        <w:rPr>
          <w:color w:val="auto"/>
        </w:rPr>
        <w:t>中规定的合格投标人的其他资格要求的文件；</w:t>
      </w:r>
    </w:p>
    <w:p w14:paraId="1EB1AAC2" w14:textId="77777777" w:rsidR="00E720CD" w:rsidRPr="00145863" w:rsidRDefault="00B31534" w:rsidP="00B100BC">
      <w:pPr>
        <w:pStyle w:val="7"/>
        <w:rPr>
          <w:color w:val="auto"/>
        </w:rPr>
      </w:pPr>
      <w:r w:rsidRPr="00145863">
        <w:rPr>
          <w:color w:val="auto"/>
        </w:rPr>
        <w:t>具备法律、行政法规规定的其他条件的证明材料</w:t>
      </w:r>
      <w:r w:rsidR="00E720CD" w:rsidRPr="00145863">
        <w:rPr>
          <w:color w:val="auto"/>
        </w:rPr>
        <w:t>。</w:t>
      </w:r>
    </w:p>
    <w:p w14:paraId="20F0A494" w14:textId="77777777" w:rsidR="00E720CD" w:rsidRPr="008C3E8E" w:rsidRDefault="00E720CD" w:rsidP="00212DD5">
      <w:pPr>
        <w:pStyle w:val="2"/>
      </w:pPr>
      <w:r w:rsidRPr="008C3E8E">
        <w:t>投标人应填写并提交招标文件第六章中所附的资格证明文件。</w:t>
      </w:r>
    </w:p>
    <w:p w14:paraId="4AE67BE9" w14:textId="77777777" w:rsidR="004F016B" w:rsidRPr="008C3E8E" w:rsidRDefault="00AC4C83" w:rsidP="004F016B">
      <w:pPr>
        <w:pStyle w:val="2"/>
        <w:rPr>
          <w:color w:val="FF0000"/>
        </w:rPr>
      </w:pPr>
      <w:r w:rsidRPr="008C3E8E">
        <w:t>投标人的信用情况将以</w:t>
      </w:r>
      <w:r w:rsidR="00390731">
        <w:t>招标代理机构</w:t>
      </w:r>
      <w:r w:rsidRPr="008C3E8E">
        <w:t>从财政部指定的</w:t>
      </w:r>
      <w:r w:rsidRPr="008C3E8E">
        <w:t>“</w:t>
      </w:r>
      <w:r w:rsidRPr="008C3E8E">
        <w:t>信用中国</w:t>
      </w:r>
      <w:r w:rsidRPr="008C3E8E">
        <w:t>”</w:t>
      </w:r>
      <w:r w:rsidRPr="008C3E8E">
        <w:t>网站（</w:t>
      </w:r>
      <w:r w:rsidRPr="008C3E8E">
        <w:t>www.credit china.gov.cn</w:t>
      </w:r>
      <w:r w:rsidRPr="008C3E8E">
        <w:t>）、中国政府采购网（</w:t>
      </w:r>
      <w:r w:rsidRPr="008C3E8E">
        <w:t>www.ccgp.gov.cn</w:t>
      </w:r>
      <w:r w:rsidRPr="008C3E8E">
        <w:t>）等官方渠道查得的信息为准</w:t>
      </w:r>
      <w:r w:rsidR="004F016B" w:rsidRPr="008C3E8E">
        <w:rPr>
          <w:color w:val="FF0000"/>
        </w:rPr>
        <w:t>。</w:t>
      </w:r>
    </w:p>
    <w:p w14:paraId="072C71B0" w14:textId="77777777" w:rsidR="00E720CD" w:rsidRPr="008C3E8E" w:rsidRDefault="00E720CD" w:rsidP="00212DD5">
      <w:pPr>
        <w:pStyle w:val="1"/>
        <w:rPr>
          <w:rFonts w:ascii="Times New Roman"/>
        </w:rPr>
      </w:pPr>
      <w:bookmarkStart w:id="290" w:name="_Ref434418287"/>
      <w:bookmarkStart w:id="291" w:name="_Toc434462186"/>
      <w:bookmarkStart w:id="292" w:name="_Toc434462797"/>
      <w:bookmarkStart w:id="293" w:name="_Toc434897300"/>
      <w:bookmarkStart w:id="294" w:name="_Toc452306104"/>
      <w:bookmarkStart w:id="295" w:name="_Toc452726946"/>
      <w:bookmarkStart w:id="296" w:name="_Toc452727306"/>
      <w:bookmarkStart w:id="297" w:name="_Toc452800691"/>
      <w:bookmarkStart w:id="298" w:name="_Toc2063694"/>
      <w:bookmarkStart w:id="299" w:name="_Toc2063822"/>
      <w:bookmarkStart w:id="300" w:name="_Toc8343699"/>
      <w:bookmarkStart w:id="301" w:name="_Toc302374136"/>
      <w:bookmarkStart w:id="302" w:name="_Toc62635324"/>
      <w:r w:rsidRPr="008C3E8E">
        <w:rPr>
          <w:rFonts w:ascii="Times New Roman"/>
        </w:rPr>
        <w:t>证明</w:t>
      </w:r>
      <w:r w:rsidR="002B0C1E">
        <w:rPr>
          <w:rFonts w:ascii="Times New Roman"/>
        </w:rPr>
        <w:t>货物及服务</w:t>
      </w:r>
      <w:r w:rsidRPr="008C3E8E">
        <w:rPr>
          <w:rFonts w:ascii="Times New Roman"/>
        </w:rPr>
        <w:t>合格性的文件</w:t>
      </w:r>
      <w:bookmarkEnd w:id="290"/>
      <w:bookmarkEnd w:id="291"/>
      <w:bookmarkEnd w:id="292"/>
      <w:bookmarkEnd w:id="293"/>
      <w:bookmarkEnd w:id="294"/>
      <w:bookmarkEnd w:id="295"/>
      <w:bookmarkEnd w:id="296"/>
      <w:bookmarkEnd w:id="297"/>
      <w:bookmarkEnd w:id="298"/>
      <w:bookmarkEnd w:id="299"/>
      <w:bookmarkEnd w:id="300"/>
      <w:bookmarkEnd w:id="301"/>
      <w:bookmarkEnd w:id="302"/>
    </w:p>
    <w:p w14:paraId="4F1230D2" w14:textId="77777777" w:rsidR="00E720CD" w:rsidRPr="002B0C1E" w:rsidRDefault="00E720CD" w:rsidP="00212DD5">
      <w:pPr>
        <w:pStyle w:val="2"/>
      </w:pPr>
      <w:r w:rsidRPr="008C3E8E">
        <w:t>按照</w:t>
      </w:r>
      <w:r w:rsidRPr="008C3E8E">
        <w:rPr>
          <w:rStyle w:val="11"/>
          <w:rFonts w:ascii="Times New Roman"/>
        </w:rPr>
        <w:t>本须知</w:t>
      </w:r>
      <w:r w:rsidRPr="008C3E8E">
        <w:t>第</w:t>
      </w:r>
      <w:r w:rsidRPr="008C3E8E">
        <w:fldChar w:fldCharType="begin"/>
      </w:r>
      <w:r w:rsidRPr="008C3E8E">
        <w:instrText xml:space="preserve"> REF _Ref434456304 \n </w:instrText>
      </w:r>
      <w:r w:rsidR="007666A4" w:rsidRPr="008C3E8E">
        <w:instrText xml:space="preserve"> \* MERGEFORMAT </w:instrText>
      </w:r>
      <w:r w:rsidRPr="008C3E8E">
        <w:fldChar w:fldCharType="separate"/>
      </w:r>
      <w:r w:rsidR="00F11D0A">
        <w:t>10</w:t>
      </w:r>
      <w:r w:rsidRPr="008C3E8E">
        <w:fldChar w:fldCharType="end"/>
      </w:r>
      <w:r w:rsidRPr="008C3E8E">
        <w:t>条的规定，投标人应提交有关证明文件，证明其按合同要求提供的所有</w:t>
      </w:r>
      <w:r w:rsidR="002B0C1E">
        <w:t>货物及伴随服务</w:t>
      </w:r>
      <w:r w:rsidRPr="008C3E8E">
        <w:t>的合格性，并能满足招标文件的要求。证明文件应作为投标文件的一部</w:t>
      </w:r>
      <w:r w:rsidRPr="002B0C1E">
        <w:t>分。</w:t>
      </w:r>
    </w:p>
    <w:p w14:paraId="07E7D7DC" w14:textId="77777777" w:rsidR="00E720CD" w:rsidRPr="002B0C1E" w:rsidRDefault="00E720CD" w:rsidP="00212DD5">
      <w:pPr>
        <w:pStyle w:val="2"/>
      </w:pPr>
      <w:r w:rsidRPr="002B0C1E">
        <w:t>证明货物及</w:t>
      </w:r>
      <w:r w:rsidR="006F1FE2" w:rsidRPr="002B0C1E">
        <w:t>伴随</w:t>
      </w:r>
      <w:r w:rsidRPr="002B0C1E">
        <w:t>服务合格性的文件应包括投标报价表中对货物及</w:t>
      </w:r>
      <w:r w:rsidR="006F1FE2" w:rsidRPr="002B0C1E">
        <w:t>伴随</w:t>
      </w:r>
      <w:r w:rsidRPr="002B0C1E">
        <w:t>服务原产地的声明。</w:t>
      </w:r>
    </w:p>
    <w:p w14:paraId="6450D827" w14:textId="77777777" w:rsidR="00E720CD" w:rsidRPr="008C3E8E" w:rsidRDefault="00E720CD" w:rsidP="00212DD5">
      <w:pPr>
        <w:pStyle w:val="2"/>
      </w:pPr>
      <w:bookmarkStart w:id="303" w:name="_Ref434456395"/>
      <w:r w:rsidRPr="002B0C1E">
        <w:t>证明</w:t>
      </w:r>
      <w:r w:rsidR="002B0C1E" w:rsidRPr="002B0C1E">
        <w:t>货物及</w:t>
      </w:r>
      <w:r w:rsidR="002B0C1E">
        <w:t>伴随服务</w:t>
      </w:r>
      <w:r w:rsidRPr="008C3E8E">
        <w:t>能够满足招标文件要求的文件可以是文字资料、图样和数据，投标人应提供：</w:t>
      </w:r>
      <w:bookmarkEnd w:id="303"/>
    </w:p>
    <w:p w14:paraId="0C814A14" w14:textId="77777777" w:rsidR="00B31534" w:rsidRPr="00A2033C" w:rsidRDefault="00B31534" w:rsidP="00B100BC">
      <w:pPr>
        <w:pStyle w:val="7"/>
        <w:rPr>
          <w:color w:val="auto"/>
        </w:rPr>
      </w:pPr>
      <w:r w:rsidRPr="00A2033C">
        <w:rPr>
          <w:color w:val="auto"/>
        </w:rPr>
        <w:t>货物主要技术指标和运行性能的详细说明，设计方案等；</w:t>
      </w:r>
    </w:p>
    <w:p w14:paraId="5703A90C" w14:textId="77777777" w:rsidR="00B31534" w:rsidRPr="00A2033C" w:rsidRDefault="00B31534" w:rsidP="00B100BC">
      <w:pPr>
        <w:pStyle w:val="7"/>
        <w:rPr>
          <w:color w:val="auto"/>
        </w:rPr>
      </w:pPr>
      <w:r w:rsidRPr="00A2033C">
        <w:rPr>
          <w:color w:val="auto"/>
        </w:rPr>
        <w:t>项目实施计划（包括</w:t>
      </w:r>
      <w:r w:rsidR="00AC4C83" w:rsidRPr="00A2033C">
        <w:rPr>
          <w:color w:val="auto"/>
        </w:rPr>
        <w:t>供货、</w:t>
      </w:r>
      <w:r w:rsidRPr="00A2033C">
        <w:rPr>
          <w:color w:val="auto"/>
        </w:rPr>
        <w:t>安装、调试、</w:t>
      </w:r>
      <w:r w:rsidR="00AC4C83" w:rsidRPr="00A2033C">
        <w:rPr>
          <w:color w:val="auto"/>
        </w:rPr>
        <w:t>培训等</w:t>
      </w:r>
      <w:r w:rsidRPr="00A2033C">
        <w:rPr>
          <w:color w:val="auto"/>
        </w:rPr>
        <w:t>）；</w:t>
      </w:r>
    </w:p>
    <w:p w14:paraId="42790BA6" w14:textId="77777777" w:rsidR="00B31534" w:rsidRPr="00A2033C" w:rsidRDefault="00AC4C83" w:rsidP="00B100BC">
      <w:pPr>
        <w:pStyle w:val="7"/>
        <w:rPr>
          <w:color w:val="auto"/>
        </w:rPr>
      </w:pPr>
      <w:r w:rsidRPr="00A2033C">
        <w:rPr>
          <w:color w:val="auto"/>
        </w:rPr>
        <w:t>项目管理和技术</w:t>
      </w:r>
      <w:r w:rsidR="00B31534" w:rsidRPr="00A2033C">
        <w:rPr>
          <w:color w:val="auto"/>
        </w:rPr>
        <w:t>人员</w:t>
      </w:r>
      <w:r w:rsidRPr="00A2033C">
        <w:rPr>
          <w:color w:val="auto"/>
        </w:rPr>
        <w:t>、</w:t>
      </w:r>
      <w:r w:rsidR="00B31534" w:rsidRPr="00A2033C">
        <w:rPr>
          <w:color w:val="auto"/>
        </w:rPr>
        <w:t>项目管理</w:t>
      </w:r>
      <w:r w:rsidRPr="00A2033C">
        <w:rPr>
          <w:color w:val="auto"/>
        </w:rPr>
        <w:t>和</w:t>
      </w:r>
      <w:r w:rsidR="00B31534" w:rsidRPr="00A2033C">
        <w:rPr>
          <w:color w:val="auto"/>
        </w:rPr>
        <w:t>技术支持方案</w:t>
      </w:r>
      <w:r w:rsidRPr="00A2033C">
        <w:rPr>
          <w:color w:val="auto"/>
        </w:rPr>
        <w:t>等</w:t>
      </w:r>
      <w:r w:rsidR="00B31534" w:rsidRPr="00A2033C">
        <w:rPr>
          <w:color w:val="auto"/>
        </w:rPr>
        <w:t>；</w:t>
      </w:r>
    </w:p>
    <w:p w14:paraId="38C0B46D" w14:textId="77777777" w:rsidR="00B31534" w:rsidRPr="002B0C1E" w:rsidRDefault="00B31534" w:rsidP="00B100BC">
      <w:pPr>
        <w:pStyle w:val="7"/>
        <w:rPr>
          <w:color w:val="auto"/>
        </w:rPr>
      </w:pPr>
      <w:r w:rsidRPr="00A2033C">
        <w:rPr>
          <w:color w:val="auto"/>
        </w:rPr>
        <w:t>售后服务计划（</w:t>
      </w:r>
      <w:r w:rsidR="00367FE4" w:rsidRPr="00A2033C">
        <w:rPr>
          <w:color w:val="auto"/>
        </w:rPr>
        <w:t>包</w:t>
      </w:r>
      <w:r w:rsidR="00367FE4" w:rsidRPr="002B0C1E">
        <w:rPr>
          <w:color w:val="auto"/>
        </w:rPr>
        <w:t>括质量保证承诺、售后服务机构</w:t>
      </w:r>
      <w:r w:rsidR="00367FE4" w:rsidRPr="002B0C1E">
        <w:rPr>
          <w:rFonts w:hint="eastAsia"/>
          <w:color w:val="auto"/>
          <w:lang w:val="x-none" w:eastAsia="x-none"/>
        </w:rPr>
        <w:t>、</w:t>
      </w:r>
      <w:r w:rsidR="00367FE4" w:rsidRPr="002B0C1E">
        <w:rPr>
          <w:color w:val="auto"/>
          <w:lang w:val="x-none" w:eastAsia="x-none"/>
        </w:rPr>
        <w:t>维保计划、备品备件和特种工具储备</w:t>
      </w:r>
      <w:r w:rsidR="00367FE4" w:rsidRPr="002B0C1E">
        <w:rPr>
          <w:color w:val="auto"/>
        </w:rPr>
        <w:t>等</w:t>
      </w:r>
      <w:r w:rsidRPr="002B0C1E">
        <w:rPr>
          <w:color w:val="auto"/>
        </w:rPr>
        <w:t>）；</w:t>
      </w:r>
    </w:p>
    <w:p w14:paraId="53D67A43" w14:textId="77777777" w:rsidR="00B31534" w:rsidRPr="002B0C1E" w:rsidRDefault="00B31534" w:rsidP="00B100BC">
      <w:pPr>
        <w:pStyle w:val="7"/>
        <w:rPr>
          <w:color w:val="auto"/>
        </w:rPr>
      </w:pPr>
      <w:r w:rsidRPr="002B0C1E">
        <w:rPr>
          <w:color w:val="auto"/>
        </w:rPr>
        <w:t>类似项目业绩证明（提供合同复印件等证明材料）；</w:t>
      </w:r>
    </w:p>
    <w:p w14:paraId="661D2CD0" w14:textId="77777777" w:rsidR="00E720CD" w:rsidRPr="00A2033C" w:rsidRDefault="00B31534" w:rsidP="00B100BC">
      <w:pPr>
        <w:pStyle w:val="7"/>
        <w:rPr>
          <w:color w:val="auto"/>
        </w:rPr>
      </w:pPr>
      <w:r w:rsidRPr="002B0C1E">
        <w:rPr>
          <w:color w:val="auto"/>
        </w:rPr>
        <w:t>投标人的相关证书</w:t>
      </w:r>
      <w:r w:rsidRPr="002B0C1E">
        <w:rPr>
          <w:color w:val="auto"/>
          <w:lang w:val="x-none" w:eastAsia="x-none"/>
        </w:rPr>
        <w:t>、制造商的相关证书、产品检测报告</w:t>
      </w:r>
      <w:r w:rsidR="000911B2" w:rsidRPr="002B0C1E">
        <w:rPr>
          <w:color w:val="auto"/>
          <w:lang w:val="x-none" w:eastAsia="x-none"/>
        </w:rPr>
        <w:t>、制造商支持材料</w:t>
      </w:r>
      <w:r w:rsidR="00F955BC" w:rsidRPr="002B0C1E">
        <w:rPr>
          <w:rFonts w:hint="eastAsia"/>
          <w:color w:val="auto"/>
        </w:rPr>
        <w:t>、</w:t>
      </w:r>
      <w:r w:rsidR="00F955BC" w:rsidRPr="002B0C1E">
        <w:rPr>
          <w:color w:val="auto"/>
        </w:rPr>
        <w:t>证明投标符合招标要求或</w:t>
      </w:r>
      <w:r w:rsidR="00F955BC" w:rsidRPr="002B0C1E">
        <w:rPr>
          <w:rFonts w:hint="eastAsia"/>
          <w:color w:val="auto"/>
        </w:rPr>
        <w:t>针对第七章评标办</w:t>
      </w:r>
      <w:r w:rsidR="00F955BC" w:rsidRPr="00A2033C">
        <w:rPr>
          <w:rFonts w:hint="eastAsia"/>
          <w:color w:val="auto"/>
        </w:rPr>
        <w:t>法可</w:t>
      </w:r>
      <w:r w:rsidR="00F955BC" w:rsidRPr="00A2033C">
        <w:rPr>
          <w:color w:val="auto"/>
        </w:rPr>
        <w:t>提升投标竞争力的其他资料</w:t>
      </w:r>
      <w:r w:rsidRPr="00A2033C">
        <w:rPr>
          <w:color w:val="auto"/>
        </w:rPr>
        <w:t>等；</w:t>
      </w:r>
    </w:p>
    <w:p w14:paraId="084D048D" w14:textId="77777777" w:rsidR="00E720CD" w:rsidRPr="00A2033C" w:rsidRDefault="00E720CD" w:rsidP="00B100BC">
      <w:pPr>
        <w:pStyle w:val="7"/>
        <w:rPr>
          <w:color w:val="auto"/>
        </w:rPr>
      </w:pPr>
      <w:bookmarkStart w:id="304" w:name="_Ref434456480"/>
      <w:r w:rsidRPr="00A2033C">
        <w:rPr>
          <w:color w:val="auto"/>
        </w:rPr>
        <w:t>逐条对</w:t>
      </w:r>
      <w:r w:rsidR="007E2E69">
        <w:rPr>
          <w:rStyle w:val="11"/>
          <w:rFonts w:ascii="Times New Roman"/>
          <w:color w:val="auto"/>
        </w:rPr>
        <w:t>采购需求</w:t>
      </w:r>
      <w:r w:rsidRPr="00A2033C">
        <w:rPr>
          <w:color w:val="auto"/>
        </w:rPr>
        <w:t>进行评议，说明自己提供的</w:t>
      </w:r>
      <w:r w:rsidR="002B0C1E">
        <w:rPr>
          <w:color w:val="auto"/>
        </w:rPr>
        <w:t>货物及伴随服务</w:t>
      </w:r>
      <w:r w:rsidRPr="00A2033C">
        <w:rPr>
          <w:color w:val="auto"/>
        </w:rPr>
        <w:t>是否作</w:t>
      </w:r>
      <w:r w:rsidR="009E7999" w:rsidRPr="00A2033C">
        <w:rPr>
          <w:color w:val="auto"/>
        </w:rPr>
        <w:t>出</w:t>
      </w:r>
      <w:r w:rsidR="005578D5" w:rsidRPr="00A2033C">
        <w:rPr>
          <w:color w:val="auto"/>
        </w:rPr>
        <w:t>了</w:t>
      </w:r>
      <w:r w:rsidR="009E7999" w:rsidRPr="00A2033C">
        <w:rPr>
          <w:color w:val="auto"/>
        </w:rPr>
        <w:t>实质性</w:t>
      </w:r>
      <w:r w:rsidR="009E7999" w:rsidRPr="00A2033C">
        <w:rPr>
          <w:color w:val="auto"/>
        </w:rPr>
        <w:lastRenderedPageBreak/>
        <w:t>响应，并按</w:t>
      </w:r>
      <w:r w:rsidRPr="00A2033C">
        <w:rPr>
          <w:color w:val="auto"/>
        </w:rPr>
        <w:t>招标文件第五章中所附的</w:t>
      </w:r>
      <w:r w:rsidR="009E7999" w:rsidRPr="00A2033C">
        <w:rPr>
          <w:color w:val="auto"/>
        </w:rPr>
        <w:t>格式逐条填报</w:t>
      </w:r>
      <w:bookmarkEnd w:id="304"/>
      <w:r w:rsidR="00767E01" w:rsidRPr="00A2033C">
        <w:rPr>
          <w:color w:val="auto"/>
        </w:rPr>
        <w:t>“</w:t>
      </w:r>
      <w:r w:rsidR="002B0C1E">
        <w:rPr>
          <w:rStyle w:val="12"/>
          <w:color w:val="auto"/>
        </w:rPr>
        <w:t>技术规格</w:t>
      </w:r>
      <w:r w:rsidR="00767E01" w:rsidRPr="00A2033C">
        <w:rPr>
          <w:color w:val="auto"/>
        </w:rPr>
        <w:t>响应</w:t>
      </w:r>
      <w:r w:rsidR="00767E01" w:rsidRPr="00A2033C">
        <w:rPr>
          <w:color w:val="auto"/>
        </w:rPr>
        <w:t>/</w:t>
      </w:r>
      <w:r w:rsidR="00767E01" w:rsidRPr="00A2033C">
        <w:rPr>
          <w:color w:val="auto"/>
        </w:rPr>
        <w:t>偏离表</w:t>
      </w:r>
      <w:r w:rsidR="00767E01" w:rsidRPr="00A2033C">
        <w:rPr>
          <w:color w:val="auto"/>
        </w:rPr>
        <w:t>”</w:t>
      </w:r>
      <w:r w:rsidR="009E7999" w:rsidRPr="00A2033C">
        <w:rPr>
          <w:color w:val="auto"/>
        </w:rPr>
        <w:t>；</w:t>
      </w:r>
    </w:p>
    <w:p w14:paraId="0DB458A9" w14:textId="77777777" w:rsidR="009E7999" w:rsidRPr="00A2033C" w:rsidRDefault="009E7999" w:rsidP="00B100BC">
      <w:pPr>
        <w:pStyle w:val="7"/>
        <w:rPr>
          <w:color w:val="auto"/>
        </w:rPr>
      </w:pPr>
      <w:r w:rsidRPr="00A2033C">
        <w:rPr>
          <w:color w:val="auto"/>
        </w:rPr>
        <w:t>对招标人提出的商务条款进行评议，并按招标文件第五章中所附的格式填报</w:t>
      </w:r>
      <w:r w:rsidRPr="00A2033C">
        <w:rPr>
          <w:color w:val="auto"/>
        </w:rPr>
        <w:t>“</w:t>
      </w:r>
      <w:r w:rsidRPr="00A2033C">
        <w:rPr>
          <w:color w:val="auto"/>
        </w:rPr>
        <w:t>商务条款响应</w:t>
      </w:r>
      <w:r w:rsidRPr="00A2033C">
        <w:rPr>
          <w:color w:val="auto"/>
        </w:rPr>
        <w:t>/</w:t>
      </w:r>
      <w:r w:rsidRPr="00A2033C">
        <w:rPr>
          <w:color w:val="auto"/>
        </w:rPr>
        <w:t>偏离表</w:t>
      </w:r>
      <w:r w:rsidRPr="00A2033C">
        <w:rPr>
          <w:color w:val="auto"/>
        </w:rPr>
        <w:t>”</w:t>
      </w:r>
      <w:r w:rsidRPr="00A2033C">
        <w:rPr>
          <w:color w:val="auto"/>
        </w:rPr>
        <w:t>。</w:t>
      </w:r>
    </w:p>
    <w:p w14:paraId="5ABA1127" w14:textId="77777777" w:rsidR="008649B7" w:rsidRPr="008C3E8E" w:rsidRDefault="008649B7" w:rsidP="00B31534">
      <w:pPr>
        <w:pStyle w:val="2"/>
      </w:pPr>
      <w:r w:rsidRPr="008C3E8E">
        <w:t>凡是投标文件的商务或技术部分与招标文件的要求之间存在负偏离（即不能满足招标文件要求）的，必须在投标文件的</w:t>
      </w:r>
      <w:r w:rsidRPr="008C3E8E">
        <w:t>“</w:t>
      </w:r>
      <w:r w:rsidRPr="008C3E8E">
        <w:t>商务条款响应</w:t>
      </w:r>
      <w:r w:rsidRPr="008C3E8E">
        <w:t>/</w:t>
      </w:r>
      <w:r w:rsidRPr="008C3E8E">
        <w:t>偏离表</w:t>
      </w:r>
      <w:r w:rsidRPr="008C3E8E">
        <w:t>”</w:t>
      </w:r>
      <w:r w:rsidRPr="008C3E8E">
        <w:t>和</w:t>
      </w:r>
      <w:r w:rsidR="00767E01" w:rsidRPr="008C3E8E">
        <w:t>“</w:t>
      </w:r>
      <w:r w:rsidR="002B0C1E">
        <w:rPr>
          <w:rStyle w:val="12"/>
        </w:rPr>
        <w:t>技术规格</w:t>
      </w:r>
      <w:r w:rsidR="00767E01" w:rsidRPr="008C3E8E">
        <w:t>响应</w:t>
      </w:r>
      <w:r w:rsidR="00767E01" w:rsidRPr="008C3E8E">
        <w:t>/</w:t>
      </w:r>
      <w:r w:rsidR="00767E01" w:rsidRPr="008C3E8E">
        <w:t>偏离表</w:t>
      </w:r>
      <w:r w:rsidR="00767E01" w:rsidRPr="008C3E8E">
        <w:t>”</w:t>
      </w:r>
      <w:r w:rsidRPr="008C3E8E">
        <w:t>中予以反映，否则在中标后一律不予考虑。但在评标时，如果在投标文件的</w:t>
      </w:r>
      <w:r w:rsidRPr="008C3E8E">
        <w:t>“</w:t>
      </w:r>
      <w:r w:rsidRPr="008C3E8E">
        <w:t>商务条款响应</w:t>
      </w:r>
      <w:r w:rsidRPr="008C3E8E">
        <w:t>/</w:t>
      </w:r>
      <w:r w:rsidRPr="008C3E8E">
        <w:t>偏离表</w:t>
      </w:r>
      <w:r w:rsidRPr="008C3E8E">
        <w:t>”</w:t>
      </w:r>
      <w:r w:rsidRPr="008C3E8E">
        <w:t>和</w:t>
      </w:r>
      <w:r w:rsidRPr="008C3E8E">
        <w:t>“</w:t>
      </w:r>
      <w:r w:rsidR="002B0C1E">
        <w:rPr>
          <w:rStyle w:val="12"/>
        </w:rPr>
        <w:t>技术规格</w:t>
      </w:r>
      <w:r w:rsidRPr="008C3E8E">
        <w:t>响应</w:t>
      </w:r>
      <w:r w:rsidRPr="008C3E8E">
        <w:t>/</w:t>
      </w:r>
      <w:r w:rsidRPr="008C3E8E">
        <w:t>偏离表</w:t>
      </w:r>
      <w:r w:rsidRPr="008C3E8E">
        <w:t>”</w:t>
      </w:r>
      <w:r w:rsidRPr="008C3E8E">
        <w:t>之外发现上述负偏离的，则将作出对投标人不利的评估。</w:t>
      </w:r>
    </w:p>
    <w:p w14:paraId="2F30E321" w14:textId="77777777" w:rsidR="00E720CD" w:rsidRPr="008C3E8E" w:rsidRDefault="00E720CD" w:rsidP="00212DD5">
      <w:pPr>
        <w:pStyle w:val="1"/>
        <w:rPr>
          <w:rFonts w:ascii="Times New Roman"/>
        </w:rPr>
      </w:pPr>
      <w:bookmarkStart w:id="305" w:name="_Ref434418309"/>
      <w:bookmarkStart w:id="306" w:name="_Toc434462187"/>
      <w:bookmarkStart w:id="307" w:name="_Toc434462798"/>
      <w:bookmarkStart w:id="308" w:name="_Toc434897301"/>
      <w:bookmarkStart w:id="309" w:name="_Toc452306105"/>
      <w:bookmarkStart w:id="310" w:name="_Ref452702818"/>
      <w:bookmarkStart w:id="311" w:name="_Toc452726947"/>
      <w:bookmarkStart w:id="312" w:name="_Toc452727307"/>
      <w:bookmarkStart w:id="313" w:name="_Toc452800692"/>
      <w:bookmarkStart w:id="314" w:name="_Toc2063695"/>
      <w:bookmarkStart w:id="315" w:name="_Toc2063823"/>
      <w:bookmarkStart w:id="316" w:name="_Toc8343700"/>
      <w:bookmarkStart w:id="317" w:name="_Toc302374137"/>
      <w:bookmarkStart w:id="318" w:name="_Toc62635325"/>
      <w:r w:rsidRPr="008C3E8E">
        <w:rPr>
          <w:rFonts w:ascii="Times New Roman"/>
        </w:rPr>
        <w:t>投标保证金</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p>
    <w:p w14:paraId="01863A4A" w14:textId="77777777" w:rsidR="00E720CD" w:rsidRPr="008C3E8E" w:rsidRDefault="00E720CD" w:rsidP="00212DD5">
      <w:pPr>
        <w:pStyle w:val="2"/>
      </w:pPr>
      <w:bookmarkStart w:id="319" w:name="_Ref452638131"/>
      <w:r w:rsidRPr="008C3E8E">
        <w:t>投标人应提交一笔</w:t>
      </w:r>
      <w:r w:rsidRPr="008C3E8E">
        <w:rPr>
          <w:rStyle w:val="11"/>
          <w:rFonts w:ascii="Times New Roman"/>
        </w:rPr>
        <w:t>本须知前附表</w:t>
      </w:r>
      <w:r w:rsidRPr="008C3E8E">
        <w:t>第</w:t>
      </w:r>
      <w:r w:rsidR="00FB0185" w:rsidRPr="008C3E8E">
        <w:fldChar w:fldCharType="begin"/>
      </w:r>
      <w:r w:rsidR="00FB0185" w:rsidRPr="008C3E8E">
        <w:instrText xml:space="preserve"> REF _Ref389721082 \r \h </w:instrText>
      </w:r>
      <w:r w:rsidR="007666A4" w:rsidRPr="008C3E8E">
        <w:instrText xml:space="preserve"> \* MERGEFORMAT </w:instrText>
      </w:r>
      <w:r w:rsidR="00FB0185" w:rsidRPr="008C3E8E">
        <w:fldChar w:fldCharType="separate"/>
      </w:r>
      <w:r w:rsidR="00F11D0A">
        <w:t>5</w:t>
      </w:r>
      <w:r w:rsidR="00FB0185" w:rsidRPr="008C3E8E">
        <w:fldChar w:fldCharType="end"/>
      </w:r>
      <w:r w:rsidRPr="008C3E8E">
        <w:t>项规定的投标保证金，并作为其投标文件的一部分。</w:t>
      </w:r>
      <w:bookmarkEnd w:id="319"/>
    </w:p>
    <w:p w14:paraId="1576DF6F" w14:textId="77777777" w:rsidR="00E720CD" w:rsidRPr="008C3E8E" w:rsidRDefault="00E720CD" w:rsidP="00212DD5">
      <w:pPr>
        <w:pStyle w:val="a6"/>
      </w:pPr>
      <w:r w:rsidRPr="008C3E8E">
        <w:t>投标保证金是为了保护</w:t>
      </w:r>
      <w:r w:rsidR="00826203" w:rsidRPr="008C3E8E">
        <w:t>招标人</w:t>
      </w:r>
      <w:r w:rsidRPr="008C3E8E">
        <w:t>和</w:t>
      </w:r>
      <w:r w:rsidR="00390731">
        <w:t>招标代理机构</w:t>
      </w:r>
      <w:r w:rsidRPr="008C3E8E">
        <w:t>免遭因投标人的行为而蒙受的损失。</w:t>
      </w:r>
      <w:r w:rsidR="00826203" w:rsidRPr="008C3E8E">
        <w:t>招标人</w:t>
      </w:r>
      <w:r w:rsidRPr="008C3E8E">
        <w:t>和</w:t>
      </w:r>
      <w:r w:rsidR="00390731">
        <w:t>招标代理机构</w:t>
      </w:r>
      <w:r w:rsidRPr="008C3E8E">
        <w:t>在因投标人的行为而蒙受损失时，可根据</w:t>
      </w:r>
      <w:r w:rsidRPr="008C3E8E">
        <w:rPr>
          <w:rStyle w:val="11"/>
          <w:rFonts w:ascii="Times New Roman"/>
        </w:rPr>
        <w:t>本须知</w:t>
      </w:r>
      <w:r w:rsidRPr="008C3E8E">
        <w:t>第</w:t>
      </w:r>
      <w:r w:rsidRPr="008C3E8E">
        <w:fldChar w:fldCharType="begin"/>
      </w:r>
      <w:r w:rsidRPr="008C3E8E">
        <w:instrText xml:space="preserve"> REF _Ref434457056 \n </w:instrText>
      </w:r>
      <w:r w:rsidR="007666A4" w:rsidRPr="008C3E8E">
        <w:instrText xml:space="preserve"> \* MERGEFORMAT </w:instrText>
      </w:r>
      <w:r w:rsidRPr="008C3E8E">
        <w:fldChar w:fldCharType="separate"/>
      </w:r>
      <w:r w:rsidR="00F11D0A">
        <w:t>16.5</w:t>
      </w:r>
      <w:r w:rsidRPr="008C3E8E">
        <w:fldChar w:fldCharType="end"/>
      </w:r>
      <w:r w:rsidRPr="008C3E8E">
        <w:t>条的规定</w:t>
      </w:r>
      <w:r w:rsidR="002865D3" w:rsidRPr="008C3E8E">
        <w:t>不退还</w:t>
      </w:r>
      <w:r w:rsidRPr="008C3E8E">
        <w:t>其投标保证金。</w:t>
      </w:r>
    </w:p>
    <w:p w14:paraId="0C6661CC" w14:textId="77777777" w:rsidR="00E720CD" w:rsidRPr="008C3E8E" w:rsidRDefault="00E720CD" w:rsidP="00212DD5">
      <w:pPr>
        <w:pStyle w:val="2"/>
      </w:pPr>
      <w:r w:rsidRPr="008C3E8E">
        <w:t>对没有随附投标保证金的投标，</w:t>
      </w:r>
      <w:r w:rsidR="00450ED5">
        <w:rPr>
          <w:rFonts w:hint="eastAsia"/>
        </w:rPr>
        <w:t>在评标时将视为非响应性的投标而被判为无效</w:t>
      </w:r>
      <w:r w:rsidRPr="008C3E8E">
        <w:t>。</w:t>
      </w:r>
    </w:p>
    <w:p w14:paraId="4EC27E20" w14:textId="77777777" w:rsidR="00627734" w:rsidRPr="008C3E8E" w:rsidRDefault="00E720CD" w:rsidP="00212DD5">
      <w:pPr>
        <w:pStyle w:val="2"/>
      </w:pPr>
      <w:r w:rsidRPr="008C3E8E">
        <w:t>未中标人的投标保证金，将</w:t>
      </w:r>
      <w:r w:rsidR="00C5679F" w:rsidRPr="008C3E8E">
        <w:t>在招标人</w:t>
      </w:r>
      <w:r w:rsidR="00471080" w:rsidRPr="008C3E8E">
        <w:t>向中标人发出中标通知书后</w:t>
      </w:r>
      <w:r w:rsidR="00627734" w:rsidRPr="008C3E8E">
        <w:t>的</w:t>
      </w:r>
      <w:r w:rsidR="00BA005F" w:rsidRPr="008C3E8E">
        <w:t>5</w:t>
      </w:r>
      <w:r w:rsidR="00BA005F" w:rsidRPr="008C3E8E">
        <w:t>个工作日</w:t>
      </w:r>
      <w:r w:rsidR="00627734" w:rsidRPr="008C3E8E">
        <w:t>内退还。</w:t>
      </w:r>
    </w:p>
    <w:p w14:paraId="166D7DDD" w14:textId="77777777" w:rsidR="00E720CD" w:rsidRPr="008C3E8E" w:rsidRDefault="00E720CD" w:rsidP="00212DD5">
      <w:pPr>
        <w:pStyle w:val="2"/>
      </w:pPr>
      <w:r w:rsidRPr="008C3E8E">
        <w:t>中标人的投标保证金，将在中标人按</w:t>
      </w:r>
      <w:r w:rsidRPr="008C3E8E">
        <w:rPr>
          <w:rStyle w:val="11"/>
          <w:rFonts w:ascii="Times New Roman"/>
        </w:rPr>
        <w:t>本须知</w:t>
      </w:r>
      <w:r w:rsidRPr="008C3E8E">
        <w:t>第</w:t>
      </w:r>
      <w:r w:rsidR="00C5679F" w:rsidRPr="008C3E8E">
        <w:fldChar w:fldCharType="begin"/>
      </w:r>
      <w:r w:rsidR="00C5679F" w:rsidRPr="008C3E8E">
        <w:instrText xml:space="preserve"> REF _Ref434457151 \r \h </w:instrText>
      </w:r>
      <w:r w:rsidR="007666A4" w:rsidRPr="008C3E8E">
        <w:instrText xml:space="preserve"> \* MERGEFORMAT </w:instrText>
      </w:r>
      <w:r w:rsidR="00C5679F" w:rsidRPr="008C3E8E">
        <w:fldChar w:fldCharType="separate"/>
      </w:r>
      <w:r w:rsidR="00F11D0A">
        <w:t>33</w:t>
      </w:r>
      <w:r w:rsidR="00C5679F" w:rsidRPr="008C3E8E">
        <w:fldChar w:fldCharType="end"/>
      </w:r>
      <w:r w:rsidRPr="008C3E8E">
        <w:t>条规定与</w:t>
      </w:r>
      <w:r w:rsidR="00826203" w:rsidRPr="008C3E8E">
        <w:t>招标人</w:t>
      </w:r>
      <w:r w:rsidR="00C5679F" w:rsidRPr="008C3E8E">
        <w:t>签订</w:t>
      </w:r>
      <w:r w:rsidRPr="008C3E8E">
        <w:t>合同并按</w:t>
      </w:r>
      <w:r w:rsidRPr="008C3E8E">
        <w:rPr>
          <w:rStyle w:val="11"/>
          <w:rFonts w:ascii="Times New Roman"/>
        </w:rPr>
        <w:t>本须知</w:t>
      </w:r>
      <w:r w:rsidRPr="008C3E8E">
        <w:t>第</w:t>
      </w:r>
      <w:r w:rsidR="00C5679F" w:rsidRPr="008C3E8E">
        <w:fldChar w:fldCharType="begin"/>
      </w:r>
      <w:r w:rsidR="00C5679F" w:rsidRPr="008C3E8E">
        <w:instrText xml:space="preserve"> REF _Ref434457185 \r \h </w:instrText>
      </w:r>
      <w:r w:rsidR="007666A4" w:rsidRPr="008C3E8E">
        <w:instrText xml:space="preserve"> \* MERGEFORMAT </w:instrText>
      </w:r>
      <w:r w:rsidR="00C5679F" w:rsidRPr="008C3E8E">
        <w:fldChar w:fldCharType="separate"/>
      </w:r>
      <w:r w:rsidR="00F11D0A">
        <w:t>34</w:t>
      </w:r>
      <w:r w:rsidR="00C5679F" w:rsidRPr="008C3E8E">
        <w:fldChar w:fldCharType="end"/>
      </w:r>
      <w:r w:rsidRPr="008C3E8E">
        <w:t>条规定交纳履约保证金</w:t>
      </w:r>
      <w:r w:rsidR="00A06E6C" w:rsidRPr="008C3E8E">
        <w:t>（若</w:t>
      </w:r>
      <w:r w:rsidR="00A06E6C" w:rsidRPr="008C3E8E">
        <w:rPr>
          <w:rStyle w:val="11"/>
          <w:rFonts w:ascii="Times New Roman"/>
        </w:rPr>
        <w:t>合同条款</w:t>
      </w:r>
      <w:r w:rsidR="00A06E6C" w:rsidRPr="008C3E8E">
        <w:t>有约定）</w:t>
      </w:r>
      <w:r w:rsidRPr="008C3E8E">
        <w:t>后</w:t>
      </w:r>
      <w:r w:rsidR="00C5679F" w:rsidRPr="008C3E8E">
        <w:t>的</w:t>
      </w:r>
      <w:r w:rsidR="00BA005F" w:rsidRPr="008C3E8E">
        <w:t>5</w:t>
      </w:r>
      <w:r w:rsidR="00BA005F" w:rsidRPr="008C3E8E">
        <w:t>个工作日</w:t>
      </w:r>
      <w:r w:rsidR="00C5679F" w:rsidRPr="008C3E8E">
        <w:t>内退还</w:t>
      </w:r>
      <w:r w:rsidRPr="008C3E8E">
        <w:t>。</w:t>
      </w:r>
    </w:p>
    <w:p w14:paraId="01823632" w14:textId="77777777" w:rsidR="00E720CD" w:rsidRPr="008C3E8E" w:rsidRDefault="00E720CD" w:rsidP="00212DD5">
      <w:pPr>
        <w:pStyle w:val="2"/>
      </w:pPr>
      <w:bookmarkStart w:id="320" w:name="_Ref434457056"/>
      <w:r w:rsidRPr="008C3E8E">
        <w:t>当发生下列</w:t>
      </w:r>
      <w:r w:rsidR="00341FB2">
        <w:rPr>
          <w:rFonts w:hint="eastAsia"/>
          <w:lang w:eastAsia="zh-CN"/>
        </w:rPr>
        <w:t>任一</w:t>
      </w:r>
      <w:r w:rsidRPr="008C3E8E">
        <w:t>情况时，投标保证金将</w:t>
      </w:r>
      <w:r w:rsidR="002865D3" w:rsidRPr="008C3E8E">
        <w:t>不予退还</w:t>
      </w:r>
      <w:r w:rsidRPr="008C3E8E">
        <w:t>：</w:t>
      </w:r>
      <w:bookmarkEnd w:id="320"/>
    </w:p>
    <w:p w14:paraId="7B65C466" w14:textId="77777777" w:rsidR="00E720CD" w:rsidRPr="00145863" w:rsidRDefault="00E720CD" w:rsidP="00B100BC">
      <w:pPr>
        <w:pStyle w:val="7"/>
        <w:rPr>
          <w:color w:val="auto"/>
        </w:rPr>
      </w:pPr>
      <w:r w:rsidRPr="00145863">
        <w:rPr>
          <w:color w:val="auto"/>
        </w:rPr>
        <w:t>投标人在其投标函中</w:t>
      </w:r>
      <w:r w:rsidR="00341FB2" w:rsidRPr="00145863">
        <w:rPr>
          <w:rFonts w:hint="eastAsia"/>
          <w:color w:val="auto"/>
        </w:rPr>
        <w:t>承诺</w:t>
      </w:r>
      <w:r w:rsidRPr="00145863">
        <w:rPr>
          <w:color w:val="auto"/>
        </w:rPr>
        <w:t>的投标有效期内</w:t>
      </w:r>
      <w:r w:rsidR="00A8569A" w:rsidRPr="00145863">
        <w:rPr>
          <w:color w:val="auto"/>
        </w:rPr>
        <w:t>撤销</w:t>
      </w:r>
      <w:r w:rsidR="00341FB2" w:rsidRPr="00145863">
        <w:rPr>
          <w:color w:val="auto"/>
        </w:rPr>
        <w:t>投标；</w:t>
      </w:r>
    </w:p>
    <w:p w14:paraId="0A2C6BA7" w14:textId="77777777" w:rsidR="00E720CD" w:rsidRPr="00145863" w:rsidRDefault="00E720CD" w:rsidP="00B100BC">
      <w:pPr>
        <w:pStyle w:val="7"/>
        <w:rPr>
          <w:color w:val="auto"/>
        </w:rPr>
      </w:pPr>
      <w:r w:rsidRPr="00145863">
        <w:rPr>
          <w:color w:val="auto"/>
        </w:rPr>
        <w:t>中标人在规定期限内未能</w:t>
      </w:r>
    </w:p>
    <w:p w14:paraId="652AA894" w14:textId="77777777" w:rsidR="00E720CD" w:rsidRPr="008C3E8E" w:rsidRDefault="00E720CD" w:rsidP="00212DD5">
      <w:pPr>
        <w:pStyle w:val="8"/>
      </w:pPr>
      <w:r w:rsidRPr="008C3E8E">
        <w:t>根据</w:t>
      </w:r>
      <w:r w:rsidRPr="008C3E8E">
        <w:rPr>
          <w:rStyle w:val="11"/>
          <w:rFonts w:ascii="Times New Roman"/>
        </w:rPr>
        <w:t>本须知</w:t>
      </w:r>
      <w:r w:rsidRPr="008C3E8E">
        <w:t>第</w:t>
      </w:r>
      <w:r w:rsidRPr="008C3E8E">
        <w:fldChar w:fldCharType="begin"/>
      </w:r>
      <w:r w:rsidRPr="008C3E8E">
        <w:instrText xml:space="preserve"> REF _Ref434457151 \n </w:instrText>
      </w:r>
      <w:r w:rsidR="007666A4" w:rsidRPr="008C3E8E">
        <w:instrText xml:space="preserve"> \* MERGEFORMAT </w:instrText>
      </w:r>
      <w:r w:rsidRPr="008C3E8E">
        <w:fldChar w:fldCharType="separate"/>
      </w:r>
      <w:r w:rsidR="00F11D0A">
        <w:t>33</w:t>
      </w:r>
      <w:r w:rsidRPr="008C3E8E">
        <w:fldChar w:fldCharType="end"/>
      </w:r>
      <w:r w:rsidRPr="008C3E8E">
        <w:t>条规定与</w:t>
      </w:r>
      <w:r w:rsidR="00826203" w:rsidRPr="008C3E8E">
        <w:t>招标人</w:t>
      </w:r>
      <w:r w:rsidR="00341FB2">
        <w:t>签订合同；</w:t>
      </w:r>
    </w:p>
    <w:p w14:paraId="30921779" w14:textId="77777777" w:rsidR="00F62FC0" w:rsidRPr="008C3E8E" w:rsidRDefault="00E720CD" w:rsidP="00212DD5">
      <w:pPr>
        <w:pStyle w:val="8"/>
      </w:pPr>
      <w:r w:rsidRPr="008C3E8E">
        <w:t>根据</w:t>
      </w:r>
      <w:r w:rsidRPr="008C3E8E">
        <w:rPr>
          <w:rStyle w:val="11"/>
          <w:rFonts w:ascii="Times New Roman"/>
        </w:rPr>
        <w:t>本须知</w:t>
      </w:r>
      <w:r w:rsidRPr="008C3E8E">
        <w:t>第</w:t>
      </w:r>
      <w:r w:rsidRPr="008C3E8E">
        <w:fldChar w:fldCharType="begin"/>
      </w:r>
      <w:r w:rsidRPr="008C3E8E">
        <w:instrText xml:space="preserve"> REF _Ref434457185 \n </w:instrText>
      </w:r>
      <w:r w:rsidR="007666A4" w:rsidRPr="008C3E8E">
        <w:instrText xml:space="preserve"> \* MERGEFORMAT </w:instrText>
      </w:r>
      <w:r w:rsidRPr="008C3E8E">
        <w:fldChar w:fldCharType="separate"/>
      </w:r>
      <w:r w:rsidR="00F11D0A">
        <w:t>34</w:t>
      </w:r>
      <w:r w:rsidRPr="008C3E8E">
        <w:fldChar w:fldCharType="end"/>
      </w:r>
      <w:r w:rsidR="00F62FC0" w:rsidRPr="008C3E8E">
        <w:t>条规定提交履约保证金</w:t>
      </w:r>
      <w:r w:rsidR="00555585" w:rsidRPr="008C3E8E">
        <w:t>（若</w:t>
      </w:r>
      <w:r w:rsidR="00555585" w:rsidRPr="008C3E8E">
        <w:rPr>
          <w:rStyle w:val="11"/>
          <w:rFonts w:ascii="Times New Roman"/>
        </w:rPr>
        <w:t>合同条款</w:t>
      </w:r>
      <w:r w:rsidR="00555585" w:rsidRPr="008C3E8E">
        <w:t>有</w:t>
      </w:r>
      <w:r w:rsidR="00C966AA" w:rsidRPr="008C3E8E">
        <w:t>约定</w:t>
      </w:r>
      <w:r w:rsidR="00555585" w:rsidRPr="008C3E8E">
        <w:t>）</w:t>
      </w:r>
      <w:r w:rsidR="00341FB2">
        <w:t>；</w:t>
      </w:r>
    </w:p>
    <w:p w14:paraId="6F9B5166" w14:textId="77777777" w:rsidR="00F62FC0" w:rsidRPr="008C3E8E" w:rsidRDefault="00F62FC0" w:rsidP="00212DD5">
      <w:pPr>
        <w:pStyle w:val="8"/>
      </w:pPr>
      <w:r w:rsidRPr="008C3E8E">
        <w:t>根据</w:t>
      </w:r>
      <w:r w:rsidRPr="008C3E8E">
        <w:rPr>
          <w:rStyle w:val="11"/>
          <w:rFonts w:ascii="Times New Roman"/>
        </w:rPr>
        <w:t>本须知</w:t>
      </w:r>
      <w:r w:rsidRPr="008C3E8E">
        <w:t>第</w:t>
      </w:r>
      <w:r w:rsidR="00F40621">
        <w:fldChar w:fldCharType="begin"/>
      </w:r>
      <w:r w:rsidR="00F40621">
        <w:instrText xml:space="preserve"> REF _Ref512602614 \r \h </w:instrText>
      </w:r>
      <w:r w:rsidR="00F40621">
        <w:fldChar w:fldCharType="separate"/>
      </w:r>
      <w:r w:rsidR="00F11D0A">
        <w:t>35</w:t>
      </w:r>
      <w:r w:rsidR="00F40621">
        <w:fldChar w:fldCharType="end"/>
      </w:r>
      <w:r w:rsidRPr="008C3E8E">
        <w:t>条规定向</w:t>
      </w:r>
      <w:r w:rsidR="00390731">
        <w:t>招标代理机构</w:t>
      </w:r>
      <w:r w:rsidRPr="008C3E8E">
        <w:t>支付</w:t>
      </w:r>
      <w:r w:rsidR="001A7A82">
        <w:t>招标代理咨询服务费</w:t>
      </w:r>
      <w:r w:rsidRPr="008C3E8E">
        <w:t>。</w:t>
      </w:r>
    </w:p>
    <w:p w14:paraId="348EAB18" w14:textId="77777777" w:rsidR="00E720CD" w:rsidRPr="008C3E8E" w:rsidRDefault="00E720CD" w:rsidP="00212DD5">
      <w:pPr>
        <w:pStyle w:val="1"/>
        <w:rPr>
          <w:rFonts w:ascii="Times New Roman"/>
        </w:rPr>
      </w:pPr>
      <w:bookmarkStart w:id="321" w:name="_Ref434457090"/>
      <w:bookmarkStart w:id="322" w:name="_Toc434462188"/>
      <w:bookmarkStart w:id="323" w:name="_Toc434462799"/>
      <w:bookmarkStart w:id="324" w:name="_Toc434897302"/>
      <w:bookmarkStart w:id="325" w:name="_Toc452306106"/>
      <w:bookmarkStart w:id="326" w:name="_Ref452638185"/>
      <w:bookmarkStart w:id="327" w:name="_Toc452726948"/>
      <w:bookmarkStart w:id="328" w:name="_Toc452727308"/>
      <w:bookmarkStart w:id="329" w:name="_Toc452800693"/>
      <w:bookmarkStart w:id="330" w:name="_Toc2063696"/>
      <w:bookmarkStart w:id="331" w:name="_Toc2063824"/>
      <w:bookmarkStart w:id="332" w:name="_Toc8343701"/>
      <w:bookmarkStart w:id="333" w:name="_Toc302374138"/>
      <w:bookmarkStart w:id="334" w:name="_Toc62635326"/>
      <w:r w:rsidRPr="008C3E8E">
        <w:rPr>
          <w:rFonts w:ascii="Times New Roman"/>
        </w:rPr>
        <w:t>投标有效期</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p>
    <w:p w14:paraId="60468711" w14:textId="77777777" w:rsidR="00E720CD" w:rsidRPr="008C3E8E" w:rsidRDefault="00E720CD" w:rsidP="00212DD5">
      <w:pPr>
        <w:pStyle w:val="2"/>
      </w:pPr>
      <w:bookmarkStart w:id="335" w:name="_Ref452638201"/>
      <w:r w:rsidRPr="008C3E8E">
        <w:t>投标人的投标应从</w:t>
      </w:r>
      <w:r w:rsidRPr="008C3E8E">
        <w:rPr>
          <w:rStyle w:val="11"/>
          <w:rFonts w:ascii="Times New Roman"/>
        </w:rPr>
        <w:t>本须知</w:t>
      </w:r>
      <w:r w:rsidRPr="008C3E8E">
        <w:t>第</w:t>
      </w:r>
      <w:r w:rsidRPr="008C3E8E">
        <w:fldChar w:fldCharType="begin"/>
      </w:r>
      <w:r w:rsidRPr="008C3E8E">
        <w:instrText xml:space="preserve"> REF _Ref434457255 \n </w:instrText>
      </w:r>
      <w:r w:rsidR="007666A4" w:rsidRPr="008C3E8E">
        <w:instrText xml:space="preserve"> \* MERGEFORMAT </w:instrText>
      </w:r>
      <w:r w:rsidRPr="008C3E8E">
        <w:fldChar w:fldCharType="separate"/>
      </w:r>
      <w:r w:rsidR="00F11D0A">
        <w:t>23</w:t>
      </w:r>
      <w:r w:rsidRPr="008C3E8E">
        <w:fldChar w:fldCharType="end"/>
      </w:r>
      <w:r w:rsidRPr="008C3E8E">
        <w:t>条规定的开标之日起，在</w:t>
      </w:r>
      <w:r w:rsidRPr="008C3E8E">
        <w:rPr>
          <w:rStyle w:val="11"/>
          <w:rFonts w:ascii="Times New Roman"/>
        </w:rPr>
        <w:t>本须知前附表</w:t>
      </w:r>
      <w:r w:rsidRPr="008C3E8E">
        <w:t>第</w:t>
      </w:r>
      <w:r w:rsidR="00FB0185" w:rsidRPr="008C3E8E">
        <w:fldChar w:fldCharType="begin"/>
      </w:r>
      <w:r w:rsidR="00FB0185" w:rsidRPr="008C3E8E">
        <w:instrText xml:space="preserve"> REF _Ref389721096 \r \h </w:instrText>
      </w:r>
      <w:r w:rsidR="007666A4" w:rsidRPr="008C3E8E">
        <w:instrText xml:space="preserve"> \* MERGEFORMAT </w:instrText>
      </w:r>
      <w:r w:rsidR="00FB0185" w:rsidRPr="008C3E8E">
        <w:fldChar w:fldCharType="separate"/>
      </w:r>
      <w:r w:rsidR="00F11D0A">
        <w:t>6</w:t>
      </w:r>
      <w:r w:rsidR="00FB0185" w:rsidRPr="008C3E8E">
        <w:fldChar w:fldCharType="end"/>
      </w:r>
      <w:r w:rsidRPr="008C3E8E">
        <w:t>项所规定的投标有效期内保持有效。</w:t>
      </w:r>
      <w:r w:rsidR="00450ED5">
        <w:rPr>
          <w:rFonts w:hint="eastAsia"/>
        </w:rPr>
        <w:t>投标有效期比规定短的投标将被视为非响应的投标而被判为无效</w:t>
      </w:r>
      <w:r w:rsidRPr="008C3E8E">
        <w:t>。</w:t>
      </w:r>
      <w:bookmarkEnd w:id="335"/>
    </w:p>
    <w:p w14:paraId="0CB87EBB" w14:textId="77777777" w:rsidR="00E720CD" w:rsidRPr="008C3E8E" w:rsidRDefault="00E720CD" w:rsidP="00212DD5">
      <w:pPr>
        <w:pStyle w:val="2"/>
      </w:pPr>
      <w:r w:rsidRPr="008C3E8E">
        <w:t>在特殊情况下，在原投标有效期届满之前，</w:t>
      </w:r>
      <w:r w:rsidR="00826203" w:rsidRPr="008C3E8E">
        <w:t>招标人</w:t>
      </w:r>
      <w:r w:rsidRPr="008C3E8E">
        <w:t>可征得投标人的同意延长投标有效期。这种要求与答复均应采用书面形式。</w:t>
      </w:r>
      <w:r w:rsidR="00EA5A1A" w:rsidRPr="008C3E8E">
        <w:t>投标人可以拒绝招标人的这种要求，其投标保证金不会因此而不被退还</w:t>
      </w:r>
      <w:r w:rsidRPr="008C3E8E">
        <w:t>。同意延长投标有效期的投标人既不能被要求也不允许修改其投标文件，但要相应延长其投标保证金的有效期。</w:t>
      </w:r>
    </w:p>
    <w:p w14:paraId="1CE28076" w14:textId="77777777" w:rsidR="00E720CD" w:rsidRPr="008C3E8E" w:rsidRDefault="00E720CD" w:rsidP="00212DD5">
      <w:pPr>
        <w:pStyle w:val="1"/>
        <w:rPr>
          <w:rFonts w:ascii="Times New Roman"/>
        </w:rPr>
      </w:pPr>
      <w:bookmarkStart w:id="336" w:name="_Toc434462189"/>
      <w:bookmarkStart w:id="337" w:name="_Toc434462800"/>
      <w:bookmarkStart w:id="338" w:name="_Toc434897303"/>
      <w:bookmarkStart w:id="339" w:name="_Toc452306107"/>
      <w:bookmarkStart w:id="340" w:name="_Ref452638362"/>
      <w:bookmarkStart w:id="341" w:name="_Toc452726949"/>
      <w:bookmarkStart w:id="342" w:name="_Toc452727309"/>
      <w:bookmarkStart w:id="343" w:name="_Toc452800694"/>
      <w:bookmarkStart w:id="344" w:name="_Toc2063697"/>
      <w:bookmarkStart w:id="345" w:name="_Toc2063825"/>
      <w:bookmarkStart w:id="346" w:name="_Toc8343702"/>
      <w:bookmarkStart w:id="347" w:name="_Ref51327911"/>
      <w:bookmarkStart w:id="348" w:name="_Toc302374139"/>
      <w:bookmarkStart w:id="349" w:name="_Toc62635327"/>
      <w:r w:rsidRPr="008C3E8E">
        <w:rPr>
          <w:rFonts w:ascii="Times New Roman"/>
        </w:rPr>
        <w:t>投标文件的式样和签署</w:t>
      </w:r>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3866EF02" w14:textId="77777777" w:rsidR="00E720CD" w:rsidRDefault="00E720CD" w:rsidP="00212DD5">
      <w:pPr>
        <w:pStyle w:val="2"/>
        <w:rPr>
          <w:lang w:eastAsia="zh-CN"/>
        </w:rPr>
      </w:pPr>
      <w:bookmarkStart w:id="350" w:name="_Ref452638371"/>
      <w:r w:rsidRPr="008C3E8E">
        <w:t>投标人应按照</w:t>
      </w:r>
      <w:r w:rsidRPr="008C3E8E">
        <w:rPr>
          <w:rStyle w:val="11"/>
          <w:rFonts w:ascii="Times New Roman"/>
        </w:rPr>
        <w:t>本须知</w:t>
      </w:r>
      <w:r w:rsidRPr="008C3E8E">
        <w:t>第</w:t>
      </w:r>
      <w:r w:rsidRPr="008C3E8E">
        <w:fldChar w:fldCharType="begin"/>
      </w:r>
      <w:r w:rsidRPr="008C3E8E">
        <w:instrText xml:space="preserve"> REF _Ref434456304 \n </w:instrText>
      </w:r>
      <w:r w:rsidR="007666A4" w:rsidRPr="008C3E8E">
        <w:instrText xml:space="preserve"> \* MERGEFORMAT </w:instrText>
      </w:r>
      <w:r w:rsidRPr="008C3E8E">
        <w:fldChar w:fldCharType="separate"/>
      </w:r>
      <w:r w:rsidR="00F11D0A">
        <w:t>10</w:t>
      </w:r>
      <w:r w:rsidRPr="008C3E8E">
        <w:fldChar w:fldCharType="end"/>
      </w:r>
      <w:r w:rsidRPr="008C3E8E">
        <w:t>条的要求，</w:t>
      </w:r>
      <w:r w:rsidR="00DF4647">
        <w:rPr>
          <w:rFonts w:hint="eastAsia"/>
          <w:lang w:eastAsia="zh-CN"/>
        </w:rPr>
        <w:t>使用</w:t>
      </w:r>
      <w:r w:rsidRPr="008C3E8E">
        <w:rPr>
          <w:rStyle w:val="11"/>
          <w:rFonts w:ascii="Times New Roman"/>
        </w:rPr>
        <w:t>本须知前附表</w:t>
      </w:r>
      <w:r w:rsidRPr="008C3E8E">
        <w:t>第</w:t>
      </w:r>
      <w:r w:rsidR="00FB0185" w:rsidRPr="008C3E8E">
        <w:fldChar w:fldCharType="begin"/>
      </w:r>
      <w:r w:rsidR="00FB0185" w:rsidRPr="008C3E8E">
        <w:instrText xml:space="preserve"> REF _Ref389721111 \r \h </w:instrText>
      </w:r>
      <w:r w:rsidR="007666A4" w:rsidRPr="008C3E8E">
        <w:instrText xml:space="preserve"> \* MERGEFORMAT </w:instrText>
      </w:r>
      <w:r w:rsidR="00FB0185" w:rsidRPr="008C3E8E">
        <w:fldChar w:fldCharType="separate"/>
      </w:r>
      <w:r w:rsidR="00F11D0A">
        <w:t>7</w:t>
      </w:r>
      <w:r w:rsidR="00FB0185" w:rsidRPr="008C3E8E">
        <w:fldChar w:fldCharType="end"/>
      </w:r>
      <w:r w:rsidR="000F2E64" w:rsidRPr="008C3E8E">
        <w:t>项规定</w:t>
      </w:r>
      <w:r w:rsidR="00DF4647">
        <w:rPr>
          <w:rFonts w:hint="eastAsia"/>
          <w:lang w:eastAsia="zh-CN"/>
        </w:rPr>
        <w:t>的</w:t>
      </w:r>
      <w:r w:rsidR="00F479BF">
        <w:rPr>
          <w:rFonts w:hint="eastAsia"/>
          <w:lang w:eastAsia="zh-CN"/>
        </w:rPr>
        <w:t>电子采购平台</w:t>
      </w:r>
      <w:r w:rsidR="00DF4647" w:rsidRPr="00DF4647">
        <w:rPr>
          <w:rFonts w:hint="eastAsia"/>
          <w:lang w:eastAsia="zh-CN"/>
        </w:rPr>
        <w:t>编制</w:t>
      </w:r>
      <w:r w:rsidR="000E3DCA">
        <w:rPr>
          <w:rFonts w:hint="eastAsia"/>
          <w:lang w:eastAsia="zh-CN"/>
        </w:rPr>
        <w:t>数据电文形式的</w:t>
      </w:r>
      <w:r w:rsidR="000F2E64" w:rsidRPr="008C3E8E">
        <w:t>投标文件</w:t>
      </w:r>
      <w:r w:rsidR="00DF4647">
        <w:rPr>
          <w:rFonts w:hint="eastAsia"/>
          <w:lang w:eastAsia="zh-CN"/>
        </w:rPr>
        <w:t>。</w:t>
      </w:r>
      <w:bookmarkEnd w:id="350"/>
    </w:p>
    <w:p w14:paraId="5FEBE5C8" w14:textId="77777777" w:rsidR="000A3298" w:rsidRPr="008C3E8E" w:rsidRDefault="000A3298" w:rsidP="000A3298">
      <w:pPr>
        <w:pStyle w:val="2"/>
      </w:pPr>
      <w:bookmarkStart w:id="351" w:name="_Ref503124903"/>
      <w:bookmarkStart w:id="352" w:name="_Hlk78182508"/>
      <w:r w:rsidRPr="008C3E8E">
        <w:lastRenderedPageBreak/>
        <w:t>凡招标文件的投标格式中要求投标人代表签名和加盖公章之处，投标文件对应文件均应由投标人的</w:t>
      </w:r>
      <w:r>
        <w:t>单位负责人</w:t>
      </w:r>
      <w:r w:rsidRPr="008C3E8E">
        <w:t>或经正式授权并对投标人有约束力的代表签字和</w:t>
      </w:r>
      <w:r w:rsidRPr="00FB69CA">
        <w:rPr>
          <w:rFonts w:hint="eastAsia"/>
        </w:rPr>
        <w:t>加盖投标人的单位公章</w:t>
      </w:r>
      <w:r w:rsidRPr="008C3E8E">
        <w:t>。由授权代表签字时，须在投标文件中加附</w:t>
      </w:r>
      <w:r w:rsidRPr="008C3E8E">
        <w:t>“</w:t>
      </w:r>
      <w:r w:rsidRPr="008C3E8E">
        <w:t>法定代表人授权书</w:t>
      </w:r>
      <w:r w:rsidRPr="008C3E8E">
        <w:t>”</w:t>
      </w:r>
      <w:r w:rsidRPr="008C3E8E">
        <w:t>，其格式应符合招标文件第六章的规定。</w:t>
      </w:r>
      <w:bookmarkEnd w:id="351"/>
    </w:p>
    <w:p w14:paraId="77DB237D" w14:textId="77777777" w:rsidR="00F479BF" w:rsidRDefault="00F479BF" w:rsidP="00F479BF">
      <w:pPr>
        <w:pStyle w:val="2"/>
      </w:pPr>
      <w:r w:rsidRPr="00F479BF">
        <w:rPr>
          <w:rFonts w:hint="eastAsia"/>
        </w:rPr>
        <w:t>投标人应按</w:t>
      </w:r>
      <w:r>
        <w:rPr>
          <w:rFonts w:hint="eastAsia"/>
          <w:lang w:eastAsia="zh-CN"/>
        </w:rPr>
        <w:t>电子采购平台</w:t>
      </w:r>
      <w:r w:rsidRPr="00F479BF">
        <w:rPr>
          <w:rFonts w:hint="eastAsia"/>
        </w:rPr>
        <w:t>的要求将投标文件转换成</w:t>
      </w:r>
      <w:r w:rsidR="00CE0B27">
        <w:rPr>
          <w:rFonts w:hint="eastAsia"/>
          <w:lang w:eastAsia="zh-CN"/>
        </w:rPr>
        <w:t>正确</w:t>
      </w:r>
      <w:r w:rsidRPr="00F479BF">
        <w:rPr>
          <w:rFonts w:hint="eastAsia"/>
        </w:rPr>
        <w:t>的格式，并</w:t>
      </w:r>
      <w:r w:rsidR="00CC757C" w:rsidRPr="00F479BF">
        <w:rPr>
          <w:rFonts w:hint="eastAsia"/>
        </w:rPr>
        <w:t>按</w:t>
      </w:r>
      <w:r w:rsidR="00CC757C">
        <w:rPr>
          <w:rFonts w:hint="eastAsia"/>
          <w:lang w:eastAsia="zh-CN"/>
        </w:rPr>
        <w:t>电子采购平台</w:t>
      </w:r>
      <w:r w:rsidR="00CC757C" w:rsidRPr="00F479BF">
        <w:rPr>
          <w:rFonts w:hint="eastAsia"/>
        </w:rPr>
        <w:t>的</w:t>
      </w:r>
      <w:r w:rsidR="000E5647" w:rsidRPr="00C53676">
        <w:t>操作</w:t>
      </w:r>
      <w:r w:rsidR="000E5647">
        <w:rPr>
          <w:rFonts w:hint="eastAsia"/>
          <w:lang w:eastAsia="zh-CN"/>
        </w:rPr>
        <w:t>方法</w:t>
      </w:r>
      <w:r w:rsidR="00CC757C">
        <w:rPr>
          <w:rFonts w:hint="eastAsia"/>
          <w:lang w:eastAsia="zh-CN"/>
        </w:rPr>
        <w:t>对</w:t>
      </w:r>
      <w:r w:rsidRPr="00F479BF">
        <w:rPr>
          <w:rFonts w:hint="eastAsia"/>
        </w:rPr>
        <w:t>其投标文件</w:t>
      </w:r>
      <w:r w:rsidR="00CC757C">
        <w:rPr>
          <w:rFonts w:hint="eastAsia"/>
          <w:lang w:eastAsia="zh-CN"/>
        </w:rPr>
        <w:t>进行签名和盖章</w:t>
      </w:r>
      <w:r w:rsidR="00266EDA">
        <w:rPr>
          <w:rFonts w:hint="eastAsia"/>
          <w:lang w:eastAsia="zh-CN"/>
        </w:rPr>
        <w:t>。</w:t>
      </w:r>
    </w:p>
    <w:p w14:paraId="2CED5997" w14:textId="77777777" w:rsidR="00483485" w:rsidRPr="006234D2" w:rsidRDefault="00483485" w:rsidP="00483485">
      <w:pPr>
        <w:pStyle w:val="2"/>
      </w:pPr>
      <w:r>
        <w:rPr>
          <w:rFonts w:hint="eastAsia"/>
        </w:rPr>
        <w:t>当要求</w:t>
      </w:r>
      <w:r w:rsidRPr="0099709E">
        <w:rPr>
          <w:rFonts w:hint="eastAsia"/>
        </w:rPr>
        <w:t>投标人在</w:t>
      </w:r>
      <w:r w:rsidR="00C53676">
        <w:rPr>
          <w:rFonts w:hint="eastAsia"/>
        </w:rPr>
        <w:t>递交</w:t>
      </w:r>
      <w:r w:rsidR="00793328">
        <w:rPr>
          <w:rFonts w:hint="eastAsia"/>
          <w:lang w:eastAsia="zh-CN"/>
        </w:rPr>
        <w:t>数据电文形式</w:t>
      </w:r>
      <w:r w:rsidRPr="0099709E">
        <w:rPr>
          <w:rFonts w:hint="eastAsia"/>
        </w:rPr>
        <w:t>投标文件</w:t>
      </w:r>
      <w:r>
        <w:rPr>
          <w:rFonts w:hint="eastAsia"/>
        </w:rPr>
        <w:t>的基础上</w:t>
      </w:r>
      <w:r w:rsidRPr="0099709E">
        <w:rPr>
          <w:rFonts w:hint="eastAsia"/>
        </w:rPr>
        <w:t>在</w:t>
      </w:r>
      <w:r w:rsidR="005208E4">
        <w:rPr>
          <w:rFonts w:hint="eastAsia"/>
          <w:lang w:eastAsia="zh-CN"/>
        </w:rPr>
        <w:t>电子采购平台</w:t>
      </w:r>
      <w:r>
        <w:rPr>
          <w:rFonts w:hint="eastAsia"/>
        </w:rPr>
        <w:t>指定</w:t>
      </w:r>
      <w:r w:rsidR="005208E4">
        <w:rPr>
          <w:rFonts w:hint="eastAsia"/>
          <w:lang w:eastAsia="zh-CN"/>
        </w:rPr>
        <w:t>页面</w:t>
      </w:r>
      <w:r>
        <w:rPr>
          <w:rFonts w:hint="eastAsia"/>
          <w:lang w:eastAsia="zh-CN"/>
        </w:rPr>
        <w:t>（或</w:t>
      </w:r>
      <w:r w:rsidRPr="00483485">
        <w:rPr>
          <w:rFonts w:hint="eastAsia"/>
          <w:lang w:eastAsia="zh-CN"/>
        </w:rPr>
        <w:t>投标工具</w:t>
      </w:r>
      <w:r>
        <w:rPr>
          <w:rFonts w:hint="eastAsia"/>
          <w:lang w:eastAsia="zh-CN"/>
        </w:rPr>
        <w:t>）</w:t>
      </w:r>
      <w:r w:rsidRPr="0099709E">
        <w:rPr>
          <w:rFonts w:hint="eastAsia"/>
        </w:rPr>
        <w:t>的价格填报栏中直接填报价格时</w:t>
      </w:r>
      <w:r>
        <w:rPr>
          <w:rFonts w:hint="eastAsia"/>
        </w:rPr>
        <w:t>，上述投标文件及报价具有同等法律效力，投标人应保证相关内容间的一致性。如果在资格审查、评标或签署合同时发现某一投标人所</w:t>
      </w:r>
      <w:r w:rsidR="00C53676">
        <w:rPr>
          <w:rFonts w:hint="eastAsia"/>
        </w:rPr>
        <w:t>递交</w:t>
      </w:r>
      <w:r>
        <w:rPr>
          <w:rFonts w:hint="eastAsia"/>
        </w:rPr>
        <w:t>上述文件或报价的内容存在不一致时，评标委员会和招标人都将按不利于该投标人的原则进行处理。</w:t>
      </w:r>
    </w:p>
    <w:p w14:paraId="2892ADFB" w14:textId="77777777" w:rsidR="00E720CD" w:rsidRPr="008C3E8E" w:rsidRDefault="00E720CD" w:rsidP="00212DD5">
      <w:pPr>
        <w:pStyle w:val="flType"/>
        <w:rPr>
          <w:rFonts w:ascii="Times New Roman"/>
        </w:rPr>
      </w:pPr>
      <w:bookmarkStart w:id="353" w:name="_Toc2063826"/>
      <w:bookmarkStart w:id="354" w:name="_Toc2063941"/>
      <w:bookmarkStart w:id="355" w:name="_Toc2063973"/>
      <w:bookmarkStart w:id="356" w:name="_Toc8343703"/>
      <w:bookmarkStart w:id="357" w:name="_Toc301765383"/>
      <w:bookmarkStart w:id="358" w:name="_Toc389465259"/>
      <w:bookmarkStart w:id="359" w:name="_Toc491700921"/>
      <w:bookmarkStart w:id="360" w:name="_Toc495398001"/>
      <w:bookmarkStart w:id="361" w:name="_Toc495398051"/>
      <w:bookmarkStart w:id="362" w:name="_Toc495406854"/>
      <w:bookmarkStart w:id="363" w:name="_Toc503130724"/>
      <w:bookmarkStart w:id="364" w:name="_Toc503130785"/>
      <w:bookmarkStart w:id="365" w:name="_Toc62635328"/>
      <w:bookmarkEnd w:id="352"/>
      <w:r w:rsidRPr="008C3E8E">
        <w:rPr>
          <w:rFonts w:ascii="Times New Roman"/>
        </w:rPr>
        <w:t>四、投标文件的递交</w:t>
      </w:r>
      <w:bookmarkEnd w:id="353"/>
      <w:bookmarkEnd w:id="354"/>
      <w:bookmarkEnd w:id="355"/>
      <w:bookmarkEnd w:id="356"/>
      <w:bookmarkEnd w:id="357"/>
      <w:bookmarkEnd w:id="358"/>
      <w:bookmarkEnd w:id="359"/>
      <w:bookmarkEnd w:id="360"/>
      <w:bookmarkEnd w:id="361"/>
      <w:bookmarkEnd w:id="362"/>
      <w:bookmarkEnd w:id="363"/>
      <w:bookmarkEnd w:id="364"/>
      <w:bookmarkEnd w:id="365"/>
    </w:p>
    <w:p w14:paraId="1E292B89" w14:textId="77777777" w:rsidR="00E720CD" w:rsidRPr="008C3E8E" w:rsidRDefault="00E720CD" w:rsidP="00212DD5">
      <w:pPr>
        <w:pStyle w:val="1"/>
        <w:rPr>
          <w:rFonts w:ascii="Times New Roman"/>
        </w:rPr>
      </w:pPr>
      <w:bookmarkStart w:id="366" w:name="_Ref434457642"/>
      <w:bookmarkStart w:id="367" w:name="_Toc434462190"/>
      <w:bookmarkStart w:id="368" w:name="_Toc434462801"/>
      <w:bookmarkStart w:id="369" w:name="_Toc434897304"/>
      <w:bookmarkStart w:id="370" w:name="_Toc452306108"/>
      <w:bookmarkStart w:id="371" w:name="_Toc452726950"/>
      <w:bookmarkStart w:id="372" w:name="_Toc452727310"/>
      <w:bookmarkStart w:id="373" w:name="_Toc452800695"/>
      <w:bookmarkStart w:id="374" w:name="_Toc2063698"/>
      <w:bookmarkStart w:id="375" w:name="_Toc2063827"/>
      <w:bookmarkStart w:id="376" w:name="_Toc8343704"/>
      <w:bookmarkStart w:id="377" w:name="_Toc302374140"/>
      <w:bookmarkStart w:id="378" w:name="_Ref503131321"/>
      <w:bookmarkStart w:id="379" w:name="_Toc62635329"/>
      <w:r w:rsidRPr="008C3E8E">
        <w:rPr>
          <w:rFonts w:ascii="Times New Roman"/>
        </w:rPr>
        <w:t>投标文件的</w:t>
      </w:r>
      <w:r w:rsidR="00B765FD">
        <w:rPr>
          <w:rFonts w:ascii="Times New Roman"/>
        </w:rPr>
        <w:t>密封</w:t>
      </w:r>
      <w:r w:rsidRPr="008C3E8E">
        <w:rPr>
          <w:rFonts w:ascii="Times New Roman"/>
        </w:rPr>
        <w:t>、标记</w:t>
      </w:r>
      <w:bookmarkEnd w:id="366"/>
      <w:bookmarkEnd w:id="367"/>
      <w:bookmarkEnd w:id="368"/>
      <w:bookmarkEnd w:id="369"/>
      <w:bookmarkEnd w:id="370"/>
      <w:r w:rsidRPr="008C3E8E">
        <w:rPr>
          <w:rFonts w:ascii="Times New Roman"/>
        </w:rPr>
        <w:t>和发送</w:t>
      </w:r>
      <w:bookmarkEnd w:id="371"/>
      <w:bookmarkEnd w:id="372"/>
      <w:bookmarkEnd w:id="373"/>
      <w:bookmarkEnd w:id="374"/>
      <w:bookmarkEnd w:id="375"/>
      <w:bookmarkEnd w:id="376"/>
      <w:bookmarkEnd w:id="377"/>
      <w:bookmarkEnd w:id="378"/>
      <w:bookmarkEnd w:id="379"/>
    </w:p>
    <w:p w14:paraId="2C77E6D6" w14:textId="77777777" w:rsidR="00397349" w:rsidRDefault="00836C70" w:rsidP="00212DD5">
      <w:pPr>
        <w:pStyle w:val="2"/>
        <w:rPr>
          <w:lang w:eastAsia="zh-CN"/>
        </w:rPr>
      </w:pPr>
      <w:bookmarkStart w:id="380" w:name="_Ref389454569"/>
      <w:r w:rsidRPr="008C3E8E">
        <w:t>本次招标要求投标人按</w:t>
      </w:r>
      <w:r w:rsidR="00397349" w:rsidRPr="008C3E8E">
        <w:rPr>
          <w:rStyle w:val="11"/>
          <w:rFonts w:ascii="Times New Roman"/>
        </w:rPr>
        <w:t>本须知前附表</w:t>
      </w:r>
      <w:r w:rsidRPr="008C3E8E">
        <w:rPr>
          <w:rStyle w:val="12"/>
        </w:rPr>
        <w:t>第</w:t>
      </w:r>
      <w:r w:rsidR="00FB0185" w:rsidRPr="008C3E8E">
        <w:rPr>
          <w:rStyle w:val="12"/>
        </w:rPr>
        <w:fldChar w:fldCharType="begin"/>
      </w:r>
      <w:r w:rsidR="00FB0185" w:rsidRPr="008C3E8E">
        <w:rPr>
          <w:rStyle w:val="12"/>
        </w:rPr>
        <w:instrText xml:space="preserve"> REF _Ref389721133 \r \h </w:instrText>
      </w:r>
      <w:r w:rsidR="007666A4" w:rsidRPr="008C3E8E">
        <w:instrText xml:space="preserve"> \* MERGEFORMAT </w:instrText>
      </w:r>
      <w:r w:rsidR="00FB0185" w:rsidRPr="008C3E8E">
        <w:rPr>
          <w:rStyle w:val="12"/>
        </w:rPr>
      </w:r>
      <w:r w:rsidR="00FB0185" w:rsidRPr="008C3E8E">
        <w:rPr>
          <w:rStyle w:val="12"/>
        </w:rPr>
        <w:fldChar w:fldCharType="separate"/>
      </w:r>
      <w:r w:rsidR="00F11D0A">
        <w:rPr>
          <w:rStyle w:val="12"/>
        </w:rPr>
        <w:t>8</w:t>
      </w:r>
      <w:r w:rsidR="00FB0185" w:rsidRPr="008C3E8E">
        <w:rPr>
          <w:rStyle w:val="12"/>
        </w:rPr>
        <w:fldChar w:fldCharType="end"/>
      </w:r>
      <w:r w:rsidRPr="008C3E8E">
        <w:rPr>
          <w:rStyle w:val="12"/>
        </w:rPr>
        <w:t>项所规定的方式</w:t>
      </w:r>
      <w:r w:rsidR="00C53676">
        <w:rPr>
          <w:rStyle w:val="12"/>
        </w:rPr>
        <w:t>递交</w:t>
      </w:r>
      <w:r w:rsidRPr="008C3E8E">
        <w:rPr>
          <w:rStyle w:val="12"/>
        </w:rPr>
        <w:t>投标文件</w:t>
      </w:r>
      <w:r w:rsidR="00397349" w:rsidRPr="008C3E8E">
        <w:t>。</w:t>
      </w:r>
      <w:bookmarkEnd w:id="380"/>
    </w:p>
    <w:p w14:paraId="0EDF5ED6" w14:textId="77777777" w:rsidR="00705E73" w:rsidRDefault="00705E73" w:rsidP="00C53676">
      <w:pPr>
        <w:pStyle w:val="2"/>
        <w:rPr>
          <w:lang w:eastAsia="zh-CN"/>
        </w:rPr>
      </w:pPr>
      <w:bookmarkStart w:id="381" w:name="_Hlk78182855"/>
      <w:r w:rsidRPr="00C53676">
        <w:t>投标人应</w:t>
      </w:r>
      <w:r w:rsidR="005B1FF0" w:rsidRPr="00EC1055">
        <w:rPr>
          <w:rFonts w:hint="eastAsia"/>
        </w:rPr>
        <w:t>在</w:t>
      </w:r>
      <w:r w:rsidR="005B1FF0">
        <w:rPr>
          <w:rFonts w:hint="eastAsia"/>
        </w:rPr>
        <w:t>投标截止时间之前</w:t>
      </w:r>
      <w:r w:rsidRPr="00C53676">
        <w:t>按电子采购平台的操作规程对</w:t>
      </w:r>
      <w:r w:rsidR="00C53676" w:rsidRPr="00C53676">
        <w:rPr>
          <w:rFonts w:hint="eastAsia"/>
        </w:rPr>
        <w:t>其</w:t>
      </w:r>
      <w:r w:rsidRPr="00C53676">
        <w:t>投标文件进行加密</w:t>
      </w:r>
      <w:r w:rsidR="00321A83" w:rsidRPr="00321A83">
        <w:rPr>
          <w:rFonts w:hint="eastAsia"/>
        </w:rPr>
        <w:t>后上传至电子采购平台</w:t>
      </w:r>
      <w:r w:rsidR="00321A83">
        <w:rPr>
          <w:rFonts w:hint="eastAsia"/>
          <w:lang w:eastAsia="zh-CN"/>
        </w:rPr>
        <w:t>。</w:t>
      </w:r>
    </w:p>
    <w:p w14:paraId="2A45E8F9" w14:textId="77777777" w:rsidR="00321A83" w:rsidRPr="00321A83" w:rsidRDefault="008B7435" w:rsidP="00321A83">
      <w:pPr>
        <w:pStyle w:val="2"/>
      </w:pPr>
      <w:r w:rsidRPr="008B7435">
        <w:rPr>
          <w:rFonts w:hint="eastAsia"/>
        </w:rPr>
        <w:t>由于投标人的原因造成其投标文件未能加密的，招标人和招标</w:t>
      </w:r>
      <w:r>
        <w:rPr>
          <w:rFonts w:hint="eastAsia"/>
          <w:lang w:eastAsia="zh-CN"/>
        </w:rPr>
        <w:t>代理</w:t>
      </w:r>
      <w:r w:rsidRPr="008B7435">
        <w:rPr>
          <w:rFonts w:hint="eastAsia"/>
        </w:rPr>
        <w:t>机构对投标信息的意外泄露不承担责任</w:t>
      </w:r>
      <w:r w:rsidR="00321A83" w:rsidRPr="00306F15">
        <w:t>。</w:t>
      </w:r>
    </w:p>
    <w:p w14:paraId="570758E5" w14:textId="77777777" w:rsidR="00321A83" w:rsidRPr="00306F15" w:rsidRDefault="00321A83" w:rsidP="00321A83">
      <w:pPr>
        <w:pStyle w:val="2"/>
      </w:pPr>
      <w:bookmarkStart w:id="382" w:name="_Ref62590497"/>
      <w:r>
        <w:rPr>
          <w:rFonts w:hint="eastAsia"/>
        </w:rPr>
        <w:t>对未</w:t>
      </w:r>
      <w:r>
        <w:rPr>
          <w:rFonts w:hint="eastAsia"/>
          <w:lang w:eastAsia="zh-CN"/>
        </w:rPr>
        <w:t>按规定获取</w:t>
      </w:r>
      <w:r w:rsidRPr="00306F15">
        <w:rPr>
          <w:rFonts w:hint="eastAsia"/>
        </w:rPr>
        <w:t>招标文件的潜在投标人</w:t>
      </w:r>
      <w:r>
        <w:rPr>
          <w:rFonts w:hint="eastAsia"/>
        </w:rPr>
        <w:t>递交</w:t>
      </w:r>
      <w:r w:rsidRPr="00306F15">
        <w:rPr>
          <w:rFonts w:hint="eastAsia"/>
        </w:rPr>
        <w:t>的投标文件，未通过资格预审的申请人</w:t>
      </w:r>
      <w:r>
        <w:rPr>
          <w:rFonts w:hint="eastAsia"/>
        </w:rPr>
        <w:t>递交</w:t>
      </w:r>
      <w:r w:rsidRPr="00306F15">
        <w:rPr>
          <w:rFonts w:hint="eastAsia"/>
        </w:rPr>
        <w:t>的投标文件，逾期送达</w:t>
      </w:r>
      <w:r>
        <w:rPr>
          <w:rFonts w:hint="eastAsia"/>
          <w:lang w:eastAsia="zh-CN"/>
        </w:rPr>
        <w:t>，</w:t>
      </w:r>
      <w:r w:rsidRPr="00306F15">
        <w:rPr>
          <w:rFonts w:hint="eastAsia"/>
        </w:rPr>
        <w:t>未按规定</w:t>
      </w:r>
      <w:r>
        <w:rPr>
          <w:rFonts w:hint="eastAsia"/>
        </w:rPr>
        <w:t>加密</w:t>
      </w:r>
      <w:r>
        <w:rPr>
          <w:rFonts w:hint="eastAsia"/>
          <w:lang w:eastAsia="zh-CN"/>
        </w:rPr>
        <w:t>或未</w:t>
      </w:r>
      <w:r w:rsidRPr="00306F15">
        <w:rPr>
          <w:rFonts w:hint="eastAsia"/>
        </w:rPr>
        <w:t>按规定</w:t>
      </w:r>
      <w:r>
        <w:rPr>
          <w:rFonts w:hint="eastAsia"/>
          <w:lang w:eastAsia="zh-CN"/>
        </w:rPr>
        <w:t>上传</w:t>
      </w:r>
      <w:r w:rsidRPr="00306F15">
        <w:rPr>
          <w:rFonts w:hint="eastAsia"/>
        </w:rPr>
        <w:t>的投标文件，招标代理机构将不予受理</w:t>
      </w:r>
      <w:r w:rsidRPr="00306F15">
        <w:t>。</w:t>
      </w:r>
      <w:bookmarkEnd w:id="382"/>
    </w:p>
    <w:p w14:paraId="4FEA2B1F" w14:textId="77777777" w:rsidR="00E720CD" w:rsidRPr="008C3E8E" w:rsidRDefault="00B765FD" w:rsidP="00212DD5">
      <w:pPr>
        <w:pStyle w:val="1"/>
        <w:rPr>
          <w:rFonts w:ascii="Times New Roman"/>
        </w:rPr>
      </w:pPr>
      <w:bookmarkStart w:id="383" w:name="_Toc62635330"/>
      <w:bookmarkStart w:id="384" w:name="_Ref62636782"/>
      <w:bookmarkEnd w:id="381"/>
      <w:r>
        <w:rPr>
          <w:rFonts w:ascii="Times New Roman"/>
        </w:rPr>
        <w:t>投标截止时间</w:t>
      </w:r>
      <w:bookmarkEnd w:id="383"/>
      <w:bookmarkEnd w:id="384"/>
    </w:p>
    <w:p w14:paraId="65852D9C" w14:textId="77777777" w:rsidR="00E720CD" w:rsidRPr="008C3E8E" w:rsidRDefault="00390731" w:rsidP="00212DD5">
      <w:pPr>
        <w:pStyle w:val="2"/>
      </w:pPr>
      <w:bookmarkStart w:id="385" w:name="_Ref1964100"/>
      <w:r>
        <w:t>招标代理机构</w:t>
      </w:r>
      <w:r w:rsidR="00E720CD" w:rsidRPr="008C3E8E">
        <w:t>收到投标文件的时间不得迟于</w:t>
      </w:r>
      <w:r w:rsidR="00E720CD" w:rsidRPr="008C3E8E">
        <w:rPr>
          <w:rStyle w:val="11"/>
          <w:rFonts w:ascii="Times New Roman"/>
        </w:rPr>
        <w:t>本须知前附表</w:t>
      </w:r>
      <w:r w:rsidR="00E720CD" w:rsidRPr="008C3E8E">
        <w:rPr>
          <w:rStyle w:val="12"/>
        </w:rPr>
        <w:t>第</w:t>
      </w:r>
      <w:r w:rsidR="001A5B96" w:rsidRPr="008C3E8E">
        <w:rPr>
          <w:rStyle w:val="12"/>
        </w:rPr>
        <w:fldChar w:fldCharType="begin"/>
      </w:r>
      <w:r w:rsidR="001A5B96" w:rsidRPr="008C3E8E">
        <w:rPr>
          <w:rStyle w:val="12"/>
        </w:rPr>
        <w:instrText xml:space="preserve"> REF _Ref389721167 \r \h </w:instrText>
      </w:r>
      <w:r w:rsidR="007666A4" w:rsidRPr="008C3E8E">
        <w:instrText xml:space="preserve"> \* MERGEFORMAT </w:instrText>
      </w:r>
      <w:r w:rsidR="001A5B96" w:rsidRPr="008C3E8E">
        <w:rPr>
          <w:rStyle w:val="12"/>
        </w:rPr>
      </w:r>
      <w:r w:rsidR="001A5B96" w:rsidRPr="008C3E8E">
        <w:rPr>
          <w:rStyle w:val="12"/>
        </w:rPr>
        <w:fldChar w:fldCharType="separate"/>
      </w:r>
      <w:r w:rsidR="00F11D0A">
        <w:rPr>
          <w:rStyle w:val="12"/>
        </w:rPr>
        <w:t>9</w:t>
      </w:r>
      <w:r w:rsidR="001A5B96" w:rsidRPr="008C3E8E">
        <w:rPr>
          <w:rStyle w:val="12"/>
        </w:rPr>
        <w:fldChar w:fldCharType="end"/>
      </w:r>
      <w:r w:rsidR="00E720CD" w:rsidRPr="008C3E8E">
        <w:rPr>
          <w:rStyle w:val="12"/>
        </w:rPr>
        <w:t>项</w:t>
      </w:r>
      <w:r w:rsidR="00386C28" w:rsidRPr="008C3E8E">
        <w:t>规定的</w:t>
      </w:r>
      <w:r w:rsidR="00E720CD" w:rsidRPr="008C3E8E">
        <w:t>截止日期和时间。</w:t>
      </w:r>
      <w:bookmarkEnd w:id="385"/>
      <w:r w:rsidR="00321A83" w:rsidRPr="00321A83">
        <w:rPr>
          <w:rFonts w:hint="eastAsia"/>
        </w:rPr>
        <w:t>投标截止</w:t>
      </w:r>
      <w:r w:rsidR="00A309BF">
        <w:rPr>
          <w:rFonts w:hint="eastAsia"/>
          <w:lang w:eastAsia="zh-CN"/>
        </w:rPr>
        <w:t>时间之</w:t>
      </w:r>
      <w:r w:rsidR="00321A83" w:rsidRPr="00321A83">
        <w:rPr>
          <w:rFonts w:hint="eastAsia"/>
        </w:rPr>
        <w:t>后</w:t>
      </w:r>
      <w:r w:rsidR="00A309BF">
        <w:rPr>
          <w:rFonts w:hint="eastAsia"/>
          <w:lang w:eastAsia="zh-CN"/>
        </w:rPr>
        <w:t>，</w:t>
      </w:r>
      <w:r w:rsidR="00321A83" w:rsidRPr="00321A83">
        <w:rPr>
          <w:rFonts w:hint="eastAsia"/>
        </w:rPr>
        <w:t>电子采购平台</w:t>
      </w:r>
      <w:r w:rsidR="001A2950">
        <w:rPr>
          <w:rFonts w:hint="eastAsia"/>
          <w:lang w:eastAsia="zh-CN"/>
        </w:rPr>
        <w:t>将</w:t>
      </w:r>
      <w:r w:rsidR="00321A83" w:rsidRPr="00321A83">
        <w:rPr>
          <w:rFonts w:hint="eastAsia"/>
        </w:rPr>
        <w:t>不再接受</w:t>
      </w:r>
      <w:r w:rsidR="001A2950">
        <w:rPr>
          <w:rFonts w:hint="eastAsia"/>
          <w:lang w:eastAsia="zh-CN"/>
        </w:rPr>
        <w:t>投标人</w:t>
      </w:r>
      <w:r w:rsidR="00321A83" w:rsidRPr="00321A83">
        <w:rPr>
          <w:rFonts w:hint="eastAsia"/>
        </w:rPr>
        <w:t>上传投标文件。</w:t>
      </w:r>
    </w:p>
    <w:p w14:paraId="4133A259" w14:textId="77777777" w:rsidR="00E720CD" w:rsidRDefault="00826203" w:rsidP="00212DD5">
      <w:pPr>
        <w:pStyle w:val="2"/>
        <w:rPr>
          <w:lang w:eastAsia="zh-CN"/>
        </w:rPr>
      </w:pPr>
      <w:r w:rsidRPr="008C3E8E">
        <w:t>招标人</w:t>
      </w:r>
      <w:r w:rsidR="00E720CD" w:rsidRPr="008C3E8E">
        <w:t>和</w:t>
      </w:r>
      <w:r w:rsidR="00390731">
        <w:t>招标代理机构</w:t>
      </w:r>
      <w:r w:rsidR="00E720CD" w:rsidRPr="008C3E8E">
        <w:t>可以按</w:t>
      </w:r>
      <w:r w:rsidR="00E720CD" w:rsidRPr="008C3E8E">
        <w:rPr>
          <w:rStyle w:val="11"/>
          <w:rFonts w:ascii="Times New Roman"/>
        </w:rPr>
        <w:t>本须知</w:t>
      </w:r>
      <w:r w:rsidR="00E720CD" w:rsidRPr="008C3E8E">
        <w:t>第</w:t>
      </w:r>
      <w:r w:rsidR="00EF5822" w:rsidRPr="008C3E8E">
        <w:fldChar w:fldCharType="begin"/>
      </w:r>
      <w:r w:rsidR="00EF5822" w:rsidRPr="008C3E8E">
        <w:instrText xml:space="preserve"> REF _Ref389633995 \r \h </w:instrText>
      </w:r>
      <w:r w:rsidR="007666A4" w:rsidRPr="008C3E8E">
        <w:instrText xml:space="preserve"> \* MERGEFORMAT </w:instrText>
      </w:r>
      <w:r w:rsidR="00EF5822" w:rsidRPr="008C3E8E">
        <w:fldChar w:fldCharType="separate"/>
      </w:r>
      <w:r w:rsidR="00F11D0A">
        <w:t>8</w:t>
      </w:r>
      <w:r w:rsidR="00EF5822" w:rsidRPr="008C3E8E">
        <w:fldChar w:fldCharType="end"/>
      </w:r>
      <w:r w:rsidR="00E720CD" w:rsidRPr="008C3E8E">
        <w:t>条的规定，通过修改招标文件自行决定</w:t>
      </w:r>
      <w:r w:rsidR="00EF773F" w:rsidRPr="008C3E8E">
        <w:t>酌情延后</w:t>
      </w:r>
      <w:r w:rsidR="00B765FD">
        <w:t>投标截止时间</w:t>
      </w:r>
      <w:r w:rsidR="00E720CD" w:rsidRPr="008C3E8E">
        <w:t>。在此情况下，</w:t>
      </w:r>
      <w:r w:rsidRPr="008C3E8E">
        <w:t>招标人</w:t>
      </w:r>
      <w:r w:rsidR="00E720CD" w:rsidRPr="008C3E8E">
        <w:t>和</w:t>
      </w:r>
      <w:r w:rsidR="00390731">
        <w:t>招标代理机构</w:t>
      </w:r>
      <w:r w:rsidR="00E720CD" w:rsidRPr="008C3E8E">
        <w:t>与投标人之间受</w:t>
      </w:r>
      <w:r w:rsidR="00B765FD">
        <w:t>投标截止时间</w:t>
      </w:r>
      <w:r w:rsidR="00E720CD" w:rsidRPr="008C3E8E">
        <w:t>制约的所有权利和义务均应</w:t>
      </w:r>
      <w:r w:rsidR="00E06A50" w:rsidRPr="008C3E8E">
        <w:t>延后至新的</w:t>
      </w:r>
      <w:r w:rsidR="00B765FD">
        <w:t>截止时间</w:t>
      </w:r>
      <w:r w:rsidR="00E720CD" w:rsidRPr="008C3E8E">
        <w:t>。</w:t>
      </w:r>
    </w:p>
    <w:p w14:paraId="74E800A7" w14:textId="77777777" w:rsidR="00E720CD" w:rsidRPr="008C3E8E" w:rsidRDefault="00E720CD" w:rsidP="00212DD5">
      <w:pPr>
        <w:pStyle w:val="1"/>
        <w:rPr>
          <w:rFonts w:ascii="Times New Roman"/>
        </w:rPr>
      </w:pPr>
      <w:bookmarkStart w:id="386" w:name="_Toc434462192"/>
      <w:bookmarkStart w:id="387" w:name="_Toc434462803"/>
      <w:bookmarkStart w:id="388" w:name="_Toc434897306"/>
      <w:bookmarkStart w:id="389" w:name="_Toc452306110"/>
      <w:bookmarkStart w:id="390" w:name="_Toc452726952"/>
      <w:bookmarkStart w:id="391" w:name="_Toc452727312"/>
      <w:bookmarkStart w:id="392" w:name="_Toc452800697"/>
      <w:bookmarkStart w:id="393" w:name="_Toc2063700"/>
      <w:bookmarkStart w:id="394" w:name="_Toc2063829"/>
      <w:bookmarkStart w:id="395" w:name="_Toc8343706"/>
      <w:bookmarkStart w:id="396" w:name="_Toc302374142"/>
      <w:bookmarkStart w:id="397" w:name="_Toc62635331"/>
      <w:r w:rsidRPr="008C3E8E">
        <w:rPr>
          <w:rFonts w:ascii="Times New Roman"/>
        </w:rPr>
        <w:t>迟交的投标文件</w:t>
      </w:r>
      <w:bookmarkEnd w:id="386"/>
      <w:bookmarkEnd w:id="387"/>
      <w:bookmarkEnd w:id="388"/>
      <w:bookmarkEnd w:id="389"/>
      <w:bookmarkEnd w:id="390"/>
      <w:bookmarkEnd w:id="391"/>
      <w:bookmarkEnd w:id="392"/>
      <w:bookmarkEnd w:id="393"/>
      <w:bookmarkEnd w:id="394"/>
      <w:bookmarkEnd w:id="395"/>
      <w:bookmarkEnd w:id="396"/>
      <w:bookmarkEnd w:id="397"/>
    </w:p>
    <w:p w14:paraId="036DFC16" w14:textId="77777777" w:rsidR="00E720CD" w:rsidRPr="008C3E8E" w:rsidRDefault="00E720CD" w:rsidP="00212DD5">
      <w:pPr>
        <w:pStyle w:val="a6"/>
      </w:pPr>
      <w:r w:rsidRPr="008C3E8E">
        <w:t>按照</w:t>
      </w:r>
      <w:r w:rsidRPr="008C3E8E">
        <w:rPr>
          <w:rStyle w:val="11"/>
          <w:rFonts w:ascii="Times New Roman"/>
        </w:rPr>
        <w:t>本须知</w:t>
      </w:r>
      <w:r w:rsidR="001A2950" w:rsidRPr="008C3E8E">
        <w:t>第</w:t>
      </w:r>
      <w:r w:rsidR="001A2950">
        <w:fldChar w:fldCharType="begin"/>
      </w:r>
      <w:r w:rsidR="001A2950">
        <w:instrText xml:space="preserve"> REF _Ref62590497 \r \h </w:instrText>
      </w:r>
      <w:r w:rsidR="001A2950">
        <w:fldChar w:fldCharType="separate"/>
      </w:r>
      <w:r w:rsidR="00F11D0A">
        <w:t>19.4</w:t>
      </w:r>
      <w:r w:rsidR="001A2950">
        <w:fldChar w:fldCharType="end"/>
      </w:r>
      <w:r w:rsidR="001A2950" w:rsidRPr="008C3E8E">
        <w:t>条</w:t>
      </w:r>
      <w:r w:rsidRPr="008C3E8E">
        <w:t>和第</w:t>
      </w:r>
      <w:r w:rsidR="00A14C56">
        <w:fldChar w:fldCharType="begin"/>
      </w:r>
      <w:r w:rsidR="00A14C56">
        <w:instrText xml:space="preserve"> REF _Ref62636782 \r \h </w:instrText>
      </w:r>
      <w:r w:rsidR="00A14C56">
        <w:fldChar w:fldCharType="separate"/>
      </w:r>
      <w:r w:rsidR="00F11D0A">
        <w:t>20</w:t>
      </w:r>
      <w:r w:rsidR="00A14C56">
        <w:fldChar w:fldCharType="end"/>
      </w:r>
      <w:r w:rsidRPr="008C3E8E">
        <w:t>条的规定，</w:t>
      </w:r>
      <w:r w:rsidR="00390731">
        <w:t>招标代理机构</w:t>
      </w:r>
      <w:r w:rsidRPr="008C3E8E">
        <w:t>将拒收并原封退回在其规定的</w:t>
      </w:r>
      <w:r w:rsidR="00B765FD">
        <w:rPr>
          <w:rFonts w:hint="eastAsia"/>
        </w:rPr>
        <w:t>投标截止时间之后</w:t>
      </w:r>
      <w:r w:rsidRPr="008C3E8E">
        <w:t>收到的任何投标文件。</w:t>
      </w:r>
    </w:p>
    <w:p w14:paraId="2D6C7D62" w14:textId="77777777" w:rsidR="00E720CD" w:rsidRPr="008C3E8E" w:rsidRDefault="00A8569A" w:rsidP="00212DD5">
      <w:pPr>
        <w:pStyle w:val="1"/>
        <w:rPr>
          <w:rFonts w:ascii="Times New Roman"/>
        </w:rPr>
      </w:pPr>
      <w:bookmarkStart w:id="398" w:name="_Ref434457922"/>
      <w:bookmarkStart w:id="399" w:name="_Toc434462193"/>
      <w:bookmarkStart w:id="400" w:name="_Toc434462804"/>
      <w:bookmarkStart w:id="401" w:name="_Toc434897307"/>
      <w:bookmarkStart w:id="402" w:name="_Toc452306111"/>
      <w:bookmarkStart w:id="403" w:name="_Toc452726953"/>
      <w:bookmarkStart w:id="404" w:name="_Toc452727313"/>
      <w:bookmarkStart w:id="405" w:name="_Toc452800698"/>
      <w:bookmarkStart w:id="406" w:name="_Toc2063701"/>
      <w:bookmarkStart w:id="407" w:name="_Toc2063830"/>
      <w:bookmarkStart w:id="408" w:name="_Toc8343707"/>
      <w:bookmarkStart w:id="409" w:name="_Toc302374143"/>
      <w:bookmarkStart w:id="410" w:name="_Toc62635332"/>
      <w:r w:rsidRPr="008C3E8E">
        <w:rPr>
          <w:rFonts w:ascii="Times New Roman"/>
        </w:rPr>
        <w:t>投标文件的修改、</w:t>
      </w:r>
      <w:r w:rsidR="00E720CD" w:rsidRPr="008C3E8E">
        <w:rPr>
          <w:rFonts w:ascii="Times New Roman"/>
        </w:rPr>
        <w:t>撤回</w:t>
      </w:r>
      <w:bookmarkEnd w:id="398"/>
      <w:bookmarkEnd w:id="399"/>
      <w:bookmarkEnd w:id="400"/>
      <w:bookmarkEnd w:id="401"/>
      <w:bookmarkEnd w:id="402"/>
      <w:bookmarkEnd w:id="403"/>
      <w:bookmarkEnd w:id="404"/>
      <w:bookmarkEnd w:id="405"/>
      <w:bookmarkEnd w:id="406"/>
      <w:bookmarkEnd w:id="407"/>
      <w:bookmarkEnd w:id="408"/>
      <w:bookmarkEnd w:id="409"/>
      <w:r w:rsidRPr="008C3E8E">
        <w:rPr>
          <w:rFonts w:ascii="Times New Roman"/>
        </w:rPr>
        <w:t>和撤销</w:t>
      </w:r>
      <w:bookmarkEnd w:id="410"/>
    </w:p>
    <w:p w14:paraId="3612E494" w14:textId="77777777" w:rsidR="00E720CD" w:rsidRPr="008C3E8E" w:rsidRDefault="00E720CD" w:rsidP="00212DD5">
      <w:pPr>
        <w:pStyle w:val="2"/>
      </w:pPr>
      <w:r w:rsidRPr="008C3E8E">
        <w:t>投标人在递交投标文件后，可以</w:t>
      </w:r>
      <w:r w:rsidR="001A2950">
        <w:rPr>
          <w:rFonts w:hint="eastAsia"/>
          <w:lang w:eastAsia="zh-CN"/>
        </w:rPr>
        <w:t>通过</w:t>
      </w:r>
      <w:r w:rsidR="001A2950" w:rsidRPr="00C53676">
        <w:t>电子采购平台</w:t>
      </w:r>
      <w:r w:rsidRPr="008C3E8E">
        <w:t>修改其投标文件，但必须在规定</w:t>
      </w:r>
      <w:r w:rsidRPr="008C3E8E">
        <w:lastRenderedPageBreak/>
        <w:t>的</w:t>
      </w:r>
      <w:r w:rsidR="00B765FD">
        <w:t>投标截止时间</w:t>
      </w:r>
      <w:r w:rsidRPr="008C3E8E">
        <w:t>之前</w:t>
      </w:r>
      <w:r w:rsidR="001A2950" w:rsidRPr="001A2950">
        <w:rPr>
          <w:rFonts w:hint="eastAsia"/>
        </w:rPr>
        <w:t>重新上传修改后的投标文件</w:t>
      </w:r>
      <w:r w:rsidR="001A2950">
        <w:rPr>
          <w:rFonts w:hint="eastAsia"/>
          <w:lang w:eastAsia="zh-CN"/>
        </w:rPr>
        <w:t>。开标时将以</w:t>
      </w:r>
      <w:r w:rsidR="00B765FD">
        <w:t>投标截止时间</w:t>
      </w:r>
      <w:r w:rsidR="001A2950" w:rsidRPr="008C3E8E">
        <w:t>之前</w:t>
      </w:r>
      <w:r w:rsidR="001A2950">
        <w:rPr>
          <w:rFonts w:hint="eastAsia"/>
          <w:lang w:eastAsia="zh-CN"/>
        </w:rPr>
        <w:t>最后一次</w:t>
      </w:r>
      <w:r w:rsidR="001A2950" w:rsidRPr="001A2950">
        <w:rPr>
          <w:rFonts w:hint="eastAsia"/>
          <w:lang w:eastAsia="zh-CN"/>
        </w:rPr>
        <w:t>上传的投标文件为准</w:t>
      </w:r>
      <w:r w:rsidRPr="008C3E8E">
        <w:t>。</w:t>
      </w:r>
    </w:p>
    <w:p w14:paraId="0DD7E2A7" w14:textId="77777777" w:rsidR="001A2950" w:rsidRPr="008C3E8E" w:rsidRDefault="001A2950" w:rsidP="001A2950">
      <w:pPr>
        <w:pStyle w:val="2"/>
      </w:pPr>
      <w:r w:rsidRPr="008C3E8E">
        <w:t>投标人在递交投标文件后，可以</w:t>
      </w:r>
      <w:r>
        <w:rPr>
          <w:rFonts w:hint="eastAsia"/>
          <w:lang w:eastAsia="zh-CN"/>
        </w:rPr>
        <w:t>通过</w:t>
      </w:r>
      <w:r w:rsidRPr="00C53676">
        <w:t>电子采购平台</w:t>
      </w:r>
      <w:r w:rsidRPr="008C3E8E">
        <w:t>撤回其投标文件，但必须在规定的</w:t>
      </w:r>
      <w:r w:rsidR="00B765FD">
        <w:t>投标截止时间</w:t>
      </w:r>
      <w:r w:rsidRPr="008C3E8E">
        <w:t>之前</w:t>
      </w:r>
      <w:r>
        <w:rPr>
          <w:rFonts w:hint="eastAsia"/>
          <w:lang w:eastAsia="zh-CN"/>
        </w:rPr>
        <w:t>进行撤回</w:t>
      </w:r>
      <w:r w:rsidR="000D6BF8">
        <w:rPr>
          <w:rFonts w:hint="eastAsia"/>
          <w:lang w:eastAsia="zh-CN"/>
        </w:rPr>
        <w:t>操作</w:t>
      </w:r>
      <w:r w:rsidRPr="008C3E8E">
        <w:t>。</w:t>
      </w:r>
    </w:p>
    <w:p w14:paraId="2E1ECED3" w14:textId="77777777" w:rsidR="00E720CD" w:rsidRPr="008C3E8E" w:rsidRDefault="00E720CD" w:rsidP="00212DD5">
      <w:pPr>
        <w:pStyle w:val="2"/>
      </w:pPr>
      <w:r w:rsidRPr="008C3E8E">
        <w:t>在</w:t>
      </w:r>
      <w:r w:rsidR="00B765FD">
        <w:t>投标截止时间</w:t>
      </w:r>
      <w:r w:rsidRPr="008C3E8E">
        <w:t>之后，投标人不得对其投标文件做任何修改。</w:t>
      </w:r>
    </w:p>
    <w:p w14:paraId="6EF14A4B" w14:textId="77777777" w:rsidR="00E720CD" w:rsidRPr="008C3E8E" w:rsidRDefault="00E720CD" w:rsidP="00212DD5">
      <w:pPr>
        <w:pStyle w:val="2"/>
      </w:pPr>
      <w:r w:rsidRPr="008C3E8E">
        <w:t>根据</w:t>
      </w:r>
      <w:r w:rsidRPr="008C3E8E">
        <w:rPr>
          <w:rStyle w:val="11"/>
          <w:rFonts w:ascii="Times New Roman"/>
        </w:rPr>
        <w:t>本须知</w:t>
      </w:r>
      <w:r w:rsidRPr="008C3E8E">
        <w:t>第</w:t>
      </w:r>
      <w:r w:rsidRPr="008C3E8E">
        <w:fldChar w:fldCharType="begin"/>
      </w:r>
      <w:r w:rsidRPr="008C3E8E">
        <w:instrText xml:space="preserve"> REF _Ref434457056 \n </w:instrText>
      </w:r>
      <w:r w:rsidR="007666A4" w:rsidRPr="008C3E8E">
        <w:instrText xml:space="preserve"> \* MERGEFORMAT </w:instrText>
      </w:r>
      <w:r w:rsidRPr="008C3E8E">
        <w:fldChar w:fldCharType="separate"/>
      </w:r>
      <w:r w:rsidR="00F11D0A">
        <w:t>16.5</w:t>
      </w:r>
      <w:r w:rsidRPr="008C3E8E">
        <w:fldChar w:fldCharType="end"/>
      </w:r>
      <w:r w:rsidRPr="008C3E8E">
        <w:t>条的规定，</w:t>
      </w:r>
      <w:r w:rsidR="00C9737D" w:rsidRPr="008C3E8E">
        <w:t>在</w:t>
      </w:r>
      <w:r w:rsidR="00B765FD">
        <w:t>投标截止时间</w:t>
      </w:r>
      <w:r w:rsidR="00C9737D" w:rsidRPr="008C3E8E">
        <w:t>至投标人承诺的投标有效期届满这段时间内</w:t>
      </w:r>
      <w:r w:rsidRPr="008C3E8E">
        <w:t>，投标人不得</w:t>
      </w:r>
      <w:r w:rsidR="00A8569A" w:rsidRPr="008C3E8E">
        <w:t>撤销</w:t>
      </w:r>
      <w:r w:rsidRPr="008C3E8E">
        <w:t>其投标，否则其投标保证金将</w:t>
      </w:r>
      <w:r w:rsidR="002865D3" w:rsidRPr="008C3E8E">
        <w:t>不予退还</w:t>
      </w:r>
      <w:r w:rsidRPr="008C3E8E">
        <w:t>。</w:t>
      </w:r>
    </w:p>
    <w:p w14:paraId="39BC10B0" w14:textId="77777777" w:rsidR="00E720CD" w:rsidRPr="008C3E8E" w:rsidRDefault="00E720CD" w:rsidP="00212DD5">
      <w:pPr>
        <w:pStyle w:val="flType"/>
        <w:rPr>
          <w:rFonts w:ascii="Times New Roman"/>
        </w:rPr>
      </w:pPr>
      <w:bookmarkStart w:id="411" w:name="_Toc2063831"/>
      <w:bookmarkStart w:id="412" w:name="_Toc2063942"/>
      <w:bookmarkStart w:id="413" w:name="_Toc2063974"/>
      <w:bookmarkStart w:id="414" w:name="_Toc8343708"/>
      <w:bookmarkStart w:id="415" w:name="_Toc301765384"/>
      <w:bookmarkStart w:id="416" w:name="_Toc389465260"/>
      <w:bookmarkStart w:id="417" w:name="_Toc491700922"/>
      <w:bookmarkStart w:id="418" w:name="_Toc495398002"/>
      <w:bookmarkStart w:id="419" w:name="_Toc495398052"/>
      <w:bookmarkStart w:id="420" w:name="_Toc495406855"/>
      <w:bookmarkStart w:id="421" w:name="_Toc503130725"/>
      <w:bookmarkStart w:id="422" w:name="_Toc503130786"/>
      <w:bookmarkStart w:id="423" w:name="_Toc62635333"/>
      <w:r w:rsidRPr="008C3E8E">
        <w:rPr>
          <w:rFonts w:ascii="Times New Roman"/>
        </w:rPr>
        <w:t>五、开标与评标</w:t>
      </w:r>
      <w:bookmarkEnd w:id="411"/>
      <w:bookmarkEnd w:id="412"/>
      <w:bookmarkEnd w:id="413"/>
      <w:bookmarkEnd w:id="414"/>
      <w:bookmarkEnd w:id="415"/>
      <w:bookmarkEnd w:id="416"/>
      <w:bookmarkEnd w:id="417"/>
      <w:bookmarkEnd w:id="418"/>
      <w:bookmarkEnd w:id="419"/>
      <w:bookmarkEnd w:id="420"/>
      <w:bookmarkEnd w:id="421"/>
      <w:bookmarkEnd w:id="422"/>
      <w:bookmarkEnd w:id="423"/>
    </w:p>
    <w:p w14:paraId="7ED90A13" w14:textId="77777777" w:rsidR="00E720CD" w:rsidRPr="008C3E8E" w:rsidRDefault="00E720CD" w:rsidP="00212DD5">
      <w:pPr>
        <w:pStyle w:val="1"/>
        <w:rPr>
          <w:rFonts w:ascii="Times New Roman"/>
        </w:rPr>
      </w:pPr>
      <w:bookmarkStart w:id="424" w:name="_Ref434457255"/>
      <w:bookmarkStart w:id="425" w:name="_Toc434462194"/>
      <w:bookmarkStart w:id="426" w:name="_Toc434462805"/>
      <w:bookmarkStart w:id="427" w:name="_Toc434897308"/>
      <w:bookmarkStart w:id="428" w:name="_Toc452306112"/>
      <w:bookmarkStart w:id="429" w:name="_Toc452726954"/>
      <w:bookmarkStart w:id="430" w:name="_Toc452727314"/>
      <w:bookmarkStart w:id="431" w:name="_Toc452800699"/>
      <w:bookmarkStart w:id="432" w:name="_Toc2063702"/>
      <w:bookmarkStart w:id="433" w:name="_Toc2063832"/>
      <w:bookmarkStart w:id="434" w:name="_Toc8343709"/>
      <w:bookmarkStart w:id="435" w:name="_Toc302374144"/>
      <w:bookmarkStart w:id="436" w:name="_Toc62635334"/>
      <w:r w:rsidRPr="008C3E8E">
        <w:rPr>
          <w:rFonts w:ascii="Times New Roman"/>
        </w:rPr>
        <w:t>开标</w:t>
      </w:r>
      <w:bookmarkEnd w:id="424"/>
      <w:bookmarkEnd w:id="425"/>
      <w:bookmarkEnd w:id="426"/>
      <w:bookmarkEnd w:id="427"/>
      <w:bookmarkEnd w:id="428"/>
      <w:bookmarkEnd w:id="429"/>
      <w:bookmarkEnd w:id="430"/>
      <w:bookmarkEnd w:id="431"/>
      <w:bookmarkEnd w:id="432"/>
      <w:bookmarkEnd w:id="433"/>
      <w:bookmarkEnd w:id="434"/>
      <w:bookmarkEnd w:id="435"/>
      <w:r w:rsidR="00F41151">
        <w:rPr>
          <w:rFonts w:ascii="Times New Roman" w:hint="eastAsia"/>
        </w:rPr>
        <w:t>和解密</w:t>
      </w:r>
      <w:bookmarkEnd w:id="436"/>
    </w:p>
    <w:p w14:paraId="67646872" w14:textId="77777777" w:rsidR="00EF4CE7" w:rsidRDefault="00390731" w:rsidP="00212DD5">
      <w:pPr>
        <w:pStyle w:val="2"/>
        <w:rPr>
          <w:lang w:eastAsia="zh-CN"/>
        </w:rPr>
      </w:pPr>
      <w:bookmarkStart w:id="437" w:name="_Ref389455348"/>
      <w:bookmarkStart w:id="438" w:name="_Ref434458987"/>
      <w:r>
        <w:t>招标代理机构</w:t>
      </w:r>
      <w:r w:rsidR="00E720CD" w:rsidRPr="008C3E8E">
        <w:t>将在</w:t>
      </w:r>
      <w:r w:rsidR="00E720CD" w:rsidRPr="008C3E8E">
        <w:rPr>
          <w:rStyle w:val="11"/>
          <w:rFonts w:ascii="Times New Roman"/>
        </w:rPr>
        <w:t>本须知前附表</w:t>
      </w:r>
      <w:r w:rsidR="00E720CD" w:rsidRPr="008C3E8E">
        <w:t>第</w:t>
      </w:r>
      <w:r w:rsidR="001A5B96" w:rsidRPr="008C3E8E">
        <w:fldChar w:fldCharType="begin"/>
      </w:r>
      <w:r w:rsidR="001A5B96" w:rsidRPr="008C3E8E">
        <w:instrText xml:space="preserve"> REF _Ref389721180 \r \h </w:instrText>
      </w:r>
      <w:r w:rsidR="007666A4" w:rsidRPr="008C3E8E">
        <w:instrText xml:space="preserve"> \* MERGEFORMAT </w:instrText>
      </w:r>
      <w:r w:rsidR="001A5B96" w:rsidRPr="008C3E8E">
        <w:fldChar w:fldCharType="separate"/>
      </w:r>
      <w:r w:rsidR="00F11D0A">
        <w:t>10</w:t>
      </w:r>
      <w:r w:rsidR="001A5B96" w:rsidRPr="008C3E8E">
        <w:fldChar w:fldCharType="end"/>
      </w:r>
      <w:r w:rsidR="00E720CD" w:rsidRPr="008C3E8E">
        <w:t>项规定的时间组织公开开标。</w:t>
      </w:r>
      <w:bookmarkEnd w:id="437"/>
    </w:p>
    <w:p w14:paraId="1207CCD6" w14:textId="77777777" w:rsidR="00585CB6" w:rsidRDefault="00585CB6" w:rsidP="00585CB6">
      <w:pPr>
        <w:pStyle w:val="2"/>
      </w:pPr>
      <w:r w:rsidRPr="00585CB6">
        <w:rPr>
          <w:rFonts w:hint="eastAsia"/>
        </w:rPr>
        <w:t>开标程序在电子采购平台进行，所有</w:t>
      </w:r>
      <w:r>
        <w:rPr>
          <w:rFonts w:hint="eastAsia"/>
        </w:rPr>
        <w:t>投标人</w:t>
      </w:r>
      <w:r w:rsidRPr="00585CB6">
        <w:rPr>
          <w:rFonts w:hint="eastAsia"/>
        </w:rPr>
        <w:t>应登录电子采购平台参加开标</w:t>
      </w:r>
      <w:r>
        <w:rPr>
          <w:rFonts w:hint="eastAsia"/>
        </w:rPr>
        <w:t>。</w:t>
      </w:r>
    </w:p>
    <w:p w14:paraId="5049E50A" w14:textId="77777777" w:rsidR="00585CB6" w:rsidRDefault="00A83898" w:rsidP="00585CB6">
      <w:pPr>
        <w:pStyle w:val="2"/>
      </w:pPr>
      <w:bookmarkStart w:id="439" w:name="_Ref62591439"/>
      <w:r>
        <w:rPr>
          <w:rFonts w:hint="eastAsia"/>
          <w:lang w:eastAsia="zh-CN"/>
        </w:rPr>
        <w:t>开标时间到达</w:t>
      </w:r>
      <w:r w:rsidR="00585CB6" w:rsidRPr="00585CB6">
        <w:rPr>
          <w:rFonts w:hint="eastAsia"/>
        </w:rPr>
        <w:t>后，投标</w:t>
      </w:r>
      <w:r w:rsidR="00585CB6">
        <w:rPr>
          <w:rFonts w:hint="eastAsia"/>
        </w:rPr>
        <w:t>人</w:t>
      </w:r>
      <w:r w:rsidR="00585CB6" w:rsidRPr="00585CB6">
        <w:rPr>
          <w:rFonts w:hint="eastAsia"/>
        </w:rPr>
        <w:t>应在</w:t>
      </w:r>
      <w:r w:rsidR="00585CB6" w:rsidRPr="008C3E8E">
        <w:rPr>
          <w:rStyle w:val="11"/>
          <w:rFonts w:ascii="Times New Roman"/>
        </w:rPr>
        <w:t>本须知前附表</w:t>
      </w:r>
      <w:r w:rsidR="00585CB6" w:rsidRPr="008C3E8E">
        <w:rPr>
          <w:rStyle w:val="12"/>
        </w:rPr>
        <w:t>第</w:t>
      </w:r>
      <w:r w:rsidR="006C380B">
        <w:rPr>
          <w:rStyle w:val="12"/>
        </w:rPr>
        <w:fldChar w:fldCharType="begin"/>
      </w:r>
      <w:r w:rsidR="006C380B">
        <w:rPr>
          <w:rStyle w:val="12"/>
        </w:rPr>
        <w:instrText xml:space="preserve"> REF _Ref62591453 \r \h </w:instrText>
      </w:r>
      <w:r w:rsidR="006C380B">
        <w:rPr>
          <w:rStyle w:val="12"/>
        </w:rPr>
      </w:r>
      <w:r w:rsidR="006C380B">
        <w:rPr>
          <w:rStyle w:val="12"/>
        </w:rPr>
        <w:fldChar w:fldCharType="separate"/>
      </w:r>
      <w:r w:rsidR="00F11D0A">
        <w:rPr>
          <w:rStyle w:val="12"/>
        </w:rPr>
        <w:t>11</w:t>
      </w:r>
      <w:r w:rsidR="006C380B">
        <w:rPr>
          <w:rStyle w:val="12"/>
        </w:rPr>
        <w:fldChar w:fldCharType="end"/>
      </w:r>
      <w:r w:rsidR="00585CB6" w:rsidRPr="008C3E8E">
        <w:rPr>
          <w:rStyle w:val="12"/>
        </w:rPr>
        <w:t>项所规定的</w:t>
      </w:r>
      <w:r w:rsidR="00585CB6" w:rsidRPr="00585CB6">
        <w:rPr>
          <w:rFonts w:hint="eastAsia"/>
        </w:rPr>
        <w:t>时间内</w:t>
      </w:r>
      <w:bookmarkStart w:id="440" w:name="_Hlk78182993"/>
      <w:r w:rsidR="0065588F">
        <w:rPr>
          <w:rFonts w:hint="eastAsia"/>
          <w:lang w:eastAsia="zh-CN"/>
        </w:rPr>
        <w:t>按电子采购平台的操作步骤</w:t>
      </w:r>
      <w:bookmarkEnd w:id="440"/>
      <w:r w:rsidR="00585CB6" w:rsidRPr="00585CB6">
        <w:rPr>
          <w:rFonts w:hint="eastAsia"/>
        </w:rPr>
        <w:t>对其投标文件</w:t>
      </w:r>
      <w:r w:rsidR="00585CB6">
        <w:rPr>
          <w:rFonts w:hint="eastAsia"/>
        </w:rPr>
        <w:t>进行</w:t>
      </w:r>
      <w:r w:rsidR="00585CB6" w:rsidRPr="00585CB6">
        <w:rPr>
          <w:rFonts w:hint="eastAsia"/>
        </w:rPr>
        <w:t>解密。</w:t>
      </w:r>
      <w:bookmarkEnd w:id="439"/>
      <w:r w:rsidR="00572FB8" w:rsidRPr="00572FB8">
        <w:rPr>
          <w:rFonts w:hint="eastAsia"/>
        </w:rPr>
        <w:t>因投标人自身原因未能</w:t>
      </w:r>
      <w:r w:rsidR="00572FB8">
        <w:rPr>
          <w:rFonts w:hint="eastAsia"/>
          <w:lang w:eastAsia="zh-CN"/>
        </w:rPr>
        <w:t>在规定时间内对</w:t>
      </w:r>
      <w:r w:rsidR="00572FB8" w:rsidRPr="00572FB8">
        <w:rPr>
          <w:rFonts w:hint="eastAsia"/>
        </w:rPr>
        <w:t>其投标文件进行解密的，视为该投标人</w:t>
      </w:r>
      <w:r w:rsidR="00572FB8" w:rsidRPr="00A26231">
        <w:rPr>
          <w:rFonts w:hint="eastAsia"/>
        </w:rPr>
        <w:t>放弃投标。</w:t>
      </w:r>
    </w:p>
    <w:p w14:paraId="3DE48C6C" w14:textId="77777777" w:rsidR="00585CB6" w:rsidRDefault="00572FB8" w:rsidP="00572FB8">
      <w:pPr>
        <w:pStyle w:val="2"/>
      </w:pPr>
      <w:r w:rsidRPr="00572FB8">
        <w:rPr>
          <w:rFonts w:hint="eastAsia"/>
        </w:rPr>
        <w:t>投标文件解密后，电子采购平台</w:t>
      </w:r>
      <w:r w:rsidR="009E42E5">
        <w:rPr>
          <w:rFonts w:hint="eastAsia"/>
          <w:lang w:eastAsia="zh-CN"/>
        </w:rPr>
        <w:t>将</w:t>
      </w:r>
      <w:r w:rsidRPr="00572FB8">
        <w:rPr>
          <w:rFonts w:hint="eastAsia"/>
        </w:rPr>
        <w:t>根据投标</w:t>
      </w:r>
      <w:r>
        <w:rPr>
          <w:rFonts w:hint="eastAsia"/>
          <w:lang w:eastAsia="zh-CN"/>
        </w:rPr>
        <w:t>文件</w:t>
      </w:r>
      <w:r w:rsidRPr="00572FB8">
        <w:rPr>
          <w:rFonts w:hint="eastAsia"/>
        </w:rPr>
        <w:t>的内容自动汇总生成开标记录表</w:t>
      </w:r>
      <w:r>
        <w:rPr>
          <w:rFonts w:hint="eastAsia"/>
          <w:lang w:eastAsia="zh-CN"/>
        </w:rPr>
        <w:t>。</w:t>
      </w:r>
      <w:r w:rsidRPr="00572FB8">
        <w:rPr>
          <w:rFonts w:hint="eastAsia"/>
          <w:lang w:eastAsia="zh-CN"/>
        </w:rPr>
        <w:t>只有在开标时汇总生成的</w:t>
      </w:r>
      <w:r w:rsidR="00990E75" w:rsidRPr="00990E75">
        <w:rPr>
          <w:rFonts w:hint="eastAsia"/>
          <w:lang w:eastAsia="zh-CN"/>
        </w:rPr>
        <w:t>报价变更</w:t>
      </w:r>
      <w:r w:rsidRPr="00572FB8">
        <w:rPr>
          <w:rFonts w:hint="eastAsia"/>
          <w:lang w:eastAsia="zh-CN"/>
        </w:rPr>
        <w:t>声明才能在评标时予以考虑。</w:t>
      </w:r>
    </w:p>
    <w:p w14:paraId="03EBD245" w14:textId="77777777" w:rsidR="00572FB8" w:rsidRPr="002B0C1E" w:rsidRDefault="00B8602D" w:rsidP="00572FB8">
      <w:pPr>
        <w:pStyle w:val="2"/>
      </w:pPr>
      <w:bookmarkStart w:id="441" w:name="_Ref62595255"/>
      <w:r w:rsidRPr="00572FB8">
        <w:rPr>
          <w:rFonts w:hint="eastAsia"/>
        </w:rPr>
        <w:t>开标记录表生成</w:t>
      </w:r>
      <w:r>
        <w:rPr>
          <w:rFonts w:hint="eastAsia"/>
          <w:lang w:eastAsia="zh-CN"/>
        </w:rPr>
        <w:t>后，</w:t>
      </w:r>
      <w:r w:rsidR="00572FB8" w:rsidRPr="00306F15">
        <w:t>投标人应及时检查开标记录表的数据是否与其投标文件一致，</w:t>
      </w:r>
      <w:r>
        <w:rPr>
          <w:rFonts w:hint="eastAsia"/>
          <w:lang w:eastAsia="zh-CN"/>
        </w:rPr>
        <w:t>并</w:t>
      </w:r>
      <w:r w:rsidRPr="00585CB6">
        <w:rPr>
          <w:rFonts w:hint="eastAsia"/>
        </w:rPr>
        <w:t>在</w:t>
      </w:r>
      <w:r w:rsidRPr="008C3E8E">
        <w:rPr>
          <w:rStyle w:val="11"/>
          <w:rFonts w:ascii="Times New Roman"/>
        </w:rPr>
        <w:t>本须知前附表</w:t>
      </w:r>
      <w:r w:rsidRPr="008C3E8E">
        <w:rPr>
          <w:rStyle w:val="12"/>
        </w:rPr>
        <w:t>第</w:t>
      </w:r>
      <w:r w:rsidR="00012D6E">
        <w:rPr>
          <w:rStyle w:val="12"/>
        </w:rPr>
        <w:fldChar w:fldCharType="begin"/>
      </w:r>
      <w:r w:rsidR="00012D6E">
        <w:rPr>
          <w:rStyle w:val="12"/>
        </w:rPr>
        <w:instrText xml:space="preserve"> REF _Ref62595243 \r \h </w:instrText>
      </w:r>
      <w:r w:rsidR="00012D6E">
        <w:rPr>
          <w:rStyle w:val="12"/>
        </w:rPr>
      </w:r>
      <w:r w:rsidR="00012D6E">
        <w:rPr>
          <w:rStyle w:val="12"/>
        </w:rPr>
        <w:fldChar w:fldCharType="separate"/>
      </w:r>
      <w:r w:rsidR="00F11D0A">
        <w:rPr>
          <w:rStyle w:val="12"/>
        </w:rPr>
        <w:t>12</w:t>
      </w:r>
      <w:r w:rsidR="00012D6E">
        <w:rPr>
          <w:rStyle w:val="12"/>
        </w:rPr>
        <w:fldChar w:fldCharType="end"/>
      </w:r>
      <w:r w:rsidRPr="008C3E8E">
        <w:rPr>
          <w:rStyle w:val="12"/>
        </w:rPr>
        <w:t>项所规定的</w:t>
      </w:r>
      <w:r w:rsidRPr="00585CB6">
        <w:rPr>
          <w:rFonts w:hint="eastAsia"/>
        </w:rPr>
        <w:t>时间内</w:t>
      </w:r>
      <w:r w:rsidR="00A902DD">
        <w:rPr>
          <w:rFonts w:hint="eastAsia"/>
          <w:lang w:eastAsia="zh-CN"/>
        </w:rPr>
        <w:t>按电子采购平台的操作步骤</w:t>
      </w:r>
      <w:r w:rsidR="00F77B06">
        <w:rPr>
          <w:rFonts w:hint="eastAsia"/>
          <w:lang w:eastAsia="zh-CN"/>
        </w:rPr>
        <w:t>对</w:t>
      </w:r>
      <w:r w:rsidR="00F77B06" w:rsidRPr="00F77B06">
        <w:rPr>
          <w:rFonts w:hint="eastAsia"/>
          <w:lang w:eastAsia="zh-CN"/>
        </w:rPr>
        <w:t>开标结果</w:t>
      </w:r>
      <w:r w:rsidR="009E42E5">
        <w:rPr>
          <w:rFonts w:hint="eastAsia"/>
          <w:lang w:eastAsia="zh-CN"/>
        </w:rPr>
        <w:t>和过程</w:t>
      </w:r>
      <w:r w:rsidR="00572FB8">
        <w:rPr>
          <w:rFonts w:hint="eastAsia"/>
          <w:lang w:eastAsia="zh-CN"/>
        </w:rPr>
        <w:t>进行</w:t>
      </w:r>
      <w:r>
        <w:rPr>
          <w:rFonts w:hint="eastAsia"/>
          <w:lang w:eastAsia="zh-CN"/>
        </w:rPr>
        <w:t>确认</w:t>
      </w:r>
      <w:r w:rsidR="00F77B06">
        <w:rPr>
          <w:rFonts w:hint="eastAsia"/>
          <w:lang w:eastAsia="zh-CN"/>
        </w:rPr>
        <w:t>和电子签名</w:t>
      </w:r>
      <w:r w:rsidR="00572FB8" w:rsidRPr="00306F15">
        <w:t>。</w:t>
      </w:r>
      <w:r w:rsidRPr="00572FB8">
        <w:rPr>
          <w:rFonts w:hint="eastAsia"/>
        </w:rPr>
        <w:t>因投标人自身原因未能</w:t>
      </w:r>
      <w:r>
        <w:rPr>
          <w:rFonts w:hint="eastAsia"/>
          <w:lang w:eastAsia="zh-CN"/>
        </w:rPr>
        <w:t>在规定时间内</w:t>
      </w:r>
      <w:r w:rsidR="00572FB8" w:rsidRPr="00306F15">
        <w:t>作出确认的视为其</w:t>
      </w:r>
      <w:r w:rsidR="00F77B06">
        <w:rPr>
          <w:rFonts w:hint="eastAsia"/>
        </w:rPr>
        <w:t>默认</w:t>
      </w:r>
      <w:r w:rsidR="00F77B06">
        <w:rPr>
          <w:rFonts w:hint="eastAsia"/>
          <w:lang w:eastAsia="zh-CN"/>
        </w:rPr>
        <w:t>开标结果</w:t>
      </w:r>
      <w:r w:rsidR="009E42E5">
        <w:rPr>
          <w:rFonts w:hint="eastAsia"/>
          <w:lang w:eastAsia="zh-CN"/>
        </w:rPr>
        <w:t>和</w:t>
      </w:r>
      <w:r w:rsidR="009E42E5" w:rsidRPr="002B0C1E">
        <w:rPr>
          <w:rFonts w:hint="eastAsia"/>
          <w:lang w:eastAsia="zh-CN"/>
        </w:rPr>
        <w:t>过程</w:t>
      </w:r>
      <w:r w:rsidR="00572FB8" w:rsidRPr="002B0C1E">
        <w:t>。</w:t>
      </w:r>
      <w:bookmarkEnd w:id="441"/>
    </w:p>
    <w:p w14:paraId="08EE5C0A" w14:textId="77777777" w:rsidR="00073577" w:rsidRPr="002B0C1E" w:rsidRDefault="00073577" w:rsidP="00073577">
      <w:pPr>
        <w:pStyle w:val="2"/>
      </w:pPr>
      <w:bookmarkStart w:id="442" w:name="_Ref66092902"/>
      <w:bookmarkStart w:id="443" w:name="_Toc502733758"/>
      <w:bookmarkStart w:id="444" w:name="_Toc62635335"/>
      <w:bookmarkEnd w:id="438"/>
      <w:r w:rsidRPr="002B0C1E">
        <w:rPr>
          <w:rFonts w:hint="eastAsia"/>
        </w:rPr>
        <w:t>开标</w:t>
      </w:r>
      <w:r w:rsidRPr="002B0C1E">
        <w:rPr>
          <w:rFonts w:hint="eastAsia"/>
          <w:lang w:eastAsia="zh-CN"/>
        </w:rPr>
        <w:t>结束后，投标人应向招标代理机构邮寄</w:t>
      </w:r>
      <w:r w:rsidRPr="002B0C1E">
        <w:rPr>
          <w:rStyle w:val="11"/>
          <w:rFonts w:ascii="Times New Roman"/>
        </w:rPr>
        <w:t>本须知前附表</w:t>
      </w:r>
      <w:r w:rsidRPr="002B0C1E">
        <w:rPr>
          <w:rFonts w:hint="eastAsia"/>
          <w:lang w:eastAsia="zh-CN"/>
        </w:rPr>
        <w:t>第</w:t>
      </w:r>
      <w:r w:rsidRPr="002B0C1E">
        <w:rPr>
          <w:lang w:eastAsia="zh-CN"/>
        </w:rPr>
        <w:fldChar w:fldCharType="begin"/>
      </w:r>
      <w:r w:rsidRPr="002B0C1E">
        <w:rPr>
          <w:lang w:eastAsia="zh-CN"/>
        </w:rPr>
        <w:instrText xml:space="preserve"> </w:instrText>
      </w:r>
      <w:r w:rsidRPr="002B0C1E">
        <w:rPr>
          <w:rFonts w:hint="eastAsia"/>
          <w:lang w:eastAsia="zh-CN"/>
        </w:rPr>
        <w:instrText>REF _Ref66092876 \r \h</w:instrText>
      </w:r>
      <w:r w:rsidRPr="002B0C1E">
        <w:rPr>
          <w:lang w:eastAsia="zh-CN"/>
        </w:rPr>
        <w:instrText xml:space="preserve">  \* MERGEFORMAT </w:instrText>
      </w:r>
      <w:r w:rsidRPr="002B0C1E">
        <w:rPr>
          <w:lang w:eastAsia="zh-CN"/>
        </w:rPr>
      </w:r>
      <w:r w:rsidRPr="002B0C1E">
        <w:rPr>
          <w:lang w:eastAsia="zh-CN"/>
        </w:rPr>
        <w:fldChar w:fldCharType="separate"/>
      </w:r>
      <w:r w:rsidR="00F11D0A" w:rsidRPr="002B0C1E">
        <w:rPr>
          <w:lang w:eastAsia="zh-CN"/>
        </w:rPr>
        <w:t>13</w:t>
      </w:r>
      <w:r w:rsidRPr="002B0C1E">
        <w:rPr>
          <w:lang w:eastAsia="zh-CN"/>
        </w:rPr>
        <w:fldChar w:fldCharType="end"/>
      </w:r>
      <w:r w:rsidRPr="002B0C1E">
        <w:rPr>
          <w:rFonts w:hint="eastAsia"/>
          <w:lang w:eastAsia="zh-CN"/>
        </w:rPr>
        <w:t>项</w:t>
      </w:r>
      <w:r w:rsidRPr="002B0C1E">
        <w:rPr>
          <w:rStyle w:val="12"/>
        </w:rPr>
        <w:t>规定</w:t>
      </w:r>
      <w:r w:rsidRPr="002B0C1E">
        <w:rPr>
          <w:rStyle w:val="12"/>
          <w:rFonts w:hint="eastAsia"/>
        </w:rPr>
        <w:t>份数的</w:t>
      </w:r>
      <w:r w:rsidRPr="002B0C1E">
        <w:rPr>
          <w:rFonts w:hint="eastAsia"/>
          <w:lang w:eastAsia="zh-CN"/>
        </w:rPr>
        <w:t>投标文件</w:t>
      </w:r>
      <w:r w:rsidR="0001004A" w:rsidRPr="002B0C1E">
        <w:rPr>
          <w:rFonts w:hint="eastAsia"/>
          <w:lang w:eastAsia="zh-CN"/>
        </w:rPr>
        <w:t>纸质版</w:t>
      </w:r>
      <w:r w:rsidRPr="002B0C1E">
        <w:rPr>
          <w:rFonts w:hint="eastAsia"/>
          <w:lang w:eastAsia="zh-CN"/>
        </w:rPr>
        <w:t>。投标文件</w:t>
      </w:r>
      <w:r w:rsidR="0001004A" w:rsidRPr="002B0C1E">
        <w:rPr>
          <w:rFonts w:hint="eastAsia"/>
          <w:lang w:eastAsia="zh-CN"/>
        </w:rPr>
        <w:t>纸质版</w:t>
      </w:r>
      <w:r w:rsidRPr="002B0C1E">
        <w:rPr>
          <w:rFonts w:hint="eastAsia"/>
          <w:lang w:eastAsia="zh-CN"/>
        </w:rPr>
        <w:t>仅用于招标人内部归档，投标人应确保其内容与数据电文形式的投标文件一致。</w:t>
      </w:r>
      <w:r w:rsidRPr="002B0C1E">
        <w:rPr>
          <w:rFonts w:hint="eastAsia"/>
        </w:rPr>
        <w:t>投标文件</w:t>
      </w:r>
      <w:r w:rsidR="0001004A" w:rsidRPr="002B0C1E">
        <w:rPr>
          <w:rFonts w:hint="eastAsia"/>
          <w:lang w:eastAsia="zh-CN"/>
        </w:rPr>
        <w:t>纸质版</w:t>
      </w:r>
      <w:r w:rsidRPr="002B0C1E">
        <w:rPr>
          <w:rFonts w:hint="eastAsia"/>
        </w:rPr>
        <w:t>应采用胶装方式装订成册，不出现纸质材料以外的装订材料（</w:t>
      </w:r>
      <w:r w:rsidR="005D4444" w:rsidRPr="002B0C1E">
        <w:rPr>
          <w:rFonts w:hint="eastAsia"/>
        </w:rPr>
        <w:t>如：金属、塑料</w:t>
      </w:r>
      <w:r w:rsidR="00931CE6" w:rsidRPr="002B0C1E">
        <w:rPr>
          <w:rFonts w:hint="eastAsia"/>
        </w:rPr>
        <w:t>等</w:t>
      </w:r>
      <w:r w:rsidRPr="002B0C1E">
        <w:rPr>
          <w:rFonts w:hint="eastAsia"/>
        </w:rPr>
        <w:t>）</w:t>
      </w:r>
      <w:r w:rsidRPr="002B0C1E">
        <w:rPr>
          <w:rFonts w:hint="eastAsia"/>
          <w:lang w:eastAsia="zh-CN"/>
        </w:rPr>
        <w:t>，</w:t>
      </w:r>
      <w:r w:rsidR="0001004A" w:rsidRPr="002B0C1E">
        <w:rPr>
          <w:rFonts w:hint="eastAsia"/>
        </w:rPr>
        <w:t>投标文件</w:t>
      </w:r>
      <w:r w:rsidR="0001004A" w:rsidRPr="002B0C1E">
        <w:rPr>
          <w:rFonts w:hint="eastAsia"/>
          <w:lang w:eastAsia="zh-CN"/>
        </w:rPr>
        <w:t>纸质版</w:t>
      </w:r>
      <w:r w:rsidRPr="002B0C1E">
        <w:rPr>
          <w:rFonts w:hint="eastAsia"/>
        </w:rPr>
        <w:t>应注明页码，页码放置在页面右下角（若采用双面打印方式，奇数页页码放置在页面右下角，偶数页页码放置在页面左下角），且将目录设置为第</w:t>
      </w:r>
      <w:r w:rsidRPr="002B0C1E">
        <w:rPr>
          <w:rFonts w:hint="eastAsia"/>
        </w:rPr>
        <w:t>1</w:t>
      </w:r>
      <w:r w:rsidRPr="002B0C1E">
        <w:rPr>
          <w:rFonts w:hint="eastAsia"/>
        </w:rPr>
        <w:t>页，依次逐页增加页码，所有分隔页包括空白页以及样本或图片等技术资料也应连续编制页码</w:t>
      </w:r>
      <w:r w:rsidRPr="002B0C1E">
        <w:rPr>
          <w:rFonts w:hint="eastAsia"/>
          <w:lang w:eastAsia="zh-CN"/>
        </w:rPr>
        <w:t>。</w:t>
      </w:r>
      <w:bookmarkEnd w:id="442"/>
    </w:p>
    <w:p w14:paraId="3B4D9D3C" w14:textId="77777777" w:rsidR="00150070" w:rsidRPr="008C3E8E" w:rsidRDefault="00150070" w:rsidP="00150070">
      <w:pPr>
        <w:pStyle w:val="1"/>
        <w:rPr>
          <w:rFonts w:ascii="Times New Roman"/>
        </w:rPr>
      </w:pPr>
      <w:r w:rsidRPr="008C3E8E">
        <w:rPr>
          <w:rFonts w:ascii="Times New Roman"/>
        </w:rPr>
        <w:t>资格审查</w:t>
      </w:r>
      <w:bookmarkEnd w:id="443"/>
      <w:bookmarkEnd w:id="444"/>
    </w:p>
    <w:p w14:paraId="2B95EA14" w14:textId="77777777" w:rsidR="00150070" w:rsidRPr="00E51174" w:rsidRDefault="00150070" w:rsidP="00150070">
      <w:pPr>
        <w:pStyle w:val="2"/>
      </w:pPr>
      <w:r w:rsidRPr="00E51174">
        <w:t>开标结束后，</w:t>
      </w:r>
      <w:r w:rsidR="00A60E4D" w:rsidRPr="00E51174">
        <w:t>招标人</w:t>
      </w:r>
      <w:r w:rsidRPr="00E51174">
        <w:t>或者</w:t>
      </w:r>
      <w:r w:rsidR="00390731" w:rsidRPr="00E51174">
        <w:t>招标代理机构</w:t>
      </w:r>
      <w:r w:rsidRPr="00E51174">
        <w:t>将依法对投标人的资格进行审查，审查的内容包括：</w:t>
      </w:r>
    </w:p>
    <w:p w14:paraId="3141CE98" w14:textId="77777777" w:rsidR="00150070" w:rsidRPr="00145863" w:rsidRDefault="006D4C04" w:rsidP="00B100BC">
      <w:pPr>
        <w:pStyle w:val="7"/>
        <w:rPr>
          <w:b/>
          <w:u w:val="single"/>
        </w:rPr>
      </w:pPr>
      <w:r w:rsidRPr="00145863">
        <w:rPr>
          <w:rFonts w:hint="eastAsia"/>
          <w:b/>
          <w:u w:val="single"/>
        </w:rPr>
        <w:t>投标人的资格是否符合本项目</w:t>
      </w:r>
      <w:r w:rsidRPr="00145863">
        <w:rPr>
          <w:rStyle w:val="11"/>
          <w:rFonts w:hint="eastAsia"/>
          <w:b/>
          <w:u w:val="single"/>
        </w:rPr>
        <w:t>投标邀请书</w:t>
      </w:r>
      <w:r w:rsidRPr="00145863">
        <w:rPr>
          <w:rFonts w:hint="eastAsia"/>
          <w:b/>
          <w:u w:val="single"/>
        </w:rPr>
        <w:t>中列明的对合格投标人的资格要求（投标人应按要求提供相关证明材料）</w:t>
      </w:r>
      <w:r w:rsidR="00150070" w:rsidRPr="00145863">
        <w:rPr>
          <w:b/>
          <w:u w:val="single"/>
        </w:rPr>
        <w:t>；</w:t>
      </w:r>
    </w:p>
    <w:p w14:paraId="449F6214" w14:textId="77777777" w:rsidR="00150070" w:rsidRPr="00145863" w:rsidRDefault="00EA5254" w:rsidP="00B100BC">
      <w:pPr>
        <w:pStyle w:val="7"/>
        <w:rPr>
          <w:b/>
          <w:u w:val="single"/>
        </w:rPr>
      </w:pPr>
      <w:r w:rsidRPr="00145863">
        <w:rPr>
          <w:rFonts w:hint="eastAsia"/>
          <w:b/>
          <w:u w:val="single"/>
        </w:rPr>
        <w:t>投标文件的签署和盖章情况是否符合</w:t>
      </w:r>
      <w:r w:rsidRPr="00145863">
        <w:rPr>
          <w:rStyle w:val="11"/>
          <w:rFonts w:hint="eastAsia"/>
          <w:b/>
          <w:u w:val="single"/>
        </w:rPr>
        <w:t>本须知</w:t>
      </w:r>
      <w:r w:rsidRPr="00145863">
        <w:rPr>
          <w:rFonts w:hint="eastAsia"/>
          <w:b/>
          <w:u w:val="single"/>
        </w:rPr>
        <w:t>第</w:t>
      </w:r>
      <w:r w:rsidRPr="00145863">
        <w:rPr>
          <w:b/>
          <w:u w:val="single"/>
        </w:rPr>
        <w:fldChar w:fldCharType="begin"/>
      </w:r>
      <w:r w:rsidRPr="00145863">
        <w:rPr>
          <w:b/>
          <w:u w:val="single"/>
        </w:rPr>
        <w:instrText xml:space="preserve"> </w:instrText>
      </w:r>
      <w:r w:rsidRPr="00145863">
        <w:rPr>
          <w:rFonts w:hint="eastAsia"/>
          <w:b/>
          <w:u w:val="single"/>
        </w:rPr>
        <w:instrText>REF _Ref503124903 \r \h</w:instrText>
      </w:r>
      <w:r w:rsidRPr="00145863">
        <w:rPr>
          <w:b/>
          <w:u w:val="single"/>
        </w:rPr>
        <w:instrText xml:space="preserve"> </w:instrText>
      </w:r>
      <w:r w:rsidR="00367FE4" w:rsidRPr="00145863">
        <w:rPr>
          <w:b/>
          <w:u w:val="single"/>
        </w:rPr>
        <w:instrText xml:space="preserve"> \* MERGEFORMAT </w:instrText>
      </w:r>
      <w:r w:rsidRPr="00145863">
        <w:rPr>
          <w:b/>
          <w:u w:val="single"/>
        </w:rPr>
      </w:r>
      <w:r w:rsidRPr="00145863">
        <w:rPr>
          <w:b/>
          <w:u w:val="single"/>
        </w:rPr>
        <w:fldChar w:fldCharType="separate"/>
      </w:r>
      <w:r w:rsidR="00F11D0A">
        <w:rPr>
          <w:b/>
          <w:u w:val="single"/>
        </w:rPr>
        <w:t>18.4</w:t>
      </w:r>
      <w:r w:rsidRPr="00145863">
        <w:rPr>
          <w:b/>
          <w:u w:val="single"/>
        </w:rPr>
        <w:fldChar w:fldCharType="end"/>
      </w:r>
      <w:r w:rsidRPr="00145863">
        <w:rPr>
          <w:rFonts w:hint="eastAsia"/>
          <w:b/>
          <w:u w:val="single"/>
        </w:rPr>
        <w:t>条的规定（包括当投标文件由授权代表签字时，是否提交了格式符合招标文件第六章要求的“法定代表</w:t>
      </w:r>
      <w:r w:rsidRPr="00145863">
        <w:rPr>
          <w:rFonts w:hint="eastAsia"/>
          <w:b/>
          <w:u w:val="single"/>
        </w:rPr>
        <w:lastRenderedPageBreak/>
        <w:t>人授权书”）</w:t>
      </w:r>
      <w:r w:rsidR="00150070" w:rsidRPr="00145863">
        <w:rPr>
          <w:b/>
          <w:u w:val="single"/>
        </w:rPr>
        <w:t>；</w:t>
      </w:r>
    </w:p>
    <w:p w14:paraId="31827055" w14:textId="77777777" w:rsidR="00150070" w:rsidRPr="00145863" w:rsidRDefault="00150070" w:rsidP="00B100BC">
      <w:pPr>
        <w:pStyle w:val="7"/>
        <w:rPr>
          <w:b/>
          <w:u w:val="single"/>
        </w:rPr>
      </w:pPr>
      <w:r w:rsidRPr="00145863">
        <w:rPr>
          <w:b/>
          <w:u w:val="single"/>
        </w:rPr>
        <w:t>投标人是否按本须知第</w:t>
      </w:r>
      <w:r w:rsidRPr="00145863">
        <w:rPr>
          <w:b/>
          <w:u w:val="single"/>
        </w:rPr>
        <w:fldChar w:fldCharType="begin"/>
      </w:r>
      <w:r w:rsidRPr="00145863">
        <w:rPr>
          <w:b/>
          <w:u w:val="single"/>
        </w:rPr>
        <w:instrText xml:space="preserve"> REF _Ref452638131 \r \h </w:instrText>
      </w:r>
      <w:r w:rsidR="008C3E8E" w:rsidRPr="00145863">
        <w:rPr>
          <w:b/>
          <w:u w:val="single"/>
        </w:rPr>
        <w:instrText xml:space="preserve"> \* MERGEFORMAT </w:instrText>
      </w:r>
      <w:r w:rsidRPr="00145863">
        <w:rPr>
          <w:b/>
          <w:u w:val="single"/>
        </w:rPr>
      </w:r>
      <w:r w:rsidRPr="00145863">
        <w:rPr>
          <w:b/>
          <w:u w:val="single"/>
        </w:rPr>
        <w:fldChar w:fldCharType="separate"/>
      </w:r>
      <w:r w:rsidR="00F11D0A">
        <w:rPr>
          <w:b/>
          <w:u w:val="single"/>
        </w:rPr>
        <w:t>16.1</w:t>
      </w:r>
      <w:r w:rsidRPr="00145863">
        <w:rPr>
          <w:b/>
          <w:u w:val="single"/>
        </w:rPr>
        <w:fldChar w:fldCharType="end"/>
      </w:r>
      <w:r w:rsidRPr="00145863">
        <w:rPr>
          <w:b/>
          <w:u w:val="single"/>
        </w:rPr>
        <w:t>条的要求提交了投标保证金（包括投标保证金的金额、形式和有效期等）；</w:t>
      </w:r>
    </w:p>
    <w:p w14:paraId="741C4943" w14:textId="77777777" w:rsidR="00150070" w:rsidRPr="00145863" w:rsidRDefault="00150070" w:rsidP="00B100BC">
      <w:pPr>
        <w:pStyle w:val="7"/>
        <w:rPr>
          <w:b/>
          <w:u w:val="single"/>
        </w:rPr>
      </w:pPr>
      <w:r w:rsidRPr="00145863">
        <w:rPr>
          <w:b/>
          <w:u w:val="single"/>
        </w:rPr>
        <w:t>投标人承诺的投标有效期是否符合本须知第</w:t>
      </w:r>
      <w:r w:rsidRPr="00145863">
        <w:rPr>
          <w:b/>
          <w:u w:val="single"/>
        </w:rPr>
        <w:fldChar w:fldCharType="begin"/>
      </w:r>
      <w:r w:rsidRPr="00145863">
        <w:rPr>
          <w:b/>
          <w:u w:val="single"/>
        </w:rPr>
        <w:instrText xml:space="preserve"> REF _Ref452638201 \r \h </w:instrText>
      </w:r>
      <w:r w:rsidR="008C3E8E" w:rsidRPr="00145863">
        <w:rPr>
          <w:b/>
          <w:u w:val="single"/>
        </w:rPr>
        <w:instrText xml:space="preserve"> \* MERGEFORMAT </w:instrText>
      </w:r>
      <w:r w:rsidRPr="00145863">
        <w:rPr>
          <w:b/>
          <w:u w:val="single"/>
        </w:rPr>
      </w:r>
      <w:r w:rsidRPr="00145863">
        <w:rPr>
          <w:b/>
          <w:u w:val="single"/>
        </w:rPr>
        <w:fldChar w:fldCharType="separate"/>
      </w:r>
      <w:r w:rsidR="00F11D0A">
        <w:rPr>
          <w:b/>
          <w:u w:val="single"/>
        </w:rPr>
        <w:t>17.1</w:t>
      </w:r>
      <w:r w:rsidRPr="00145863">
        <w:rPr>
          <w:b/>
          <w:u w:val="single"/>
        </w:rPr>
        <w:fldChar w:fldCharType="end"/>
      </w:r>
      <w:r w:rsidRPr="00145863">
        <w:rPr>
          <w:b/>
          <w:u w:val="single"/>
        </w:rPr>
        <w:t>条的规定；</w:t>
      </w:r>
    </w:p>
    <w:p w14:paraId="7C338E1D" w14:textId="77777777" w:rsidR="006D4C04" w:rsidRPr="00145863" w:rsidRDefault="006D4C04" w:rsidP="00B100BC">
      <w:pPr>
        <w:pStyle w:val="7"/>
        <w:rPr>
          <w:b/>
          <w:u w:val="single"/>
        </w:rPr>
      </w:pPr>
      <w:bookmarkStart w:id="445" w:name="OLE_LINK3"/>
      <w:r w:rsidRPr="00145863">
        <w:rPr>
          <w:rFonts w:hint="eastAsia"/>
          <w:b/>
          <w:u w:val="single"/>
        </w:rPr>
        <w:t>投标报价是否超过了本项目</w:t>
      </w:r>
      <w:r w:rsidRPr="00145863">
        <w:rPr>
          <w:rStyle w:val="11"/>
          <w:rFonts w:hint="eastAsia"/>
          <w:b/>
          <w:u w:val="single"/>
        </w:rPr>
        <w:t>投标邀请书</w:t>
      </w:r>
      <w:r w:rsidRPr="00145863">
        <w:rPr>
          <w:rFonts w:hint="eastAsia"/>
          <w:b/>
          <w:u w:val="single"/>
        </w:rPr>
        <w:t>中可能列明的最高限价（含可能有和分项最高限价），或者在未规定最高限价的情况下是否超过了本项目</w:t>
      </w:r>
      <w:r w:rsidRPr="00145863">
        <w:rPr>
          <w:rStyle w:val="11"/>
          <w:rFonts w:hint="eastAsia"/>
          <w:b/>
          <w:u w:val="single"/>
        </w:rPr>
        <w:t>投标邀请书</w:t>
      </w:r>
      <w:r w:rsidRPr="00145863">
        <w:rPr>
          <w:rFonts w:hint="eastAsia"/>
          <w:b/>
          <w:u w:val="single"/>
        </w:rPr>
        <w:t>中列明的采购预算（含可能有的分项预算）；</w:t>
      </w:r>
    </w:p>
    <w:bookmarkEnd w:id="445"/>
    <w:p w14:paraId="60DFFBA0" w14:textId="77777777" w:rsidR="006D4C04" w:rsidRPr="00145863" w:rsidRDefault="00133A4D" w:rsidP="00B100BC">
      <w:pPr>
        <w:pStyle w:val="7"/>
        <w:rPr>
          <w:b/>
          <w:u w:val="single"/>
        </w:rPr>
      </w:pPr>
      <w:r w:rsidRPr="00145863">
        <w:rPr>
          <w:rFonts w:hint="eastAsia"/>
          <w:b/>
          <w:u w:val="single"/>
        </w:rPr>
        <w:t>是否</w:t>
      </w:r>
      <w:r w:rsidR="006D4C04" w:rsidRPr="00145863">
        <w:rPr>
          <w:rFonts w:hint="eastAsia"/>
          <w:b/>
          <w:u w:val="single"/>
        </w:rPr>
        <w:t>提供了两份以上内容不同的投标文件或对任一报价项提出了可选择的报价（除招标文件允许投备选方案外）；</w:t>
      </w:r>
    </w:p>
    <w:p w14:paraId="0BC5042B" w14:textId="77777777" w:rsidR="006D4F5B" w:rsidRPr="00145863" w:rsidRDefault="006D4F5B" w:rsidP="00B100BC">
      <w:pPr>
        <w:pStyle w:val="7"/>
        <w:rPr>
          <w:b/>
          <w:u w:val="single"/>
        </w:rPr>
      </w:pPr>
      <w:r w:rsidRPr="00145863">
        <w:rPr>
          <w:rFonts w:hint="eastAsia"/>
          <w:b/>
          <w:u w:val="single"/>
        </w:rPr>
        <w:t>对于专门面向中小微型企业采购或预留部分预算专门面向中小微型企业采购的项目，投标人是否按规定对专门面向中小微型企业采购的部分提交中小企业声明函；</w:t>
      </w:r>
    </w:p>
    <w:p w14:paraId="203D8D56" w14:textId="77777777" w:rsidR="001F5FEB" w:rsidRPr="00145863" w:rsidRDefault="006D4C04" w:rsidP="00B100BC">
      <w:pPr>
        <w:pStyle w:val="7"/>
        <w:rPr>
          <w:b/>
          <w:u w:val="single"/>
        </w:rPr>
      </w:pPr>
      <w:r w:rsidRPr="00145863">
        <w:rPr>
          <w:rFonts w:hint="eastAsia"/>
          <w:b/>
          <w:u w:val="single"/>
        </w:rPr>
        <w:t>对接受联合体投标项目，以联合体形式投标的投标人</w:t>
      </w:r>
      <w:r w:rsidR="00133A4D" w:rsidRPr="00145863">
        <w:rPr>
          <w:rFonts w:hint="eastAsia"/>
          <w:b/>
          <w:u w:val="single"/>
        </w:rPr>
        <w:t>是否</w:t>
      </w:r>
      <w:r w:rsidRPr="00145863">
        <w:rPr>
          <w:rFonts w:hint="eastAsia"/>
          <w:b/>
          <w:u w:val="single"/>
        </w:rPr>
        <w:t>未按规定提交</w:t>
      </w:r>
      <w:r w:rsidRPr="00145863">
        <w:rPr>
          <w:rStyle w:val="11"/>
          <w:rFonts w:hint="eastAsia"/>
          <w:b/>
          <w:u w:val="single"/>
        </w:rPr>
        <w:t>共同投标协议</w:t>
      </w:r>
      <w:r w:rsidRPr="00145863">
        <w:rPr>
          <w:rFonts w:hint="eastAsia"/>
          <w:b/>
          <w:u w:val="single"/>
        </w:rPr>
        <w:t>，或者提交的</w:t>
      </w:r>
      <w:r w:rsidRPr="00145863">
        <w:rPr>
          <w:rStyle w:val="11"/>
          <w:rFonts w:hint="eastAsia"/>
          <w:b/>
          <w:u w:val="single"/>
        </w:rPr>
        <w:t>共同投标协议</w:t>
      </w:r>
      <w:r w:rsidRPr="00145863">
        <w:rPr>
          <w:rFonts w:hint="eastAsia"/>
          <w:b/>
          <w:u w:val="single"/>
        </w:rPr>
        <w:t>未明确牵头人、各成员间的分工和一旦中标将向招标人承担连带责任，或者投标单位以单独或联合成员形式在不同投标人中出现两次以上的</w:t>
      </w:r>
      <w:r w:rsidR="00AF6A29" w:rsidRPr="00145863">
        <w:rPr>
          <w:rFonts w:hint="eastAsia"/>
          <w:b/>
          <w:u w:val="single"/>
        </w:rPr>
        <w:t>；</w:t>
      </w:r>
    </w:p>
    <w:p w14:paraId="7463DA0E" w14:textId="77777777" w:rsidR="00AF6A29" w:rsidRPr="00145863" w:rsidRDefault="00AF6A29" w:rsidP="00B100BC">
      <w:pPr>
        <w:pStyle w:val="7"/>
        <w:rPr>
          <w:b/>
          <w:u w:val="single"/>
        </w:rPr>
      </w:pPr>
      <w:r w:rsidRPr="00145863">
        <w:rPr>
          <w:rFonts w:hint="eastAsia"/>
          <w:b/>
          <w:u w:val="single"/>
        </w:rPr>
        <w:t>对接受分包的项目，拟进行合同分包的投标人是否未按规定提交</w:t>
      </w:r>
      <w:r w:rsidRPr="00145863">
        <w:rPr>
          <w:rStyle w:val="11"/>
          <w:rFonts w:hint="eastAsia"/>
          <w:b/>
          <w:u w:val="single"/>
        </w:rPr>
        <w:t>分包意向协议</w:t>
      </w:r>
      <w:r w:rsidRPr="00145863">
        <w:rPr>
          <w:rFonts w:hint="eastAsia"/>
          <w:b/>
          <w:u w:val="single"/>
        </w:rPr>
        <w:t>，或者提交的</w:t>
      </w:r>
      <w:r w:rsidRPr="00145863">
        <w:rPr>
          <w:rStyle w:val="11"/>
          <w:rFonts w:hint="eastAsia"/>
          <w:b/>
          <w:u w:val="single"/>
        </w:rPr>
        <w:t>分包意向协议</w:t>
      </w:r>
      <w:r w:rsidRPr="00145863">
        <w:rPr>
          <w:rFonts w:hint="eastAsia"/>
          <w:b/>
          <w:u w:val="single"/>
        </w:rPr>
        <w:t>未明确各主体的工作范围和责任，或者</w:t>
      </w:r>
      <w:r w:rsidR="006C442F" w:rsidRPr="00145863">
        <w:rPr>
          <w:rFonts w:hint="eastAsia"/>
          <w:b/>
          <w:u w:val="single"/>
        </w:rPr>
        <w:t>分包</w:t>
      </w:r>
      <w:r w:rsidR="00B100BC" w:rsidRPr="00145863">
        <w:rPr>
          <w:rFonts w:hint="eastAsia"/>
          <w:b/>
          <w:u w:val="single"/>
        </w:rPr>
        <w:t>供应商</w:t>
      </w:r>
      <w:r w:rsidRPr="00145863">
        <w:rPr>
          <w:rFonts w:hint="eastAsia"/>
          <w:b/>
          <w:u w:val="single"/>
        </w:rPr>
        <w:t>以单独或分包承接主体的形式在不同投标人中出现两次以上的。</w:t>
      </w:r>
    </w:p>
    <w:p w14:paraId="35B145AB" w14:textId="77777777" w:rsidR="00150070" w:rsidRPr="00367FE4" w:rsidRDefault="00150070" w:rsidP="00150070">
      <w:pPr>
        <w:pStyle w:val="2"/>
        <w:rPr>
          <w:color w:val="FF0000"/>
        </w:rPr>
      </w:pPr>
      <w:r w:rsidRPr="00367FE4">
        <w:rPr>
          <w:color w:val="FF0000"/>
        </w:rPr>
        <w:t>如果投标人未通过上述资格审查，</w:t>
      </w:r>
      <w:r w:rsidR="00450ED5" w:rsidRPr="00145863">
        <w:rPr>
          <w:rFonts w:hint="eastAsia"/>
          <w:color w:val="FF0000"/>
        </w:rPr>
        <w:t>其投标将被直接判为无效</w:t>
      </w:r>
      <w:r w:rsidRPr="00367FE4">
        <w:rPr>
          <w:color w:val="FF0000"/>
        </w:rPr>
        <w:t>，不再进入后续评标程序。</w:t>
      </w:r>
    </w:p>
    <w:p w14:paraId="6CCA9140" w14:textId="77777777" w:rsidR="00150070" w:rsidRPr="00367FE4" w:rsidRDefault="00150070" w:rsidP="00150070">
      <w:pPr>
        <w:pStyle w:val="2"/>
        <w:rPr>
          <w:color w:val="FF0000"/>
        </w:rPr>
      </w:pPr>
      <w:r w:rsidRPr="00367FE4">
        <w:rPr>
          <w:color w:val="FF0000"/>
        </w:rPr>
        <w:t>如通过资格审查的投标人数量不足</w:t>
      </w:r>
      <w:r w:rsidRPr="00367FE4">
        <w:rPr>
          <w:color w:val="FF0000"/>
        </w:rPr>
        <w:t>3</w:t>
      </w:r>
      <w:r w:rsidRPr="00367FE4">
        <w:rPr>
          <w:color w:val="FF0000"/>
        </w:rPr>
        <w:t>家，本项目将直接发布评标结果公告（或废标公告），不再启动后续评标程序。</w:t>
      </w:r>
    </w:p>
    <w:p w14:paraId="3233462D" w14:textId="77777777" w:rsidR="00E720CD" w:rsidRPr="008C3E8E" w:rsidRDefault="00E720CD" w:rsidP="00212DD5">
      <w:pPr>
        <w:pStyle w:val="1"/>
        <w:rPr>
          <w:rFonts w:ascii="Times New Roman"/>
        </w:rPr>
      </w:pPr>
      <w:bookmarkStart w:id="446" w:name="_Toc434462195"/>
      <w:bookmarkStart w:id="447" w:name="_Toc434462806"/>
      <w:bookmarkStart w:id="448" w:name="_Toc434897309"/>
      <w:bookmarkStart w:id="449" w:name="_Toc452306113"/>
      <w:bookmarkStart w:id="450" w:name="_Toc452726955"/>
      <w:bookmarkStart w:id="451" w:name="_Toc452727315"/>
      <w:bookmarkStart w:id="452" w:name="_Toc452800700"/>
      <w:bookmarkStart w:id="453" w:name="_Toc2063703"/>
      <w:bookmarkStart w:id="454" w:name="_Toc2063833"/>
      <w:bookmarkStart w:id="455" w:name="_Toc8343710"/>
      <w:bookmarkStart w:id="456" w:name="_Toc302374145"/>
      <w:bookmarkStart w:id="457" w:name="_Toc62635336"/>
      <w:r w:rsidRPr="008C3E8E">
        <w:rPr>
          <w:rFonts w:ascii="Times New Roman"/>
        </w:rPr>
        <w:t>评标过程的保密性</w:t>
      </w:r>
      <w:bookmarkEnd w:id="446"/>
      <w:bookmarkEnd w:id="447"/>
      <w:bookmarkEnd w:id="448"/>
      <w:bookmarkEnd w:id="449"/>
      <w:bookmarkEnd w:id="450"/>
      <w:bookmarkEnd w:id="451"/>
      <w:bookmarkEnd w:id="452"/>
      <w:bookmarkEnd w:id="453"/>
      <w:bookmarkEnd w:id="454"/>
      <w:bookmarkEnd w:id="455"/>
      <w:bookmarkEnd w:id="456"/>
      <w:bookmarkEnd w:id="457"/>
    </w:p>
    <w:p w14:paraId="741804FC" w14:textId="77777777" w:rsidR="00E720CD" w:rsidRPr="008C3E8E" w:rsidRDefault="00E720CD" w:rsidP="00212DD5">
      <w:pPr>
        <w:pStyle w:val="2"/>
      </w:pPr>
      <w:r w:rsidRPr="008C3E8E">
        <w:t>公开开标后，直至向中标方授予合同为止，凡与对投标文件的审查、澄清、评价和比较有关的资料以及授标意见等，均不得向投标人及与评标无关的其他人透露。</w:t>
      </w:r>
    </w:p>
    <w:p w14:paraId="5884332D" w14:textId="77777777" w:rsidR="00E720CD" w:rsidRPr="008C3E8E" w:rsidRDefault="00E720CD" w:rsidP="00212DD5">
      <w:pPr>
        <w:pStyle w:val="2"/>
      </w:pPr>
      <w:r w:rsidRPr="008C3E8E">
        <w:t>在评标过程中，如果投标人试图在投标文件的审查、澄清、评价、比较及授予合同方面向</w:t>
      </w:r>
      <w:r w:rsidR="00826203" w:rsidRPr="008C3E8E">
        <w:t>招标人、</w:t>
      </w:r>
      <w:r w:rsidR="00390731">
        <w:t>招标代理机构</w:t>
      </w:r>
      <w:r w:rsidRPr="008C3E8E">
        <w:t>和（或）</w:t>
      </w:r>
      <w:r w:rsidR="00826203" w:rsidRPr="008C3E8E">
        <w:t>评标委员会的评委</w:t>
      </w:r>
      <w:r w:rsidRPr="008C3E8E">
        <w:t>施加任何影响，</w:t>
      </w:r>
      <w:r w:rsidR="00450ED5">
        <w:rPr>
          <w:rFonts w:hint="eastAsia"/>
        </w:rPr>
        <w:t>其投标将被判为无效</w:t>
      </w:r>
      <w:r w:rsidRPr="008C3E8E">
        <w:t>。</w:t>
      </w:r>
    </w:p>
    <w:p w14:paraId="62AC3A75" w14:textId="77777777" w:rsidR="00E720CD" w:rsidRPr="008C3E8E" w:rsidRDefault="00E720CD" w:rsidP="00212DD5">
      <w:pPr>
        <w:pStyle w:val="1"/>
        <w:rPr>
          <w:rFonts w:ascii="Times New Roman"/>
        </w:rPr>
      </w:pPr>
      <w:bookmarkStart w:id="458" w:name="_Toc434462196"/>
      <w:bookmarkStart w:id="459" w:name="_Toc434462807"/>
      <w:bookmarkStart w:id="460" w:name="_Toc434897310"/>
      <w:bookmarkStart w:id="461" w:name="_Toc452306114"/>
      <w:bookmarkStart w:id="462" w:name="_Toc452726956"/>
      <w:bookmarkStart w:id="463" w:name="_Toc452727316"/>
      <w:bookmarkStart w:id="464" w:name="_Toc452800701"/>
      <w:bookmarkStart w:id="465" w:name="_Toc2063704"/>
      <w:bookmarkStart w:id="466" w:name="_Toc2063834"/>
      <w:bookmarkStart w:id="467" w:name="_Toc8343711"/>
      <w:bookmarkStart w:id="468" w:name="_Toc302374146"/>
      <w:bookmarkStart w:id="469" w:name="_Toc62635337"/>
      <w:r w:rsidRPr="008C3E8E">
        <w:rPr>
          <w:rFonts w:ascii="Times New Roman"/>
        </w:rPr>
        <w:t>投标文件的澄清</w:t>
      </w:r>
      <w:bookmarkEnd w:id="458"/>
      <w:bookmarkEnd w:id="459"/>
      <w:bookmarkEnd w:id="460"/>
      <w:bookmarkEnd w:id="461"/>
      <w:bookmarkEnd w:id="462"/>
      <w:bookmarkEnd w:id="463"/>
      <w:bookmarkEnd w:id="464"/>
      <w:bookmarkEnd w:id="465"/>
      <w:bookmarkEnd w:id="466"/>
      <w:bookmarkEnd w:id="467"/>
      <w:bookmarkEnd w:id="468"/>
      <w:bookmarkEnd w:id="469"/>
    </w:p>
    <w:p w14:paraId="044B970A" w14:textId="77777777" w:rsidR="00E720CD" w:rsidRPr="008C3E8E" w:rsidRDefault="00E720CD" w:rsidP="00212DD5">
      <w:pPr>
        <w:pStyle w:val="a6"/>
      </w:pPr>
      <w:r w:rsidRPr="008C3E8E">
        <w:t>为有助于对投标文件的审查、评价和比较，</w:t>
      </w:r>
      <w:r w:rsidR="00826203" w:rsidRPr="008C3E8E">
        <w:t>评标委员会或经评标委员会授权的</w:t>
      </w:r>
      <w:r w:rsidR="00390731">
        <w:t>招标代理机构</w:t>
      </w:r>
      <w:r w:rsidRPr="008C3E8E">
        <w:t>可要求投标人对其投标文件进行澄清，有关澄清的要求和答复应以书面形式提交，但不得寻求、提供或允许对投标价格或投标文件中的其他实质性内容做任何更改。</w:t>
      </w:r>
    </w:p>
    <w:p w14:paraId="62EE09C3" w14:textId="77777777" w:rsidR="00134CC2" w:rsidRPr="008C3E8E" w:rsidRDefault="00134CC2" w:rsidP="00212DD5">
      <w:pPr>
        <w:pStyle w:val="1"/>
        <w:rPr>
          <w:rFonts w:ascii="Times New Roman"/>
        </w:rPr>
      </w:pPr>
      <w:bookmarkStart w:id="470" w:name="_Toc62635338"/>
      <w:r w:rsidRPr="008C3E8E">
        <w:rPr>
          <w:rFonts w:ascii="Times New Roman"/>
        </w:rPr>
        <w:t>评标办法</w:t>
      </w:r>
      <w:bookmarkEnd w:id="470"/>
    </w:p>
    <w:p w14:paraId="60F96158" w14:textId="77777777" w:rsidR="006805B3" w:rsidRDefault="00134CC2" w:rsidP="00F00CD3">
      <w:pPr>
        <w:pStyle w:val="2"/>
        <w:rPr>
          <w:lang w:eastAsia="zh-CN"/>
        </w:rPr>
      </w:pPr>
      <w:r w:rsidRPr="008C3E8E">
        <w:t>本次招标将按招标文件第七章</w:t>
      </w:r>
      <w:r w:rsidRPr="008C3E8E">
        <w:rPr>
          <w:rStyle w:val="11"/>
          <w:rFonts w:ascii="Times New Roman"/>
        </w:rPr>
        <w:t>评标办法</w:t>
      </w:r>
      <w:r w:rsidRPr="008C3E8E">
        <w:t>所规定的评标方法和标准进行评标。</w:t>
      </w:r>
    </w:p>
    <w:p w14:paraId="5A184F33" w14:textId="77777777" w:rsidR="00145863" w:rsidRPr="008C3E8E" w:rsidRDefault="00145863" w:rsidP="00145863">
      <w:pPr>
        <w:pStyle w:val="1"/>
        <w:rPr>
          <w:rFonts w:ascii="Times New Roman"/>
        </w:rPr>
      </w:pPr>
      <w:bookmarkStart w:id="471" w:name="_Toc62635339"/>
      <w:r w:rsidRPr="00145863">
        <w:rPr>
          <w:rFonts w:ascii="Times New Roman" w:hint="eastAsia"/>
        </w:rPr>
        <w:lastRenderedPageBreak/>
        <w:t>政府采购政策</w:t>
      </w:r>
      <w:r>
        <w:rPr>
          <w:rFonts w:ascii="Times New Roman" w:hint="eastAsia"/>
        </w:rPr>
        <w:t>落实</w:t>
      </w:r>
      <w:bookmarkEnd w:id="471"/>
    </w:p>
    <w:p w14:paraId="71A33662" w14:textId="77777777" w:rsidR="00BE02B3" w:rsidRDefault="00BE02B3" w:rsidP="00BE02B3">
      <w:pPr>
        <w:pStyle w:val="2"/>
        <w:rPr>
          <w:lang w:eastAsia="zh-CN"/>
        </w:rPr>
      </w:pPr>
      <w:r w:rsidRPr="006448CA">
        <w:rPr>
          <w:rFonts w:hint="eastAsia"/>
          <w:b/>
          <w:color w:val="00CC99"/>
        </w:rPr>
        <w:t>本项目专门面向</w:t>
      </w:r>
      <w:r w:rsidR="004D065F" w:rsidRPr="006448CA">
        <w:rPr>
          <w:rFonts w:hint="eastAsia"/>
          <w:b/>
          <w:color w:val="00CC99"/>
        </w:rPr>
        <w:t>中小微型企业</w:t>
      </w:r>
      <w:r w:rsidRPr="006448CA">
        <w:rPr>
          <w:rFonts w:hint="eastAsia"/>
          <w:b/>
          <w:color w:val="00CC99"/>
        </w:rPr>
        <w:t>采购。</w:t>
      </w:r>
      <w:r w:rsidRPr="00664179">
        <w:rPr>
          <w:rFonts w:hint="eastAsia"/>
        </w:rPr>
        <w:t>投标人须</w:t>
      </w:r>
      <w:r>
        <w:rPr>
          <w:rFonts w:hint="eastAsia"/>
        </w:rPr>
        <w:t>根据</w:t>
      </w:r>
      <w:r w:rsidRPr="00EE329D">
        <w:rPr>
          <w:rFonts w:hint="eastAsia"/>
        </w:rPr>
        <w:t>《关于印发中小企业划型标准规定的通知》（工信部联企业〔</w:t>
      </w:r>
      <w:r w:rsidRPr="00EE329D">
        <w:rPr>
          <w:rFonts w:hint="eastAsia"/>
        </w:rPr>
        <w:t>2011</w:t>
      </w:r>
      <w:r w:rsidRPr="00EE329D">
        <w:rPr>
          <w:rFonts w:hint="eastAsia"/>
        </w:rPr>
        <w:t>〕</w:t>
      </w:r>
      <w:r w:rsidRPr="00EE329D">
        <w:rPr>
          <w:rFonts w:hint="eastAsia"/>
        </w:rPr>
        <w:t>300</w:t>
      </w:r>
      <w:r w:rsidRPr="00EE329D">
        <w:rPr>
          <w:rFonts w:hint="eastAsia"/>
        </w:rPr>
        <w:t>号）</w:t>
      </w:r>
      <w:r>
        <w:rPr>
          <w:rFonts w:hint="eastAsia"/>
        </w:rPr>
        <w:t>的</w:t>
      </w:r>
      <w:r w:rsidRPr="00EE329D">
        <w:rPr>
          <w:rFonts w:hint="eastAsia"/>
        </w:rPr>
        <w:t>中小企业划分标准</w:t>
      </w:r>
      <w:r>
        <w:rPr>
          <w:rFonts w:hint="eastAsia"/>
        </w:rPr>
        <w:t>并</w:t>
      </w:r>
      <w:r w:rsidRPr="00664179">
        <w:rPr>
          <w:rFonts w:hint="eastAsia"/>
        </w:rPr>
        <w:t>按《政府采购促进中小企业发展管理办法》（财库﹝</w:t>
      </w:r>
      <w:r w:rsidRPr="00664179">
        <w:rPr>
          <w:rFonts w:hint="eastAsia"/>
        </w:rPr>
        <w:t>2020</w:t>
      </w:r>
      <w:r w:rsidRPr="00664179">
        <w:rPr>
          <w:rFonts w:hint="eastAsia"/>
        </w:rPr>
        <w:t>﹞</w:t>
      </w:r>
      <w:r w:rsidRPr="00664179">
        <w:rPr>
          <w:rFonts w:hint="eastAsia"/>
        </w:rPr>
        <w:t>46</w:t>
      </w:r>
      <w:r w:rsidRPr="00664179">
        <w:rPr>
          <w:rFonts w:hint="eastAsia"/>
        </w:rPr>
        <w:t>号）的规定填写和提交</w:t>
      </w:r>
      <w:r w:rsidR="00641296">
        <w:rPr>
          <w:rFonts w:hint="eastAsia"/>
        </w:rPr>
        <w:t>中小企业声明函</w:t>
      </w:r>
      <w:r>
        <w:rPr>
          <w:rFonts w:hint="eastAsia"/>
        </w:rPr>
        <w:t>。</w:t>
      </w:r>
      <w:r w:rsidRPr="00664179">
        <w:rPr>
          <w:rFonts w:hint="eastAsia"/>
        </w:rPr>
        <w:t>投标人须</w:t>
      </w:r>
      <w:r>
        <w:rPr>
          <w:rFonts w:hint="eastAsia"/>
        </w:rPr>
        <w:t>确保</w:t>
      </w:r>
      <w:r w:rsidR="00641296">
        <w:rPr>
          <w:rFonts w:hint="eastAsia"/>
        </w:rPr>
        <w:t>中小企业声明函</w:t>
      </w:r>
      <w:r w:rsidR="00BC2838">
        <w:rPr>
          <w:rFonts w:hint="eastAsia"/>
        </w:rPr>
        <w:t>其</w:t>
      </w:r>
      <w:r>
        <w:rPr>
          <w:rFonts w:hint="eastAsia"/>
        </w:rPr>
        <w:t>中所提及的任一</w:t>
      </w:r>
      <w:r w:rsidR="004D065F">
        <w:rPr>
          <w:rFonts w:hint="eastAsia"/>
        </w:rPr>
        <w:t>中小微型企业</w:t>
      </w:r>
      <w:r>
        <w:rPr>
          <w:rFonts w:hint="eastAsia"/>
        </w:rPr>
        <w:t>的单位负责人与任一</w:t>
      </w:r>
      <w:r w:rsidR="007A620B">
        <w:rPr>
          <w:rFonts w:hint="eastAsia"/>
        </w:rPr>
        <w:t>大型企业</w:t>
      </w:r>
      <w:r w:rsidRPr="00A67678">
        <w:rPr>
          <w:rFonts w:hint="eastAsia"/>
        </w:rPr>
        <w:t>的</w:t>
      </w:r>
      <w:r>
        <w:rPr>
          <w:rFonts w:hint="eastAsia"/>
        </w:rPr>
        <w:t>单位</w:t>
      </w:r>
      <w:r w:rsidRPr="00A67678">
        <w:rPr>
          <w:rFonts w:hint="eastAsia"/>
        </w:rPr>
        <w:t>负责人</w:t>
      </w:r>
      <w:r>
        <w:rPr>
          <w:rFonts w:hint="eastAsia"/>
        </w:rPr>
        <w:t>不得为同一人</w:t>
      </w:r>
      <w:r w:rsidR="009F3C5F">
        <w:rPr>
          <w:rFonts w:hint="eastAsia"/>
        </w:rPr>
        <w:t>，</w:t>
      </w:r>
      <w:r>
        <w:rPr>
          <w:rFonts w:hint="eastAsia"/>
        </w:rPr>
        <w:t>任一</w:t>
      </w:r>
      <w:r w:rsidR="004D065F">
        <w:rPr>
          <w:rFonts w:hint="eastAsia"/>
        </w:rPr>
        <w:t>中小微型企业</w:t>
      </w:r>
      <w:r>
        <w:rPr>
          <w:rFonts w:hint="eastAsia"/>
        </w:rPr>
        <w:t>与任一</w:t>
      </w:r>
      <w:r w:rsidR="007A620B">
        <w:rPr>
          <w:rFonts w:hint="eastAsia"/>
        </w:rPr>
        <w:t>大型企业</w:t>
      </w:r>
      <w:r w:rsidRPr="00AA71AA">
        <w:rPr>
          <w:rFonts w:hint="eastAsia"/>
        </w:rPr>
        <w:t>之间</w:t>
      </w:r>
      <w:r>
        <w:rPr>
          <w:rFonts w:hint="eastAsia"/>
        </w:rPr>
        <w:t>也不得</w:t>
      </w:r>
      <w:r w:rsidRPr="00AA71AA">
        <w:rPr>
          <w:rFonts w:hint="eastAsia"/>
        </w:rPr>
        <w:t>存在直接控股、管理关系</w:t>
      </w:r>
      <w:r w:rsidR="007A620B">
        <w:rPr>
          <w:rFonts w:hint="eastAsia"/>
          <w:lang w:eastAsia="zh-CN"/>
        </w:rPr>
        <w:t>；</w:t>
      </w:r>
      <w:r>
        <w:rPr>
          <w:rFonts w:hint="eastAsia"/>
        </w:rPr>
        <w:t>其中所提及的任一</w:t>
      </w:r>
      <w:r w:rsidR="004D065F">
        <w:rPr>
          <w:rFonts w:hint="eastAsia"/>
        </w:rPr>
        <w:t>中小微型企业</w:t>
      </w:r>
      <w:r>
        <w:rPr>
          <w:rFonts w:hint="eastAsia"/>
        </w:rPr>
        <w:t>认定标准中的“从业人员”</w:t>
      </w:r>
      <w:r w:rsidRPr="0003087C">
        <w:rPr>
          <w:rFonts w:hint="eastAsia"/>
        </w:rPr>
        <w:t>包括</w:t>
      </w:r>
      <w:r>
        <w:rPr>
          <w:rFonts w:hint="eastAsia"/>
        </w:rPr>
        <w:t>了</w:t>
      </w:r>
      <w:r w:rsidRPr="0003087C">
        <w:rPr>
          <w:rFonts w:hint="eastAsia"/>
        </w:rPr>
        <w:t>与企业建立劳动关系的职工人数和企业接受的劳务派遣用工人数。</w:t>
      </w:r>
      <w:r w:rsidR="004D065F" w:rsidRPr="004D065F">
        <w:rPr>
          <w:rFonts w:hint="eastAsia"/>
        </w:rPr>
        <w:t>以联合体形式参加</w:t>
      </w:r>
      <w:r w:rsidR="004D065F">
        <w:rPr>
          <w:rFonts w:hint="eastAsia"/>
          <w:lang w:eastAsia="zh-CN"/>
        </w:rPr>
        <w:t>投标</w:t>
      </w:r>
      <w:r w:rsidR="004D065F" w:rsidRPr="004D065F">
        <w:rPr>
          <w:rFonts w:hint="eastAsia"/>
        </w:rPr>
        <w:t>，联合体各方均为</w:t>
      </w:r>
      <w:r w:rsidR="00A07533">
        <w:rPr>
          <w:rFonts w:hint="eastAsia"/>
        </w:rPr>
        <w:t>中小微型企业</w:t>
      </w:r>
      <w:r w:rsidR="004D065F" w:rsidRPr="004D065F">
        <w:rPr>
          <w:rFonts w:hint="eastAsia"/>
        </w:rPr>
        <w:t>的，联合体视同</w:t>
      </w:r>
      <w:r w:rsidR="00A07533">
        <w:rPr>
          <w:rFonts w:hint="eastAsia"/>
        </w:rPr>
        <w:t>中小微型企业</w:t>
      </w:r>
      <w:r w:rsidR="004D065F" w:rsidRPr="004D065F">
        <w:rPr>
          <w:rFonts w:hint="eastAsia"/>
        </w:rPr>
        <w:t>。</w:t>
      </w:r>
    </w:p>
    <w:p w14:paraId="1D6A4C28" w14:textId="77777777" w:rsidR="006F128D" w:rsidRPr="006F128D" w:rsidRDefault="00411DB7" w:rsidP="000F2E64">
      <w:pPr>
        <w:pStyle w:val="2"/>
        <w:rPr>
          <w:color w:val="FF0000"/>
        </w:rPr>
      </w:pPr>
      <w:r w:rsidRPr="008C3E8E">
        <w:t>如投标人为残疾人福利性单位，须在投标文件中提供符合财库〔</w:t>
      </w:r>
      <w:r w:rsidRPr="008C3E8E">
        <w:t>2017</w:t>
      </w:r>
      <w:r w:rsidRPr="008C3E8E">
        <w:t>〕</w:t>
      </w:r>
      <w:r w:rsidRPr="008C3E8E">
        <w:t>141</w:t>
      </w:r>
      <w:r w:rsidRPr="008C3E8E">
        <w:t>号文格式要求的残疾人福利性单位声明函；在评标时残疾人福利性单位将视同</w:t>
      </w:r>
      <w:r w:rsidR="004D065F">
        <w:t>小微型企业</w:t>
      </w:r>
      <w:r w:rsidRPr="008C3E8E">
        <w:t>，执行支持</w:t>
      </w:r>
      <w:r w:rsidR="004D065F">
        <w:t>小微型企业</w:t>
      </w:r>
      <w:r w:rsidRPr="008C3E8E">
        <w:t>的相同政策。如投标人为监狱或戒毒企业，应在其投标文件中提供由省级以上监狱管理局、戒毒管理局（含新疆生产建设兵团）出具的属于监狱或戒毒企</w:t>
      </w:r>
      <w:r w:rsidRPr="006F79B6">
        <w:t>业的证明文件；在评标时监狱或戒毒企业将视同</w:t>
      </w:r>
      <w:r w:rsidR="004D065F">
        <w:t>小微型企业</w:t>
      </w:r>
      <w:r w:rsidRPr="006F79B6">
        <w:t>，执行支持</w:t>
      </w:r>
      <w:r w:rsidR="004D065F">
        <w:t>小微型企业</w:t>
      </w:r>
      <w:r w:rsidRPr="006F79B6">
        <w:t>的相同政策</w:t>
      </w:r>
      <w:r w:rsidR="000F2E64" w:rsidRPr="006F79B6">
        <w:t>。</w:t>
      </w:r>
    </w:p>
    <w:p w14:paraId="11F86C6E" w14:textId="77777777" w:rsidR="000F2E64" w:rsidRPr="00E51174" w:rsidRDefault="006F79B6" w:rsidP="000F2E64">
      <w:pPr>
        <w:pStyle w:val="2"/>
      </w:pPr>
      <w:r w:rsidRPr="00E51174">
        <w:rPr>
          <w:rFonts w:hint="eastAsia"/>
        </w:rPr>
        <w:t>一旦</w:t>
      </w:r>
      <w:r w:rsidRPr="00E51174">
        <w:rPr>
          <w:rFonts w:hint="eastAsia"/>
          <w:lang w:eastAsia="zh-CN"/>
        </w:rPr>
        <w:t>投标人</w:t>
      </w:r>
      <w:r w:rsidRPr="00E51174">
        <w:rPr>
          <w:rFonts w:hint="eastAsia"/>
        </w:rPr>
        <w:t>中标</w:t>
      </w:r>
      <w:r w:rsidR="00C765EE" w:rsidRPr="00E51174">
        <w:rPr>
          <w:rFonts w:hint="eastAsia"/>
          <w:lang w:eastAsia="zh-CN"/>
        </w:rPr>
        <w:t>，则</w:t>
      </w:r>
      <w:r w:rsidRPr="00E51174">
        <w:rPr>
          <w:rFonts w:hint="eastAsia"/>
        </w:rPr>
        <w:t>将在中标公告中公告其声明函，接受社会监督；若提供声明函与事实不符的，将依照《中华人民共和国政府采购法》第七十七条第一款的规定追究</w:t>
      </w:r>
      <w:r w:rsidRPr="00E51174">
        <w:rPr>
          <w:rFonts w:hint="eastAsia"/>
          <w:lang w:eastAsia="zh-CN"/>
        </w:rPr>
        <w:t>其</w:t>
      </w:r>
      <w:r w:rsidRPr="00E51174">
        <w:rPr>
          <w:rFonts w:hint="eastAsia"/>
        </w:rPr>
        <w:t>法律责任。</w:t>
      </w:r>
    </w:p>
    <w:p w14:paraId="02647FE5" w14:textId="77777777" w:rsidR="000F2E64" w:rsidRPr="008C3E8E" w:rsidRDefault="000F2E64" w:rsidP="000F2E64">
      <w:pPr>
        <w:pStyle w:val="2"/>
      </w:pPr>
      <w:bookmarkStart w:id="472" w:name="_Ref394397336"/>
      <w:r w:rsidRPr="008C3E8E">
        <w:t>在详细评审中，</w:t>
      </w:r>
      <w:bookmarkEnd w:id="472"/>
      <w:r w:rsidR="009E5750" w:rsidRPr="009D7A02">
        <w:rPr>
          <w:rFonts w:hint="eastAsia"/>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648B360D" w14:textId="77777777" w:rsidR="000F2E64" w:rsidRDefault="009E5750" w:rsidP="000F2E64">
      <w:pPr>
        <w:pStyle w:val="2"/>
        <w:rPr>
          <w:lang w:eastAsia="zh-CN"/>
        </w:rPr>
      </w:pPr>
      <w:r w:rsidRPr="009D7A02">
        <w:rPr>
          <w:rFonts w:hint="eastAsia"/>
        </w:rPr>
        <w:t>当采购标的中含有国家有关部门最新公布的政府采购节能产品、环境标志产品实施品目清单且要求强制采购的产品时</w:t>
      </w:r>
      <w:r>
        <w:rPr>
          <w:rFonts w:hint="eastAsia"/>
        </w:rPr>
        <w:t>，</w:t>
      </w:r>
      <w:r w:rsidR="000F2E64" w:rsidRPr="008C3E8E">
        <w:t>第七章评标办法</w:t>
      </w:r>
      <w:r w:rsidR="00411DB7" w:rsidRPr="008C3E8E">
        <w:t>符合性审查</w:t>
      </w:r>
      <w:r w:rsidR="000F2E64" w:rsidRPr="008C3E8E">
        <w:t>阶段</w:t>
      </w:r>
      <w:r w:rsidR="00450ED5">
        <w:rPr>
          <w:rFonts w:hint="eastAsia"/>
        </w:rPr>
        <w:t>判定投标无效的</w:t>
      </w:r>
      <w:r w:rsidR="000F2E64" w:rsidRPr="008C3E8E">
        <w:t>条款中</w:t>
      </w:r>
      <w:r w:rsidR="00024CF8" w:rsidRPr="008C3E8E">
        <w:t>第</w:t>
      </w:r>
      <w:r w:rsidR="00024CF8" w:rsidRPr="008C3E8E">
        <w:fldChar w:fldCharType="begin"/>
      </w:r>
      <w:r w:rsidR="00024CF8" w:rsidRPr="008C3E8E">
        <w:instrText xml:space="preserve"> REF _Ref503128881 \r \h </w:instrText>
      </w:r>
      <w:r w:rsidR="008C3E8E">
        <w:instrText xml:space="preserve"> \* MERGEFORMAT </w:instrText>
      </w:r>
      <w:r w:rsidR="00024CF8" w:rsidRPr="008C3E8E">
        <w:fldChar w:fldCharType="separate"/>
      </w:r>
      <w:r w:rsidR="00F11D0A">
        <w:rPr>
          <w:rFonts w:hint="eastAsia"/>
        </w:rPr>
        <w:t>3.3</w:t>
      </w:r>
      <w:r w:rsidR="00F11D0A">
        <w:rPr>
          <w:rFonts w:hint="eastAsia"/>
        </w:rPr>
        <w:t>（</w:t>
      </w:r>
      <w:r w:rsidR="00F11D0A">
        <w:rPr>
          <w:rFonts w:hint="eastAsia"/>
        </w:rPr>
        <w:t>3</w:t>
      </w:r>
      <w:r w:rsidR="00F11D0A">
        <w:rPr>
          <w:rFonts w:hint="eastAsia"/>
        </w:rPr>
        <w:t>）</w:t>
      </w:r>
      <w:r w:rsidR="00024CF8" w:rsidRPr="008C3E8E">
        <w:fldChar w:fldCharType="end"/>
      </w:r>
      <w:r w:rsidR="00024CF8" w:rsidRPr="008C3E8E">
        <w:t>条应</w:t>
      </w:r>
      <w:r w:rsidR="000F2E64" w:rsidRPr="008C3E8E">
        <w:t>包含：</w:t>
      </w:r>
      <w:r w:rsidRPr="009D7A02">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BA583F7" w14:textId="77777777" w:rsidR="00145863" w:rsidRPr="00E51174" w:rsidRDefault="00145863" w:rsidP="00145863">
      <w:pPr>
        <w:pStyle w:val="2"/>
        <w:rPr>
          <w:lang w:eastAsia="zh-CN"/>
        </w:rPr>
      </w:pPr>
      <w:r w:rsidRPr="00E51174">
        <w:rPr>
          <w:rFonts w:hint="eastAsia"/>
          <w:lang w:eastAsia="zh-CN"/>
        </w:rPr>
        <w:t>当中标人为中小微型企业时，</w:t>
      </w:r>
      <w:r w:rsidRPr="00E51174">
        <w:rPr>
          <w:rFonts w:hint="eastAsia"/>
        </w:rPr>
        <w:t>所签订的合同</w:t>
      </w:r>
      <w:r w:rsidRPr="00E51174">
        <w:rPr>
          <w:rFonts w:hint="eastAsia"/>
          <w:lang w:eastAsia="zh-CN"/>
        </w:rPr>
        <w:t>中约定的支付条款将按《保障中小企业款项支付条例（国务院第</w:t>
      </w:r>
      <w:r w:rsidRPr="00E51174">
        <w:rPr>
          <w:rFonts w:hint="eastAsia"/>
          <w:lang w:eastAsia="zh-CN"/>
        </w:rPr>
        <w:t>728</w:t>
      </w:r>
      <w:r w:rsidRPr="00E51174">
        <w:rPr>
          <w:rFonts w:hint="eastAsia"/>
          <w:lang w:eastAsia="zh-CN"/>
        </w:rPr>
        <w:t>号令）》的规定作出相应调整。</w:t>
      </w:r>
    </w:p>
    <w:p w14:paraId="27C47326" w14:textId="77777777" w:rsidR="00145863" w:rsidRPr="00E51174" w:rsidRDefault="00145863" w:rsidP="00145863">
      <w:pPr>
        <w:pStyle w:val="2"/>
        <w:rPr>
          <w:lang w:eastAsia="zh-CN"/>
        </w:rPr>
      </w:pPr>
      <w:r w:rsidRPr="00E51174">
        <w:rPr>
          <w:rFonts w:hint="eastAsia"/>
          <w:lang w:eastAsia="zh-CN"/>
        </w:rPr>
        <w:t>本项目评标过程中依法享受</w:t>
      </w:r>
      <w:r w:rsidRPr="00E51174">
        <w:rPr>
          <w:rFonts w:hint="eastAsia"/>
        </w:rPr>
        <w:t>中小企业扶持政策</w:t>
      </w:r>
      <w:r w:rsidRPr="00E51174">
        <w:rPr>
          <w:rFonts w:hint="eastAsia"/>
          <w:lang w:eastAsia="zh-CN"/>
        </w:rPr>
        <w:t>的小微型企业，中标后不得将合同分包给大中型企业。本项目评标过程中依法享受</w:t>
      </w:r>
      <w:r w:rsidRPr="00E51174">
        <w:rPr>
          <w:rFonts w:hint="eastAsia"/>
        </w:rPr>
        <w:t>中小企业扶持政策</w:t>
      </w:r>
      <w:r w:rsidRPr="00E51174">
        <w:rPr>
          <w:rFonts w:hint="eastAsia"/>
          <w:lang w:eastAsia="zh-CN"/>
        </w:rPr>
        <w:t>的中型企业，中标后不得将合同分包给大型企业。</w:t>
      </w:r>
    </w:p>
    <w:p w14:paraId="3682392B" w14:textId="77777777" w:rsidR="00E720CD" w:rsidRPr="008C3E8E" w:rsidRDefault="00E720CD" w:rsidP="00212DD5">
      <w:pPr>
        <w:pStyle w:val="flType"/>
        <w:rPr>
          <w:rFonts w:ascii="Times New Roman"/>
        </w:rPr>
      </w:pPr>
      <w:bookmarkStart w:id="473" w:name="_Toc2063838"/>
      <w:bookmarkStart w:id="474" w:name="_Toc2063943"/>
      <w:bookmarkStart w:id="475" w:name="_Toc2063975"/>
      <w:bookmarkStart w:id="476" w:name="_Toc8343715"/>
      <w:bookmarkStart w:id="477" w:name="_Toc301765385"/>
      <w:bookmarkStart w:id="478" w:name="_Toc389465261"/>
      <w:bookmarkStart w:id="479" w:name="_Toc491700923"/>
      <w:bookmarkStart w:id="480" w:name="_Toc495398003"/>
      <w:bookmarkStart w:id="481" w:name="_Toc495398053"/>
      <w:bookmarkStart w:id="482" w:name="_Toc495406856"/>
      <w:bookmarkStart w:id="483" w:name="_Toc503130726"/>
      <w:bookmarkStart w:id="484" w:name="_Toc503130787"/>
      <w:bookmarkStart w:id="485" w:name="_Toc62635340"/>
      <w:r w:rsidRPr="008C3E8E">
        <w:rPr>
          <w:rFonts w:ascii="Times New Roman"/>
        </w:rPr>
        <w:t>六、授予合同</w:t>
      </w:r>
      <w:bookmarkEnd w:id="473"/>
      <w:bookmarkEnd w:id="474"/>
      <w:bookmarkEnd w:id="475"/>
      <w:bookmarkEnd w:id="476"/>
      <w:bookmarkEnd w:id="477"/>
      <w:bookmarkEnd w:id="478"/>
      <w:bookmarkEnd w:id="479"/>
      <w:bookmarkEnd w:id="480"/>
      <w:bookmarkEnd w:id="481"/>
      <w:bookmarkEnd w:id="482"/>
      <w:bookmarkEnd w:id="483"/>
      <w:bookmarkEnd w:id="484"/>
      <w:bookmarkEnd w:id="485"/>
    </w:p>
    <w:p w14:paraId="3CD80196" w14:textId="77777777" w:rsidR="00E720CD" w:rsidRPr="008C3E8E" w:rsidRDefault="00E720CD" w:rsidP="00212DD5">
      <w:pPr>
        <w:pStyle w:val="1"/>
        <w:rPr>
          <w:rFonts w:ascii="Times New Roman"/>
        </w:rPr>
      </w:pPr>
      <w:bookmarkStart w:id="486" w:name="_Toc434462199"/>
      <w:bookmarkStart w:id="487" w:name="_Toc434462810"/>
      <w:bookmarkStart w:id="488" w:name="_Toc434897313"/>
      <w:bookmarkStart w:id="489" w:name="_Toc452306117"/>
      <w:bookmarkStart w:id="490" w:name="_Toc452726960"/>
      <w:bookmarkStart w:id="491" w:name="_Toc452727320"/>
      <w:bookmarkStart w:id="492" w:name="_Toc452800705"/>
      <w:bookmarkStart w:id="493" w:name="_Toc2063708"/>
      <w:bookmarkStart w:id="494" w:name="_Toc2063839"/>
      <w:bookmarkStart w:id="495" w:name="_Toc8343716"/>
      <w:bookmarkStart w:id="496" w:name="_Toc302374150"/>
      <w:bookmarkStart w:id="497" w:name="_Ref389676059"/>
      <w:bookmarkStart w:id="498" w:name="_Toc62635341"/>
      <w:r w:rsidRPr="008C3E8E">
        <w:rPr>
          <w:rFonts w:ascii="Times New Roman"/>
        </w:rPr>
        <w:t>合同授予标准</w:t>
      </w:r>
      <w:bookmarkEnd w:id="486"/>
      <w:bookmarkEnd w:id="487"/>
      <w:bookmarkEnd w:id="488"/>
      <w:bookmarkEnd w:id="489"/>
      <w:bookmarkEnd w:id="490"/>
      <w:bookmarkEnd w:id="491"/>
      <w:bookmarkEnd w:id="492"/>
      <w:bookmarkEnd w:id="493"/>
      <w:bookmarkEnd w:id="494"/>
      <w:bookmarkEnd w:id="495"/>
      <w:bookmarkEnd w:id="496"/>
      <w:bookmarkEnd w:id="497"/>
      <w:bookmarkEnd w:id="498"/>
    </w:p>
    <w:p w14:paraId="45C19E99" w14:textId="77777777" w:rsidR="00E720CD" w:rsidRPr="008C3E8E" w:rsidRDefault="00E720CD" w:rsidP="00212DD5">
      <w:pPr>
        <w:pStyle w:val="a6"/>
      </w:pPr>
      <w:r w:rsidRPr="008C3E8E">
        <w:t>除</w:t>
      </w:r>
      <w:r w:rsidRPr="008C3E8E">
        <w:rPr>
          <w:rStyle w:val="11"/>
          <w:rFonts w:ascii="Times New Roman"/>
        </w:rPr>
        <w:t>本须知</w:t>
      </w:r>
      <w:r w:rsidRPr="008C3E8E">
        <w:t>第</w:t>
      </w:r>
      <w:r w:rsidRPr="008C3E8E">
        <w:fldChar w:fldCharType="begin"/>
      </w:r>
      <w:r w:rsidRPr="008C3E8E">
        <w:instrText xml:space="preserve"> REF _Ref434458574 \n </w:instrText>
      </w:r>
      <w:r w:rsidR="007666A4" w:rsidRPr="008C3E8E">
        <w:instrText xml:space="preserve"> \* MERGEFORMAT </w:instrText>
      </w:r>
      <w:r w:rsidRPr="008C3E8E">
        <w:fldChar w:fldCharType="separate"/>
      </w:r>
      <w:r w:rsidR="00F11D0A">
        <w:t>31</w:t>
      </w:r>
      <w:r w:rsidRPr="008C3E8E">
        <w:fldChar w:fldCharType="end"/>
      </w:r>
      <w:r w:rsidRPr="008C3E8E">
        <w:t>条规定外，</w:t>
      </w:r>
      <w:r w:rsidR="00826203" w:rsidRPr="008C3E8E">
        <w:t>招标人</w:t>
      </w:r>
      <w:r w:rsidRPr="008C3E8E">
        <w:t>应将合同授予被确定为实质上响应招标文件要求的，</w:t>
      </w:r>
      <w:r w:rsidRPr="008C3E8E">
        <w:lastRenderedPageBreak/>
        <w:t>能够满意履行合同义务的</w:t>
      </w:r>
      <w:r w:rsidR="000F2E64" w:rsidRPr="008C3E8E">
        <w:rPr>
          <w:b/>
        </w:rPr>
        <w:t>综合评分得分最高</w:t>
      </w:r>
      <w:r w:rsidRPr="008C3E8E">
        <w:t>的投标人。</w:t>
      </w:r>
    </w:p>
    <w:p w14:paraId="2FEE3BE2" w14:textId="77777777" w:rsidR="00E720CD" w:rsidRPr="008C3E8E" w:rsidRDefault="00E720CD" w:rsidP="00212DD5">
      <w:pPr>
        <w:pStyle w:val="1"/>
        <w:rPr>
          <w:rFonts w:ascii="Times New Roman"/>
        </w:rPr>
      </w:pPr>
      <w:bookmarkStart w:id="499" w:name="_Toc434462200"/>
      <w:bookmarkStart w:id="500" w:name="_Toc434462811"/>
      <w:bookmarkStart w:id="501" w:name="_Toc434897314"/>
      <w:bookmarkStart w:id="502" w:name="_Toc452306118"/>
      <w:bookmarkStart w:id="503" w:name="_Toc452726961"/>
      <w:bookmarkStart w:id="504" w:name="_Toc452727321"/>
      <w:bookmarkStart w:id="505" w:name="_Toc452800706"/>
      <w:bookmarkStart w:id="506" w:name="_Toc2063709"/>
      <w:bookmarkStart w:id="507" w:name="_Toc2063840"/>
      <w:bookmarkStart w:id="508" w:name="_Toc8343717"/>
      <w:bookmarkStart w:id="509" w:name="_Toc302374151"/>
      <w:bookmarkStart w:id="510" w:name="_Toc62635342"/>
      <w:r w:rsidRPr="008C3E8E">
        <w:rPr>
          <w:rFonts w:ascii="Times New Roman"/>
        </w:rPr>
        <w:t>资格</w:t>
      </w:r>
      <w:bookmarkEnd w:id="499"/>
      <w:bookmarkEnd w:id="500"/>
      <w:bookmarkEnd w:id="501"/>
      <w:bookmarkEnd w:id="502"/>
      <w:bookmarkEnd w:id="503"/>
      <w:bookmarkEnd w:id="504"/>
      <w:bookmarkEnd w:id="505"/>
      <w:bookmarkEnd w:id="506"/>
      <w:bookmarkEnd w:id="507"/>
      <w:bookmarkEnd w:id="508"/>
      <w:r w:rsidR="00DC4823" w:rsidRPr="008C3E8E">
        <w:rPr>
          <w:rFonts w:ascii="Times New Roman"/>
        </w:rPr>
        <w:t>复</w:t>
      </w:r>
      <w:r w:rsidR="00F261BE" w:rsidRPr="008C3E8E">
        <w:rPr>
          <w:rFonts w:ascii="Times New Roman"/>
        </w:rPr>
        <w:t>审</w:t>
      </w:r>
      <w:bookmarkEnd w:id="509"/>
      <w:bookmarkEnd w:id="510"/>
    </w:p>
    <w:p w14:paraId="617C20F2" w14:textId="77777777" w:rsidR="00BE10A8" w:rsidRPr="008C3E8E" w:rsidRDefault="0072545C" w:rsidP="00212DD5">
      <w:pPr>
        <w:pStyle w:val="2"/>
      </w:pPr>
      <w:bookmarkStart w:id="511" w:name="_Toc434462201"/>
      <w:bookmarkStart w:id="512" w:name="_Toc434462812"/>
      <w:bookmarkStart w:id="513" w:name="_Toc434897315"/>
      <w:bookmarkStart w:id="514" w:name="_Toc452306119"/>
      <w:bookmarkStart w:id="515" w:name="_Ref452639103"/>
      <w:bookmarkStart w:id="516" w:name="_Toc452726962"/>
      <w:bookmarkStart w:id="517" w:name="_Toc452727322"/>
      <w:bookmarkStart w:id="518" w:name="_Toc452800707"/>
      <w:bookmarkStart w:id="519" w:name="_Toc2063710"/>
      <w:bookmarkStart w:id="520" w:name="_Toc2063841"/>
      <w:bookmarkStart w:id="521" w:name="_Toc8343718"/>
      <w:bookmarkStart w:id="522" w:name="_Toc302374152"/>
      <w:bookmarkStart w:id="523" w:name="_Ref389455893"/>
      <w:r w:rsidRPr="008C3E8E">
        <w:t>在最终授标之前，</w:t>
      </w:r>
      <w:r w:rsidR="00876A01">
        <w:rPr>
          <w:rFonts w:hint="eastAsia"/>
          <w:lang w:eastAsia="zh-CN"/>
        </w:rPr>
        <w:t>原评标委员会</w:t>
      </w:r>
      <w:r w:rsidRPr="008C3E8E">
        <w:t>有权对综合评分得分最高的中标候选人是否有能力履行合同义务进行资格复审。资格复审将针对该投标人在资格预审（若有时）或开标之后可能发生的资格变化而进行</w:t>
      </w:r>
      <w:r w:rsidR="00BE10A8" w:rsidRPr="008C3E8E">
        <w:t>。</w:t>
      </w:r>
    </w:p>
    <w:p w14:paraId="7208C791" w14:textId="77777777" w:rsidR="00BE10A8" w:rsidRPr="008C3E8E" w:rsidRDefault="00BE10A8" w:rsidP="00212DD5">
      <w:pPr>
        <w:pStyle w:val="2"/>
      </w:pPr>
      <w:bookmarkStart w:id="524" w:name="_Ref389490624"/>
      <w:r w:rsidRPr="008C3E8E">
        <w:t>如果复查通过，则将合同授予该投标人；如果复审没有通过，</w:t>
      </w:r>
      <w:r w:rsidR="00450ED5">
        <w:rPr>
          <w:rFonts w:hint="eastAsia"/>
        </w:rPr>
        <w:t>则其投标将作无效处理</w:t>
      </w:r>
      <w:r w:rsidRPr="008C3E8E">
        <w:t>。在此情况下，</w:t>
      </w:r>
      <w:r w:rsidR="00876A01">
        <w:rPr>
          <w:rFonts w:hint="eastAsia"/>
          <w:lang w:eastAsia="zh-CN"/>
        </w:rPr>
        <w:t>原评标委员会</w:t>
      </w:r>
      <w:r w:rsidR="00D7316E" w:rsidRPr="008C3E8E">
        <w:t>将对</w:t>
      </w:r>
      <w:r w:rsidR="000F2E64" w:rsidRPr="008C3E8E">
        <w:rPr>
          <w:b/>
        </w:rPr>
        <w:t>综合评分得分</w:t>
      </w:r>
      <w:r w:rsidRPr="008C3E8E">
        <w:t>排序在后的中标候选人作类似的资格复审。</w:t>
      </w:r>
      <w:bookmarkEnd w:id="524"/>
    </w:p>
    <w:p w14:paraId="55DCF5D8" w14:textId="77777777" w:rsidR="00E720CD" w:rsidRPr="008C3E8E" w:rsidRDefault="00826203" w:rsidP="00212DD5">
      <w:pPr>
        <w:pStyle w:val="1"/>
        <w:rPr>
          <w:rFonts w:ascii="Times New Roman"/>
        </w:rPr>
      </w:pPr>
      <w:bookmarkStart w:id="525" w:name="_Ref434458574"/>
      <w:bookmarkStart w:id="526" w:name="_Toc434462202"/>
      <w:bookmarkStart w:id="527" w:name="_Toc434462813"/>
      <w:bookmarkStart w:id="528" w:name="_Toc434897316"/>
      <w:bookmarkStart w:id="529" w:name="_Toc452306120"/>
      <w:bookmarkStart w:id="530" w:name="_Toc452726963"/>
      <w:bookmarkStart w:id="531" w:name="_Toc452727323"/>
      <w:bookmarkStart w:id="532" w:name="_Toc452800708"/>
      <w:bookmarkStart w:id="533" w:name="_Toc2063711"/>
      <w:bookmarkStart w:id="534" w:name="_Toc2063842"/>
      <w:bookmarkStart w:id="535" w:name="_Toc8343719"/>
      <w:bookmarkStart w:id="536" w:name="_Toc302374153"/>
      <w:bookmarkStart w:id="537" w:name="_Toc62635343"/>
      <w:bookmarkEnd w:id="511"/>
      <w:bookmarkEnd w:id="512"/>
      <w:bookmarkEnd w:id="513"/>
      <w:bookmarkEnd w:id="514"/>
      <w:bookmarkEnd w:id="515"/>
      <w:bookmarkEnd w:id="516"/>
      <w:bookmarkEnd w:id="517"/>
      <w:bookmarkEnd w:id="518"/>
      <w:bookmarkEnd w:id="519"/>
      <w:bookmarkEnd w:id="520"/>
      <w:bookmarkEnd w:id="521"/>
      <w:bookmarkEnd w:id="522"/>
      <w:bookmarkEnd w:id="523"/>
      <w:r w:rsidRPr="008C3E8E">
        <w:rPr>
          <w:rFonts w:ascii="Times New Roman"/>
        </w:rPr>
        <w:t>招标人</w:t>
      </w:r>
      <w:r w:rsidR="00E720CD" w:rsidRPr="008C3E8E">
        <w:rPr>
          <w:rFonts w:ascii="Times New Roman"/>
        </w:rPr>
        <w:t>接受和拒绝任一或所有投标的权利</w:t>
      </w:r>
      <w:bookmarkEnd w:id="525"/>
      <w:bookmarkEnd w:id="526"/>
      <w:bookmarkEnd w:id="527"/>
      <w:bookmarkEnd w:id="528"/>
      <w:bookmarkEnd w:id="529"/>
      <w:bookmarkEnd w:id="530"/>
      <w:bookmarkEnd w:id="531"/>
      <w:bookmarkEnd w:id="532"/>
      <w:bookmarkEnd w:id="533"/>
      <w:bookmarkEnd w:id="534"/>
      <w:bookmarkEnd w:id="535"/>
      <w:bookmarkEnd w:id="536"/>
      <w:bookmarkEnd w:id="537"/>
    </w:p>
    <w:p w14:paraId="18D0362A" w14:textId="77777777" w:rsidR="00E720CD" w:rsidRPr="008C3E8E" w:rsidRDefault="00E96122" w:rsidP="00212DD5">
      <w:pPr>
        <w:pStyle w:val="a6"/>
      </w:pPr>
      <w:r w:rsidRPr="00E96122">
        <w:rPr>
          <w:rFonts w:hint="eastAsia"/>
        </w:rPr>
        <w:t>当因重大变故采购任务取消时，招标人保留在授标之前的任何时候接受或拒绝任一投标、宣布招</w:t>
      </w:r>
      <w:r>
        <w:rPr>
          <w:rFonts w:hint="eastAsia"/>
        </w:rPr>
        <w:t>标程序无效或拒绝所有投标的权利，对受影响的投标人不承担任何责任</w:t>
      </w:r>
      <w:r w:rsidR="00E720CD" w:rsidRPr="008C3E8E">
        <w:t>。</w:t>
      </w:r>
    </w:p>
    <w:p w14:paraId="06BAA2CE" w14:textId="77777777" w:rsidR="00E720CD" w:rsidRPr="008C3E8E" w:rsidRDefault="00E720CD" w:rsidP="00212DD5">
      <w:pPr>
        <w:pStyle w:val="1"/>
        <w:rPr>
          <w:rFonts w:ascii="Times New Roman"/>
        </w:rPr>
      </w:pPr>
      <w:bookmarkStart w:id="538" w:name="_Toc434462203"/>
      <w:bookmarkStart w:id="539" w:name="_Toc434462814"/>
      <w:bookmarkStart w:id="540" w:name="_Toc434897317"/>
      <w:bookmarkStart w:id="541" w:name="_Toc452306121"/>
      <w:bookmarkStart w:id="542" w:name="_Toc452726964"/>
      <w:bookmarkStart w:id="543" w:name="_Toc452727324"/>
      <w:bookmarkStart w:id="544" w:name="_Toc452800709"/>
      <w:bookmarkStart w:id="545" w:name="_Toc2063712"/>
      <w:bookmarkStart w:id="546" w:name="_Toc2063843"/>
      <w:bookmarkStart w:id="547" w:name="_Toc8343720"/>
      <w:bookmarkStart w:id="548" w:name="_Toc302374154"/>
      <w:bookmarkStart w:id="549" w:name="_Toc62635344"/>
      <w:r w:rsidRPr="008C3E8E">
        <w:rPr>
          <w:rFonts w:ascii="Times New Roman"/>
        </w:rPr>
        <w:t>中标通知书</w:t>
      </w:r>
      <w:bookmarkEnd w:id="538"/>
      <w:bookmarkEnd w:id="539"/>
      <w:bookmarkEnd w:id="540"/>
      <w:bookmarkEnd w:id="541"/>
      <w:bookmarkEnd w:id="542"/>
      <w:bookmarkEnd w:id="543"/>
      <w:bookmarkEnd w:id="544"/>
      <w:bookmarkEnd w:id="545"/>
      <w:bookmarkEnd w:id="546"/>
      <w:bookmarkEnd w:id="547"/>
      <w:bookmarkEnd w:id="548"/>
      <w:bookmarkEnd w:id="549"/>
    </w:p>
    <w:p w14:paraId="41047F7E" w14:textId="77777777" w:rsidR="00E720CD" w:rsidRPr="008C3E8E" w:rsidRDefault="00E720CD" w:rsidP="00212DD5">
      <w:pPr>
        <w:pStyle w:val="2"/>
      </w:pPr>
      <w:r w:rsidRPr="008C3E8E">
        <w:t>在投标有效期届满之前，</w:t>
      </w:r>
      <w:r w:rsidR="00390731">
        <w:t>招标代理机构</w:t>
      </w:r>
      <w:r w:rsidRPr="008C3E8E">
        <w:t>将以书面通知的形式通知中标人。</w:t>
      </w:r>
    </w:p>
    <w:p w14:paraId="649BE9A0" w14:textId="77777777" w:rsidR="00E720CD" w:rsidRPr="008C3E8E" w:rsidRDefault="00E720CD" w:rsidP="00212DD5">
      <w:pPr>
        <w:pStyle w:val="2"/>
      </w:pPr>
      <w:r w:rsidRPr="008C3E8E">
        <w:t>中标通知书将成为合同的组成部分之一。</w:t>
      </w:r>
    </w:p>
    <w:p w14:paraId="4C5E8BB2" w14:textId="77777777" w:rsidR="00E720CD" w:rsidRPr="008C3E8E" w:rsidRDefault="00E720CD" w:rsidP="00212DD5">
      <w:pPr>
        <w:pStyle w:val="1"/>
        <w:rPr>
          <w:rFonts w:ascii="Times New Roman"/>
        </w:rPr>
      </w:pPr>
      <w:bookmarkStart w:id="550" w:name="_Ref434457151"/>
      <w:bookmarkStart w:id="551" w:name="_Toc434462204"/>
      <w:bookmarkStart w:id="552" w:name="_Toc434462815"/>
      <w:bookmarkStart w:id="553" w:name="_Toc434897318"/>
      <w:bookmarkStart w:id="554" w:name="_Toc452306122"/>
      <w:bookmarkStart w:id="555" w:name="_Toc452726965"/>
      <w:bookmarkStart w:id="556" w:name="_Toc452727325"/>
      <w:bookmarkStart w:id="557" w:name="_Toc452800710"/>
      <w:bookmarkStart w:id="558" w:name="_Toc2063713"/>
      <w:bookmarkStart w:id="559" w:name="_Toc2063844"/>
      <w:bookmarkStart w:id="560" w:name="_Toc8343721"/>
      <w:bookmarkStart w:id="561" w:name="_Toc302374155"/>
      <w:bookmarkStart w:id="562" w:name="_Toc62635345"/>
      <w:r w:rsidRPr="008C3E8E">
        <w:rPr>
          <w:rFonts w:ascii="Times New Roman"/>
        </w:rPr>
        <w:t>签订合同</w:t>
      </w:r>
      <w:bookmarkEnd w:id="550"/>
      <w:bookmarkEnd w:id="551"/>
      <w:bookmarkEnd w:id="552"/>
      <w:bookmarkEnd w:id="553"/>
      <w:bookmarkEnd w:id="554"/>
      <w:bookmarkEnd w:id="555"/>
      <w:bookmarkEnd w:id="556"/>
      <w:bookmarkEnd w:id="557"/>
      <w:bookmarkEnd w:id="558"/>
      <w:bookmarkEnd w:id="559"/>
      <w:bookmarkEnd w:id="560"/>
      <w:bookmarkEnd w:id="561"/>
      <w:bookmarkEnd w:id="562"/>
    </w:p>
    <w:p w14:paraId="62220D12" w14:textId="77777777" w:rsidR="00E720CD" w:rsidRDefault="00E96122" w:rsidP="00212DD5">
      <w:pPr>
        <w:pStyle w:val="2"/>
        <w:rPr>
          <w:lang w:eastAsia="zh-CN"/>
        </w:rPr>
      </w:pPr>
      <w:bookmarkStart w:id="563" w:name="_Ref434458829"/>
      <w:r>
        <w:rPr>
          <w:rFonts w:hint="eastAsia"/>
        </w:rPr>
        <w:t>中标人应当在</w:t>
      </w:r>
      <w:r w:rsidR="00390731">
        <w:rPr>
          <w:rFonts w:hint="eastAsia"/>
        </w:rPr>
        <w:t>招标代理机构</w:t>
      </w:r>
      <w:r>
        <w:rPr>
          <w:rFonts w:hint="eastAsia"/>
        </w:rPr>
        <w:t>发出中标通知书之日起三十（</w:t>
      </w:r>
      <w:r>
        <w:rPr>
          <w:rFonts w:hint="eastAsia"/>
        </w:rPr>
        <w:t>30</w:t>
      </w:r>
      <w:r>
        <w:rPr>
          <w:rFonts w:hint="eastAsia"/>
        </w:rPr>
        <w:t>）天内，按照招标文件和中标人投标文件的规定，与招标人签订书面合同</w:t>
      </w:r>
      <w:r>
        <w:rPr>
          <w:rFonts w:hint="eastAsia"/>
          <w:lang w:eastAsia="zh-CN"/>
        </w:rPr>
        <w:t>。</w:t>
      </w:r>
      <w:r>
        <w:rPr>
          <w:rFonts w:hint="eastAsia"/>
        </w:rPr>
        <w:t>所签订的合同不得对招标文件确定的事项和中标人投标文件作实质性修改。</w:t>
      </w:r>
      <w:r>
        <w:rPr>
          <w:rFonts w:hint="eastAsia"/>
          <w:lang w:eastAsia="zh-CN"/>
        </w:rPr>
        <w:t>合同签订地点为</w:t>
      </w:r>
      <w:r w:rsidR="00E720CD" w:rsidRPr="008C3E8E">
        <w:rPr>
          <w:rStyle w:val="11"/>
          <w:rFonts w:ascii="Times New Roman"/>
        </w:rPr>
        <w:t>本须知前附表</w:t>
      </w:r>
      <w:r w:rsidR="00E720CD" w:rsidRPr="008C3E8E">
        <w:t>第</w:t>
      </w:r>
      <w:r w:rsidR="001A5B96" w:rsidRPr="008C3E8E">
        <w:fldChar w:fldCharType="begin"/>
      </w:r>
      <w:r w:rsidR="001A5B96" w:rsidRPr="008C3E8E">
        <w:instrText xml:space="preserve"> REF _Ref389721217 \r \h </w:instrText>
      </w:r>
      <w:r w:rsidR="007666A4" w:rsidRPr="008C3E8E">
        <w:instrText xml:space="preserve"> \* MERGEFORMAT </w:instrText>
      </w:r>
      <w:r w:rsidR="001A5B96" w:rsidRPr="008C3E8E">
        <w:fldChar w:fldCharType="separate"/>
      </w:r>
      <w:r w:rsidR="00F11D0A">
        <w:t>14</w:t>
      </w:r>
      <w:r w:rsidR="001A5B96" w:rsidRPr="008C3E8E">
        <w:fldChar w:fldCharType="end"/>
      </w:r>
      <w:r w:rsidR="00E720CD" w:rsidRPr="008C3E8E">
        <w:t>项注明的地点</w:t>
      </w:r>
      <w:bookmarkEnd w:id="563"/>
      <w:r w:rsidR="00716F14" w:rsidRPr="008C3E8E">
        <w:rPr>
          <w:lang w:eastAsia="zh-CN"/>
        </w:rPr>
        <w:t>。</w:t>
      </w:r>
    </w:p>
    <w:p w14:paraId="4F5C4A79" w14:textId="77777777" w:rsidR="00E96122" w:rsidRDefault="001E0519" w:rsidP="00E96122">
      <w:pPr>
        <w:pStyle w:val="2"/>
        <w:rPr>
          <w:lang w:eastAsia="zh-CN"/>
        </w:rPr>
      </w:pPr>
      <w:bookmarkStart w:id="564" w:name="_Ref434458848"/>
      <w:bookmarkStart w:id="565" w:name="_Ref512014197"/>
      <w:r w:rsidRPr="001E0519">
        <w:rPr>
          <w:rFonts w:hint="eastAsia"/>
        </w:rPr>
        <w:t>除不可抗力外，中标人拒绝与招标人签订合同的，招标人或</w:t>
      </w:r>
      <w:r w:rsidR="00390731">
        <w:rPr>
          <w:rFonts w:hint="eastAsia"/>
        </w:rPr>
        <w:t>招标代理机构</w:t>
      </w:r>
      <w:r w:rsidRPr="001E0519">
        <w:rPr>
          <w:rFonts w:hint="eastAsia"/>
        </w:rPr>
        <w:t>将不向其退还投标保证金；</w:t>
      </w:r>
      <w:r w:rsidR="00E96122">
        <w:rPr>
          <w:rFonts w:hint="eastAsia"/>
        </w:rPr>
        <w:t>招标人</w:t>
      </w:r>
      <w:r w:rsidR="00E96122" w:rsidRPr="0020260C">
        <w:rPr>
          <w:rFonts w:hint="eastAsia"/>
        </w:rPr>
        <w:t>可以</w:t>
      </w:r>
      <w:r w:rsidR="00E96122">
        <w:rPr>
          <w:rFonts w:hint="eastAsia"/>
        </w:rPr>
        <w:t>按照评标报告推荐的中标候选人名单排序，确定下一候选人为中标人，也可以重新招标。</w:t>
      </w:r>
      <w:bookmarkEnd w:id="564"/>
      <w:r w:rsidR="00E96122">
        <w:rPr>
          <w:rFonts w:hint="eastAsia"/>
        </w:rPr>
        <w:t>中标人未在法律规定期限内</w:t>
      </w:r>
      <w:r w:rsidR="00CE1E5B">
        <w:rPr>
          <w:rFonts w:hint="eastAsia"/>
          <w:lang w:eastAsia="zh-CN"/>
        </w:rPr>
        <w:t>与</w:t>
      </w:r>
      <w:r w:rsidR="00E96122">
        <w:rPr>
          <w:rFonts w:hint="eastAsia"/>
        </w:rPr>
        <w:t>招标人签订合同（除招标人原因之外），或者拒绝按照招标文件和中标人投标文件的规定签订合同均视为拒绝与招标人签订合同。</w:t>
      </w:r>
      <w:bookmarkEnd w:id="565"/>
    </w:p>
    <w:p w14:paraId="22A1E31E" w14:textId="77777777" w:rsidR="00E720CD" w:rsidRPr="008C3E8E" w:rsidRDefault="00E720CD" w:rsidP="00212DD5">
      <w:pPr>
        <w:pStyle w:val="1"/>
        <w:rPr>
          <w:rFonts w:ascii="Times New Roman"/>
        </w:rPr>
      </w:pPr>
      <w:bookmarkStart w:id="566" w:name="_Ref434457185"/>
      <w:bookmarkStart w:id="567" w:name="_Toc434462205"/>
      <w:bookmarkStart w:id="568" w:name="_Toc434462816"/>
      <w:bookmarkStart w:id="569" w:name="_Toc434897319"/>
      <w:bookmarkStart w:id="570" w:name="_Toc452306123"/>
      <w:bookmarkStart w:id="571" w:name="_Toc452726966"/>
      <w:bookmarkStart w:id="572" w:name="_Toc452727326"/>
      <w:bookmarkStart w:id="573" w:name="_Toc452800711"/>
      <w:bookmarkStart w:id="574" w:name="_Toc2063714"/>
      <w:bookmarkStart w:id="575" w:name="_Toc2063845"/>
      <w:bookmarkStart w:id="576" w:name="_Toc8343722"/>
      <w:bookmarkStart w:id="577" w:name="_Toc302374156"/>
      <w:bookmarkStart w:id="578" w:name="_Toc62635346"/>
      <w:r w:rsidRPr="008C3E8E">
        <w:rPr>
          <w:rFonts w:ascii="Times New Roman"/>
        </w:rPr>
        <w:t>履约保证金</w:t>
      </w:r>
      <w:bookmarkEnd w:id="566"/>
      <w:bookmarkEnd w:id="567"/>
      <w:bookmarkEnd w:id="568"/>
      <w:bookmarkEnd w:id="569"/>
      <w:bookmarkEnd w:id="570"/>
      <w:bookmarkEnd w:id="571"/>
      <w:bookmarkEnd w:id="572"/>
      <w:bookmarkEnd w:id="573"/>
      <w:bookmarkEnd w:id="574"/>
      <w:bookmarkEnd w:id="575"/>
      <w:bookmarkEnd w:id="576"/>
      <w:bookmarkEnd w:id="577"/>
      <w:r w:rsidR="00A06E6C" w:rsidRPr="008C3E8E">
        <w:t>（若</w:t>
      </w:r>
      <w:r w:rsidR="00A06E6C" w:rsidRPr="008C3E8E">
        <w:rPr>
          <w:rStyle w:val="11"/>
          <w:rFonts w:ascii="Times New Roman"/>
        </w:rPr>
        <w:t>合同条款</w:t>
      </w:r>
      <w:r w:rsidR="00A06E6C" w:rsidRPr="008C3E8E">
        <w:t>有约定）</w:t>
      </w:r>
      <w:bookmarkEnd w:id="578"/>
    </w:p>
    <w:p w14:paraId="3792C39A" w14:textId="77777777" w:rsidR="00E96122" w:rsidRDefault="00E96122" w:rsidP="00E96122">
      <w:pPr>
        <w:pStyle w:val="2"/>
      </w:pPr>
      <w:bookmarkStart w:id="579" w:name="_Ref434458872"/>
      <w:r>
        <w:rPr>
          <w:rFonts w:hint="eastAsia"/>
        </w:rPr>
        <w:t>中标人应按照</w:t>
      </w:r>
      <w:r w:rsidRPr="002C7BB3">
        <w:rPr>
          <w:rStyle w:val="11"/>
          <w:rFonts w:hint="eastAsia"/>
        </w:rPr>
        <w:t>合同条款</w:t>
      </w:r>
      <w:r>
        <w:rPr>
          <w:rFonts w:hint="eastAsia"/>
        </w:rPr>
        <w:t>的规定，向招标人提交履约保证金银行保函，其格式应为招标文件第五章中提供的或其他招标人可以接受的格式。</w:t>
      </w:r>
      <w:bookmarkEnd w:id="579"/>
    </w:p>
    <w:p w14:paraId="1466AC49" w14:textId="77777777" w:rsidR="00E96122" w:rsidRDefault="00E96122" w:rsidP="00E96122">
      <w:pPr>
        <w:pStyle w:val="2"/>
      </w:pPr>
      <w:r>
        <w:rPr>
          <w:rFonts w:hint="eastAsia"/>
        </w:rPr>
        <w:t>如果中标人没有按照上述第</w:t>
      </w:r>
      <w:r>
        <w:fldChar w:fldCharType="begin"/>
      </w:r>
      <w:r>
        <w:instrText xml:space="preserve"> REF _Ref434458829 \n </w:instrText>
      </w:r>
      <w:r>
        <w:fldChar w:fldCharType="separate"/>
      </w:r>
      <w:r w:rsidR="00F11D0A">
        <w:t>33.1</w:t>
      </w:r>
      <w:r>
        <w:fldChar w:fldCharType="end"/>
      </w:r>
      <w:r>
        <w:rPr>
          <w:rFonts w:hint="eastAsia"/>
        </w:rPr>
        <w:t>或</w:t>
      </w:r>
      <w:r>
        <w:fldChar w:fldCharType="begin"/>
      </w:r>
      <w:r>
        <w:instrText xml:space="preserve"> REF _Ref434458872 \n </w:instrText>
      </w:r>
      <w:r>
        <w:fldChar w:fldCharType="separate"/>
      </w:r>
      <w:r w:rsidR="00F11D0A">
        <w:t>34.1</w:t>
      </w:r>
      <w:r>
        <w:fldChar w:fldCharType="end"/>
      </w:r>
      <w:r>
        <w:rPr>
          <w:rFonts w:hint="eastAsia"/>
        </w:rPr>
        <w:t>条的规定执行，招标人和</w:t>
      </w:r>
      <w:r w:rsidR="00390731">
        <w:rPr>
          <w:rFonts w:hint="eastAsia"/>
        </w:rPr>
        <w:t>招标代理机构</w:t>
      </w:r>
      <w:r>
        <w:rPr>
          <w:rFonts w:hint="eastAsia"/>
        </w:rPr>
        <w:t>将有充分理由取消原先发出中标通知书，并不退还其投标保证金。在此情况下，招标人可将本标授予评标委员会推荐的下一个中标候选人，或重新招标。</w:t>
      </w:r>
    </w:p>
    <w:p w14:paraId="41EC2EFB" w14:textId="77777777" w:rsidR="00E720CD" w:rsidRPr="008C3E8E" w:rsidRDefault="001A7A82" w:rsidP="00212DD5">
      <w:pPr>
        <w:pStyle w:val="1"/>
        <w:rPr>
          <w:rFonts w:ascii="Times New Roman"/>
        </w:rPr>
      </w:pPr>
      <w:bookmarkStart w:id="580" w:name="_Ref512602614"/>
      <w:bookmarkStart w:id="581" w:name="_Toc62635347"/>
      <w:r>
        <w:rPr>
          <w:rFonts w:ascii="Times New Roman"/>
        </w:rPr>
        <w:t>招标代理咨询服务费</w:t>
      </w:r>
      <w:bookmarkEnd w:id="580"/>
      <w:bookmarkEnd w:id="581"/>
    </w:p>
    <w:p w14:paraId="1CD33172" w14:textId="77777777" w:rsidR="001A7A82" w:rsidRPr="00FB2B78" w:rsidRDefault="001A7A82" w:rsidP="001A7A82">
      <w:pPr>
        <w:pStyle w:val="a6"/>
      </w:pPr>
      <w:r w:rsidRPr="00FB2B78">
        <w:t>本次招标的</w:t>
      </w:r>
      <w:r>
        <w:t>招标代理咨询服务费</w:t>
      </w:r>
      <w:r w:rsidRPr="00FB2B78">
        <w:t>由中标人支付，支付标准以中标通知书中列明的中标金</w:t>
      </w:r>
      <w:r w:rsidRPr="00FB2B78">
        <w:lastRenderedPageBreak/>
        <w:t>额为准，按《招标代理服务收费管理暂行办法》（计价格〔</w:t>
      </w:r>
      <w:r w:rsidRPr="00FB2B78">
        <w:t>2002</w:t>
      </w:r>
      <w:r w:rsidRPr="00FB2B78">
        <w:t>〕</w:t>
      </w:r>
      <w:r w:rsidRPr="00FB2B78">
        <w:t>1980</w:t>
      </w:r>
      <w:r w:rsidRPr="00FB2B78">
        <w:t>号、发改办价格〔</w:t>
      </w:r>
      <w:r w:rsidRPr="00FB2B78">
        <w:t>2003</w:t>
      </w:r>
      <w:r w:rsidRPr="00FB2B78">
        <w:t>〕</w:t>
      </w:r>
      <w:r w:rsidRPr="00FB2B78">
        <w:t>857</w:t>
      </w:r>
      <w:r w:rsidRPr="00FB2B78">
        <w:t>号）所规定的</w:t>
      </w:r>
      <w:r w:rsidR="002B0C1E">
        <w:t>货物</w:t>
      </w:r>
      <w:r w:rsidRPr="00FB2B78">
        <w:t>类招</w:t>
      </w:r>
      <w:r w:rsidRPr="002B0C1E">
        <w:t>标收费标准</w:t>
      </w:r>
      <w:r w:rsidR="00C2271B" w:rsidRPr="002B0C1E">
        <w:rPr>
          <w:rFonts w:hint="eastAsia"/>
          <w:b/>
        </w:rPr>
        <w:t>乘以折扣率（</w:t>
      </w:r>
      <w:r w:rsidR="00C2271B" w:rsidRPr="002B0C1E">
        <w:rPr>
          <w:rFonts w:hint="eastAsia"/>
          <w:b/>
        </w:rPr>
        <w:t>72.03%</w:t>
      </w:r>
      <w:r w:rsidR="00C2271B" w:rsidRPr="002B0C1E">
        <w:rPr>
          <w:rFonts w:hint="eastAsia"/>
          <w:b/>
        </w:rPr>
        <w:t>）</w:t>
      </w:r>
      <w:r w:rsidRPr="002B0C1E">
        <w:t>计算；支付时间为收到中标通知书后十四（</w:t>
      </w:r>
      <w:r w:rsidRPr="002B0C1E">
        <w:t>14</w:t>
      </w:r>
      <w:r w:rsidRPr="002B0C1E">
        <w:t>）天内。如果中标人未按上述规定向</w:t>
      </w:r>
      <w:r w:rsidR="00390731" w:rsidRPr="002B0C1E">
        <w:t>招标</w:t>
      </w:r>
      <w:r w:rsidR="00390731">
        <w:t>代理机构</w:t>
      </w:r>
      <w:r w:rsidRPr="00FB2B78">
        <w:t>支付</w:t>
      </w:r>
      <w:r>
        <w:t>招标代理咨询服务费</w:t>
      </w:r>
      <w:r w:rsidRPr="00FB2B78">
        <w:t>，</w:t>
      </w:r>
      <w:r w:rsidR="00390731">
        <w:t>招标代理机构</w:t>
      </w:r>
      <w:r w:rsidRPr="00FB2B78">
        <w:t>有权不退还其投标保证金。</w:t>
      </w:r>
    </w:p>
    <w:p w14:paraId="6D1CA938" w14:textId="77777777" w:rsidR="00415844" w:rsidRPr="008C3E8E" w:rsidRDefault="001A414F" w:rsidP="00212DD5">
      <w:r w:rsidRPr="008C3E8E">
        <w:br w:type="page"/>
      </w:r>
      <w:r w:rsidR="00415844" w:rsidRPr="008C3E8E">
        <w:lastRenderedPageBreak/>
        <w:t>附件</w:t>
      </w:r>
      <w:r w:rsidR="00415844" w:rsidRPr="008C3E8E">
        <w:t>1</w:t>
      </w:r>
      <w:r w:rsidR="00415844" w:rsidRPr="008C3E8E">
        <w:t>：</w:t>
      </w:r>
    </w:p>
    <w:p w14:paraId="7F94BC21" w14:textId="77777777" w:rsidR="00415844" w:rsidRPr="008C3E8E" w:rsidRDefault="00415844" w:rsidP="00212DD5">
      <w:pPr>
        <w:pStyle w:val="flName"/>
        <w:rPr>
          <w:rFonts w:ascii="Times New Roman"/>
        </w:rPr>
      </w:pPr>
      <w:bookmarkStart w:id="582" w:name="_Toc491700924"/>
      <w:bookmarkStart w:id="583" w:name="_Toc495398004"/>
      <w:bookmarkStart w:id="584" w:name="_Toc495398054"/>
      <w:bookmarkStart w:id="585" w:name="_Toc495406857"/>
      <w:bookmarkStart w:id="586" w:name="_Toc503130727"/>
      <w:bookmarkStart w:id="587" w:name="_Toc503130788"/>
      <w:bookmarkStart w:id="588" w:name="_Toc62635348"/>
      <w:r w:rsidRPr="008C3E8E">
        <w:rPr>
          <w:rFonts w:ascii="Times New Roman"/>
        </w:rPr>
        <w:t>上海国际招标有限公司投标保证金提交和退还操作须知</w:t>
      </w:r>
      <w:bookmarkEnd w:id="582"/>
      <w:bookmarkEnd w:id="583"/>
      <w:bookmarkEnd w:id="584"/>
      <w:bookmarkEnd w:id="585"/>
      <w:bookmarkEnd w:id="586"/>
      <w:bookmarkEnd w:id="587"/>
      <w:bookmarkEnd w:id="588"/>
    </w:p>
    <w:p w14:paraId="080248AF" w14:textId="77777777" w:rsidR="008620E1" w:rsidRDefault="008620E1" w:rsidP="008620E1">
      <w:pPr>
        <w:jc w:val="center"/>
      </w:pPr>
      <w:r w:rsidRPr="006158A7">
        <w:rPr>
          <w:rFonts w:hint="eastAsia"/>
        </w:rPr>
        <w:t>（</w:t>
      </w:r>
      <w:r w:rsidRPr="006158A7">
        <w:rPr>
          <w:rFonts w:hint="eastAsia"/>
        </w:rPr>
        <w:t>20</w:t>
      </w:r>
      <w:r>
        <w:rPr>
          <w:rFonts w:hint="eastAsia"/>
        </w:rPr>
        <w:t>2</w:t>
      </w:r>
      <w:r w:rsidR="00793C35">
        <w:rPr>
          <w:rFonts w:hint="eastAsia"/>
        </w:rPr>
        <w:t>1</w:t>
      </w:r>
      <w:r w:rsidRPr="006158A7">
        <w:rPr>
          <w:rFonts w:hint="eastAsia"/>
        </w:rPr>
        <w:t>版）</w:t>
      </w:r>
    </w:p>
    <w:p w14:paraId="5AAB1D71" w14:textId="77777777" w:rsidR="008620E1" w:rsidRDefault="008620E1" w:rsidP="008620E1">
      <w:r>
        <w:rPr>
          <w:rFonts w:hint="eastAsia"/>
        </w:rPr>
        <w:t>1</w:t>
      </w:r>
      <w:r>
        <w:rPr>
          <w:rFonts w:hint="eastAsia"/>
        </w:rPr>
        <w:tab/>
      </w:r>
      <w:r>
        <w:rPr>
          <w:rFonts w:hint="eastAsia"/>
        </w:rPr>
        <w:t>接收投标保证金的银行账户信息</w:t>
      </w:r>
    </w:p>
    <w:p w14:paraId="719556E8" w14:textId="77777777" w:rsidR="008620E1" w:rsidRDefault="008620E1" w:rsidP="008620E1">
      <w:r>
        <w:rPr>
          <w:rFonts w:hint="eastAsia"/>
        </w:rPr>
        <w:t>（</w:t>
      </w:r>
      <w:r>
        <w:rPr>
          <w:rFonts w:hint="eastAsia"/>
        </w:rPr>
        <w:t>1</w:t>
      </w:r>
      <w:r>
        <w:rPr>
          <w:rFonts w:hint="eastAsia"/>
        </w:rPr>
        <w:t>）</w:t>
      </w:r>
      <w:r>
        <w:rPr>
          <w:rFonts w:hint="eastAsia"/>
        </w:rPr>
        <w:tab/>
      </w:r>
      <w:r>
        <w:rPr>
          <w:rFonts w:hint="eastAsia"/>
        </w:rPr>
        <w:t>开户银行：招商银行股份有限公司上海曹家渡支行</w:t>
      </w:r>
    </w:p>
    <w:p w14:paraId="093400D7" w14:textId="77777777" w:rsidR="008620E1" w:rsidRDefault="008620E1" w:rsidP="008620E1">
      <w:r>
        <w:rPr>
          <w:rFonts w:hint="eastAsia"/>
        </w:rPr>
        <w:t>（</w:t>
      </w:r>
      <w:r>
        <w:rPr>
          <w:rFonts w:hint="eastAsia"/>
        </w:rPr>
        <w:t>2</w:t>
      </w:r>
      <w:r>
        <w:rPr>
          <w:rFonts w:hint="eastAsia"/>
        </w:rPr>
        <w:t>）</w:t>
      </w:r>
      <w:r>
        <w:rPr>
          <w:rFonts w:hint="eastAsia"/>
        </w:rPr>
        <w:tab/>
      </w:r>
      <w:r>
        <w:rPr>
          <w:rFonts w:hint="eastAsia"/>
        </w:rPr>
        <w:t>户名：上海国际招标有限公司</w:t>
      </w:r>
    </w:p>
    <w:p w14:paraId="2B10E3A4" w14:textId="77777777" w:rsidR="008620E1" w:rsidRDefault="008620E1" w:rsidP="008620E1">
      <w:r>
        <w:rPr>
          <w:rFonts w:hint="eastAsia"/>
        </w:rPr>
        <w:t>（</w:t>
      </w:r>
      <w:r>
        <w:rPr>
          <w:rFonts w:hint="eastAsia"/>
        </w:rPr>
        <w:t>3</w:t>
      </w:r>
      <w:r>
        <w:rPr>
          <w:rFonts w:hint="eastAsia"/>
        </w:rPr>
        <w:t>）</w:t>
      </w:r>
      <w:r>
        <w:rPr>
          <w:rFonts w:hint="eastAsia"/>
        </w:rPr>
        <w:tab/>
      </w:r>
      <w:r>
        <w:rPr>
          <w:rFonts w:hint="eastAsia"/>
        </w:rPr>
        <w:t>账号：</w:t>
      </w:r>
      <w:r>
        <w:rPr>
          <w:rFonts w:hint="eastAsia"/>
        </w:rPr>
        <w:t>215080920510001</w:t>
      </w:r>
    </w:p>
    <w:p w14:paraId="41F9D282" w14:textId="77777777" w:rsidR="008620E1" w:rsidRDefault="008620E1" w:rsidP="008620E1">
      <w:r>
        <w:rPr>
          <w:rFonts w:hint="eastAsia"/>
        </w:rPr>
        <w:t>2</w:t>
      </w:r>
      <w:r>
        <w:rPr>
          <w:rFonts w:hint="eastAsia"/>
        </w:rPr>
        <w:tab/>
      </w:r>
      <w:r>
        <w:rPr>
          <w:rFonts w:hint="eastAsia"/>
        </w:rPr>
        <w:t>提交投标保证金的地点和时间</w:t>
      </w:r>
    </w:p>
    <w:p w14:paraId="280DAD74" w14:textId="77777777" w:rsidR="008620E1" w:rsidRDefault="008620E1" w:rsidP="008620E1">
      <w:r>
        <w:rPr>
          <w:rFonts w:hint="eastAsia"/>
        </w:rPr>
        <w:t>（</w:t>
      </w:r>
      <w:r>
        <w:rPr>
          <w:rFonts w:hint="eastAsia"/>
        </w:rPr>
        <w:t>1</w:t>
      </w:r>
      <w:r>
        <w:rPr>
          <w:rFonts w:hint="eastAsia"/>
        </w:rPr>
        <w:t>）</w:t>
      </w:r>
      <w:r>
        <w:rPr>
          <w:rFonts w:hint="eastAsia"/>
        </w:rPr>
        <w:tab/>
      </w:r>
      <w:r>
        <w:rPr>
          <w:rFonts w:hint="eastAsia"/>
        </w:rPr>
        <w:t>地点：中国上海延安西路</w:t>
      </w:r>
      <w:r>
        <w:rPr>
          <w:rFonts w:hint="eastAsia"/>
        </w:rPr>
        <w:t>358</w:t>
      </w:r>
      <w:r>
        <w:rPr>
          <w:rFonts w:hint="eastAsia"/>
        </w:rPr>
        <w:t>号美丽园大厦</w:t>
      </w:r>
      <w:r>
        <w:rPr>
          <w:rFonts w:hint="eastAsia"/>
        </w:rPr>
        <w:t>14</w:t>
      </w:r>
      <w:r>
        <w:rPr>
          <w:rFonts w:hint="eastAsia"/>
        </w:rPr>
        <w:t>楼</w:t>
      </w:r>
      <w:r>
        <w:rPr>
          <w:rFonts w:hint="eastAsia"/>
        </w:rPr>
        <w:t>1401</w:t>
      </w:r>
      <w:r>
        <w:rPr>
          <w:rFonts w:hint="eastAsia"/>
        </w:rPr>
        <w:t>室</w:t>
      </w:r>
    </w:p>
    <w:p w14:paraId="2FC40805" w14:textId="77777777" w:rsidR="008620E1" w:rsidRDefault="008620E1" w:rsidP="008620E1">
      <w:r>
        <w:rPr>
          <w:rFonts w:hint="eastAsia"/>
        </w:rPr>
        <w:t>（</w:t>
      </w:r>
      <w:r>
        <w:rPr>
          <w:rFonts w:hint="eastAsia"/>
        </w:rPr>
        <w:t>2</w:t>
      </w:r>
      <w:r>
        <w:rPr>
          <w:rFonts w:hint="eastAsia"/>
        </w:rPr>
        <w:t>）</w:t>
      </w:r>
      <w:r>
        <w:rPr>
          <w:rFonts w:hint="eastAsia"/>
        </w:rPr>
        <w:tab/>
      </w:r>
      <w:r>
        <w:rPr>
          <w:rFonts w:hint="eastAsia"/>
        </w:rPr>
        <w:t>时间：每个法定工作日的正常工作时间（北京时间</w:t>
      </w:r>
      <w:r>
        <w:rPr>
          <w:rFonts w:hint="eastAsia"/>
        </w:rPr>
        <w:t>9:00</w:t>
      </w:r>
      <w:r>
        <w:rPr>
          <w:rFonts w:hint="eastAsia"/>
        </w:rPr>
        <w:t>时～</w:t>
      </w:r>
      <w:r>
        <w:rPr>
          <w:rFonts w:hint="eastAsia"/>
        </w:rPr>
        <w:t>11:30</w:t>
      </w:r>
      <w:r>
        <w:rPr>
          <w:rFonts w:hint="eastAsia"/>
        </w:rPr>
        <w:t>时和</w:t>
      </w:r>
      <w:r>
        <w:rPr>
          <w:rFonts w:hint="eastAsia"/>
        </w:rPr>
        <w:t>13:00</w:t>
      </w:r>
      <w:r>
        <w:rPr>
          <w:rFonts w:hint="eastAsia"/>
        </w:rPr>
        <w:t>时～</w:t>
      </w:r>
      <w:r>
        <w:rPr>
          <w:rFonts w:hint="eastAsia"/>
        </w:rPr>
        <w:t>16:30</w:t>
      </w:r>
      <w:r>
        <w:rPr>
          <w:rFonts w:hint="eastAsia"/>
        </w:rPr>
        <w:t>时）</w:t>
      </w:r>
    </w:p>
    <w:p w14:paraId="0E74693B" w14:textId="77777777" w:rsidR="008620E1" w:rsidRDefault="008620E1" w:rsidP="008620E1">
      <w:r>
        <w:rPr>
          <w:rFonts w:hint="eastAsia"/>
        </w:rPr>
        <w:t>3</w:t>
      </w:r>
      <w:r>
        <w:rPr>
          <w:rFonts w:hint="eastAsia"/>
        </w:rPr>
        <w:tab/>
      </w:r>
      <w:r>
        <w:rPr>
          <w:rFonts w:hint="eastAsia"/>
        </w:rPr>
        <w:t>投标保证金的提交</w:t>
      </w:r>
    </w:p>
    <w:p w14:paraId="22F5C5DE" w14:textId="77777777" w:rsidR="00793C35" w:rsidRPr="003E7A6F" w:rsidRDefault="008620E1" w:rsidP="008620E1">
      <w:r w:rsidRPr="003E7A6F">
        <w:rPr>
          <w:rFonts w:hint="eastAsia"/>
        </w:rPr>
        <w:t>3.1</w:t>
      </w:r>
      <w:r w:rsidRPr="003E7A6F">
        <w:rPr>
          <w:rFonts w:hint="eastAsia"/>
        </w:rPr>
        <w:tab/>
      </w:r>
      <w:r w:rsidR="00793C35" w:rsidRPr="003E7A6F">
        <w:rPr>
          <w:rFonts w:hint="eastAsia"/>
        </w:rPr>
        <w:t>投标人在提交投标保证金之前，</w:t>
      </w:r>
      <w:r w:rsidR="003E7A6F">
        <w:rPr>
          <w:rFonts w:hint="eastAsia"/>
        </w:rPr>
        <w:t>应</w:t>
      </w:r>
      <w:r w:rsidR="00793C35" w:rsidRPr="003E7A6F">
        <w:rPr>
          <w:rFonts w:hint="eastAsia"/>
        </w:rPr>
        <w:t>在上海国际招标有限公司官网（</w:t>
      </w:r>
      <w:r w:rsidR="00793C35" w:rsidRPr="003E7A6F">
        <w:rPr>
          <w:rFonts w:hint="eastAsia"/>
        </w:rPr>
        <w:t>https://www.shabidding.com</w:t>
      </w:r>
      <w:r w:rsidR="00793C35" w:rsidRPr="003E7A6F">
        <w:rPr>
          <w:rFonts w:hint="eastAsia"/>
        </w:rPr>
        <w:t>）完成免费注册并如实填写有关信息。</w:t>
      </w:r>
    </w:p>
    <w:p w14:paraId="49B4896C" w14:textId="77777777" w:rsidR="008620E1" w:rsidRDefault="00793C35" w:rsidP="008620E1">
      <w:r>
        <w:rPr>
          <w:rFonts w:hint="eastAsia"/>
        </w:rPr>
        <w:t>3.2</w:t>
      </w:r>
      <w:r w:rsidR="008620E1">
        <w:rPr>
          <w:rFonts w:hint="eastAsia"/>
        </w:rPr>
        <w:t>投标人可以采用网上支付、贷记凭证、电汇、银行本票、银行汇票、支票等形式提交投标保证金。为提高效率，鼓励投标人用网上支付、贷记凭证或电汇方式提交投标保证金。</w:t>
      </w:r>
    </w:p>
    <w:p w14:paraId="2E08E1C8" w14:textId="77777777" w:rsidR="008620E1" w:rsidRDefault="008620E1" w:rsidP="008620E1">
      <w:r>
        <w:rPr>
          <w:rFonts w:hint="eastAsia"/>
        </w:rPr>
        <w:t>3.</w:t>
      </w:r>
      <w:r w:rsidR="00793C35">
        <w:rPr>
          <w:rFonts w:hint="eastAsia"/>
        </w:rPr>
        <w:t>3</w:t>
      </w:r>
      <w:r>
        <w:rPr>
          <w:rFonts w:hint="eastAsia"/>
        </w:rPr>
        <w:tab/>
      </w:r>
      <w:r>
        <w:rPr>
          <w:rFonts w:hint="eastAsia"/>
        </w:rPr>
        <w:t>当投标人为两家或两家以上单位组成的联合体时（前提是招标文件中未明确声明不接受联合体投标），应由联合体的一方或多方共同提交投标保证金（对于施工招标项目应由联合体的牵头人或联合体的各方提交投标保证金），且所提交的投标保证金应对联合体的所有成员均具有约束力（即只要有任一联合体成员在投标有效期内申明退出联合体，或在中标后不与招标人签订合同，或不按招标文件的规定提交履约保证金，或不按招标文件的规定向招标代理机构支付招标服务费，招标人和（或）招标代理机构均有权不退还全部投标保证金）。如果投标人不接受上述条件，必须在投标文件的“商务条款偏离表”或“商务条款响应</w:t>
      </w:r>
      <w:r>
        <w:rPr>
          <w:rFonts w:hint="eastAsia"/>
        </w:rPr>
        <w:t>/</w:t>
      </w:r>
      <w:r>
        <w:rPr>
          <w:rFonts w:hint="eastAsia"/>
        </w:rPr>
        <w:t>偏离表”中明确申明，否则视为接受。当由联合体的牵头人以联合体的名义提交投标保证金时，本须知中提及的投标人均指投标联合体的牵头人。</w:t>
      </w:r>
    </w:p>
    <w:p w14:paraId="25CA7E90" w14:textId="77777777" w:rsidR="008620E1" w:rsidRPr="001247FD" w:rsidRDefault="008620E1" w:rsidP="008620E1">
      <w:r w:rsidRPr="001247FD">
        <w:rPr>
          <w:rFonts w:hint="eastAsia"/>
        </w:rPr>
        <w:t>3.</w:t>
      </w:r>
      <w:r w:rsidR="00793C35">
        <w:rPr>
          <w:rFonts w:hint="eastAsia"/>
        </w:rPr>
        <w:t>4</w:t>
      </w:r>
      <w:r w:rsidRPr="001247FD">
        <w:rPr>
          <w:rFonts w:hint="eastAsia"/>
        </w:rPr>
        <w:tab/>
      </w:r>
      <w:r w:rsidRPr="001247FD">
        <w:rPr>
          <w:rFonts w:hint="eastAsia"/>
        </w:rPr>
        <w:t>依法必须进行招标项目境内投标人用现金（含网上支付、贷记凭证、电汇、银行本票、银行汇票）或支票形式提交的投标保证金，均须从其基本存款账户转出。其他招标项目是否有此要求详见具体项目的招标文件。</w:t>
      </w:r>
    </w:p>
    <w:p w14:paraId="64662A09" w14:textId="77777777" w:rsidR="008620E1" w:rsidRDefault="008620E1" w:rsidP="008620E1">
      <w:r>
        <w:rPr>
          <w:rFonts w:hint="eastAsia"/>
        </w:rPr>
        <w:t>3.</w:t>
      </w:r>
      <w:r w:rsidR="00793C35">
        <w:rPr>
          <w:rFonts w:hint="eastAsia"/>
        </w:rPr>
        <w:t>5</w:t>
      </w:r>
      <w:r>
        <w:rPr>
          <w:rFonts w:hint="eastAsia"/>
        </w:rPr>
        <w:t>投标人不得以现钞方式提交投标保证金，也不得用经过背书转让的支票、银行本票或银行汇票提交投标保证金。</w:t>
      </w:r>
    </w:p>
    <w:p w14:paraId="3E677F4D" w14:textId="77777777" w:rsidR="008620E1" w:rsidRDefault="008620E1" w:rsidP="008620E1">
      <w:r>
        <w:rPr>
          <w:rFonts w:hint="eastAsia"/>
        </w:rPr>
        <w:t>3.</w:t>
      </w:r>
      <w:r w:rsidR="00793C35">
        <w:rPr>
          <w:rFonts w:hint="eastAsia"/>
        </w:rPr>
        <w:t>6</w:t>
      </w:r>
      <w:r>
        <w:rPr>
          <w:rFonts w:hint="eastAsia"/>
        </w:rPr>
        <w:tab/>
      </w:r>
      <w:r>
        <w:rPr>
          <w:rFonts w:hint="eastAsia"/>
        </w:rPr>
        <w:t>投标人应当按照下列方式办理投标保证金的提交手续：</w:t>
      </w:r>
    </w:p>
    <w:p w14:paraId="238B7342" w14:textId="77777777" w:rsidR="008620E1" w:rsidRDefault="008620E1" w:rsidP="008620E1">
      <w:r>
        <w:rPr>
          <w:rFonts w:hint="eastAsia"/>
        </w:rPr>
        <w:t>（</w:t>
      </w:r>
      <w:r>
        <w:rPr>
          <w:rFonts w:hint="eastAsia"/>
        </w:rPr>
        <w:t>1</w:t>
      </w:r>
      <w:r>
        <w:rPr>
          <w:rFonts w:hint="eastAsia"/>
        </w:rPr>
        <w:t>）</w:t>
      </w:r>
      <w:r>
        <w:rPr>
          <w:rFonts w:hint="eastAsia"/>
        </w:rPr>
        <w:tab/>
      </w:r>
      <w:r>
        <w:rPr>
          <w:rFonts w:hint="eastAsia"/>
        </w:rPr>
        <w:t>当采用网上支付、贷记凭证或电汇方式提交投标保证金时，应在招标文件规定的投标截止时间之前，将相应款项直接付至本须知第</w:t>
      </w:r>
      <w:r>
        <w:rPr>
          <w:rFonts w:hint="eastAsia"/>
        </w:rPr>
        <w:t>1</w:t>
      </w:r>
      <w:r>
        <w:rPr>
          <w:rFonts w:hint="eastAsia"/>
        </w:rPr>
        <w:t>条指定的账户（以实际到账时间为准，宜适当提前办理）；在汇款附言中请务必注明：“投标保证金：项目编号”（示例：“投标保证金：</w:t>
      </w:r>
      <w:r>
        <w:rPr>
          <w:rFonts w:hint="eastAsia"/>
        </w:rPr>
        <w:t>12300001</w:t>
      </w:r>
      <w:r>
        <w:rPr>
          <w:rFonts w:hint="eastAsia"/>
        </w:rPr>
        <w:t>”）。</w:t>
      </w:r>
    </w:p>
    <w:p w14:paraId="37D16CFD" w14:textId="77777777" w:rsidR="008620E1" w:rsidRDefault="008620E1" w:rsidP="008620E1">
      <w:r>
        <w:rPr>
          <w:rFonts w:hint="eastAsia"/>
        </w:rPr>
        <w:t>（</w:t>
      </w:r>
      <w:r>
        <w:rPr>
          <w:rFonts w:hint="eastAsia"/>
        </w:rPr>
        <w:t>2</w:t>
      </w:r>
      <w:r>
        <w:rPr>
          <w:rFonts w:hint="eastAsia"/>
        </w:rPr>
        <w:t>）</w:t>
      </w:r>
      <w:r>
        <w:rPr>
          <w:rFonts w:hint="eastAsia"/>
        </w:rPr>
        <w:tab/>
      </w:r>
      <w:r>
        <w:rPr>
          <w:rFonts w:hint="eastAsia"/>
        </w:rPr>
        <w:t>当采用银行本票或银行汇票方式提交投标保证金时，应在招标文件规定的投标截止</w:t>
      </w:r>
      <w:r>
        <w:rPr>
          <w:rFonts w:hint="eastAsia"/>
        </w:rPr>
        <w:lastRenderedPageBreak/>
        <w:t>时间之前，委派代表携带银行本票或银行汇票，到本须知第</w:t>
      </w:r>
      <w:r>
        <w:rPr>
          <w:rFonts w:hint="eastAsia"/>
        </w:rPr>
        <w:t>2</w:t>
      </w:r>
      <w:r>
        <w:rPr>
          <w:rFonts w:hint="eastAsia"/>
        </w:rPr>
        <w:t>条的指定地点办理投标保证金提交手续；在办理过程中，投标人代表须向招标代理机构的经办人明确申明项目编号等信息。</w:t>
      </w:r>
    </w:p>
    <w:p w14:paraId="784F00B8" w14:textId="77777777" w:rsidR="008620E1" w:rsidRDefault="008620E1" w:rsidP="008620E1">
      <w:r>
        <w:rPr>
          <w:rFonts w:hint="eastAsia"/>
        </w:rPr>
        <w:t>（</w:t>
      </w:r>
      <w:r>
        <w:rPr>
          <w:rFonts w:hint="eastAsia"/>
        </w:rPr>
        <w:t>3</w:t>
      </w:r>
      <w:r>
        <w:rPr>
          <w:rFonts w:hint="eastAsia"/>
        </w:rPr>
        <w:t>）</w:t>
      </w:r>
      <w:r>
        <w:rPr>
          <w:rFonts w:hint="eastAsia"/>
        </w:rPr>
        <w:tab/>
      </w:r>
      <w:r>
        <w:rPr>
          <w:rFonts w:hint="eastAsia"/>
        </w:rPr>
        <w:t>当采用支票方式提交投标保证金时，应在招标文件规定的投标截止时间的</w:t>
      </w:r>
      <w:r>
        <w:rPr>
          <w:rFonts w:hint="eastAsia"/>
        </w:rPr>
        <w:t>5</w:t>
      </w:r>
      <w:r>
        <w:rPr>
          <w:rFonts w:hint="eastAsia"/>
        </w:rPr>
        <w:t>个</w:t>
      </w:r>
      <w:r w:rsidR="00693ED4">
        <w:rPr>
          <w:rFonts w:hint="eastAsia"/>
        </w:rPr>
        <w:t>工作日</w:t>
      </w:r>
      <w:r>
        <w:rPr>
          <w:rFonts w:hint="eastAsia"/>
        </w:rPr>
        <w:t>之前，委派代表携带支票，到本须知第</w:t>
      </w:r>
      <w:r>
        <w:rPr>
          <w:rFonts w:hint="eastAsia"/>
        </w:rPr>
        <w:t>2</w:t>
      </w:r>
      <w:r>
        <w:rPr>
          <w:rFonts w:hint="eastAsia"/>
        </w:rPr>
        <w:t>条的指定地点办理投标保证金提交手续；在办理过程中，在办理过程中，投标人代表须向招标代理机构的经办人明确申明项目编号等信息；投标人应保证提交的支票不是空头支票和不被银行退票，否则，在评标时将被视为未按规定提交投标保证金处理。</w:t>
      </w:r>
    </w:p>
    <w:p w14:paraId="09DB98BF" w14:textId="77777777" w:rsidR="00D54964" w:rsidRPr="000C36CF" w:rsidRDefault="00D54964" w:rsidP="00D54964">
      <w:r w:rsidRPr="000C36CF">
        <w:rPr>
          <w:rFonts w:hint="eastAsia"/>
        </w:rPr>
        <w:t>（</w:t>
      </w:r>
      <w:r w:rsidRPr="000C36CF">
        <w:rPr>
          <w:rFonts w:hint="eastAsia"/>
        </w:rPr>
        <w:t>4</w:t>
      </w:r>
      <w:r w:rsidRPr="000C36CF">
        <w:rPr>
          <w:rFonts w:hint="eastAsia"/>
        </w:rPr>
        <w:t>）</w:t>
      </w:r>
      <w:r w:rsidRPr="000C36CF">
        <w:rPr>
          <w:rFonts w:hint="eastAsia"/>
        </w:rPr>
        <w:tab/>
      </w:r>
      <w:r w:rsidRPr="000C36CF">
        <w:rPr>
          <w:rFonts w:hint="eastAsia"/>
        </w:rPr>
        <w:t>当投标人选投一个招标项目的多个包件或标段且合并提交投标保证金时，必须在投标文件中用表格或其他方式清晰注明每个包件或标段的投标保证金金额。如投标人未在投标文件中注明其所投各包件或标段的投标保证金金额，且合计的保证金金额又不足时，评标委员会将按其所投全部包件或标段的投标保证金均不符合要求来处理。</w:t>
      </w:r>
    </w:p>
    <w:p w14:paraId="487F7B47" w14:textId="77777777" w:rsidR="008620E1" w:rsidRPr="000C36CF" w:rsidRDefault="008620E1" w:rsidP="008620E1">
      <w:r w:rsidRPr="000C36CF">
        <w:rPr>
          <w:rFonts w:hint="eastAsia"/>
        </w:rPr>
        <w:t>3.</w:t>
      </w:r>
      <w:r w:rsidR="00793C35" w:rsidRPr="000C36CF">
        <w:rPr>
          <w:rFonts w:hint="eastAsia"/>
        </w:rPr>
        <w:t>7</w:t>
      </w:r>
      <w:r w:rsidRPr="000C36CF">
        <w:rPr>
          <w:rFonts w:hint="eastAsia"/>
        </w:rPr>
        <w:tab/>
      </w:r>
      <w:r w:rsidRPr="000C36CF">
        <w:rPr>
          <w:rFonts w:hint="eastAsia"/>
        </w:rPr>
        <w:t>投标人应将投标保证金支付单据</w:t>
      </w:r>
      <w:r w:rsidR="00300CC9" w:rsidRPr="000C36CF">
        <w:rPr>
          <w:rFonts w:hint="eastAsia"/>
        </w:rPr>
        <w:t>编制</w:t>
      </w:r>
      <w:r w:rsidRPr="000C36CF">
        <w:rPr>
          <w:rFonts w:hint="eastAsia"/>
        </w:rPr>
        <w:t>在投标文件的“投标函”（或“投标书”）之后。</w:t>
      </w:r>
    </w:p>
    <w:p w14:paraId="5DA92CDB" w14:textId="77777777" w:rsidR="008620E1" w:rsidRPr="000C36CF" w:rsidRDefault="008620E1" w:rsidP="008620E1">
      <w:r w:rsidRPr="000C36CF">
        <w:rPr>
          <w:rFonts w:hint="eastAsia"/>
        </w:rPr>
        <w:t>3.</w:t>
      </w:r>
      <w:r w:rsidR="00793C35" w:rsidRPr="000C36CF">
        <w:rPr>
          <w:rFonts w:hint="eastAsia"/>
        </w:rPr>
        <w:t>8</w:t>
      </w:r>
      <w:r w:rsidRPr="000C36CF">
        <w:rPr>
          <w:rFonts w:hint="eastAsia"/>
        </w:rPr>
        <w:tab/>
      </w:r>
      <w:r w:rsidR="00BF2682" w:rsidRPr="000C36CF">
        <w:rPr>
          <w:rFonts w:hint="eastAsia"/>
        </w:rPr>
        <w:t>原则上“投标保证金收据”均采用电子收据版本，如投标人有特殊需求需要纸质版本，请与招标代理机构的项目负责人联系。当投标人收取了纸质版的“投标保证金收据”，且</w:t>
      </w:r>
      <w:r w:rsidRPr="000C36CF">
        <w:rPr>
          <w:rFonts w:hint="eastAsia"/>
        </w:rPr>
        <w:t>采用网上支付、贷记凭证、电汇、银行本票、银行汇票或支票方式提交投标保证金时，投标人应妥善保存该收据的原件，在办理投标保证金退还手续时，该收据的原件将作为退还凭证。</w:t>
      </w:r>
    </w:p>
    <w:p w14:paraId="3E2AB423" w14:textId="77777777" w:rsidR="008620E1" w:rsidRPr="000C36CF" w:rsidRDefault="008620E1" w:rsidP="008620E1">
      <w:r w:rsidRPr="000C36CF">
        <w:rPr>
          <w:rFonts w:hint="eastAsia"/>
        </w:rPr>
        <w:t>4</w:t>
      </w:r>
      <w:r w:rsidRPr="000C36CF">
        <w:rPr>
          <w:rFonts w:hint="eastAsia"/>
        </w:rPr>
        <w:tab/>
      </w:r>
      <w:r w:rsidRPr="000C36CF">
        <w:rPr>
          <w:rFonts w:hint="eastAsia"/>
        </w:rPr>
        <w:t>投标保证金的退还</w:t>
      </w:r>
    </w:p>
    <w:p w14:paraId="074D6FBF" w14:textId="77777777" w:rsidR="00D54964" w:rsidRPr="000C36CF" w:rsidRDefault="00D54964" w:rsidP="00D54964">
      <w:r w:rsidRPr="000C36CF">
        <w:rPr>
          <w:rFonts w:hint="eastAsia"/>
        </w:rPr>
        <w:t>4.1</w:t>
      </w:r>
      <w:r w:rsidRPr="000C36CF">
        <w:rPr>
          <w:rFonts w:hint="eastAsia"/>
        </w:rPr>
        <w:tab/>
      </w:r>
      <w:r w:rsidRPr="000C36CF">
        <w:rPr>
          <w:rFonts w:hint="eastAsia"/>
        </w:rPr>
        <w:t>在具备向中标人发出中标通知书的条件之后，招标人和（或）招标代理机构将向中标人发出“中标通知书”，除发生招标文件规定的招标人和（或）招标代理机构有权不退还投标保证金的情况之外，在中标人与招标人签订中标合同之日起的</w:t>
      </w:r>
      <w:r w:rsidRPr="000C36CF">
        <w:rPr>
          <w:rFonts w:hint="eastAsia"/>
        </w:rPr>
        <w:t>5</w:t>
      </w:r>
      <w:r w:rsidRPr="000C36CF">
        <w:rPr>
          <w:rFonts w:hint="eastAsia"/>
        </w:rPr>
        <w:t>个工作日内，其提交的投标保证金将自动按原路退还，请注意查收退款邮件（邮箱为中标人在招标代理机构处登记的项目联系人邮箱）和退款。如果在规定时间内未收到退款，请及时与我司项目负责人联系。</w:t>
      </w:r>
    </w:p>
    <w:p w14:paraId="40C49B5F" w14:textId="77777777" w:rsidR="00D54964" w:rsidRPr="000C36CF" w:rsidRDefault="00D54964" w:rsidP="00D54964">
      <w:r w:rsidRPr="000C36CF">
        <w:rPr>
          <w:rFonts w:hint="eastAsia"/>
        </w:rPr>
        <w:t>4.2</w:t>
      </w:r>
      <w:r w:rsidRPr="000C36CF">
        <w:rPr>
          <w:rFonts w:hint="eastAsia"/>
        </w:rPr>
        <w:tab/>
      </w:r>
      <w:r w:rsidRPr="000C36CF">
        <w:rPr>
          <w:rFonts w:hint="eastAsia"/>
        </w:rPr>
        <w:t>在具备向中标人发出中标通知书的条件之后，招标人和招标代理机构将向未中标人发出“中标结果通知书”（或“未中标通知书”，下同），除发生招标文件规</w:t>
      </w:r>
      <w:r w:rsidR="00793C35" w:rsidRPr="000C36CF">
        <w:rPr>
          <w:rFonts w:hint="eastAsia"/>
        </w:rPr>
        <w:t>定的招标人和（或）招标代理机构有权不退还投标保证金的情况之外，</w:t>
      </w:r>
      <w:r w:rsidRPr="000C36CF">
        <w:rPr>
          <w:rFonts w:hint="eastAsia"/>
        </w:rPr>
        <w:t>在收到本通知之日起的</w:t>
      </w:r>
      <w:r w:rsidRPr="000C36CF">
        <w:rPr>
          <w:rFonts w:hint="eastAsia"/>
        </w:rPr>
        <w:t>5</w:t>
      </w:r>
      <w:r w:rsidRPr="000C36CF">
        <w:rPr>
          <w:rFonts w:hint="eastAsia"/>
        </w:rPr>
        <w:t>个工作日内，未中标人提交的投标保证金将自动按原路退还，请注意查收退款邮件（邮箱为未中标人在我司登记的项目联系人邮箱）和退款。如果在规定时间内未收到退款，请及时与我司项目负责人联系。</w:t>
      </w:r>
    </w:p>
    <w:p w14:paraId="51897310" w14:textId="77777777" w:rsidR="00D54964" w:rsidRPr="000C36CF" w:rsidRDefault="00D54964" w:rsidP="00D54964">
      <w:r w:rsidRPr="000C36CF">
        <w:rPr>
          <w:rFonts w:hint="eastAsia"/>
        </w:rPr>
        <w:t>4.3</w:t>
      </w:r>
      <w:r w:rsidRPr="000C36CF">
        <w:rPr>
          <w:rFonts w:hint="eastAsia"/>
        </w:rPr>
        <w:tab/>
      </w:r>
      <w:r w:rsidRPr="000C36CF">
        <w:rPr>
          <w:rFonts w:hint="eastAsia"/>
        </w:rPr>
        <w:t>对采用网上支付、贷记凭证、电汇、银行本票、银行汇票或支票方式提交的投标保证金，在退还的同时还将按中国人民银行公布的人民币活期存款利率向投标人支付投标保证金的利息。</w:t>
      </w:r>
    </w:p>
    <w:p w14:paraId="211007B4" w14:textId="77777777" w:rsidR="00D54964" w:rsidRPr="000C36CF" w:rsidRDefault="00D54964" w:rsidP="00D54964">
      <w:r w:rsidRPr="000C36CF">
        <w:rPr>
          <w:rFonts w:hint="eastAsia"/>
        </w:rPr>
        <w:t>4.4</w:t>
      </w:r>
      <w:r w:rsidRPr="000C36CF">
        <w:rPr>
          <w:rFonts w:hint="eastAsia"/>
        </w:rPr>
        <w:tab/>
      </w:r>
      <w:r w:rsidRPr="000C36CF">
        <w:rPr>
          <w:rFonts w:hint="eastAsia"/>
        </w:rPr>
        <w:t>对采用银行保函形式提交的投标保证金，将只根据投标人的要求退还保函正本，不支付投标保证金的利息。</w:t>
      </w:r>
    </w:p>
    <w:p w14:paraId="7F044487" w14:textId="77777777" w:rsidR="008620E1" w:rsidRPr="000C36CF" w:rsidRDefault="008620E1" w:rsidP="008620E1">
      <w:r w:rsidRPr="000C36CF">
        <w:rPr>
          <w:rFonts w:hint="eastAsia"/>
        </w:rPr>
        <w:t>5</w:t>
      </w:r>
      <w:r w:rsidRPr="000C36CF">
        <w:rPr>
          <w:rFonts w:hint="eastAsia"/>
        </w:rPr>
        <w:tab/>
      </w:r>
      <w:r w:rsidRPr="000C36CF">
        <w:rPr>
          <w:rFonts w:hint="eastAsia"/>
        </w:rPr>
        <w:t>其他</w:t>
      </w:r>
    </w:p>
    <w:p w14:paraId="61C5DB76" w14:textId="77777777" w:rsidR="008620E1" w:rsidRDefault="008620E1" w:rsidP="008620E1">
      <w:r w:rsidRPr="000C36CF">
        <w:rPr>
          <w:rFonts w:hint="eastAsia"/>
        </w:rPr>
        <w:t>5.1</w:t>
      </w:r>
      <w:r w:rsidRPr="000C36CF">
        <w:rPr>
          <w:rFonts w:hint="eastAsia"/>
        </w:rPr>
        <w:tab/>
      </w:r>
      <w:r w:rsidRPr="000C36CF">
        <w:rPr>
          <w:rFonts w:hint="eastAsia"/>
        </w:rPr>
        <w:t>本须知如被具体招标项目的招标文件所引用，即成为该招标文件“投标人须知”的组成</w:t>
      </w:r>
      <w:r>
        <w:rPr>
          <w:rFonts w:hint="eastAsia"/>
        </w:rPr>
        <w:t>部分。如投标人欲对本须知中的相关内容作进一步咨询，可按招标文件“投标人须知”的相关规定以书面形式向招标代理机构提出，也可打电话向招标文件中列明的招标代理机构的项目负责人咨询。</w:t>
      </w:r>
    </w:p>
    <w:p w14:paraId="7E8137C6" w14:textId="77777777" w:rsidR="008620E1" w:rsidRDefault="008620E1" w:rsidP="008620E1">
      <w:r>
        <w:rPr>
          <w:rFonts w:hint="eastAsia"/>
        </w:rPr>
        <w:lastRenderedPageBreak/>
        <w:t>5.2</w:t>
      </w:r>
      <w:r>
        <w:rPr>
          <w:rFonts w:hint="eastAsia"/>
        </w:rPr>
        <w:tab/>
      </w:r>
      <w:r>
        <w:rPr>
          <w:rFonts w:hint="eastAsia"/>
        </w:rPr>
        <w:t>对竞争性谈判、竞争性磋商、询价或比选等非招标采购项目，如果在竞争性谈判文件、竞争性磋商文件、询价通知书或比选文件等采购文件中要求供应商提交保证金（或者称为谈判响应保证金、磋商保证金、报价保证金或比选保证金等），则一旦在竞争性谈判文件、竞争性磋商文件、询价文件或比选文件等采购文件中引用了本须知，则表示本须知有关投标保证金提交和退还的规定将同样适用于对应的竞争性谈判、竞争性磋商、询价或比选等采购项目。此时，本须知中的“招标文件”应理解为“采购文件（也可分别理解为“谈判文件”、“磋商文件”、“询价通知书”或“比选文件”等）；“投标人”应理解为参加谈判、磋商或报价的“供应商”；“投标文件”应理解为“响应文件”；“投标保证金”应理解为“保证金”（也可理解为“谈判保证金”、“磋商保证金”、“报价保证金”或“比选保证金”等）；“评标委员会”应理解为“评审委员会”（也可理解为“谈判小组”、“磋商小组”、“询价小组”或“比选小组”等）；“评标”应理解为“评审”；“中标”应理解为“成交”。</w:t>
      </w:r>
    </w:p>
    <w:p w14:paraId="3E459513" w14:textId="77777777" w:rsidR="008620E1" w:rsidRPr="006158A7" w:rsidRDefault="008620E1" w:rsidP="008620E1">
      <w:r>
        <w:rPr>
          <w:rFonts w:hint="eastAsia"/>
        </w:rPr>
        <w:t>5.3</w:t>
      </w:r>
      <w:r>
        <w:rPr>
          <w:rFonts w:hint="eastAsia"/>
        </w:rPr>
        <w:tab/>
      </w:r>
      <w:r>
        <w:rPr>
          <w:rFonts w:hint="eastAsia"/>
        </w:rPr>
        <w:t>对于因不可抗力等原因导致投标保证金未及时到账等情况，招标人和招标代理机构不承担任何责任。</w:t>
      </w:r>
    </w:p>
    <w:p w14:paraId="0E74D458" w14:textId="77777777" w:rsidR="00D514B7" w:rsidRPr="00D514B7" w:rsidRDefault="00D514B7" w:rsidP="00D514B7"/>
    <w:p w14:paraId="3302F0A9" w14:textId="77777777" w:rsidR="00A62CD0" w:rsidRPr="008C3E8E" w:rsidRDefault="00A62CD0" w:rsidP="00A62CD0">
      <w:r w:rsidRPr="008C3E8E">
        <w:br w:type="page"/>
      </w:r>
      <w:r w:rsidRPr="008C3E8E">
        <w:lastRenderedPageBreak/>
        <w:t>附件</w:t>
      </w:r>
      <w:r w:rsidRPr="008C3E8E">
        <w:t>2</w:t>
      </w:r>
      <w:r w:rsidRPr="008C3E8E">
        <w:t>：</w:t>
      </w:r>
      <w:bookmarkStart w:id="589" w:name="_Toc418627063"/>
    </w:p>
    <w:p w14:paraId="12D7622F" w14:textId="77777777" w:rsidR="00A62CD0" w:rsidRPr="008C3E8E" w:rsidRDefault="00A62CD0" w:rsidP="00A62CD0">
      <w:pPr>
        <w:pStyle w:val="flName"/>
        <w:rPr>
          <w:rFonts w:ascii="Times New Roman"/>
        </w:rPr>
      </w:pPr>
      <w:bookmarkStart w:id="590" w:name="_Toc491700925"/>
      <w:bookmarkStart w:id="591" w:name="_Toc495398005"/>
      <w:bookmarkStart w:id="592" w:name="_Toc495398055"/>
      <w:bookmarkStart w:id="593" w:name="_Toc495406858"/>
      <w:bookmarkStart w:id="594" w:name="_Toc503130728"/>
      <w:bookmarkStart w:id="595" w:name="_Toc503130789"/>
      <w:bookmarkStart w:id="596" w:name="_Toc62635349"/>
      <w:r w:rsidRPr="008C3E8E">
        <w:rPr>
          <w:rFonts w:ascii="Times New Roman"/>
        </w:rPr>
        <w:t>上海国际招标有限公司从业人员廉洁自律承诺</w:t>
      </w:r>
      <w:bookmarkEnd w:id="589"/>
      <w:bookmarkEnd w:id="590"/>
      <w:bookmarkEnd w:id="591"/>
      <w:bookmarkEnd w:id="592"/>
      <w:bookmarkEnd w:id="593"/>
      <w:bookmarkEnd w:id="594"/>
      <w:bookmarkEnd w:id="595"/>
      <w:bookmarkEnd w:id="596"/>
    </w:p>
    <w:p w14:paraId="6BDE4FEE" w14:textId="77777777" w:rsidR="00A62CD0" w:rsidRPr="008C3E8E" w:rsidRDefault="00A62CD0" w:rsidP="00A62CD0">
      <w:pPr>
        <w:pStyle w:val="a6"/>
      </w:pPr>
      <w:r w:rsidRPr="008C3E8E">
        <w:t>为了加强公司的廉政建设，规范从业人员的代理行为，充分体现公开、公平、公正和诚实信用的原则，确保公司代理的各类项目均能依法、合规地进行操作，防止出现违法、违纪行为，特对制定本廉洁自律承诺。</w:t>
      </w:r>
    </w:p>
    <w:p w14:paraId="4AAD59C4" w14:textId="77777777" w:rsidR="00A62CD0" w:rsidRPr="008C3E8E" w:rsidRDefault="00A62CD0" w:rsidP="00A62CD0">
      <w:pPr>
        <w:pStyle w:val="a6"/>
      </w:pPr>
      <w:r w:rsidRPr="008C3E8E">
        <w:t>本廉洁自律承诺将在公司代理的每个招标或采购项目的招标文件或采购文件中予以公布，以接受招投标或采购活动有关当事人（包括监管部门、招标人、评标专家、投标人、供应商等，下同）的监督。</w:t>
      </w:r>
    </w:p>
    <w:p w14:paraId="77599B3A" w14:textId="77777777" w:rsidR="00A62CD0" w:rsidRPr="008C3E8E" w:rsidRDefault="00A62CD0" w:rsidP="00A62CD0">
      <w:pPr>
        <w:pStyle w:val="a6"/>
      </w:pPr>
      <w:r w:rsidRPr="008C3E8E">
        <w:t>公司所有从业人员在招标及采购代理工作中须自觉遵守下列规定：</w:t>
      </w:r>
    </w:p>
    <w:p w14:paraId="43A4F6E8" w14:textId="77777777" w:rsidR="00C718C7" w:rsidRPr="008C3E8E" w:rsidRDefault="00C718C7" w:rsidP="00C718C7">
      <w:pPr>
        <w:pStyle w:val="a6"/>
      </w:pPr>
      <w:r w:rsidRPr="008C3E8E">
        <w:t>（</w:t>
      </w:r>
      <w:r w:rsidRPr="008C3E8E">
        <w:t>1</w:t>
      </w:r>
      <w:r w:rsidRPr="008C3E8E">
        <w:t>）</w:t>
      </w:r>
      <w:r w:rsidRPr="008C3E8E">
        <w:tab/>
      </w:r>
      <w:r w:rsidRPr="008C3E8E">
        <w:t>不索取或接受招标人、投标人、供应商或其他利害关系人馈赠的现金、礼品、礼物、有价证券及其它财物等，无法拒绝的一律上缴。</w:t>
      </w:r>
    </w:p>
    <w:p w14:paraId="2AA0FF6B" w14:textId="77777777" w:rsidR="00C718C7" w:rsidRPr="008C3E8E" w:rsidRDefault="00C718C7" w:rsidP="00C718C7">
      <w:pPr>
        <w:pStyle w:val="a6"/>
      </w:pPr>
      <w:r w:rsidRPr="008C3E8E">
        <w:t>（</w:t>
      </w:r>
      <w:r w:rsidRPr="008C3E8E">
        <w:t>2</w:t>
      </w:r>
      <w:r w:rsidRPr="008C3E8E">
        <w:t>）</w:t>
      </w:r>
      <w:r w:rsidRPr="008C3E8E">
        <w:tab/>
      </w:r>
      <w:r w:rsidRPr="008C3E8E">
        <w:t>不要求投标人、供应商或其他利害关系人报销应由个人或公司支付的各类费用。</w:t>
      </w:r>
    </w:p>
    <w:p w14:paraId="7D737D3D" w14:textId="77777777" w:rsidR="00C718C7" w:rsidRPr="008C3E8E" w:rsidRDefault="00C718C7" w:rsidP="00C718C7">
      <w:pPr>
        <w:pStyle w:val="a6"/>
      </w:pPr>
      <w:r w:rsidRPr="008C3E8E">
        <w:t>（</w:t>
      </w:r>
      <w:r w:rsidRPr="008C3E8E">
        <w:t>3</w:t>
      </w:r>
      <w:r w:rsidRPr="008C3E8E">
        <w:t>）</w:t>
      </w:r>
      <w:r w:rsidRPr="008C3E8E">
        <w:tab/>
      </w:r>
      <w:r w:rsidRPr="008C3E8E">
        <w:t>不接受投标人、供应商或其他利害关系人安排的宴请、旅游、娱乐或其他有悖于法律规定和职业道德的各种活动。</w:t>
      </w:r>
    </w:p>
    <w:p w14:paraId="52989767" w14:textId="77777777" w:rsidR="00C718C7" w:rsidRPr="008C3E8E" w:rsidRDefault="00C718C7" w:rsidP="00C718C7">
      <w:pPr>
        <w:pStyle w:val="a6"/>
      </w:pPr>
      <w:r w:rsidRPr="008C3E8E">
        <w:t>（</w:t>
      </w:r>
      <w:r w:rsidRPr="008C3E8E">
        <w:t>4</w:t>
      </w:r>
      <w:r w:rsidRPr="008C3E8E">
        <w:t>）</w:t>
      </w:r>
      <w:r w:rsidRPr="008C3E8E">
        <w:tab/>
      </w:r>
      <w:r w:rsidRPr="008C3E8E">
        <w:t>除招标人之外，在</w:t>
      </w:r>
      <w:r w:rsidR="00B765FD">
        <w:t>投标截止时间</w:t>
      </w:r>
      <w:r w:rsidRPr="008C3E8E">
        <w:t>（包括提交谈判响应文件及报价文件的</w:t>
      </w:r>
      <w:r w:rsidR="00B765FD">
        <w:t>截止时间</w:t>
      </w:r>
      <w:r w:rsidRPr="008C3E8E">
        <w:t>）之前不对外泄露潜在投标人或供应商的名称及数量；除依法公示评标结果或发出有关通知之外，不对外泄露资格审查及评标情况，保守有关当事人的商业秘密。</w:t>
      </w:r>
    </w:p>
    <w:p w14:paraId="42F52934" w14:textId="77777777" w:rsidR="00C718C7" w:rsidRPr="008C3E8E" w:rsidRDefault="00C718C7" w:rsidP="00C718C7">
      <w:pPr>
        <w:pStyle w:val="a6"/>
      </w:pPr>
      <w:r w:rsidRPr="008C3E8E">
        <w:t>（</w:t>
      </w:r>
      <w:r w:rsidRPr="008C3E8E">
        <w:t>5</w:t>
      </w:r>
      <w:r w:rsidRPr="008C3E8E">
        <w:t>）</w:t>
      </w:r>
      <w:r w:rsidRPr="008C3E8E">
        <w:tab/>
      </w:r>
      <w:r w:rsidRPr="008C3E8E">
        <w:t>不与招标人或投标人串通，搞虚假招标，或者协助投标人、供应商作假、作弊、串标、陪标或围标等。</w:t>
      </w:r>
    </w:p>
    <w:p w14:paraId="523A811D" w14:textId="77777777" w:rsidR="00C718C7" w:rsidRPr="008C3E8E" w:rsidRDefault="00C718C7" w:rsidP="00C718C7">
      <w:pPr>
        <w:pStyle w:val="a6"/>
      </w:pPr>
      <w:r w:rsidRPr="008C3E8E">
        <w:t>（</w:t>
      </w:r>
      <w:r w:rsidRPr="008C3E8E">
        <w:t>6</w:t>
      </w:r>
      <w:r w:rsidRPr="008C3E8E">
        <w:t>）</w:t>
      </w:r>
      <w:r w:rsidRPr="008C3E8E">
        <w:tab/>
      </w:r>
      <w:r w:rsidRPr="008C3E8E">
        <w:t>除支付合理评审费之外，不向评标专家提供其他财物或好处以影响或干扰其独立、客观和公正地履行评标职责。</w:t>
      </w:r>
    </w:p>
    <w:p w14:paraId="29780B7B" w14:textId="77777777" w:rsidR="00C718C7" w:rsidRPr="008C3E8E" w:rsidRDefault="00C718C7" w:rsidP="00C718C7">
      <w:pPr>
        <w:pStyle w:val="a6"/>
      </w:pPr>
      <w:r w:rsidRPr="008C3E8E">
        <w:t>（</w:t>
      </w:r>
      <w:r w:rsidRPr="008C3E8E">
        <w:t>7</w:t>
      </w:r>
      <w:r w:rsidRPr="008C3E8E">
        <w:t>）</w:t>
      </w:r>
      <w:r w:rsidRPr="008C3E8E">
        <w:tab/>
      </w:r>
      <w:r w:rsidRPr="008C3E8E">
        <w:t>严格遵守有关法律、法规和规章，自觉接受有关当事人及社会的监督。</w:t>
      </w:r>
    </w:p>
    <w:p w14:paraId="7D5D2E45" w14:textId="77777777" w:rsidR="00A62CD0" w:rsidRPr="008C3E8E" w:rsidRDefault="00C718C7" w:rsidP="00C718C7">
      <w:pPr>
        <w:pStyle w:val="a6"/>
      </w:pPr>
      <w:r w:rsidRPr="008C3E8E">
        <w:t>（</w:t>
      </w:r>
      <w:r w:rsidRPr="008C3E8E">
        <w:t>8</w:t>
      </w:r>
      <w:r w:rsidRPr="008C3E8E">
        <w:t>）</w:t>
      </w:r>
      <w:r w:rsidRPr="008C3E8E">
        <w:tab/>
      </w:r>
      <w:r w:rsidRPr="008C3E8E">
        <w:t>积极配合有关监管部门采取的对各类违法、违规行为的调查和处理。</w:t>
      </w:r>
      <w:r w:rsidR="00A62CD0" w:rsidRPr="008C3E8E">
        <w:t>如公司人员有违反上述规定行为，有关当事人均可向公司反映，或直接向有关监管部门或纪检、监察部门举报。</w:t>
      </w:r>
    </w:p>
    <w:p w14:paraId="7AC4FCEE" w14:textId="77777777" w:rsidR="00A62CD0" w:rsidRPr="008C3E8E" w:rsidRDefault="00450ED5" w:rsidP="00A62CD0">
      <w:pPr>
        <w:pStyle w:val="a6"/>
      </w:pPr>
      <w:r w:rsidRPr="003A110B">
        <w:rPr>
          <w:rFonts w:hint="eastAsia"/>
        </w:rPr>
        <w:t>公司监督电话：</w:t>
      </w:r>
      <w:r w:rsidRPr="003A110B">
        <w:rPr>
          <w:rFonts w:hint="eastAsia"/>
        </w:rPr>
        <w:t>021-</w:t>
      </w:r>
      <w:r w:rsidRPr="000055FB">
        <w:t>32173646</w:t>
      </w:r>
      <w:r w:rsidRPr="003A110B">
        <w:rPr>
          <w:rFonts w:hint="eastAsia"/>
        </w:rPr>
        <w:t>，传真：</w:t>
      </w:r>
      <w:r w:rsidRPr="003A110B">
        <w:rPr>
          <w:rFonts w:hint="eastAsia"/>
        </w:rPr>
        <w:t>021-62791616</w:t>
      </w:r>
    </w:p>
    <w:p w14:paraId="72283E01" w14:textId="77777777" w:rsidR="00A62CD0" w:rsidRPr="008C3E8E" w:rsidRDefault="00A62CD0" w:rsidP="00A62CD0">
      <w:pPr>
        <w:spacing w:before="1320"/>
        <w:ind w:firstLineChars="1967" w:firstLine="4721"/>
        <w:jc w:val="center"/>
      </w:pPr>
      <w:r w:rsidRPr="008C3E8E">
        <w:t>上海国际招标有限公司</w:t>
      </w:r>
    </w:p>
    <w:p w14:paraId="0CDF9CD6" w14:textId="77777777" w:rsidR="00E720CD" w:rsidRPr="008C3E8E" w:rsidRDefault="00E720CD" w:rsidP="00212DD5"/>
    <w:p w14:paraId="79906394" w14:textId="77777777" w:rsidR="00E720CD" w:rsidRPr="008C3E8E" w:rsidRDefault="00E720CD" w:rsidP="00212DD5">
      <w:pPr>
        <w:sectPr w:rsidR="00E720CD" w:rsidRPr="008C3E8E">
          <w:footerReference w:type="default" r:id="rId30"/>
          <w:footerReference w:type="first" r:id="rId31"/>
          <w:pgSz w:w="11907" w:h="16840" w:code="9"/>
          <w:pgMar w:top="1588" w:right="1021" w:bottom="1474" w:left="1021" w:header="1021" w:footer="992" w:gutter="340"/>
          <w:cols w:space="425"/>
          <w:titlePg/>
        </w:sectPr>
      </w:pPr>
    </w:p>
    <w:p w14:paraId="33491A8E" w14:textId="102A4E49" w:rsidR="00E720CD" w:rsidRPr="008C3E8E" w:rsidRDefault="008F53DD" w:rsidP="00212DD5">
      <w:bookmarkStart w:id="597" w:name="_Toc434897194"/>
      <w:r>
        <w:rPr>
          <w:noProof/>
        </w:rPr>
        <w:lastRenderedPageBreak/>
        <mc:AlternateContent>
          <mc:Choice Requires="wps">
            <w:drawing>
              <wp:anchor distT="0" distB="0" distL="114300" distR="114300" simplePos="0" relativeHeight="251656192" behindDoc="0" locked="0" layoutInCell="0" allowOverlap="1" wp14:anchorId="68742D53" wp14:editId="542AFC9F">
                <wp:simplePos x="0" y="0"/>
                <wp:positionH relativeFrom="page">
                  <wp:posOffset>5283835</wp:posOffset>
                </wp:positionH>
                <wp:positionV relativeFrom="page">
                  <wp:posOffset>1097280</wp:posOffset>
                </wp:positionV>
                <wp:extent cx="1258570" cy="918845"/>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14:paraId="30D9AFC3" w14:textId="77777777" w:rsidR="00B1470E" w:rsidRDefault="00B1470E">
                            <w:r>
                              <w:rPr>
                                <w:noProof/>
                              </w:rPr>
                              <w:object w:dxaOrig="20431" w:dyaOrig="14801" w14:anchorId="3FE69018">
                                <v:shape id="_x0000_i1031" type="#_x0000_t75" alt="" style="width:98.25pt;height:70.5pt;mso-width-percent:0;mso-height-percent:0;mso-width-percent:0;mso-height-percent:0">
                                  <v:imagedata r:id="rId32" o:title=""/>
                                </v:shape>
                                <o:OLEObject Type="Embed" ProgID="MSDraw" ShapeID="_x0000_i1031" DrawAspect="Content" ObjectID="_1697891265" r:id="rId33"/>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742D53" id="Rectangle 7" o:spid="_x0000_s1028" style="position:absolute;left:0;text-align:left;margin-left:416.05pt;margin-top:86.4pt;width:99.1pt;height:72.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vF4lLLICAAC4&#10;BQAADgAAAAAAAAAAAAAAAAAuAgAAZHJzL2Uyb0RvYy54bWxQSwECLQAUAAYACAAAACEAgrQGpOIA&#10;AAAMAQAADwAAAAAAAAAAAAAAAAAMBQAAZHJzL2Rvd25yZXYueG1sUEsFBgAAAAAEAAQA8wAAABsG&#10;AAAAAA==&#10;" o:allowincell="f" filled="f" stroked="f" strokeweight="4pt">
                <v:textbox inset="1pt,1pt,1pt,1pt">
                  <w:txbxContent>
                    <w:p w14:paraId="30D9AFC3" w14:textId="77777777" w:rsidR="00B1470E" w:rsidRDefault="00B1470E">
                      <w:r>
                        <w:rPr>
                          <w:noProof/>
                        </w:rPr>
                        <w:object w:dxaOrig="20431" w:dyaOrig="14801" w14:anchorId="3FE69018">
                          <v:shape id="_x0000_i1031" type="#_x0000_t75" alt="" style="width:98.25pt;height:70.5pt;mso-width-percent:0;mso-height-percent:0;mso-width-percent:0;mso-height-percent:0">
                            <v:imagedata r:id="rId32" o:title=""/>
                          </v:shape>
                          <o:OLEObject Type="Embed" ProgID="MSDraw" ShapeID="_x0000_i1031" DrawAspect="Content" ObjectID="_1697891265" r:id="rId34"/>
                        </w:object>
                      </w:r>
                    </w:p>
                  </w:txbxContent>
                </v:textbox>
                <w10:wrap anchorx="page" anchory="page"/>
              </v:rect>
            </w:pict>
          </mc:Fallback>
        </mc:AlternateContent>
      </w:r>
    </w:p>
    <w:p w14:paraId="168C81BF" w14:textId="77777777" w:rsidR="00E720CD" w:rsidRPr="008C3E8E" w:rsidRDefault="00E720CD" w:rsidP="00212DD5"/>
    <w:p w14:paraId="275A2CCB" w14:textId="77777777" w:rsidR="00E720CD" w:rsidRPr="008C3E8E" w:rsidRDefault="00E720CD" w:rsidP="00212DD5"/>
    <w:p w14:paraId="49752842" w14:textId="77777777" w:rsidR="00E720CD" w:rsidRPr="008C3E8E" w:rsidRDefault="00E720CD" w:rsidP="00212DD5"/>
    <w:p w14:paraId="2E9654E1" w14:textId="77777777" w:rsidR="00E720CD" w:rsidRPr="008C3E8E" w:rsidRDefault="00E720CD" w:rsidP="00212DD5"/>
    <w:p w14:paraId="5842FA9A" w14:textId="77777777" w:rsidR="00245B42" w:rsidRPr="008C3E8E" w:rsidRDefault="00245B42" w:rsidP="00212DD5">
      <w:pPr>
        <w:ind w:firstLine="6340"/>
        <w:jc w:val="center"/>
        <w:rPr>
          <w:rFonts w:eastAsia="楷体"/>
        </w:rPr>
      </w:pPr>
      <w:r w:rsidRPr="008C3E8E">
        <w:rPr>
          <w:rFonts w:eastAsia="楷体"/>
        </w:rPr>
        <w:t>招标文件</w:t>
      </w:r>
    </w:p>
    <w:p w14:paraId="1C94CEFF" w14:textId="57C34414"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213756">
        <w:rPr>
          <w:rFonts w:eastAsia="楷体"/>
        </w:rPr>
        <w:t>202029C6</w:t>
      </w:r>
    </w:p>
    <w:p w14:paraId="13D5D971" w14:textId="77777777" w:rsidR="00E720CD" w:rsidRPr="008C3E8E" w:rsidRDefault="00E720CD" w:rsidP="00212DD5"/>
    <w:p w14:paraId="0E037E80" w14:textId="77777777" w:rsidR="00E720CD" w:rsidRPr="008C3E8E" w:rsidRDefault="00E720CD" w:rsidP="00212DD5">
      <w:pPr>
        <w:spacing w:before="160"/>
      </w:pPr>
    </w:p>
    <w:p w14:paraId="37189BB0" w14:textId="77777777" w:rsidR="00E720CD" w:rsidRPr="008C3E8E" w:rsidRDefault="00E720CD" w:rsidP="00212DD5">
      <w:pPr>
        <w:pStyle w:val="aa"/>
        <w:rPr>
          <w:rFonts w:ascii="Times New Roman" w:hAnsi="Times New Roman"/>
        </w:rPr>
      </w:pPr>
      <w:bookmarkStart w:id="598" w:name="_Toc503130325"/>
      <w:r w:rsidRPr="008C3E8E">
        <w:rPr>
          <w:rFonts w:ascii="Times New Roman" w:hAnsi="Times New Roman"/>
        </w:rPr>
        <w:t>第二章</w:t>
      </w:r>
      <w:r w:rsidRPr="008C3E8E">
        <w:rPr>
          <w:rFonts w:ascii="Times New Roman" w:hAnsi="Times New Roman"/>
        </w:rPr>
        <w:t xml:space="preserve">  </w:t>
      </w:r>
      <w:r w:rsidR="002B0C1E">
        <w:rPr>
          <w:rFonts w:ascii="Times New Roman" w:hAnsi="Times New Roman"/>
        </w:rPr>
        <w:t>货物</w:t>
      </w:r>
      <w:r w:rsidRPr="008C3E8E">
        <w:rPr>
          <w:rFonts w:ascii="Times New Roman" w:hAnsi="Times New Roman"/>
        </w:rPr>
        <w:t>需求一览表</w:t>
      </w:r>
      <w:bookmarkEnd w:id="598"/>
    </w:p>
    <w:bookmarkEnd w:id="597"/>
    <w:p w14:paraId="461988B4" w14:textId="77777777" w:rsidR="00E720CD" w:rsidRPr="008C3E8E" w:rsidRDefault="00E720CD" w:rsidP="00212DD5">
      <w:pPr>
        <w:pStyle w:val="flName"/>
        <w:rPr>
          <w:rFonts w:ascii="Times New Roman"/>
        </w:rPr>
      </w:pPr>
      <w:r w:rsidRPr="008C3E8E">
        <w:rPr>
          <w:rFonts w:ascii="Times New Roman"/>
        </w:rPr>
        <w:br w:type="page"/>
      </w:r>
      <w:bookmarkStart w:id="599" w:name="_Toc2063591"/>
      <w:bookmarkStart w:id="600" w:name="_Toc2063716"/>
      <w:bookmarkStart w:id="601" w:name="_Toc2063847"/>
      <w:bookmarkStart w:id="602" w:name="_Toc2063944"/>
      <w:bookmarkStart w:id="603" w:name="_Toc2063976"/>
      <w:bookmarkStart w:id="604" w:name="_Toc8343724"/>
      <w:bookmarkStart w:id="605" w:name="_Toc301765386"/>
      <w:bookmarkStart w:id="606" w:name="_Toc302374158"/>
      <w:bookmarkStart w:id="607" w:name="_Toc389457475"/>
      <w:bookmarkStart w:id="608" w:name="_Toc389465262"/>
      <w:bookmarkStart w:id="609" w:name="_Toc389653547"/>
      <w:bookmarkStart w:id="610" w:name="_Toc450211753"/>
      <w:bookmarkStart w:id="611" w:name="_Toc491700926"/>
      <w:bookmarkStart w:id="612" w:name="_Toc495398006"/>
      <w:bookmarkStart w:id="613" w:name="_Toc495398056"/>
      <w:bookmarkStart w:id="614" w:name="_Toc495406859"/>
      <w:bookmarkStart w:id="615" w:name="_Toc503130398"/>
      <w:bookmarkStart w:id="616" w:name="_Toc503130729"/>
      <w:bookmarkStart w:id="617" w:name="_Toc503130790"/>
      <w:bookmarkStart w:id="618" w:name="_Toc512602440"/>
      <w:bookmarkStart w:id="619" w:name="_Toc5116259"/>
      <w:bookmarkStart w:id="620" w:name="_Toc62635350"/>
      <w:r w:rsidR="002B0C1E">
        <w:rPr>
          <w:rFonts w:ascii="Times New Roman"/>
        </w:rPr>
        <w:lastRenderedPageBreak/>
        <w:t>货物</w:t>
      </w:r>
      <w:r w:rsidRPr="008C3E8E">
        <w:rPr>
          <w:rFonts w:ascii="Times New Roman"/>
        </w:rPr>
        <w:t>需求一览表</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7088"/>
      </w:tblGrid>
      <w:tr w:rsidR="009650B6" w14:paraId="34410F49" w14:textId="77777777" w:rsidTr="00383BCA">
        <w:trPr>
          <w:trHeight w:val="510"/>
          <w:jc w:val="center"/>
        </w:trPr>
        <w:tc>
          <w:tcPr>
            <w:tcW w:w="1843" w:type="dxa"/>
            <w:vAlign w:val="center"/>
          </w:tcPr>
          <w:p w14:paraId="5C9E2C18" w14:textId="77777777" w:rsidR="009650B6" w:rsidRDefault="009650B6" w:rsidP="00383BCA">
            <w:pPr>
              <w:pStyle w:val="a6"/>
              <w:snapToGrid w:val="0"/>
              <w:spacing w:line="240" w:lineRule="auto"/>
              <w:ind w:firstLine="0"/>
              <w:jc w:val="center"/>
            </w:pPr>
            <w:r>
              <w:rPr>
                <w:rFonts w:hint="eastAsia"/>
              </w:rPr>
              <w:t>包件号</w:t>
            </w:r>
          </w:p>
        </w:tc>
        <w:tc>
          <w:tcPr>
            <w:tcW w:w="7088" w:type="dxa"/>
            <w:vAlign w:val="center"/>
          </w:tcPr>
          <w:p w14:paraId="3B0E723B" w14:textId="77777777" w:rsidR="009650B6" w:rsidRDefault="009650B6" w:rsidP="00383BCA">
            <w:pPr>
              <w:pStyle w:val="a6"/>
              <w:snapToGrid w:val="0"/>
              <w:spacing w:line="240" w:lineRule="auto"/>
              <w:ind w:firstLine="0"/>
              <w:jc w:val="center"/>
            </w:pPr>
            <w:r>
              <w:rPr>
                <w:rFonts w:hint="eastAsia"/>
              </w:rPr>
              <w:t>1</w:t>
            </w:r>
          </w:p>
        </w:tc>
      </w:tr>
      <w:tr w:rsidR="009650B6" w14:paraId="6BC15386" w14:textId="77777777" w:rsidTr="00383BCA">
        <w:trPr>
          <w:trHeight w:val="510"/>
          <w:jc w:val="center"/>
        </w:trPr>
        <w:tc>
          <w:tcPr>
            <w:tcW w:w="1843" w:type="dxa"/>
            <w:vAlign w:val="center"/>
          </w:tcPr>
          <w:p w14:paraId="3EF432CB" w14:textId="77777777" w:rsidR="009650B6" w:rsidRDefault="009650B6" w:rsidP="00383BCA">
            <w:pPr>
              <w:pStyle w:val="a6"/>
              <w:snapToGrid w:val="0"/>
              <w:spacing w:line="240" w:lineRule="auto"/>
              <w:ind w:firstLine="0"/>
              <w:jc w:val="center"/>
            </w:pPr>
            <w:r w:rsidRPr="008C3E8E">
              <w:t>名称</w:t>
            </w:r>
          </w:p>
        </w:tc>
        <w:tc>
          <w:tcPr>
            <w:tcW w:w="7088" w:type="dxa"/>
            <w:vAlign w:val="center"/>
          </w:tcPr>
          <w:p w14:paraId="394D7654" w14:textId="77777777" w:rsidR="009650B6" w:rsidRDefault="00EA716A" w:rsidP="00383BCA">
            <w:pPr>
              <w:pStyle w:val="a6"/>
              <w:snapToGrid w:val="0"/>
              <w:spacing w:line="240" w:lineRule="auto"/>
              <w:ind w:firstLine="0"/>
              <w:jc w:val="center"/>
            </w:pPr>
            <w:r w:rsidRPr="00213756">
              <w:t>实时荧光定量</w:t>
            </w:r>
            <w:r w:rsidRPr="00213756">
              <w:t>PCR</w:t>
            </w:r>
            <w:r w:rsidRPr="00213756">
              <w:t>仪</w:t>
            </w:r>
          </w:p>
        </w:tc>
      </w:tr>
      <w:tr w:rsidR="00213756" w14:paraId="32C05951" w14:textId="77777777" w:rsidTr="00383BCA">
        <w:trPr>
          <w:trHeight w:val="510"/>
          <w:jc w:val="center"/>
        </w:trPr>
        <w:tc>
          <w:tcPr>
            <w:tcW w:w="1843" w:type="dxa"/>
            <w:vAlign w:val="center"/>
          </w:tcPr>
          <w:p w14:paraId="72AE21CE" w14:textId="77777777" w:rsidR="00213756" w:rsidRDefault="00213756" w:rsidP="00213756">
            <w:pPr>
              <w:pStyle w:val="a6"/>
              <w:snapToGrid w:val="0"/>
              <w:spacing w:line="240" w:lineRule="auto"/>
              <w:ind w:firstLine="0"/>
              <w:jc w:val="center"/>
            </w:pPr>
            <w:r w:rsidRPr="008C3E8E">
              <w:t>数量</w:t>
            </w:r>
          </w:p>
        </w:tc>
        <w:tc>
          <w:tcPr>
            <w:tcW w:w="7088" w:type="dxa"/>
            <w:vAlign w:val="center"/>
          </w:tcPr>
          <w:p w14:paraId="1D53CBDB" w14:textId="0B63FEF9" w:rsidR="00213756" w:rsidRDefault="00213756" w:rsidP="00213756">
            <w:pPr>
              <w:pStyle w:val="a6"/>
              <w:snapToGrid w:val="0"/>
              <w:spacing w:line="240" w:lineRule="auto"/>
              <w:ind w:firstLine="0"/>
              <w:jc w:val="center"/>
            </w:pPr>
            <w:r>
              <w:rPr>
                <w:rFonts w:hint="eastAsia"/>
              </w:rPr>
              <w:t>1</w:t>
            </w:r>
            <w:r>
              <w:rPr>
                <w:rFonts w:hint="eastAsia"/>
              </w:rPr>
              <w:t>套</w:t>
            </w:r>
          </w:p>
        </w:tc>
      </w:tr>
      <w:tr w:rsidR="00213756" w14:paraId="3129915D" w14:textId="77777777" w:rsidTr="00383BCA">
        <w:trPr>
          <w:trHeight w:val="510"/>
          <w:jc w:val="center"/>
        </w:trPr>
        <w:tc>
          <w:tcPr>
            <w:tcW w:w="1843" w:type="dxa"/>
            <w:vAlign w:val="center"/>
          </w:tcPr>
          <w:p w14:paraId="182F3A37" w14:textId="77777777" w:rsidR="00213756" w:rsidRDefault="00213756" w:rsidP="00213756">
            <w:pPr>
              <w:pStyle w:val="a6"/>
              <w:snapToGrid w:val="0"/>
              <w:spacing w:line="240" w:lineRule="auto"/>
              <w:ind w:firstLine="0"/>
              <w:jc w:val="center"/>
            </w:pPr>
            <w:r w:rsidRPr="008C3E8E">
              <w:t>用途和主要规格参数</w:t>
            </w:r>
          </w:p>
        </w:tc>
        <w:tc>
          <w:tcPr>
            <w:tcW w:w="7088" w:type="dxa"/>
            <w:vAlign w:val="center"/>
          </w:tcPr>
          <w:p w14:paraId="66D915E3" w14:textId="163955B3" w:rsidR="00213756" w:rsidRDefault="00213756" w:rsidP="00213756">
            <w:pPr>
              <w:pStyle w:val="a6"/>
              <w:snapToGrid w:val="0"/>
              <w:spacing w:line="240" w:lineRule="auto"/>
              <w:ind w:firstLine="0"/>
              <w:jc w:val="center"/>
            </w:pPr>
            <w:r w:rsidRPr="00213756">
              <w:rPr>
                <w:rFonts w:hint="eastAsia"/>
              </w:rPr>
              <w:t>可用于基于相对定量分析的基因表达分析，以标准曲线为基础的病原体绝对定量分析，定性的</w:t>
            </w:r>
            <w:r w:rsidRPr="00213756">
              <w:t>PCR</w:t>
            </w:r>
            <w:r w:rsidRPr="00213756">
              <w:rPr>
                <w:rFonts w:hint="eastAsia"/>
              </w:rPr>
              <w:t>扩增后核酸序列的</w:t>
            </w:r>
            <w:r w:rsidRPr="00213756">
              <w:t>SNP</w:t>
            </w:r>
            <w:r w:rsidRPr="00213756">
              <w:rPr>
                <w:rFonts w:hint="eastAsia"/>
              </w:rPr>
              <w:t>基因型分析，高分辨率溶解曲线分析、</w:t>
            </w:r>
            <w:r w:rsidRPr="00213756">
              <w:t>MicroRNA</w:t>
            </w:r>
            <w:r w:rsidRPr="00213756">
              <w:rPr>
                <w:rFonts w:hint="eastAsia"/>
              </w:rPr>
              <w:t>表达谱分析，蛋白热稳定性分析，以阳性内对照为基础的阳性</w:t>
            </w:r>
            <w:r w:rsidRPr="00213756">
              <w:t>/</w:t>
            </w:r>
            <w:r w:rsidRPr="00213756">
              <w:rPr>
                <w:rFonts w:hint="eastAsia"/>
              </w:rPr>
              <w:t>阴性结果判定等，以及用于突变检测、疾病诊断、产前诊断、药物代谢相关基因检测、个体化给药研究等。</w:t>
            </w:r>
          </w:p>
        </w:tc>
      </w:tr>
      <w:tr w:rsidR="00213756" w14:paraId="679328FD" w14:textId="77777777" w:rsidTr="00383BCA">
        <w:trPr>
          <w:trHeight w:val="510"/>
          <w:jc w:val="center"/>
        </w:trPr>
        <w:tc>
          <w:tcPr>
            <w:tcW w:w="1843" w:type="dxa"/>
            <w:vAlign w:val="center"/>
          </w:tcPr>
          <w:p w14:paraId="22BA65D8" w14:textId="77777777" w:rsidR="00213756" w:rsidRDefault="00213756" w:rsidP="00213756">
            <w:pPr>
              <w:pStyle w:val="a6"/>
              <w:snapToGrid w:val="0"/>
              <w:spacing w:line="240" w:lineRule="auto"/>
              <w:ind w:firstLine="0"/>
              <w:jc w:val="center"/>
            </w:pPr>
            <w:r w:rsidRPr="00B73D08">
              <w:rPr>
                <w:rFonts w:hint="eastAsia"/>
              </w:rPr>
              <w:t>预算金额</w:t>
            </w:r>
            <w:r w:rsidRPr="008C3E8E">
              <w:br/>
            </w:r>
            <w:r w:rsidRPr="008C3E8E">
              <w:t>（人民币）</w:t>
            </w:r>
          </w:p>
        </w:tc>
        <w:tc>
          <w:tcPr>
            <w:tcW w:w="7088" w:type="dxa"/>
            <w:vAlign w:val="center"/>
          </w:tcPr>
          <w:p w14:paraId="63E1C6C4" w14:textId="30997331" w:rsidR="00213756" w:rsidRDefault="00213756" w:rsidP="00213756">
            <w:pPr>
              <w:pStyle w:val="a6"/>
              <w:snapToGrid w:val="0"/>
              <w:spacing w:line="240" w:lineRule="auto"/>
              <w:ind w:firstLine="0"/>
              <w:jc w:val="center"/>
            </w:pPr>
            <w:r w:rsidRPr="00213756">
              <w:t>60</w:t>
            </w:r>
            <w:r w:rsidRPr="00213756">
              <w:t>万元</w:t>
            </w:r>
          </w:p>
        </w:tc>
      </w:tr>
      <w:tr w:rsidR="00213756" w14:paraId="5A5EBC16" w14:textId="77777777" w:rsidTr="00383BCA">
        <w:trPr>
          <w:trHeight w:val="510"/>
          <w:jc w:val="center"/>
        </w:trPr>
        <w:tc>
          <w:tcPr>
            <w:tcW w:w="1843" w:type="dxa"/>
            <w:vAlign w:val="center"/>
          </w:tcPr>
          <w:p w14:paraId="13985F4F" w14:textId="77777777" w:rsidR="00213756" w:rsidRDefault="00213756" w:rsidP="00213756">
            <w:pPr>
              <w:pStyle w:val="a6"/>
              <w:snapToGrid w:val="0"/>
              <w:spacing w:line="240" w:lineRule="auto"/>
              <w:ind w:firstLine="0"/>
              <w:jc w:val="center"/>
            </w:pPr>
            <w:r w:rsidRPr="008C3E8E">
              <w:t>最高限价</w:t>
            </w:r>
            <w:r w:rsidRPr="008C3E8E">
              <w:br/>
            </w:r>
            <w:r w:rsidRPr="008C3E8E">
              <w:t>（人民币）</w:t>
            </w:r>
          </w:p>
        </w:tc>
        <w:tc>
          <w:tcPr>
            <w:tcW w:w="7088" w:type="dxa"/>
            <w:vAlign w:val="center"/>
          </w:tcPr>
          <w:p w14:paraId="578D14AB" w14:textId="09E4FD5D" w:rsidR="00213756" w:rsidRDefault="00213756" w:rsidP="00213756">
            <w:pPr>
              <w:pStyle w:val="a6"/>
              <w:snapToGrid w:val="0"/>
              <w:spacing w:line="240" w:lineRule="auto"/>
              <w:ind w:firstLine="0"/>
              <w:jc w:val="center"/>
            </w:pPr>
            <w:r w:rsidRPr="00213756">
              <w:t>60</w:t>
            </w:r>
            <w:r w:rsidRPr="00213756">
              <w:t>万元</w:t>
            </w:r>
          </w:p>
        </w:tc>
      </w:tr>
    </w:tbl>
    <w:p w14:paraId="7F627B45" w14:textId="77777777" w:rsidR="00E720CD" w:rsidRPr="008C3E8E" w:rsidRDefault="00AA2B66" w:rsidP="00212DD5">
      <w:pPr>
        <w:rPr>
          <w:b/>
        </w:rPr>
      </w:pPr>
      <w:r w:rsidRPr="008C3E8E">
        <w:rPr>
          <w:b/>
        </w:rPr>
        <w:t>注：</w:t>
      </w:r>
      <w:r w:rsidR="009D1636" w:rsidRPr="009D1636">
        <w:rPr>
          <w:rFonts w:hint="eastAsia"/>
          <w:b/>
        </w:rPr>
        <w:t>投标人的投标报价均不得超过对应的预算金额或最高限价。若投标人的任意一项投标报价超过对应的预算金额或最高限价，则</w:t>
      </w:r>
      <w:r w:rsidR="00450ED5">
        <w:rPr>
          <w:rFonts w:hint="eastAsia"/>
          <w:b/>
        </w:rPr>
        <w:t>其投标将被判为无效</w:t>
      </w:r>
      <w:r w:rsidRPr="008C3E8E">
        <w:rPr>
          <w:b/>
        </w:rPr>
        <w:t>。</w:t>
      </w:r>
    </w:p>
    <w:p w14:paraId="001FF9C3" w14:textId="77777777" w:rsidR="00E720CD" w:rsidRPr="008C3E8E" w:rsidRDefault="00E720CD" w:rsidP="00212DD5">
      <w:pPr>
        <w:sectPr w:rsidR="00E720CD" w:rsidRPr="008C3E8E">
          <w:footerReference w:type="default" r:id="rId35"/>
          <w:footerReference w:type="first" r:id="rId36"/>
          <w:pgSz w:w="11907" w:h="16840" w:code="9"/>
          <w:pgMar w:top="1588" w:right="1021" w:bottom="1474" w:left="1021" w:header="1021" w:footer="992" w:gutter="340"/>
          <w:cols w:space="425"/>
          <w:titlePg/>
        </w:sectPr>
      </w:pPr>
    </w:p>
    <w:p w14:paraId="65BD4C55" w14:textId="324C72C7" w:rsidR="00E720CD" w:rsidRPr="008C3E8E" w:rsidRDefault="008F53DD" w:rsidP="00212DD5">
      <w:bookmarkStart w:id="621" w:name="_Toc434897195"/>
      <w:r>
        <w:rPr>
          <w:noProof/>
        </w:rPr>
        <w:lastRenderedPageBreak/>
        <mc:AlternateContent>
          <mc:Choice Requires="wps">
            <w:drawing>
              <wp:anchor distT="0" distB="0" distL="114300" distR="114300" simplePos="0" relativeHeight="251657216" behindDoc="0" locked="0" layoutInCell="0" allowOverlap="1" wp14:anchorId="145A45E4" wp14:editId="75B816B7">
                <wp:simplePos x="0" y="0"/>
                <wp:positionH relativeFrom="page">
                  <wp:posOffset>5283835</wp:posOffset>
                </wp:positionH>
                <wp:positionV relativeFrom="page">
                  <wp:posOffset>1097280</wp:posOffset>
                </wp:positionV>
                <wp:extent cx="1258570" cy="918845"/>
                <wp:effectExtent l="0" t="0" r="0" b="0"/>
                <wp:wrapNone/>
                <wp:docPr id="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14:paraId="58786A0E" w14:textId="77777777" w:rsidR="00B1470E" w:rsidRDefault="00B1470E">
                            <w:r>
                              <w:rPr>
                                <w:noProof/>
                              </w:rPr>
                              <w:object w:dxaOrig="20431" w:dyaOrig="14801" w14:anchorId="35FFB261">
                                <v:shape id="_x0000_i1033" type="#_x0000_t75" alt="" style="width:98.25pt;height:70.5pt;mso-width-percent:0;mso-height-percent:0;mso-width-percent:0;mso-height-percent:0">
                                  <v:imagedata r:id="rId37" o:title=""/>
                                </v:shape>
                                <o:OLEObject Type="Embed" ProgID="MSDraw" ShapeID="_x0000_i1033" DrawAspect="Content" ObjectID="_1697891266" r:id="rId38"/>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5A45E4" id="Rectangle 6" o:spid="_x0000_s1029" style="position:absolute;left:0;text-align:left;margin-left:416.05pt;margin-top:86.4pt;width:99.1pt;height:72.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R4TQhrICAAC4&#10;BQAADgAAAAAAAAAAAAAAAAAuAgAAZHJzL2Uyb0RvYy54bWxQSwECLQAUAAYACAAAACEAgrQGpOIA&#10;AAAMAQAADwAAAAAAAAAAAAAAAAAMBQAAZHJzL2Rvd25yZXYueG1sUEsFBgAAAAAEAAQA8wAAABsG&#10;AAAAAA==&#10;" o:allowincell="f" filled="f" stroked="f" strokeweight="4pt">
                <v:textbox inset="1pt,1pt,1pt,1pt">
                  <w:txbxContent>
                    <w:p w14:paraId="58786A0E" w14:textId="77777777" w:rsidR="00B1470E" w:rsidRDefault="00B1470E">
                      <w:r>
                        <w:rPr>
                          <w:noProof/>
                        </w:rPr>
                        <w:object w:dxaOrig="20431" w:dyaOrig="14801" w14:anchorId="35FFB261">
                          <v:shape id="_x0000_i1033" type="#_x0000_t75" alt="" style="width:98.25pt;height:70.5pt;mso-width-percent:0;mso-height-percent:0;mso-width-percent:0;mso-height-percent:0">
                            <v:imagedata r:id="rId37" o:title=""/>
                          </v:shape>
                          <o:OLEObject Type="Embed" ProgID="MSDraw" ShapeID="_x0000_i1033" DrawAspect="Content" ObjectID="_1697891266" r:id="rId39"/>
                        </w:object>
                      </w:r>
                    </w:p>
                  </w:txbxContent>
                </v:textbox>
                <w10:wrap anchorx="page" anchory="page"/>
              </v:rect>
            </w:pict>
          </mc:Fallback>
        </mc:AlternateContent>
      </w:r>
    </w:p>
    <w:p w14:paraId="2A265650" w14:textId="77777777" w:rsidR="00E720CD" w:rsidRPr="008C3E8E" w:rsidRDefault="00E720CD" w:rsidP="00212DD5"/>
    <w:p w14:paraId="1BC9FF79" w14:textId="77777777" w:rsidR="00E720CD" w:rsidRPr="008C3E8E" w:rsidRDefault="00E720CD" w:rsidP="00212DD5"/>
    <w:p w14:paraId="2F5A9894" w14:textId="77777777" w:rsidR="00E720CD" w:rsidRPr="008C3E8E" w:rsidRDefault="00E720CD" w:rsidP="00212DD5"/>
    <w:p w14:paraId="419C3484" w14:textId="77777777" w:rsidR="00E720CD" w:rsidRPr="008C3E8E" w:rsidRDefault="00E720CD" w:rsidP="00212DD5"/>
    <w:p w14:paraId="2097821F" w14:textId="77777777" w:rsidR="00245B42" w:rsidRPr="008C3E8E" w:rsidRDefault="00245B42" w:rsidP="00212DD5">
      <w:pPr>
        <w:ind w:firstLine="6340"/>
        <w:jc w:val="center"/>
        <w:rPr>
          <w:rFonts w:eastAsia="楷体"/>
        </w:rPr>
      </w:pPr>
      <w:r w:rsidRPr="008C3E8E">
        <w:rPr>
          <w:rFonts w:eastAsia="楷体"/>
        </w:rPr>
        <w:t>招标文件</w:t>
      </w:r>
    </w:p>
    <w:p w14:paraId="6F67B4C1" w14:textId="173C2232"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213756">
        <w:rPr>
          <w:rFonts w:eastAsia="楷体"/>
        </w:rPr>
        <w:t>202029C6</w:t>
      </w:r>
    </w:p>
    <w:p w14:paraId="788E339D" w14:textId="77777777" w:rsidR="00E720CD" w:rsidRPr="008C3E8E" w:rsidRDefault="00E720CD" w:rsidP="00212DD5"/>
    <w:p w14:paraId="025F16A2" w14:textId="77777777" w:rsidR="00E720CD" w:rsidRPr="008C3E8E" w:rsidRDefault="00E720CD" w:rsidP="00212DD5">
      <w:pPr>
        <w:spacing w:before="160"/>
      </w:pPr>
    </w:p>
    <w:p w14:paraId="14F3FD6D" w14:textId="77777777" w:rsidR="00E720CD" w:rsidRPr="008C3E8E" w:rsidRDefault="00E720CD" w:rsidP="00212DD5">
      <w:pPr>
        <w:pStyle w:val="aa"/>
        <w:rPr>
          <w:rFonts w:ascii="Times New Roman" w:hAnsi="Times New Roman"/>
        </w:rPr>
      </w:pPr>
      <w:bookmarkStart w:id="622" w:name="_Toc503130326"/>
      <w:r w:rsidRPr="008C3E8E">
        <w:rPr>
          <w:rFonts w:ascii="Times New Roman" w:hAnsi="Times New Roman"/>
        </w:rPr>
        <w:t>第三章</w:t>
      </w:r>
      <w:r w:rsidRPr="008C3E8E">
        <w:rPr>
          <w:rFonts w:ascii="Times New Roman" w:hAnsi="Times New Roman"/>
        </w:rPr>
        <w:t xml:space="preserve">  </w:t>
      </w:r>
      <w:r w:rsidR="007E2E69">
        <w:rPr>
          <w:rFonts w:ascii="Times New Roman" w:hAnsi="Times New Roman"/>
        </w:rPr>
        <w:t>采购需求</w:t>
      </w:r>
      <w:bookmarkEnd w:id="622"/>
    </w:p>
    <w:bookmarkEnd w:id="621"/>
    <w:p w14:paraId="6F4DF765" w14:textId="77777777" w:rsidR="00245B42" w:rsidRPr="008C3E8E" w:rsidRDefault="00245B42" w:rsidP="00212DD5">
      <w:pPr>
        <w:tabs>
          <w:tab w:val="center" w:pos="4153"/>
          <w:tab w:val="right" w:pos="8306"/>
        </w:tabs>
        <w:spacing w:before="320" w:after="160" w:line="240" w:lineRule="atLeast"/>
        <w:jc w:val="center"/>
        <w:rPr>
          <w:color w:val="0000FF"/>
        </w:rPr>
      </w:pPr>
    </w:p>
    <w:p w14:paraId="1D18C266" w14:textId="77777777" w:rsidR="000F2E64" w:rsidRPr="008C3E8E" w:rsidRDefault="00E720CD" w:rsidP="000F2E64">
      <w:pPr>
        <w:pStyle w:val="flName"/>
        <w:rPr>
          <w:rFonts w:ascii="Times New Roman"/>
        </w:rPr>
      </w:pPr>
      <w:r w:rsidRPr="008C3E8E">
        <w:rPr>
          <w:rFonts w:ascii="Times New Roman"/>
        </w:rPr>
        <w:br w:type="page"/>
      </w:r>
      <w:bookmarkStart w:id="623" w:name="_Toc393272313"/>
      <w:bookmarkStart w:id="624" w:name="_Toc393275631"/>
      <w:bookmarkStart w:id="625" w:name="_Toc393275730"/>
      <w:bookmarkStart w:id="626" w:name="_Toc394324233"/>
      <w:bookmarkStart w:id="627" w:name="_Toc462676750"/>
      <w:bookmarkStart w:id="628" w:name="_Toc479109407"/>
      <w:bookmarkStart w:id="629" w:name="_Toc479109521"/>
      <w:bookmarkStart w:id="630" w:name="_Toc491700927"/>
      <w:bookmarkStart w:id="631" w:name="_Toc495398007"/>
      <w:bookmarkStart w:id="632" w:name="_Toc495398057"/>
      <w:bookmarkStart w:id="633" w:name="_Toc495406860"/>
      <w:bookmarkStart w:id="634" w:name="_Toc503130399"/>
      <w:bookmarkStart w:id="635" w:name="_Toc503130730"/>
      <w:bookmarkStart w:id="636" w:name="_Toc503130791"/>
      <w:bookmarkStart w:id="637" w:name="_Toc512602441"/>
      <w:bookmarkStart w:id="638" w:name="_Toc5116260"/>
      <w:bookmarkStart w:id="639" w:name="_Toc62635351"/>
      <w:bookmarkStart w:id="640" w:name="_Toc2063592"/>
      <w:bookmarkStart w:id="641" w:name="_Toc2063848"/>
      <w:bookmarkStart w:id="642" w:name="_Toc2063945"/>
      <w:bookmarkStart w:id="643" w:name="_Toc2063977"/>
      <w:bookmarkStart w:id="644" w:name="_Toc8343725"/>
      <w:bookmarkStart w:id="645" w:name="_Toc301765387"/>
      <w:r w:rsidR="000F2E64" w:rsidRPr="008C3E8E">
        <w:rPr>
          <w:rFonts w:ascii="Times New Roman"/>
        </w:rPr>
        <w:lastRenderedPageBreak/>
        <w:t>一、总则</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p>
    <w:p w14:paraId="59E67B53" w14:textId="77777777" w:rsidR="000F2E64" w:rsidRPr="008C3E8E" w:rsidRDefault="000F2E64" w:rsidP="000F2E64">
      <w:r w:rsidRPr="008C3E8E">
        <w:t xml:space="preserve">1. </w:t>
      </w:r>
      <w:r w:rsidRPr="008C3E8E">
        <w:t>本</w:t>
      </w:r>
      <w:r w:rsidR="007E2E69">
        <w:rPr>
          <w:rStyle w:val="11"/>
          <w:rFonts w:ascii="Times New Roman"/>
        </w:rPr>
        <w:t>采购需求</w:t>
      </w:r>
      <w:r w:rsidRPr="008C3E8E">
        <w:t>所提出的要求是对本次招标欲采购</w:t>
      </w:r>
      <w:r w:rsidR="002B0C1E">
        <w:t>货物及伴随服务</w:t>
      </w:r>
      <w:r w:rsidRPr="008C3E8E">
        <w:t>的基本技术要求，并未涉及所有技术细节，也未充分引述有关标准、规范的全部条款。投标人应保证其提供的</w:t>
      </w:r>
      <w:r w:rsidR="002B0C1E">
        <w:t>货物及伴随服务</w:t>
      </w:r>
      <w:r w:rsidRPr="008C3E8E">
        <w:t>除了满足本</w:t>
      </w:r>
      <w:r w:rsidR="007E2E69">
        <w:rPr>
          <w:rStyle w:val="11"/>
          <w:rFonts w:ascii="Times New Roman"/>
        </w:rPr>
        <w:t>采购需求</w:t>
      </w:r>
      <w:r w:rsidRPr="008C3E8E">
        <w:t>的要求外，还应符合中国国家、行业、地方、国际或设备制造商所在国的有关标准、规范（尤其是必须符合中国国家标准的有关强制性规定）。当上述标准、规范的有关规定之间存在差异时，应以要求高的为准；当上述标准、规范的有关规定与本</w:t>
      </w:r>
      <w:r w:rsidR="007E2E69">
        <w:rPr>
          <w:rStyle w:val="11"/>
          <w:rFonts w:ascii="Times New Roman"/>
        </w:rPr>
        <w:t>采购需求</w:t>
      </w:r>
      <w:r w:rsidRPr="008C3E8E">
        <w:t>的规定之间存在差异时，应以本</w:t>
      </w:r>
      <w:r w:rsidR="007E2E69">
        <w:rPr>
          <w:rStyle w:val="11"/>
          <w:rFonts w:ascii="Times New Roman"/>
        </w:rPr>
        <w:t>采购需求</w:t>
      </w:r>
      <w:r w:rsidRPr="008C3E8E">
        <w:t>为准。</w:t>
      </w:r>
    </w:p>
    <w:p w14:paraId="7A1608CC" w14:textId="77777777" w:rsidR="000F2E64" w:rsidRPr="008C3E8E" w:rsidRDefault="000F2E64" w:rsidP="000F2E64">
      <w:r w:rsidRPr="008C3E8E">
        <w:t xml:space="preserve">2. </w:t>
      </w:r>
      <w:r w:rsidRPr="008C3E8E">
        <w:t>除有特殊说明之外，本</w:t>
      </w:r>
      <w:r w:rsidR="007E2E69">
        <w:rPr>
          <w:rStyle w:val="11"/>
          <w:rFonts w:ascii="Times New Roman"/>
        </w:rPr>
        <w:t>采购需求</w:t>
      </w:r>
      <w:r w:rsidRPr="008C3E8E">
        <w:t>中所有指定的具体技术参数或参数范围，均应理解为是招标人可接受的最低要求。也即，当对应技术参数或参数范围是越小越好时，则指定的具体技术参数或参数范围应理解为是上限值或最大允许范围；当对应技术参数或参数范围是越大越好时，则指定的具体技术参数或参数范围应理解为是下限值或最小允许范围。</w:t>
      </w:r>
    </w:p>
    <w:p w14:paraId="3A5C7EA8" w14:textId="77777777" w:rsidR="000F2E64" w:rsidRPr="008C3E8E" w:rsidRDefault="000F2E64" w:rsidP="000F2E64">
      <w:r w:rsidRPr="008C3E8E">
        <w:t xml:space="preserve">3. </w:t>
      </w:r>
      <w:r w:rsidRPr="008C3E8E">
        <w:t>本</w:t>
      </w:r>
      <w:r w:rsidR="007E2E69">
        <w:rPr>
          <w:rStyle w:val="11"/>
          <w:rFonts w:ascii="Times New Roman"/>
        </w:rPr>
        <w:t>采购需求</w:t>
      </w:r>
      <w:r w:rsidRPr="008C3E8E">
        <w:t>中指定的工艺、材料和设备的标准以及参照的商标、品牌、原产地或型号（若有时）仅起说明作用，并没有任何限制性。投标人在投标中可以选用替代工艺、材料、标准、商标、品牌、原产地或型号，但这些替代要实质上满足或优于本</w:t>
      </w:r>
      <w:r w:rsidR="007E2E69">
        <w:rPr>
          <w:rStyle w:val="11"/>
          <w:rFonts w:ascii="Times New Roman"/>
        </w:rPr>
        <w:t>采购需求</w:t>
      </w:r>
      <w:r w:rsidRPr="008C3E8E">
        <w:t>的要求。</w:t>
      </w:r>
    </w:p>
    <w:p w14:paraId="0973D950" w14:textId="77777777" w:rsidR="00913DFF" w:rsidRPr="008C3E8E" w:rsidRDefault="000F2E64" w:rsidP="000F2E64">
      <w:pPr>
        <w:rPr>
          <w:b/>
        </w:rPr>
      </w:pPr>
      <w:r w:rsidRPr="008C3E8E">
        <w:rPr>
          <w:b/>
        </w:rPr>
        <w:t xml:space="preserve">4. </w:t>
      </w:r>
      <w:r w:rsidRPr="008C3E8E">
        <w:rPr>
          <w:b/>
        </w:rPr>
        <w:t>本</w:t>
      </w:r>
      <w:r w:rsidR="007E2E69">
        <w:rPr>
          <w:rStyle w:val="11"/>
          <w:rFonts w:ascii="Times New Roman"/>
          <w:b/>
        </w:rPr>
        <w:t>采购需求</w:t>
      </w:r>
      <w:r w:rsidRPr="008C3E8E">
        <w:rPr>
          <w:b/>
        </w:rPr>
        <w:t>中</w:t>
      </w:r>
      <w:r w:rsidR="00D97EA6" w:rsidRPr="008C3E8E">
        <w:rPr>
          <w:b/>
        </w:rPr>
        <w:t>所有</w:t>
      </w:r>
      <w:r w:rsidRPr="008C3E8E">
        <w:rPr>
          <w:b/>
        </w:rPr>
        <w:t>加注</w:t>
      </w:r>
      <w:r w:rsidRPr="008C3E8E">
        <w:rPr>
          <w:b/>
        </w:rPr>
        <w:t>“★”</w:t>
      </w:r>
      <w:r w:rsidRPr="008C3E8E">
        <w:rPr>
          <w:b/>
        </w:rPr>
        <w:t>号的要求</w:t>
      </w:r>
      <w:r w:rsidR="00D97EA6" w:rsidRPr="008C3E8E">
        <w:rPr>
          <w:b/>
        </w:rPr>
        <w:t>均</w:t>
      </w:r>
      <w:r w:rsidRPr="008C3E8E">
        <w:rPr>
          <w:b/>
        </w:rPr>
        <w:t>为</w:t>
      </w:r>
      <w:r w:rsidR="00D97EA6" w:rsidRPr="008C3E8E">
        <w:rPr>
          <w:b/>
        </w:rPr>
        <w:t>主要</w:t>
      </w:r>
      <w:r w:rsidRPr="008C3E8E">
        <w:rPr>
          <w:b/>
        </w:rPr>
        <w:t>要求，</w:t>
      </w:r>
      <w:r w:rsidR="00D97EA6" w:rsidRPr="008C3E8E">
        <w:rPr>
          <w:b/>
        </w:rPr>
        <w:t>投标人在投标文件中应对这些要求作出实质性响应，如果投标人对任意一项主要要求未作出实质性响应，</w:t>
      </w:r>
      <w:r w:rsidR="00450ED5">
        <w:rPr>
          <w:rFonts w:hint="eastAsia"/>
          <w:b/>
        </w:rPr>
        <w:t>其投标将被判为无效</w:t>
      </w:r>
      <w:r w:rsidRPr="008C3E8E">
        <w:rPr>
          <w:b/>
        </w:rPr>
        <w:t>。投标人</w:t>
      </w:r>
      <w:r w:rsidR="00BC6CDD">
        <w:rPr>
          <w:rFonts w:hint="eastAsia"/>
          <w:b/>
        </w:rPr>
        <w:t>应</w:t>
      </w:r>
      <w:r w:rsidRPr="008C3E8E">
        <w:rPr>
          <w:b/>
        </w:rPr>
        <w:t>对</w:t>
      </w:r>
      <w:r w:rsidR="00D97EA6" w:rsidRPr="008C3E8E">
        <w:rPr>
          <w:b/>
        </w:rPr>
        <w:t>主要要求</w:t>
      </w:r>
      <w:r w:rsidRPr="008C3E8E">
        <w:rPr>
          <w:b/>
        </w:rPr>
        <w:t>进行详细说明，并按要求提供</w:t>
      </w:r>
      <w:r w:rsidR="00D97EA6" w:rsidRPr="008C3E8E">
        <w:rPr>
          <w:b/>
        </w:rPr>
        <w:t>技术支持资料</w:t>
      </w:r>
      <w:r w:rsidRPr="008C3E8E">
        <w:rPr>
          <w:b/>
        </w:rPr>
        <w:t>（如带有参数证明的检测报告，</w:t>
      </w:r>
      <w:r w:rsidR="00D97EA6" w:rsidRPr="008C3E8E">
        <w:rPr>
          <w:b/>
        </w:rPr>
        <w:t>制造商公开发布的印刷资料</w:t>
      </w:r>
      <w:r w:rsidRPr="008C3E8E">
        <w:rPr>
          <w:b/>
        </w:rPr>
        <w:t>，用户使用证明等），</w:t>
      </w:r>
      <w:r w:rsidR="00D97EA6" w:rsidRPr="008C3E8E">
        <w:rPr>
          <w:b/>
        </w:rPr>
        <w:t>未按要求提供技术支持资料的</w:t>
      </w:r>
      <w:r w:rsidRPr="008C3E8E">
        <w:rPr>
          <w:b/>
        </w:rPr>
        <w:t>，将可能被评标委员会作出不利的评估。</w:t>
      </w:r>
    </w:p>
    <w:p w14:paraId="3C648337" w14:textId="77777777" w:rsidR="00E720CD" w:rsidRPr="008C3E8E" w:rsidRDefault="00913DFF" w:rsidP="00212DD5">
      <w:pPr>
        <w:pStyle w:val="flName"/>
        <w:rPr>
          <w:rFonts w:ascii="Times New Roman"/>
        </w:rPr>
      </w:pPr>
      <w:r w:rsidRPr="008C3E8E">
        <w:rPr>
          <w:rFonts w:ascii="Times New Roman"/>
        </w:rPr>
        <w:br w:type="page"/>
      </w:r>
      <w:bookmarkStart w:id="646" w:name="_Toc393272314"/>
      <w:bookmarkStart w:id="647" w:name="_Toc393275632"/>
      <w:bookmarkStart w:id="648" w:name="_Toc393275731"/>
      <w:bookmarkStart w:id="649" w:name="_Toc394324234"/>
      <w:bookmarkStart w:id="650" w:name="_Toc462676751"/>
      <w:bookmarkStart w:id="651" w:name="_Toc479109408"/>
      <w:bookmarkStart w:id="652" w:name="_Toc479109522"/>
      <w:bookmarkStart w:id="653" w:name="_Toc491700928"/>
      <w:bookmarkStart w:id="654" w:name="_Toc495398008"/>
      <w:bookmarkStart w:id="655" w:name="_Toc495398058"/>
      <w:bookmarkStart w:id="656" w:name="_Toc495406861"/>
      <w:bookmarkStart w:id="657" w:name="_Toc503130400"/>
      <w:bookmarkStart w:id="658" w:name="_Toc503130731"/>
      <w:bookmarkStart w:id="659" w:name="_Toc503130792"/>
      <w:bookmarkStart w:id="660" w:name="_Toc512602442"/>
      <w:bookmarkStart w:id="661" w:name="_Toc5116261"/>
      <w:bookmarkStart w:id="662" w:name="_Toc62635352"/>
      <w:bookmarkEnd w:id="640"/>
      <w:bookmarkEnd w:id="641"/>
      <w:bookmarkEnd w:id="642"/>
      <w:bookmarkEnd w:id="643"/>
      <w:bookmarkEnd w:id="644"/>
      <w:bookmarkEnd w:id="645"/>
      <w:r w:rsidR="000F2E64" w:rsidRPr="008C3E8E">
        <w:rPr>
          <w:rFonts w:ascii="Times New Roman"/>
        </w:rPr>
        <w:lastRenderedPageBreak/>
        <w:t>二、</w:t>
      </w:r>
      <w:bookmarkEnd w:id="646"/>
      <w:bookmarkEnd w:id="647"/>
      <w:bookmarkEnd w:id="648"/>
      <w:bookmarkEnd w:id="649"/>
      <w:bookmarkEnd w:id="650"/>
      <w:bookmarkEnd w:id="651"/>
      <w:bookmarkEnd w:id="652"/>
      <w:bookmarkEnd w:id="653"/>
      <w:r w:rsidR="007E2E69">
        <w:rPr>
          <w:rFonts w:ascii="Times New Roman"/>
        </w:rPr>
        <w:t>采购需求</w:t>
      </w:r>
      <w:bookmarkEnd w:id="654"/>
      <w:bookmarkEnd w:id="655"/>
      <w:bookmarkEnd w:id="656"/>
      <w:bookmarkEnd w:id="657"/>
      <w:bookmarkEnd w:id="658"/>
      <w:bookmarkEnd w:id="659"/>
      <w:bookmarkEnd w:id="660"/>
      <w:bookmarkEnd w:id="661"/>
      <w:bookmarkEnd w:id="662"/>
    </w:p>
    <w:p w14:paraId="770AB4D0" w14:textId="77777777" w:rsidR="003F7F4C" w:rsidRPr="00213756" w:rsidRDefault="003F7F4C" w:rsidP="003F7F4C">
      <w:pPr>
        <w:pStyle w:val="1"/>
        <w:numPr>
          <w:ilvl w:val="0"/>
          <w:numId w:val="5"/>
        </w:numPr>
        <w:tabs>
          <w:tab w:val="left" w:pos="420"/>
        </w:tabs>
        <w:snapToGrid w:val="0"/>
        <w:textAlignment w:val="auto"/>
        <w:rPr>
          <w:rFonts w:ascii="Times New Roman"/>
          <w:b/>
          <w:szCs w:val="28"/>
        </w:rPr>
      </w:pPr>
      <w:r w:rsidRPr="00213756">
        <w:rPr>
          <w:rFonts w:ascii="Times New Roman" w:hint="eastAsia"/>
          <w:b/>
          <w:szCs w:val="28"/>
        </w:rPr>
        <w:t>设备名称</w:t>
      </w:r>
      <w:r w:rsidRPr="00213756">
        <w:rPr>
          <w:rFonts w:ascii="Times New Roman"/>
          <w:b/>
          <w:szCs w:val="28"/>
        </w:rPr>
        <w:t>/</w:t>
      </w:r>
      <w:r w:rsidRPr="00213756">
        <w:rPr>
          <w:rFonts w:ascii="Times New Roman" w:hint="eastAsia"/>
          <w:b/>
          <w:szCs w:val="28"/>
        </w:rPr>
        <w:t>数量：</w:t>
      </w:r>
      <w:r w:rsidRPr="00213756">
        <w:rPr>
          <w:rFonts w:ascii="Times New Roman" w:hint="eastAsia"/>
          <w:b/>
          <w:szCs w:val="32"/>
        </w:rPr>
        <w:t>实时荧光定量</w:t>
      </w:r>
      <w:r w:rsidRPr="00213756">
        <w:rPr>
          <w:rFonts w:ascii="Times New Roman"/>
          <w:b/>
          <w:szCs w:val="32"/>
        </w:rPr>
        <w:t>PCR</w:t>
      </w:r>
      <w:r w:rsidRPr="00213756">
        <w:rPr>
          <w:rFonts w:ascii="Times New Roman" w:hint="eastAsia"/>
          <w:b/>
          <w:szCs w:val="32"/>
        </w:rPr>
        <w:t>仪</w:t>
      </w:r>
      <w:r w:rsidRPr="00213756">
        <w:rPr>
          <w:rFonts w:ascii="Times New Roman"/>
          <w:b/>
          <w:szCs w:val="32"/>
        </w:rPr>
        <w:t>/</w:t>
      </w:r>
      <w:r w:rsidRPr="00213756">
        <w:rPr>
          <w:rFonts w:ascii="Times New Roman" w:hint="eastAsia"/>
          <w:b/>
          <w:szCs w:val="32"/>
        </w:rPr>
        <w:t>壹套</w:t>
      </w:r>
    </w:p>
    <w:p w14:paraId="70C7759D" w14:textId="77777777" w:rsidR="003F7F4C" w:rsidRPr="00213756" w:rsidRDefault="003F7F4C" w:rsidP="003F7F4C">
      <w:pPr>
        <w:pStyle w:val="1"/>
        <w:numPr>
          <w:ilvl w:val="0"/>
          <w:numId w:val="5"/>
        </w:numPr>
        <w:tabs>
          <w:tab w:val="left" w:pos="420"/>
        </w:tabs>
        <w:snapToGrid w:val="0"/>
        <w:textAlignment w:val="auto"/>
        <w:rPr>
          <w:rFonts w:ascii="Times New Roman"/>
          <w:b/>
          <w:bCs/>
          <w:kern w:val="0"/>
        </w:rPr>
      </w:pPr>
      <w:r w:rsidRPr="00213756">
        <w:rPr>
          <w:rFonts w:ascii="Times New Roman" w:hint="eastAsia"/>
          <w:b/>
          <w:bCs/>
          <w:kern w:val="0"/>
        </w:rPr>
        <w:t>概况</w:t>
      </w:r>
    </w:p>
    <w:p w14:paraId="2EF7F129" w14:textId="77777777" w:rsidR="003F7F4C" w:rsidRPr="00213756" w:rsidRDefault="003F7F4C" w:rsidP="003F7F4C">
      <w:pPr>
        <w:pStyle w:val="a6"/>
      </w:pPr>
      <w:r w:rsidRPr="00213756">
        <w:rPr>
          <w:rFonts w:hint="eastAsia"/>
        </w:rPr>
        <w:t>设备用途及其主要功能：可用于基于相对定量分析的基因表达分析，以标准曲线为基础的病原体绝对定量分析，定性的</w:t>
      </w:r>
      <w:r w:rsidRPr="00213756">
        <w:t>PCR</w:t>
      </w:r>
      <w:r w:rsidRPr="00213756">
        <w:rPr>
          <w:rFonts w:hint="eastAsia"/>
        </w:rPr>
        <w:t>扩增后核酸序列的</w:t>
      </w:r>
      <w:r w:rsidRPr="00213756">
        <w:t>SNP</w:t>
      </w:r>
      <w:r w:rsidRPr="00213756">
        <w:rPr>
          <w:rFonts w:hint="eastAsia"/>
        </w:rPr>
        <w:t>基因型分析，高分辨率溶解曲线分析、</w:t>
      </w:r>
      <w:r w:rsidRPr="00213756">
        <w:t>MicroRNA</w:t>
      </w:r>
      <w:r w:rsidRPr="00213756">
        <w:rPr>
          <w:rFonts w:hint="eastAsia"/>
        </w:rPr>
        <w:t>表达谱分析，蛋白热稳定性分析，以阳性内对照为基础的阳性</w:t>
      </w:r>
      <w:r w:rsidRPr="00213756">
        <w:t>/</w:t>
      </w:r>
      <w:r w:rsidRPr="00213756">
        <w:rPr>
          <w:rFonts w:hint="eastAsia"/>
        </w:rPr>
        <w:t>阴性结果判定等，以及用于突变检测、疾病诊断、产前诊断、药物代谢相关基因检测、个体化给药研究等。</w:t>
      </w:r>
    </w:p>
    <w:p w14:paraId="78EB85BC" w14:textId="77777777" w:rsidR="003F7F4C" w:rsidRPr="00213756" w:rsidRDefault="003F7F4C" w:rsidP="003F7F4C">
      <w:pPr>
        <w:pStyle w:val="1"/>
        <w:numPr>
          <w:ilvl w:val="0"/>
          <w:numId w:val="5"/>
        </w:numPr>
        <w:tabs>
          <w:tab w:val="left" w:pos="420"/>
        </w:tabs>
        <w:snapToGrid w:val="0"/>
        <w:textAlignment w:val="auto"/>
        <w:rPr>
          <w:rFonts w:ascii="Times New Roman"/>
          <w:kern w:val="0"/>
        </w:rPr>
      </w:pPr>
      <w:r w:rsidRPr="00213756">
        <w:rPr>
          <w:rFonts w:ascii="Times New Roman" w:hint="eastAsia"/>
          <w:b/>
          <w:bCs/>
          <w:kern w:val="0"/>
        </w:rPr>
        <w:t>设备要求和技术规格</w:t>
      </w:r>
    </w:p>
    <w:p w14:paraId="7E768750" w14:textId="77777777" w:rsidR="003F7F4C" w:rsidRPr="00213756" w:rsidRDefault="003F7F4C" w:rsidP="003F7F4C">
      <w:pPr>
        <w:pStyle w:val="2"/>
        <w:keepNext/>
        <w:keepLines/>
        <w:numPr>
          <w:ilvl w:val="1"/>
          <w:numId w:val="5"/>
        </w:numPr>
        <w:tabs>
          <w:tab w:val="num" w:pos="0"/>
        </w:tabs>
        <w:textAlignment w:val="auto"/>
      </w:pPr>
      <w:r w:rsidRPr="00213756">
        <w:rPr>
          <w:rFonts w:hint="eastAsia"/>
        </w:rPr>
        <w:t>主要技术参数：</w:t>
      </w:r>
    </w:p>
    <w:p w14:paraId="2431F862"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样本容量至少</w:t>
      </w:r>
      <w:r w:rsidRPr="00213756">
        <w:rPr>
          <w:color w:val="auto"/>
        </w:rPr>
        <w:t>96</w:t>
      </w:r>
      <w:r w:rsidRPr="00213756">
        <w:rPr>
          <w:rFonts w:hint="eastAsia"/>
          <w:color w:val="auto"/>
        </w:rPr>
        <w:t>孔×</w:t>
      </w:r>
      <w:r w:rsidRPr="00213756">
        <w:rPr>
          <w:color w:val="auto"/>
        </w:rPr>
        <w:t>0.2ml</w:t>
      </w:r>
      <w:r w:rsidRPr="00213756">
        <w:rPr>
          <w:rFonts w:hint="eastAsia"/>
          <w:color w:val="auto"/>
        </w:rPr>
        <w:t>。</w:t>
      </w:r>
    </w:p>
    <w:p w14:paraId="2C1285DE"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★配置四通道荧光检测系统，预留一个通道备用；滤光片组合应保证通道之间无交叉干扰：无需</w:t>
      </w:r>
      <w:r w:rsidRPr="00213756">
        <w:rPr>
          <w:color w:val="auto"/>
        </w:rPr>
        <w:t>crosstalk</w:t>
      </w:r>
      <w:r w:rsidRPr="00213756">
        <w:rPr>
          <w:rFonts w:hint="eastAsia"/>
          <w:color w:val="auto"/>
        </w:rPr>
        <w:t>校正。</w:t>
      </w:r>
    </w:p>
    <w:p w14:paraId="5DA66D50"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采用超强亮度单色</w:t>
      </w:r>
      <w:r w:rsidRPr="00213756">
        <w:rPr>
          <w:color w:val="auto"/>
        </w:rPr>
        <w:t>LED</w:t>
      </w:r>
      <w:r w:rsidRPr="00213756">
        <w:rPr>
          <w:rFonts w:hint="eastAsia"/>
          <w:color w:val="auto"/>
        </w:rPr>
        <w:t>光源，具有宽激发波长，可通用市场上常见的荧光染料。</w:t>
      </w:r>
    </w:p>
    <w:p w14:paraId="54BC83D5"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★采用深度制冷型高分辨率科学级</w:t>
      </w:r>
      <w:r w:rsidRPr="00213756">
        <w:rPr>
          <w:color w:val="auto"/>
        </w:rPr>
        <w:t>CCD</w:t>
      </w:r>
      <w:r w:rsidRPr="00213756">
        <w:rPr>
          <w:rFonts w:hint="eastAsia"/>
          <w:color w:val="auto"/>
        </w:rPr>
        <w:t>，确保机器高灵敏度的检测。</w:t>
      </w:r>
    </w:p>
    <w:p w14:paraId="5F1A6030"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所有样品均在同一时刻采集荧光信号，确保荧光采集的一致性和准确性。</w:t>
      </w:r>
    </w:p>
    <w:p w14:paraId="11E8FB2A" w14:textId="60E3A96D" w:rsidR="003F7F4C" w:rsidRPr="00213756" w:rsidRDefault="003F7F4C" w:rsidP="003F7F4C">
      <w:pPr>
        <w:pStyle w:val="7"/>
        <w:tabs>
          <w:tab w:val="num" w:pos="-385"/>
        </w:tabs>
        <w:ind w:left="568" w:firstLine="0"/>
        <w:textAlignment w:val="auto"/>
        <w:rPr>
          <w:color w:val="auto"/>
        </w:rPr>
      </w:pPr>
      <w:r w:rsidRPr="00213756">
        <w:rPr>
          <w:rFonts w:hint="eastAsia"/>
          <w:color w:val="auto"/>
        </w:rPr>
        <w:t>基于</w:t>
      </w:r>
      <w:r w:rsidRPr="00213756">
        <w:rPr>
          <w:color w:val="auto"/>
        </w:rPr>
        <w:t>Linux</w:t>
      </w:r>
      <w:r w:rsidRPr="00213756">
        <w:rPr>
          <w:rFonts w:hint="eastAsia"/>
          <w:color w:val="auto"/>
        </w:rPr>
        <w:t>的操作系统，</w:t>
      </w:r>
      <w:r w:rsidR="008F53DD" w:rsidRPr="00213756">
        <w:rPr>
          <w:rFonts w:hint="eastAsia"/>
          <w:color w:val="auto"/>
        </w:rPr>
        <w:t>至少</w:t>
      </w:r>
      <w:r w:rsidRPr="00213756">
        <w:rPr>
          <w:rFonts w:hint="eastAsia"/>
          <w:color w:val="auto"/>
        </w:rPr>
        <w:t>配备</w:t>
      </w:r>
      <w:r w:rsidRPr="00213756">
        <w:rPr>
          <w:color w:val="auto"/>
        </w:rPr>
        <w:t>A8</w:t>
      </w:r>
      <w:r w:rsidRPr="00213756">
        <w:rPr>
          <w:rFonts w:hint="eastAsia"/>
          <w:color w:val="auto"/>
        </w:rPr>
        <w:t>处理器</w:t>
      </w:r>
      <w:r w:rsidR="008F53DD" w:rsidRPr="00213756">
        <w:rPr>
          <w:rFonts w:hint="eastAsia"/>
          <w:color w:val="auto"/>
        </w:rPr>
        <w:t>或更优</w:t>
      </w:r>
      <w:r w:rsidRPr="00213756">
        <w:rPr>
          <w:rFonts w:hint="eastAsia"/>
          <w:color w:val="auto"/>
        </w:rPr>
        <w:t>。</w:t>
      </w:r>
    </w:p>
    <w:p w14:paraId="31F8390D"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整体开模，机身用至少</w:t>
      </w:r>
      <w:r w:rsidRPr="00213756">
        <w:rPr>
          <w:color w:val="auto"/>
        </w:rPr>
        <w:t>1.5mm</w:t>
      </w:r>
      <w:r w:rsidRPr="00213756">
        <w:rPr>
          <w:rFonts w:hint="eastAsia"/>
          <w:color w:val="auto"/>
        </w:rPr>
        <w:t>厚铝合金。</w:t>
      </w:r>
    </w:p>
    <w:p w14:paraId="1AB16371"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全封闭样品座，避免样品挥发，保证测试样品的安全。</w:t>
      </w:r>
    </w:p>
    <w:p w14:paraId="2240B6FA"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加热冷却方式采用半导体技术，确保扩增速率，扩增结果的准确。</w:t>
      </w:r>
    </w:p>
    <w:p w14:paraId="27B84EE4"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★配置镀金模块，最大升降温速度达到或优于</w:t>
      </w:r>
      <w:r w:rsidRPr="00213756">
        <w:rPr>
          <w:color w:val="auto"/>
        </w:rPr>
        <w:t>5</w:t>
      </w:r>
      <w:r w:rsidRPr="00213756">
        <w:rPr>
          <w:rFonts w:hint="eastAsia"/>
          <w:color w:val="auto"/>
        </w:rPr>
        <w:t>℃</w:t>
      </w:r>
      <w:r w:rsidRPr="00213756">
        <w:rPr>
          <w:color w:val="auto"/>
        </w:rPr>
        <w:t>/s</w:t>
      </w:r>
      <w:r w:rsidRPr="00213756">
        <w:rPr>
          <w:rFonts w:hint="eastAsia"/>
          <w:color w:val="auto"/>
        </w:rPr>
        <w:t>。</w:t>
      </w:r>
    </w:p>
    <w:p w14:paraId="64B751E6"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具有两种温度控制模式：模块温控和模拟管控。</w:t>
      </w:r>
    </w:p>
    <w:p w14:paraId="67CDD2EC"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★温控范围不窄于</w:t>
      </w:r>
      <w:r w:rsidRPr="00213756">
        <w:rPr>
          <w:color w:val="auto"/>
        </w:rPr>
        <w:t>0-100</w:t>
      </w:r>
      <w:r w:rsidRPr="00213756">
        <w:rPr>
          <w:rFonts w:hint="eastAsia"/>
          <w:color w:val="auto"/>
        </w:rPr>
        <w:t>℃，温控均一性为±</w:t>
      </w:r>
      <w:r w:rsidRPr="00213756">
        <w:rPr>
          <w:color w:val="auto"/>
        </w:rPr>
        <w:t>0.2</w:t>
      </w:r>
      <w:r w:rsidRPr="00213756">
        <w:rPr>
          <w:rFonts w:hint="eastAsia"/>
          <w:color w:val="auto"/>
        </w:rPr>
        <w:t>℃（</w:t>
      </w:r>
      <w:r w:rsidRPr="00213756">
        <w:rPr>
          <w:color w:val="auto"/>
        </w:rPr>
        <w:t>45</w:t>
      </w:r>
      <w:r w:rsidRPr="00213756">
        <w:rPr>
          <w:rFonts w:hint="eastAsia"/>
          <w:color w:val="auto"/>
        </w:rPr>
        <w:t>℃</w:t>
      </w:r>
      <w:r w:rsidRPr="00213756">
        <w:rPr>
          <w:color w:val="auto"/>
        </w:rPr>
        <w:t>-75</w:t>
      </w:r>
      <w:r w:rsidRPr="00213756">
        <w:rPr>
          <w:rFonts w:hint="eastAsia"/>
          <w:color w:val="auto"/>
        </w:rPr>
        <w:t>℃时）或更优，确保各孔之间低拷贝样品数据的准确测试。</w:t>
      </w:r>
    </w:p>
    <w:p w14:paraId="5E2196ED"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具有英文和中文向导式操作界面。</w:t>
      </w:r>
    </w:p>
    <w:p w14:paraId="49A7F137"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★具有分析模式：相对定量、绝对定量、终点定量、溶解曲线分析等。</w:t>
      </w:r>
    </w:p>
    <w:p w14:paraId="4ADDB321"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内置统计分析工具和自定义公式编辑工具，数据无需导出，直接在仪器软件中分析完成。</w:t>
      </w:r>
    </w:p>
    <w:p w14:paraId="362DE543"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具有梯度设置功能，梯度范围不窄于</w:t>
      </w:r>
      <w:r w:rsidRPr="00213756">
        <w:rPr>
          <w:color w:val="auto"/>
        </w:rPr>
        <w:t>30-100</w:t>
      </w:r>
      <w:r w:rsidRPr="00213756">
        <w:rPr>
          <w:rFonts w:hint="eastAsia"/>
          <w:color w:val="auto"/>
        </w:rPr>
        <w:t>℃，具有</w:t>
      </w:r>
      <w:r w:rsidRPr="00213756">
        <w:rPr>
          <w:color w:val="auto"/>
        </w:rPr>
        <w:t>touch down PCR</w:t>
      </w:r>
      <w:r w:rsidRPr="00213756">
        <w:rPr>
          <w:rFonts w:hint="eastAsia"/>
          <w:color w:val="auto"/>
        </w:rPr>
        <w:t>、</w:t>
      </w:r>
      <w:r w:rsidRPr="00213756">
        <w:rPr>
          <w:color w:val="auto"/>
        </w:rPr>
        <w:t>long PCR</w:t>
      </w:r>
      <w:r w:rsidRPr="00213756">
        <w:rPr>
          <w:rFonts w:hint="eastAsia"/>
          <w:color w:val="auto"/>
        </w:rPr>
        <w:t>、具有温度</w:t>
      </w:r>
      <w:r w:rsidRPr="00213756">
        <w:rPr>
          <w:color w:val="auto"/>
        </w:rPr>
        <w:t>/</w:t>
      </w:r>
      <w:r w:rsidRPr="00213756">
        <w:rPr>
          <w:rFonts w:hint="eastAsia"/>
          <w:color w:val="auto"/>
        </w:rPr>
        <w:t>时间，递增</w:t>
      </w:r>
      <w:r w:rsidRPr="00213756">
        <w:rPr>
          <w:color w:val="auto"/>
        </w:rPr>
        <w:t>/</w:t>
      </w:r>
      <w:r w:rsidRPr="00213756">
        <w:rPr>
          <w:rFonts w:hint="eastAsia"/>
          <w:color w:val="auto"/>
        </w:rPr>
        <w:t>递减等高级编程功能。</w:t>
      </w:r>
    </w:p>
    <w:p w14:paraId="19C100E0"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电脑能通过</w:t>
      </w:r>
      <w:r w:rsidRPr="00213756">
        <w:rPr>
          <w:color w:val="auto"/>
        </w:rPr>
        <w:t>WIFI</w:t>
      </w:r>
      <w:r w:rsidRPr="00213756">
        <w:rPr>
          <w:rFonts w:hint="eastAsia"/>
          <w:color w:val="auto"/>
        </w:rPr>
        <w:t>、</w:t>
      </w:r>
      <w:r w:rsidRPr="00213756">
        <w:rPr>
          <w:color w:val="auto"/>
        </w:rPr>
        <w:t>LAN</w:t>
      </w:r>
      <w:r w:rsidRPr="00213756">
        <w:rPr>
          <w:rFonts w:hint="eastAsia"/>
          <w:color w:val="auto"/>
        </w:rPr>
        <w:t>连接主机</w:t>
      </w:r>
    </w:p>
    <w:p w14:paraId="1C4B5A6F"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滑动轨道式热盖，配备热盖保护，防止样品蒸发、浓缩，减少非特异</w:t>
      </w:r>
      <w:r w:rsidRPr="00213756">
        <w:rPr>
          <w:color w:val="auto"/>
        </w:rPr>
        <w:t>PCR</w:t>
      </w:r>
      <w:r w:rsidRPr="00213756">
        <w:rPr>
          <w:rFonts w:hint="eastAsia"/>
          <w:color w:val="auto"/>
        </w:rPr>
        <w:t>产物。</w:t>
      </w:r>
    </w:p>
    <w:p w14:paraId="11D90BA0"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支持单节升降温速率可设和梯度设置。</w:t>
      </w:r>
    </w:p>
    <w:p w14:paraId="4E9FAE8C"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支持程序运行后实时修改功能。</w:t>
      </w:r>
    </w:p>
    <w:p w14:paraId="5EF81E41" w14:textId="77777777" w:rsidR="003F7F4C" w:rsidRPr="00213756" w:rsidRDefault="0061344A" w:rsidP="0061344A">
      <w:pPr>
        <w:pStyle w:val="1"/>
      </w:pPr>
      <w:r w:rsidRPr="00213756">
        <w:rPr>
          <w:rFonts w:hint="eastAsia"/>
        </w:rPr>
        <w:lastRenderedPageBreak/>
        <w:t>配置</w:t>
      </w:r>
    </w:p>
    <w:p w14:paraId="6FAD84F1"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实时荧光定量</w:t>
      </w:r>
      <w:r w:rsidRPr="00213756">
        <w:rPr>
          <w:color w:val="auto"/>
        </w:rPr>
        <w:t>PCR</w:t>
      </w:r>
      <w:r w:rsidRPr="00213756">
        <w:rPr>
          <w:rFonts w:hint="eastAsia"/>
          <w:color w:val="auto"/>
        </w:rPr>
        <w:t>仪</w:t>
      </w:r>
      <w:r w:rsidRPr="00213756">
        <w:rPr>
          <w:color w:val="auto"/>
        </w:rPr>
        <w:tab/>
      </w:r>
      <w:r w:rsidRPr="00213756">
        <w:rPr>
          <w:color w:val="auto"/>
        </w:rPr>
        <w:tab/>
        <w:t>1</w:t>
      </w:r>
      <w:r w:rsidRPr="00213756">
        <w:rPr>
          <w:rFonts w:hint="eastAsia"/>
          <w:color w:val="auto"/>
        </w:rPr>
        <w:t>台</w:t>
      </w:r>
    </w:p>
    <w:p w14:paraId="6ED20FE1"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熔断器</w:t>
      </w:r>
      <w:r w:rsidRPr="00213756">
        <w:rPr>
          <w:color w:val="auto"/>
        </w:rPr>
        <w:tab/>
      </w:r>
      <w:r w:rsidRPr="00213756">
        <w:rPr>
          <w:color w:val="auto"/>
        </w:rPr>
        <w:tab/>
        <w:t>2</w:t>
      </w:r>
      <w:r w:rsidRPr="00213756">
        <w:rPr>
          <w:rFonts w:hint="eastAsia"/>
          <w:color w:val="auto"/>
        </w:rPr>
        <w:t>只</w:t>
      </w:r>
    </w:p>
    <w:p w14:paraId="0BB80E2C"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电源线</w:t>
      </w:r>
      <w:r w:rsidRPr="00213756">
        <w:rPr>
          <w:color w:val="auto"/>
        </w:rPr>
        <w:tab/>
      </w:r>
      <w:r w:rsidRPr="00213756">
        <w:rPr>
          <w:color w:val="auto"/>
        </w:rPr>
        <w:tab/>
        <w:t>1</w:t>
      </w:r>
      <w:r w:rsidRPr="00213756">
        <w:rPr>
          <w:rFonts w:hint="eastAsia"/>
          <w:color w:val="auto"/>
        </w:rPr>
        <w:t>根</w:t>
      </w:r>
    </w:p>
    <w:p w14:paraId="2F0462F6"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网线</w:t>
      </w:r>
      <w:r w:rsidRPr="00213756">
        <w:rPr>
          <w:color w:val="auto"/>
        </w:rPr>
        <w:tab/>
      </w:r>
      <w:r w:rsidRPr="00213756">
        <w:rPr>
          <w:color w:val="auto"/>
        </w:rPr>
        <w:tab/>
        <w:t>1</w:t>
      </w:r>
      <w:r w:rsidRPr="00213756">
        <w:rPr>
          <w:rFonts w:hint="eastAsia"/>
          <w:color w:val="auto"/>
        </w:rPr>
        <w:t>根</w:t>
      </w:r>
    </w:p>
    <w:p w14:paraId="56553AF4" w14:textId="77777777" w:rsidR="003F7F4C" w:rsidRPr="00213756" w:rsidRDefault="003F7F4C" w:rsidP="003F7F4C">
      <w:pPr>
        <w:pStyle w:val="7"/>
        <w:tabs>
          <w:tab w:val="num" w:pos="-385"/>
        </w:tabs>
        <w:ind w:left="568" w:firstLine="0"/>
        <w:textAlignment w:val="auto"/>
        <w:rPr>
          <w:color w:val="auto"/>
        </w:rPr>
      </w:pPr>
      <w:r w:rsidRPr="00213756">
        <w:rPr>
          <w:color w:val="auto"/>
        </w:rPr>
        <w:t>U</w:t>
      </w:r>
      <w:r w:rsidRPr="00213756">
        <w:rPr>
          <w:rFonts w:hint="eastAsia"/>
          <w:color w:val="auto"/>
        </w:rPr>
        <w:t>盘</w:t>
      </w:r>
      <w:r w:rsidRPr="00213756">
        <w:rPr>
          <w:color w:val="auto"/>
        </w:rPr>
        <w:tab/>
      </w:r>
      <w:r w:rsidRPr="00213756">
        <w:rPr>
          <w:color w:val="auto"/>
        </w:rPr>
        <w:tab/>
        <w:t>1</w:t>
      </w:r>
      <w:r w:rsidRPr="00213756">
        <w:rPr>
          <w:rFonts w:hint="eastAsia"/>
          <w:color w:val="auto"/>
        </w:rPr>
        <w:t>个</w:t>
      </w:r>
    </w:p>
    <w:p w14:paraId="1EC37656"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产品性能检测表</w:t>
      </w:r>
      <w:r w:rsidRPr="00213756">
        <w:rPr>
          <w:color w:val="auto"/>
        </w:rPr>
        <w:tab/>
      </w:r>
      <w:r w:rsidRPr="00213756">
        <w:rPr>
          <w:color w:val="auto"/>
        </w:rPr>
        <w:tab/>
        <w:t>1</w:t>
      </w:r>
      <w:r w:rsidRPr="00213756">
        <w:rPr>
          <w:rFonts w:hint="eastAsia"/>
          <w:color w:val="auto"/>
        </w:rPr>
        <w:t>份</w:t>
      </w:r>
    </w:p>
    <w:p w14:paraId="4B9F96F6"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合格证</w:t>
      </w:r>
      <w:r w:rsidRPr="00213756">
        <w:rPr>
          <w:color w:val="auto"/>
        </w:rPr>
        <w:tab/>
      </w:r>
      <w:r w:rsidRPr="00213756">
        <w:rPr>
          <w:color w:val="auto"/>
        </w:rPr>
        <w:tab/>
        <w:t>1</w:t>
      </w:r>
      <w:r w:rsidRPr="00213756">
        <w:rPr>
          <w:rFonts w:hint="eastAsia"/>
          <w:color w:val="auto"/>
        </w:rPr>
        <w:t>份</w:t>
      </w:r>
    </w:p>
    <w:p w14:paraId="446F2D6A"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保修证</w:t>
      </w:r>
      <w:r w:rsidRPr="00213756">
        <w:rPr>
          <w:color w:val="auto"/>
        </w:rPr>
        <w:tab/>
      </w:r>
      <w:r w:rsidRPr="00213756">
        <w:rPr>
          <w:color w:val="auto"/>
        </w:rPr>
        <w:tab/>
        <w:t>1</w:t>
      </w:r>
      <w:r w:rsidRPr="00213756">
        <w:rPr>
          <w:rFonts w:hint="eastAsia"/>
          <w:color w:val="auto"/>
        </w:rPr>
        <w:t>份</w:t>
      </w:r>
    </w:p>
    <w:p w14:paraId="782E115F"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《简易操作手册》</w:t>
      </w:r>
      <w:r w:rsidRPr="00213756">
        <w:rPr>
          <w:color w:val="auto"/>
        </w:rPr>
        <w:tab/>
      </w:r>
      <w:r w:rsidRPr="00213756">
        <w:rPr>
          <w:color w:val="auto"/>
        </w:rPr>
        <w:tab/>
        <w:t>1</w:t>
      </w:r>
      <w:r w:rsidRPr="00213756">
        <w:rPr>
          <w:rFonts w:hint="eastAsia"/>
          <w:color w:val="auto"/>
        </w:rPr>
        <w:t>份</w:t>
      </w:r>
    </w:p>
    <w:p w14:paraId="1A5D6FDC" w14:textId="77777777" w:rsidR="003F7F4C" w:rsidRPr="00213756" w:rsidRDefault="003F7F4C" w:rsidP="003F7F4C">
      <w:pPr>
        <w:pStyle w:val="1"/>
        <w:numPr>
          <w:ilvl w:val="0"/>
          <w:numId w:val="5"/>
        </w:numPr>
        <w:tabs>
          <w:tab w:val="left" w:pos="420"/>
        </w:tabs>
        <w:snapToGrid w:val="0"/>
        <w:textAlignment w:val="auto"/>
        <w:rPr>
          <w:rFonts w:ascii="Times New Roman"/>
          <w:b/>
          <w:bCs/>
          <w:kern w:val="0"/>
        </w:rPr>
      </w:pPr>
      <w:r w:rsidRPr="00213756">
        <w:rPr>
          <w:rFonts w:ascii="Times New Roman" w:hint="eastAsia"/>
          <w:b/>
          <w:bCs/>
          <w:kern w:val="0"/>
        </w:rPr>
        <w:t>技术服务</w:t>
      </w:r>
    </w:p>
    <w:p w14:paraId="0D9918A0"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提供的相关的配套附件质量优良，数量齐全，并在标书中注明可选配件的价格（可选配件价格不计入总价）。</w:t>
      </w:r>
    </w:p>
    <w:p w14:paraId="45527376"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合同生效后，仪器制造商（或代理商）应协助招标人对安装仪器的实验室工作条件进行配置和确认，并由工程师至现场免费指导，确保场地符合安装要求。</w:t>
      </w:r>
    </w:p>
    <w:p w14:paraId="07245EB2"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仪器到达用户指定交货地点后，根据用户的时间安排，仪器制造商（或代理商）在接到用户通知后</w:t>
      </w:r>
      <w:r w:rsidRPr="00213756">
        <w:rPr>
          <w:color w:val="auto"/>
        </w:rPr>
        <w:t>2</w:t>
      </w:r>
      <w:r w:rsidRPr="00213756">
        <w:rPr>
          <w:rFonts w:hint="eastAsia"/>
          <w:color w:val="auto"/>
        </w:rPr>
        <w:t>周内进行安装调试，直至通过验收。</w:t>
      </w:r>
    </w:p>
    <w:p w14:paraId="19518A90"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仪器安装调试合格后，仪器制造商（或代理商）负责对用户技术人员（至少</w:t>
      </w:r>
      <w:r w:rsidRPr="00213756">
        <w:rPr>
          <w:color w:val="auto"/>
        </w:rPr>
        <w:t>2</w:t>
      </w:r>
      <w:r w:rsidRPr="00213756">
        <w:rPr>
          <w:rFonts w:hint="eastAsia"/>
          <w:color w:val="auto"/>
        </w:rPr>
        <w:t>人）进行免费现场培训，培训内容包括仪器的性能、原理、操作、保养和维护等，培训日程视实际情况另定。</w:t>
      </w:r>
    </w:p>
    <w:p w14:paraId="683D7D1E"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自验收报告签署之日起提供质保，并提供终身维修。</w:t>
      </w:r>
    </w:p>
    <w:p w14:paraId="19F5DAB1"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质保期内，非人为因素导致的仪器故障，所需要的维修费用（包括零部件费用、维修费用）均由仪器制造商（或代理商）承担；如需返厂维修或现场维修期限较长的，则顺延质保期，所产生相关费用均由仪器制造商（或代理商）承担。</w:t>
      </w:r>
    </w:p>
    <w:p w14:paraId="07D37645"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质保期满前</w:t>
      </w:r>
      <w:r w:rsidRPr="00213756">
        <w:rPr>
          <w:color w:val="auto"/>
        </w:rPr>
        <w:t>1</w:t>
      </w:r>
      <w:r w:rsidRPr="00213756">
        <w:rPr>
          <w:rFonts w:hint="eastAsia"/>
          <w:color w:val="auto"/>
        </w:rPr>
        <w:t>个月，仪器制造商（或代理商）应免费对仪器进行全面的检测、保养和维护，同时出具仪器各项性能测试报告，并提出相应的使用建议，确保仪器在质保期外能够更好地运行。</w:t>
      </w:r>
    </w:p>
    <w:p w14:paraId="566CF0DC"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质保期过后，仪器制造商（或代理商）对仪器提供终身维修服务，能提供广泛、即时、优惠的技术服务，并提供质量上乘、价格合理的各种配件，且只收取优惠的零配件费用，不收取任何其他费用。</w:t>
      </w:r>
    </w:p>
    <w:p w14:paraId="2C60FFD0"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仪器制造商（或代理商）设有维修中心，有专职维修工程师和备品备件库。保证供应仪器质保期后</w:t>
      </w:r>
      <w:r w:rsidRPr="00213756">
        <w:rPr>
          <w:color w:val="auto"/>
        </w:rPr>
        <w:t>5</w:t>
      </w:r>
      <w:r w:rsidRPr="00213756">
        <w:rPr>
          <w:rFonts w:hint="eastAsia"/>
          <w:color w:val="auto"/>
        </w:rPr>
        <w:t>年内所需的备品、备件；需给出详细清单（品名、货号、生产厂家、数量、价格等）。</w:t>
      </w:r>
    </w:p>
    <w:p w14:paraId="2042AAE0"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响应时间：在用户提出维修要求后，仪器制造商（或代理商）应在</w:t>
      </w:r>
      <w:r w:rsidRPr="00213756">
        <w:rPr>
          <w:color w:val="auto"/>
        </w:rPr>
        <w:t>4</w:t>
      </w:r>
      <w:r w:rsidRPr="00213756">
        <w:rPr>
          <w:rFonts w:hint="eastAsia"/>
          <w:color w:val="auto"/>
        </w:rPr>
        <w:t>小时内作出响应，</w:t>
      </w:r>
      <w:r w:rsidRPr="00213756">
        <w:rPr>
          <w:color w:val="auto"/>
        </w:rPr>
        <w:t>2</w:t>
      </w:r>
      <w:r w:rsidRPr="00213756">
        <w:rPr>
          <w:rFonts w:hint="eastAsia"/>
          <w:color w:val="auto"/>
        </w:rPr>
        <w:t>个工作日内到达用户现场维修，一般故障应在</w:t>
      </w:r>
      <w:r w:rsidRPr="00213756">
        <w:rPr>
          <w:color w:val="auto"/>
        </w:rPr>
        <w:t>24</w:t>
      </w:r>
      <w:r w:rsidRPr="00213756">
        <w:rPr>
          <w:rFonts w:hint="eastAsia"/>
          <w:color w:val="auto"/>
        </w:rPr>
        <w:t>小时内修复，重大故障应在</w:t>
      </w:r>
      <w:r w:rsidRPr="00213756">
        <w:rPr>
          <w:color w:val="auto"/>
        </w:rPr>
        <w:t>72</w:t>
      </w:r>
      <w:r w:rsidRPr="00213756">
        <w:rPr>
          <w:rFonts w:hint="eastAsia"/>
          <w:color w:val="auto"/>
        </w:rPr>
        <w:t>小时内修复；履行所承诺的其他服务条款。</w:t>
      </w:r>
    </w:p>
    <w:p w14:paraId="38A224D3"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lastRenderedPageBreak/>
        <w:t>仪器制造商（或代理商）终身免费提供应用咨询及技术帮助。在硬件条件支持的条件下，软件终身免费升级。提供一次免费移机服务，包括拆装、调试及运输。</w:t>
      </w:r>
    </w:p>
    <w:p w14:paraId="3F6B7723" w14:textId="77777777" w:rsidR="003F7F4C" w:rsidRPr="00213756" w:rsidRDefault="003F7F4C" w:rsidP="003F7F4C">
      <w:pPr>
        <w:pStyle w:val="1"/>
        <w:numPr>
          <w:ilvl w:val="0"/>
          <w:numId w:val="5"/>
        </w:numPr>
        <w:tabs>
          <w:tab w:val="left" w:pos="420"/>
        </w:tabs>
        <w:snapToGrid w:val="0"/>
        <w:textAlignment w:val="auto"/>
        <w:rPr>
          <w:rFonts w:ascii="Times New Roman"/>
          <w:b/>
          <w:kern w:val="0"/>
        </w:rPr>
      </w:pPr>
      <w:r w:rsidRPr="00213756">
        <w:rPr>
          <w:rFonts w:ascii="Times New Roman" w:hint="eastAsia"/>
          <w:b/>
          <w:kern w:val="0"/>
        </w:rPr>
        <w:t>主要验收标准</w:t>
      </w:r>
    </w:p>
    <w:p w14:paraId="18C6544E" w14:textId="77777777" w:rsidR="003F7F4C" w:rsidRPr="00213756" w:rsidRDefault="003F7F4C" w:rsidP="003F7F4C">
      <w:pPr>
        <w:pStyle w:val="a6"/>
      </w:pPr>
      <w:r w:rsidRPr="00213756">
        <w:rPr>
          <w:rFonts w:hint="eastAsia"/>
        </w:rPr>
        <w:t>仪器安装、运行正常、满足全部指标。</w:t>
      </w:r>
    </w:p>
    <w:p w14:paraId="0B9CFEF8" w14:textId="77777777" w:rsidR="003F7F4C" w:rsidRPr="00213756" w:rsidRDefault="003F7F4C" w:rsidP="003F7F4C">
      <w:pPr>
        <w:pStyle w:val="1"/>
        <w:numPr>
          <w:ilvl w:val="0"/>
          <w:numId w:val="5"/>
        </w:numPr>
        <w:tabs>
          <w:tab w:val="left" w:pos="420"/>
        </w:tabs>
        <w:snapToGrid w:val="0"/>
        <w:textAlignment w:val="auto"/>
        <w:rPr>
          <w:rFonts w:ascii="Times New Roman"/>
          <w:b/>
        </w:rPr>
      </w:pPr>
      <w:r w:rsidRPr="00213756">
        <w:rPr>
          <w:rFonts w:ascii="Times New Roman" w:hint="eastAsia"/>
          <w:b/>
        </w:rPr>
        <w:t>其他要求</w:t>
      </w:r>
    </w:p>
    <w:p w14:paraId="20EE2046"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投标人应在投标文件中提供投标产品完整的验收清单、验收条件和标准，并承诺中标后配合招标人完成验收</w:t>
      </w:r>
    </w:p>
    <w:p w14:paraId="6A58EF66" w14:textId="21269EE1" w:rsidR="003F7F4C" w:rsidRPr="00213756" w:rsidRDefault="003F7F4C" w:rsidP="003F7F4C">
      <w:pPr>
        <w:pStyle w:val="7"/>
        <w:tabs>
          <w:tab w:val="num" w:pos="-385"/>
        </w:tabs>
        <w:ind w:left="568" w:firstLine="0"/>
        <w:textAlignment w:val="auto"/>
        <w:rPr>
          <w:color w:val="auto"/>
        </w:rPr>
      </w:pPr>
      <w:r w:rsidRPr="00213756">
        <w:rPr>
          <w:rFonts w:hint="eastAsia"/>
          <w:color w:val="auto"/>
        </w:rPr>
        <w:t>付款方式：</w:t>
      </w:r>
      <w:r w:rsidR="004B54BD" w:rsidRPr="00213756">
        <w:rPr>
          <w:color w:val="auto"/>
        </w:rPr>
        <w:t>90</w:t>
      </w:r>
      <w:r w:rsidRPr="00213756">
        <w:rPr>
          <w:rFonts w:hint="eastAsia"/>
          <w:color w:val="auto"/>
        </w:rPr>
        <w:t>％合同签订后，</w:t>
      </w:r>
      <w:r w:rsidR="004B54BD" w:rsidRPr="00213756">
        <w:rPr>
          <w:rFonts w:hint="eastAsia"/>
          <w:color w:val="auto"/>
        </w:rPr>
        <w:t>1</w:t>
      </w:r>
      <w:r w:rsidR="004B54BD" w:rsidRPr="00213756">
        <w:rPr>
          <w:color w:val="auto"/>
        </w:rPr>
        <w:t>0</w:t>
      </w:r>
      <w:r w:rsidRPr="00213756">
        <w:rPr>
          <w:rFonts w:hint="eastAsia"/>
          <w:color w:val="auto"/>
        </w:rPr>
        <w:t>％验收合格后</w:t>
      </w:r>
    </w:p>
    <w:p w14:paraId="70E51151"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质保期：验收合格后</w:t>
      </w:r>
      <w:r w:rsidRPr="00213756">
        <w:rPr>
          <w:color w:val="auto"/>
        </w:rPr>
        <w:t>5</w:t>
      </w:r>
      <w:r w:rsidRPr="00213756">
        <w:rPr>
          <w:rFonts w:hint="eastAsia"/>
          <w:color w:val="auto"/>
        </w:rPr>
        <w:t>年或以上</w:t>
      </w:r>
    </w:p>
    <w:p w14:paraId="1ED63488" w14:textId="77777777" w:rsidR="003F7F4C" w:rsidRPr="00213756" w:rsidRDefault="003F7F4C" w:rsidP="003F7F4C">
      <w:pPr>
        <w:pStyle w:val="7"/>
        <w:tabs>
          <w:tab w:val="num" w:pos="-385"/>
        </w:tabs>
        <w:ind w:left="568" w:firstLine="0"/>
        <w:textAlignment w:val="auto"/>
        <w:rPr>
          <w:color w:val="auto"/>
        </w:rPr>
      </w:pPr>
      <w:r w:rsidRPr="00213756">
        <w:rPr>
          <w:rFonts w:hint="eastAsia"/>
          <w:color w:val="auto"/>
        </w:rPr>
        <w:t>交货期：签订合同后</w:t>
      </w:r>
      <w:r w:rsidRPr="00213756">
        <w:rPr>
          <w:color w:val="auto"/>
        </w:rPr>
        <w:t>3</w:t>
      </w:r>
      <w:r w:rsidRPr="00213756">
        <w:rPr>
          <w:rFonts w:hint="eastAsia"/>
          <w:color w:val="auto"/>
        </w:rPr>
        <w:t>个月内</w:t>
      </w:r>
    </w:p>
    <w:p w14:paraId="1AAA12A9" w14:textId="77777777" w:rsidR="00367FE4" w:rsidRPr="003F7F4C" w:rsidRDefault="00367FE4" w:rsidP="00367FE4"/>
    <w:p w14:paraId="099A9B4A" w14:textId="77777777" w:rsidR="00367FE4" w:rsidRPr="008C3E8E" w:rsidRDefault="00367FE4" w:rsidP="00212DD5">
      <w:pPr>
        <w:jc w:val="center"/>
        <w:rPr>
          <w:color w:val="FF0000"/>
        </w:rPr>
      </w:pPr>
    </w:p>
    <w:p w14:paraId="0B441AB6" w14:textId="77777777" w:rsidR="00E720CD" w:rsidRPr="008C3E8E" w:rsidRDefault="00E720CD" w:rsidP="00212DD5">
      <w:pPr>
        <w:sectPr w:rsidR="00E720CD" w:rsidRPr="008C3E8E">
          <w:footerReference w:type="default" r:id="rId40"/>
          <w:footerReference w:type="first" r:id="rId41"/>
          <w:type w:val="oddPage"/>
          <w:pgSz w:w="11907" w:h="16840" w:code="9"/>
          <w:pgMar w:top="1588" w:right="1021" w:bottom="1474" w:left="1021" w:header="1021" w:footer="992" w:gutter="340"/>
          <w:cols w:space="425"/>
          <w:titlePg/>
        </w:sectPr>
      </w:pPr>
    </w:p>
    <w:p w14:paraId="4EC16DC4" w14:textId="5E22B675" w:rsidR="00E720CD" w:rsidRPr="008C3E8E" w:rsidRDefault="008F53DD" w:rsidP="00212DD5">
      <w:bookmarkStart w:id="663" w:name="_Toc434897192"/>
      <w:r>
        <w:rPr>
          <w:noProof/>
        </w:rPr>
        <w:lastRenderedPageBreak/>
        <mc:AlternateContent>
          <mc:Choice Requires="wps">
            <w:drawing>
              <wp:anchor distT="0" distB="0" distL="114300" distR="114300" simplePos="0" relativeHeight="251658240" behindDoc="0" locked="0" layoutInCell="0" allowOverlap="1" wp14:anchorId="0B62CF52" wp14:editId="21CD5AD7">
                <wp:simplePos x="0" y="0"/>
                <wp:positionH relativeFrom="page">
                  <wp:posOffset>5283835</wp:posOffset>
                </wp:positionH>
                <wp:positionV relativeFrom="page">
                  <wp:posOffset>1097280</wp:posOffset>
                </wp:positionV>
                <wp:extent cx="1258570" cy="918845"/>
                <wp:effectExtent l="0" t="0" r="0" b="0"/>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14:paraId="1EA1885F" w14:textId="77777777" w:rsidR="00B1470E" w:rsidRDefault="00B1470E">
                            <w:r>
                              <w:rPr>
                                <w:noProof/>
                              </w:rPr>
                              <w:object w:dxaOrig="20431" w:dyaOrig="14801" w14:anchorId="7EB94BBF">
                                <v:shape id="_x0000_i1035" type="#_x0000_t75" alt="" style="width:98.25pt;height:70.5pt;mso-width-percent:0;mso-height-percent:0;mso-width-percent:0;mso-height-percent:0">
                                  <v:imagedata r:id="rId42" o:title=""/>
                                </v:shape>
                                <o:OLEObject Type="Embed" ProgID="MSDraw" ShapeID="_x0000_i1035" DrawAspect="Content" ObjectID="_1697891267" r:id="rId43"/>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62CF52" id="Rectangle 5" o:spid="_x0000_s1030" style="position:absolute;left:0;text-align:left;margin-left:416.05pt;margin-top:86.4pt;width:99.1pt;height:72.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d3qsUrICAAC4&#10;BQAADgAAAAAAAAAAAAAAAAAuAgAAZHJzL2Uyb0RvYy54bWxQSwECLQAUAAYACAAAACEAgrQGpOIA&#10;AAAMAQAADwAAAAAAAAAAAAAAAAAMBQAAZHJzL2Rvd25yZXYueG1sUEsFBgAAAAAEAAQA8wAAABsG&#10;AAAAAA==&#10;" o:allowincell="f" filled="f" stroked="f" strokeweight="4pt">
                <v:textbox inset="1pt,1pt,1pt,1pt">
                  <w:txbxContent>
                    <w:p w14:paraId="1EA1885F" w14:textId="77777777" w:rsidR="00B1470E" w:rsidRDefault="00B1470E">
                      <w:r>
                        <w:rPr>
                          <w:noProof/>
                        </w:rPr>
                        <w:object w:dxaOrig="20431" w:dyaOrig="14801" w14:anchorId="7EB94BBF">
                          <v:shape id="_x0000_i1035" type="#_x0000_t75" alt="" style="width:98.25pt;height:70.5pt;mso-width-percent:0;mso-height-percent:0;mso-width-percent:0;mso-height-percent:0">
                            <v:imagedata r:id="rId42" o:title=""/>
                          </v:shape>
                          <o:OLEObject Type="Embed" ProgID="MSDraw" ShapeID="_x0000_i1035" DrawAspect="Content" ObjectID="_1697891267" r:id="rId44"/>
                        </w:object>
                      </w:r>
                    </w:p>
                  </w:txbxContent>
                </v:textbox>
                <w10:wrap anchorx="page" anchory="page"/>
              </v:rect>
            </w:pict>
          </mc:Fallback>
        </mc:AlternateContent>
      </w:r>
    </w:p>
    <w:p w14:paraId="6D9CD423" w14:textId="77777777" w:rsidR="00E720CD" w:rsidRPr="008C3E8E" w:rsidRDefault="00E720CD" w:rsidP="00212DD5"/>
    <w:p w14:paraId="34833E0C" w14:textId="77777777" w:rsidR="00E720CD" w:rsidRPr="008C3E8E" w:rsidRDefault="00E720CD" w:rsidP="00212DD5"/>
    <w:p w14:paraId="29F02B9A" w14:textId="77777777" w:rsidR="00E720CD" w:rsidRPr="008C3E8E" w:rsidRDefault="00E720CD" w:rsidP="00212DD5"/>
    <w:p w14:paraId="7DC5733B" w14:textId="77777777" w:rsidR="00E720CD" w:rsidRPr="008C3E8E" w:rsidRDefault="00E720CD" w:rsidP="00212DD5"/>
    <w:p w14:paraId="1AE298CB" w14:textId="77777777" w:rsidR="00245B42" w:rsidRPr="008C3E8E" w:rsidRDefault="00245B42" w:rsidP="00212DD5">
      <w:pPr>
        <w:ind w:firstLine="6340"/>
        <w:jc w:val="center"/>
        <w:rPr>
          <w:rFonts w:eastAsia="楷体"/>
        </w:rPr>
      </w:pPr>
      <w:r w:rsidRPr="008C3E8E">
        <w:rPr>
          <w:rFonts w:eastAsia="楷体"/>
        </w:rPr>
        <w:t>招标文件</w:t>
      </w:r>
    </w:p>
    <w:p w14:paraId="020C6F0E" w14:textId="61A9E8F7"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213756">
        <w:rPr>
          <w:rFonts w:eastAsia="楷体"/>
        </w:rPr>
        <w:t>202029C6</w:t>
      </w:r>
    </w:p>
    <w:p w14:paraId="320D0E41" w14:textId="77777777" w:rsidR="00E720CD" w:rsidRPr="008C3E8E" w:rsidRDefault="00E720CD" w:rsidP="00212DD5"/>
    <w:p w14:paraId="39E8A6DD" w14:textId="77777777" w:rsidR="00E720CD" w:rsidRPr="008C3E8E" w:rsidRDefault="00E720CD" w:rsidP="00212DD5">
      <w:pPr>
        <w:spacing w:before="160"/>
      </w:pPr>
    </w:p>
    <w:p w14:paraId="2D562F33" w14:textId="77777777" w:rsidR="00E720CD" w:rsidRPr="008C3E8E" w:rsidRDefault="00E720CD" w:rsidP="00212DD5">
      <w:pPr>
        <w:pStyle w:val="aa"/>
        <w:rPr>
          <w:rFonts w:ascii="Times New Roman" w:hAnsi="Times New Roman"/>
        </w:rPr>
      </w:pPr>
      <w:bookmarkStart w:id="664" w:name="_Toc503130327"/>
      <w:r w:rsidRPr="008C3E8E">
        <w:rPr>
          <w:rFonts w:ascii="Times New Roman" w:hAnsi="Times New Roman"/>
        </w:rPr>
        <w:t>第四章</w:t>
      </w:r>
      <w:r w:rsidRPr="008C3E8E">
        <w:rPr>
          <w:rFonts w:ascii="Times New Roman" w:hAnsi="Times New Roman"/>
        </w:rPr>
        <w:t xml:space="preserve">  </w:t>
      </w:r>
      <w:r w:rsidR="009F1043" w:rsidRPr="008C3E8E">
        <w:rPr>
          <w:rFonts w:ascii="Times New Roman" w:hAnsi="Times New Roman"/>
        </w:rPr>
        <w:t>合同条款</w:t>
      </w:r>
      <w:bookmarkEnd w:id="664"/>
    </w:p>
    <w:bookmarkEnd w:id="663"/>
    <w:p w14:paraId="5E5D72DE" w14:textId="77777777" w:rsidR="00046B15" w:rsidRPr="0035053E" w:rsidRDefault="00E720CD" w:rsidP="00C27BA1">
      <w:pPr>
        <w:spacing w:line="360" w:lineRule="auto"/>
        <w:ind w:right="403"/>
        <w:rPr>
          <w:rFonts w:ascii="宋体" w:hAnsi="宋体"/>
          <w:color w:val="FF0000"/>
          <w:szCs w:val="21"/>
        </w:rPr>
      </w:pPr>
      <w:r w:rsidRPr="008C3E8E">
        <w:br w:type="page"/>
      </w:r>
    </w:p>
    <w:p w14:paraId="420CA975" w14:textId="77777777" w:rsidR="00046B15" w:rsidRPr="00213756" w:rsidRDefault="006F1F5F" w:rsidP="00046B15">
      <w:pPr>
        <w:spacing w:line="360" w:lineRule="auto"/>
        <w:ind w:right="403"/>
        <w:rPr>
          <w:rFonts w:ascii="宋体" w:hAnsi="宋体"/>
          <w:szCs w:val="21"/>
        </w:rPr>
      </w:pPr>
      <w:r w:rsidRPr="00213756">
        <w:rPr>
          <w:rFonts w:ascii="宋体" w:hAnsi="宋体" w:hint="eastAsia"/>
          <w:szCs w:val="21"/>
        </w:rPr>
        <w:lastRenderedPageBreak/>
        <w:t>注：</w:t>
      </w:r>
      <w:r w:rsidR="00380237" w:rsidRPr="00213756">
        <w:rPr>
          <w:rFonts w:ascii="宋体" w:hAnsi="宋体" w:hint="eastAsia"/>
          <w:szCs w:val="21"/>
        </w:rPr>
        <w:t>如果本次招标专门面向中小微型企业采购的，则</w:t>
      </w:r>
      <w:r w:rsidRPr="00213756">
        <w:rPr>
          <w:rFonts w:ascii="宋体" w:hAnsi="宋体" w:hint="eastAsia"/>
          <w:szCs w:val="21"/>
        </w:rPr>
        <w:t>本合同为中小微企业预留合同</w:t>
      </w:r>
    </w:p>
    <w:p w14:paraId="7ACDBC2D" w14:textId="77777777" w:rsidR="00046B15" w:rsidRPr="00213756" w:rsidRDefault="00046B15" w:rsidP="00046B15">
      <w:pPr>
        <w:spacing w:line="360" w:lineRule="auto"/>
        <w:ind w:right="403"/>
        <w:rPr>
          <w:rFonts w:ascii="宋体" w:hAnsi="宋体"/>
          <w:szCs w:val="21"/>
        </w:rPr>
      </w:pPr>
    </w:p>
    <w:p w14:paraId="41B8FFE9" w14:textId="77777777" w:rsidR="00046B15" w:rsidRPr="00213756" w:rsidRDefault="00046B15" w:rsidP="00046B15">
      <w:pPr>
        <w:spacing w:line="360" w:lineRule="auto"/>
        <w:ind w:right="403"/>
        <w:rPr>
          <w:rFonts w:ascii="宋体" w:hAnsi="宋体"/>
          <w:szCs w:val="21"/>
        </w:rPr>
      </w:pPr>
    </w:p>
    <w:p w14:paraId="713E6755" w14:textId="77777777" w:rsidR="00046B15" w:rsidRPr="00213756" w:rsidRDefault="00046B15" w:rsidP="00046B15">
      <w:pPr>
        <w:spacing w:line="360" w:lineRule="auto"/>
        <w:ind w:right="403"/>
        <w:rPr>
          <w:rFonts w:ascii="宋体" w:hAnsi="宋体"/>
          <w:szCs w:val="21"/>
        </w:rPr>
      </w:pPr>
    </w:p>
    <w:p w14:paraId="020F11FB" w14:textId="77777777" w:rsidR="00046B15" w:rsidRPr="00213756" w:rsidRDefault="00046B15" w:rsidP="00046B15">
      <w:pPr>
        <w:spacing w:line="360" w:lineRule="auto"/>
        <w:ind w:right="403"/>
        <w:rPr>
          <w:rFonts w:ascii="宋体" w:hAnsi="宋体"/>
          <w:szCs w:val="21"/>
        </w:rPr>
      </w:pPr>
    </w:p>
    <w:p w14:paraId="17318574" w14:textId="77777777" w:rsidR="00046B15" w:rsidRPr="00213756" w:rsidRDefault="00046B15" w:rsidP="00046B15">
      <w:pPr>
        <w:spacing w:line="360" w:lineRule="auto"/>
        <w:jc w:val="center"/>
        <w:rPr>
          <w:rFonts w:ascii="华文中宋" w:eastAsia="华文中宋" w:hAnsi="华文中宋"/>
          <w:spacing w:val="40"/>
          <w:sz w:val="84"/>
          <w:szCs w:val="84"/>
        </w:rPr>
      </w:pPr>
      <w:r w:rsidRPr="00213756">
        <w:rPr>
          <w:rFonts w:ascii="华文中宋" w:eastAsia="华文中宋" w:hAnsi="华文中宋" w:hint="eastAsia"/>
          <w:spacing w:val="40"/>
          <w:sz w:val="84"/>
          <w:szCs w:val="84"/>
        </w:rPr>
        <w:t>买卖合同</w:t>
      </w:r>
    </w:p>
    <w:p w14:paraId="61D9809E" w14:textId="77777777" w:rsidR="00046B15" w:rsidRPr="00213756" w:rsidRDefault="00046B15" w:rsidP="00046B15">
      <w:pPr>
        <w:spacing w:line="200" w:lineRule="exact"/>
        <w:rPr>
          <w:rFonts w:ascii="宋体" w:hAnsi="宋体"/>
        </w:rPr>
      </w:pPr>
    </w:p>
    <w:p w14:paraId="70281732" w14:textId="77777777" w:rsidR="00046B15" w:rsidRPr="00213756" w:rsidRDefault="00046B15" w:rsidP="00046B15">
      <w:pPr>
        <w:spacing w:line="360" w:lineRule="auto"/>
        <w:rPr>
          <w:rFonts w:ascii="宋体" w:hAnsi="宋体"/>
        </w:rPr>
      </w:pPr>
    </w:p>
    <w:p w14:paraId="4D0EC549" w14:textId="77777777" w:rsidR="00046B15" w:rsidRPr="00213756" w:rsidRDefault="00046B15" w:rsidP="00046B15">
      <w:pPr>
        <w:spacing w:line="360" w:lineRule="auto"/>
        <w:rPr>
          <w:rFonts w:ascii="宋体" w:hAnsi="宋体"/>
        </w:rPr>
      </w:pPr>
    </w:p>
    <w:p w14:paraId="4AB35F8E" w14:textId="77777777" w:rsidR="00046B15" w:rsidRPr="00213756" w:rsidRDefault="00046B15" w:rsidP="00046B15">
      <w:pPr>
        <w:spacing w:line="360" w:lineRule="auto"/>
        <w:rPr>
          <w:rFonts w:ascii="宋体" w:hAnsi="宋体"/>
        </w:rPr>
      </w:pPr>
    </w:p>
    <w:p w14:paraId="5E65A2DA" w14:textId="77777777" w:rsidR="00046B15" w:rsidRPr="00213756" w:rsidRDefault="00046B15" w:rsidP="00046B15">
      <w:pPr>
        <w:spacing w:line="360" w:lineRule="auto"/>
        <w:rPr>
          <w:rFonts w:ascii="宋体" w:hAnsi="宋体"/>
        </w:rPr>
      </w:pPr>
    </w:p>
    <w:p w14:paraId="7C255DFB" w14:textId="77777777" w:rsidR="00046B15" w:rsidRPr="00213756" w:rsidRDefault="00046B15" w:rsidP="00046B15">
      <w:pPr>
        <w:spacing w:line="360" w:lineRule="auto"/>
        <w:ind w:firstLineChars="700" w:firstLine="1962"/>
        <w:rPr>
          <w:rFonts w:ascii="华文中宋" w:eastAsia="华文中宋" w:hAnsi="华文中宋"/>
          <w:b/>
          <w:sz w:val="28"/>
          <w:szCs w:val="28"/>
        </w:rPr>
      </w:pPr>
      <w:r w:rsidRPr="00213756">
        <w:rPr>
          <w:rFonts w:ascii="华文中宋" w:eastAsia="华文中宋" w:hAnsi="华文中宋" w:hint="eastAsia"/>
          <w:b/>
          <w:sz w:val="28"/>
          <w:szCs w:val="28"/>
        </w:rPr>
        <w:t>甲方：</w:t>
      </w:r>
      <w:r w:rsidRPr="00213756">
        <w:rPr>
          <w:rFonts w:ascii="华文中宋" w:eastAsia="华文中宋" w:hAnsi="华文中宋" w:hint="eastAsia"/>
          <w:b/>
          <w:spacing w:val="110"/>
          <w:sz w:val="28"/>
          <w:szCs w:val="28"/>
        </w:rPr>
        <w:t>复旦大学</w:t>
      </w:r>
    </w:p>
    <w:p w14:paraId="40936FC1" w14:textId="77777777" w:rsidR="00046B15" w:rsidRPr="00213756" w:rsidRDefault="00046B15" w:rsidP="00046B15">
      <w:pPr>
        <w:spacing w:line="360" w:lineRule="auto"/>
        <w:ind w:firstLineChars="700" w:firstLine="1962"/>
        <w:rPr>
          <w:rFonts w:ascii="华文中宋" w:eastAsia="华文中宋" w:hAnsi="华文中宋"/>
          <w:b/>
          <w:sz w:val="28"/>
          <w:szCs w:val="28"/>
        </w:rPr>
      </w:pPr>
      <w:r w:rsidRPr="00213756">
        <w:rPr>
          <w:rFonts w:ascii="华文中宋" w:eastAsia="华文中宋" w:hAnsi="华文中宋" w:hint="eastAsia"/>
          <w:b/>
          <w:sz w:val="28"/>
          <w:szCs w:val="28"/>
        </w:rPr>
        <w:t>住所：上海市邯郸路220号</w:t>
      </w:r>
    </w:p>
    <w:p w14:paraId="73330578" w14:textId="77777777" w:rsidR="00046B15" w:rsidRPr="00213756" w:rsidRDefault="00046B15" w:rsidP="00046B15">
      <w:pPr>
        <w:spacing w:line="360" w:lineRule="auto"/>
        <w:ind w:firstLineChars="700" w:firstLine="1962"/>
        <w:rPr>
          <w:rFonts w:ascii="华文中宋" w:eastAsia="华文中宋" w:hAnsi="华文中宋"/>
          <w:b/>
          <w:sz w:val="28"/>
          <w:szCs w:val="28"/>
        </w:rPr>
      </w:pPr>
      <w:r w:rsidRPr="00213756">
        <w:rPr>
          <w:rFonts w:ascii="华文中宋" w:eastAsia="华文中宋" w:hAnsi="华文中宋" w:hint="eastAsia"/>
          <w:b/>
          <w:sz w:val="28"/>
          <w:szCs w:val="28"/>
        </w:rPr>
        <w:t>法定代表人：</w:t>
      </w:r>
      <w:r w:rsidRPr="00213756">
        <w:rPr>
          <w:rFonts w:ascii="华文中宋" w:eastAsia="华文中宋" w:hAnsi="华文中宋" w:hint="eastAsia"/>
          <w:b/>
          <w:spacing w:val="30"/>
          <w:sz w:val="28"/>
          <w:szCs w:val="28"/>
        </w:rPr>
        <w:t>许宁生</w:t>
      </w:r>
    </w:p>
    <w:p w14:paraId="0765BBF1" w14:textId="77777777" w:rsidR="00046B15" w:rsidRPr="00213756" w:rsidRDefault="00046B15" w:rsidP="00046B15">
      <w:pPr>
        <w:spacing w:line="360" w:lineRule="auto"/>
        <w:rPr>
          <w:rFonts w:ascii="华文中宋" w:eastAsia="华文中宋" w:hAnsi="华文中宋"/>
          <w:sz w:val="28"/>
          <w:szCs w:val="28"/>
        </w:rPr>
      </w:pPr>
    </w:p>
    <w:p w14:paraId="64E7BD07" w14:textId="77777777" w:rsidR="00046B15" w:rsidRPr="00213756" w:rsidRDefault="00046B15" w:rsidP="00046B15">
      <w:pPr>
        <w:spacing w:line="360" w:lineRule="auto"/>
        <w:rPr>
          <w:rFonts w:ascii="华文中宋" w:eastAsia="华文中宋" w:hAnsi="华文中宋"/>
          <w:sz w:val="28"/>
          <w:szCs w:val="28"/>
        </w:rPr>
      </w:pPr>
    </w:p>
    <w:p w14:paraId="294BA364" w14:textId="77777777" w:rsidR="00046B15" w:rsidRPr="00213756" w:rsidRDefault="00046B15" w:rsidP="00046B15">
      <w:pPr>
        <w:spacing w:line="360" w:lineRule="auto"/>
        <w:ind w:firstLineChars="700" w:firstLine="1962"/>
        <w:rPr>
          <w:rFonts w:ascii="华文中宋" w:eastAsia="华文中宋" w:hAnsi="华文中宋"/>
          <w:b/>
          <w:sz w:val="28"/>
          <w:szCs w:val="28"/>
        </w:rPr>
      </w:pPr>
      <w:r w:rsidRPr="00213756">
        <w:rPr>
          <w:rFonts w:ascii="华文中宋" w:eastAsia="华文中宋" w:hAnsi="华文中宋" w:hint="eastAsia"/>
          <w:b/>
          <w:sz w:val="28"/>
          <w:szCs w:val="28"/>
        </w:rPr>
        <w:t>乙方：</w:t>
      </w:r>
      <w:r w:rsidRPr="00213756">
        <w:rPr>
          <w:rFonts w:ascii="华文中宋" w:eastAsia="华文中宋" w:hAnsi="华文中宋"/>
          <w:b/>
          <w:sz w:val="28"/>
          <w:szCs w:val="28"/>
          <w:u w:val="single"/>
        </w:rPr>
        <w:t xml:space="preserve">               </w:t>
      </w:r>
    </w:p>
    <w:p w14:paraId="55C7F1BE" w14:textId="77777777" w:rsidR="00046B15" w:rsidRPr="00213756" w:rsidRDefault="00046B15" w:rsidP="00046B15">
      <w:pPr>
        <w:spacing w:line="360" w:lineRule="auto"/>
        <w:ind w:firstLineChars="700" w:firstLine="1962"/>
        <w:rPr>
          <w:rFonts w:ascii="华文中宋" w:eastAsia="华文中宋" w:hAnsi="华文中宋"/>
          <w:b/>
          <w:sz w:val="28"/>
          <w:szCs w:val="28"/>
        </w:rPr>
      </w:pPr>
      <w:r w:rsidRPr="00213756">
        <w:rPr>
          <w:rFonts w:ascii="华文中宋" w:eastAsia="华文中宋" w:hAnsi="华文中宋" w:hint="eastAsia"/>
          <w:b/>
          <w:sz w:val="28"/>
          <w:szCs w:val="28"/>
        </w:rPr>
        <w:t>住所：</w:t>
      </w:r>
      <w:r w:rsidRPr="00213756">
        <w:rPr>
          <w:rFonts w:ascii="华文中宋" w:eastAsia="华文中宋" w:hAnsi="华文中宋"/>
          <w:b/>
          <w:sz w:val="28"/>
          <w:szCs w:val="28"/>
          <w:u w:val="single"/>
        </w:rPr>
        <w:t xml:space="preserve">               </w:t>
      </w:r>
    </w:p>
    <w:p w14:paraId="7291EBA0" w14:textId="77777777" w:rsidR="00046B15" w:rsidRPr="00213756" w:rsidRDefault="00046B15" w:rsidP="00046B15">
      <w:pPr>
        <w:spacing w:line="360" w:lineRule="auto"/>
        <w:ind w:firstLineChars="700" w:firstLine="1962"/>
        <w:rPr>
          <w:rFonts w:ascii="华文中宋" w:eastAsia="华文中宋" w:hAnsi="华文中宋"/>
          <w:b/>
          <w:sz w:val="28"/>
          <w:szCs w:val="28"/>
        </w:rPr>
      </w:pPr>
      <w:r w:rsidRPr="00213756">
        <w:rPr>
          <w:rFonts w:ascii="华文中宋" w:eastAsia="华文中宋" w:hAnsi="华文中宋" w:hint="eastAsia"/>
          <w:b/>
          <w:sz w:val="28"/>
          <w:szCs w:val="28"/>
        </w:rPr>
        <w:t>法定代表人：</w:t>
      </w:r>
      <w:r w:rsidRPr="00213756">
        <w:rPr>
          <w:rFonts w:ascii="华文中宋" w:eastAsia="华文中宋" w:hAnsi="华文中宋"/>
          <w:b/>
          <w:sz w:val="28"/>
          <w:szCs w:val="28"/>
          <w:u w:val="single"/>
        </w:rPr>
        <w:t xml:space="preserve">         </w:t>
      </w:r>
    </w:p>
    <w:p w14:paraId="63093EA7" w14:textId="77777777" w:rsidR="00046B15" w:rsidRPr="00213756" w:rsidRDefault="00046B15" w:rsidP="00046B15">
      <w:pPr>
        <w:spacing w:line="360" w:lineRule="auto"/>
        <w:rPr>
          <w:rFonts w:ascii="宋体" w:hAnsi="宋体"/>
        </w:rPr>
      </w:pPr>
    </w:p>
    <w:p w14:paraId="74B56B4D" w14:textId="77777777" w:rsidR="00046B15" w:rsidRPr="00213756" w:rsidRDefault="00046B15" w:rsidP="00046B15">
      <w:pPr>
        <w:spacing w:line="360" w:lineRule="auto"/>
        <w:rPr>
          <w:rFonts w:ascii="宋体" w:hAnsi="宋体"/>
        </w:rPr>
      </w:pPr>
    </w:p>
    <w:p w14:paraId="6EE2529E" w14:textId="77777777" w:rsidR="00046B15" w:rsidRPr="00213756" w:rsidRDefault="00046B15" w:rsidP="00046B15">
      <w:pPr>
        <w:spacing w:line="360" w:lineRule="auto"/>
        <w:rPr>
          <w:rFonts w:ascii="宋体" w:hAnsi="宋体"/>
        </w:rPr>
      </w:pPr>
    </w:p>
    <w:p w14:paraId="7B887C18" w14:textId="77777777" w:rsidR="00046B15" w:rsidRPr="00213756" w:rsidRDefault="00046B15" w:rsidP="00046B15">
      <w:pPr>
        <w:spacing w:line="360" w:lineRule="auto"/>
        <w:rPr>
          <w:rFonts w:ascii="宋体" w:hAnsi="宋体"/>
        </w:rPr>
      </w:pPr>
    </w:p>
    <w:p w14:paraId="3E0D98EF" w14:textId="77777777" w:rsidR="00046B15" w:rsidRPr="00213756" w:rsidRDefault="00046B15" w:rsidP="00046B15">
      <w:pPr>
        <w:spacing w:line="360" w:lineRule="auto"/>
        <w:rPr>
          <w:rFonts w:ascii="宋体" w:hAnsi="宋体"/>
        </w:rPr>
      </w:pPr>
    </w:p>
    <w:p w14:paraId="2AB0D82D" w14:textId="77777777" w:rsidR="00046B15" w:rsidRPr="00213756" w:rsidRDefault="00046B15" w:rsidP="00046B15">
      <w:pPr>
        <w:spacing w:line="360" w:lineRule="auto"/>
        <w:rPr>
          <w:rFonts w:ascii="宋体" w:hAnsi="宋体"/>
        </w:rPr>
      </w:pPr>
    </w:p>
    <w:p w14:paraId="5D61F789" w14:textId="77777777" w:rsidR="00046B15" w:rsidRPr="00213756" w:rsidRDefault="00046B15" w:rsidP="00046B15">
      <w:pPr>
        <w:spacing w:line="360" w:lineRule="auto"/>
        <w:ind w:firstLineChars="200" w:firstLine="560"/>
        <w:rPr>
          <w:rFonts w:ascii="楷体_GB2312" w:eastAsia="楷体_GB2312" w:hAnsi="华文楷体"/>
          <w:sz w:val="28"/>
          <w:szCs w:val="28"/>
        </w:rPr>
      </w:pPr>
      <w:r w:rsidRPr="00213756">
        <w:rPr>
          <w:rFonts w:ascii="楷体_GB2312" w:eastAsia="楷体_GB2312" w:hAnsi="华文楷体" w:hint="eastAsia"/>
          <w:sz w:val="28"/>
          <w:szCs w:val="28"/>
        </w:rPr>
        <w:t>甲乙双方就</w:t>
      </w:r>
      <w:r w:rsidRPr="00213756">
        <w:rPr>
          <w:rFonts w:ascii="楷体_GB2312" w:eastAsia="楷体_GB2312" w:hAnsi="华文楷体"/>
          <w:sz w:val="28"/>
          <w:szCs w:val="28"/>
          <w:u w:val="single"/>
        </w:rPr>
        <w:t xml:space="preserve">              </w:t>
      </w:r>
      <w:r w:rsidRPr="00213756">
        <w:rPr>
          <w:rFonts w:ascii="楷体_GB2312" w:eastAsia="楷体_GB2312" w:hAnsi="华文楷体" w:hint="eastAsia"/>
          <w:sz w:val="28"/>
          <w:szCs w:val="28"/>
        </w:rPr>
        <w:t>购销事宜进行了协商，在平等自愿的基础上达成一致。现为约明双方权利义务，根据《</w:t>
      </w:r>
      <w:r w:rsidR="00C81498" w:rsidRPr="00213756">
        <w:rPr>
          <w:rFonts w:ascii="楷体_GB2312" w:eastAsia="楷体_GB2312" w:hAnsi="华文楷体" w:hint="eastAsia"/>
          <w:sz w:val="28"/>
          <w:szCs w:val="28"/>
        </w:rPr>
        <w:t>中华人民共和国民法典</w:t>
      </w:r>
      <w:r w:rsidRPr="00213756">
        <w:rPr>
          <w:rFonts w:ascii="楷体_GB2312" w:eastAsia="楷体_GB2312" w:hAnsi="华文楷体" w:hint="eastAsia"/>
          <w:sz w:val="28"/>
          <w:szCs w:val="28"/>
        </w:rPr>
        <w:t>》等相关法律的规定，订立合同如下，以昭信守：</w:t>
      </w:r>
    </w:p>
    <w:p w14:paraId="12621DA9" w14:textId="77777777" w:rsidR="00046B15" w:rsidRPr="00213756" w:rsidRDefault="00046B15" w:rsidP="00046B15">
      <w:pPr>
        <w:spacing w:line="360" w:lineRule="auto"/>
        <w:rPr>
          <w:rFonts w:ascii="宋体" w:hAnsi="宋体"/>
        </w:rPr>
      </w:pPr>
    </w:p>
    <w:p w14:paraId="59189C88" w14:textId="77777777" w:rsidR="00046B15" w:rsidRPr="00213756" w:rsidRDefault="00046B15" w:rsidP="00046B15">
      <w:pPr>
        <w:spacing w:line="560" w:lineRule="exact"/>
        <w:ind w:left="520" w:hangingChars="200" w:hanging="520"/>
        <w:rPr>
          <w:rFonts w:ascii="仿宋_GB2312" w:eastAsia="仿宋_GB2312"/>
          <w:sz w:val="26"/>
          <w:szCs w:val="26"/>
        </w:rPr>
      </w:pPr>
      <w:r w:rsidRPr="00213756">
        <w:rPr>
          <w:rFonts w:ascii="仿宋_GB2312" w:eastAsia="仿宋_GB2312" w:hint="eastAsia"/>
          <w:sz w:val="26"/>
          <w:szCs w:val="26"/>
        </w:rPr>
        <w:t>第一条  甲方向乙方采购</w:t>
      </w:r>
      <w:r w:rsidRPr="00213756">
        <w:rPr>
          <w:rFonts w:ascii="仿宋_GB2312" w:eastAsia="仿宋_GB2312"/>
          <w:sz w:val="26"/>
          <w:szCs w:val="26"/>
          <w:u w:val="single"/>
        </w:rPr>
        <w:t xml:space="preserve">             </w:t>
      </w:r>
      <w:r w:rsidRPr="00213756">
        <w:rPr>
          <w:rFonts w:ascii="仿宋_GB2312" w:eastAsia="仿宋_GB2312" w:hint="eastAsia"/>
          <w:sz w:val="26"/>
          <w:szCs w:val="26"/>
        </w:rPr>
        <w:t>（品名）（以下统称“</w:t>
      </w:r>
      <w:r w:rsidRPr="00213756">
        <w:rPr>
          <w:rFonts w:ascii="楷体_GB2312" w:eastAsia="楷体_GB2312" w:hint="eastAsia"/>
          <w:sz w:val="26"/>
          <w:szCs w:val="26"/>
        </w:rPr>
        <w:t>产品</w:t>
      </w:r>
      <w:r w:rsidRPr="00213756">
        <w:rPr>
          <w:rFonts w:ascii="仿宋_GB2312" w:eastAsia="仿宋_GB2312" w:hint="eastAsia"/>
          <w:sz w:val="26"/>
          <w:szCs w:val="26"/>
        </w:rPr>
        <w:t>”，</w:t>
      </w:r>
      <w:r w:rsidRPr="00213756">
        <w:rPr>
          <w:rFonts w:ascii="楷体_GB2312" w:eastAsia="楷体_GB2312" w:hint="eastAsia"/>
          <w:sz w:val="26"/>
          <w:szCs w:val="26"/>
        </w:rPr>
        <w:t>产品</w:t>
      </w:r>
      <w:r w:rsidRPr="00213756">
        <w:rPr>
          <w:rFonts w:ascii="仿宋_GB2312" w:eastAsia="仿宋_GB2312" w:hint="eastAsia"/>
          <w:sz w:val="26"/>
          <w:szCs w:val="26"/>
        </w:rPr>
        <w:t>具体描述见附件一），总价为人民币</w:t>
      </w:r>
      <w:r w:rsidRPr="00213756">
        <w:rPr>
          <w:rFonts w:ascii="仿宋_GB2312" w:eastAsia="仿宋_GB2312"/>
          <w:sz w:val="26"/>
          <w:szCs w:val="26"/>
          <w:u w:val="single"/>
        </w:rPr>
        <w:t xml:space="preserve">          </w:t>
      </w:r>
      <w:r w:rsidRPr="00213756">
        <w:rPr>
          <w:rFonts w:ascii="仿宋_GB2312" w:eastAsia="仿宋_GB2312" w:hint="eastAsia"/>
          <w:sz w:val="26"/>
          <w:szCs w:val="26"/>
        </w:rPr>
        <w:t>（</w:t>
      </w:r>
      <w:r w:rsidRPr="00213756">
        <w:rPr>
          <w:rFonts w:ascii="仿宋_GB2312" w:eastAsia="仿宋_GB2312"/>
          <w:sz w:val="26"/>
          <w:szCs w:val="26"/>
        </w:rPr>
        <w:t>¥</w:t>
      </w:r>
      <w:r w:rsidRPr="00213756">
        <w:rPr>
          <w:rFonts w:ascii="仿宋_GB2312" w:eastAsia="仿宋_GB2312" w:hint="eastAsia"/>
          <w:sz w:val="26"/>
          <w:szCs w:val="26"/>
        </w:rPr>
        <w:t xml:space="preserve"> </w:t>
      </w:r>
      <w:r w:rsidRPr="00213756">
        <w:rPr>
          <w:rFonts w:ascii="仿宋_GB2312" w:eastAsia="仿宋_GB2312"/>
          <w:sz w:val="26"/>
          <w:szCs w:val="26"/>
          <w:u w:val="single"/>
        </w:rPr>
        <w:t xml:space="preserve">       </w:t>
      </w:r>
      <w:r w:rsidRPr="00213756">
        <w:rPr>
          <w:rFonts w:ascii="仿宋_GB2312" w:eastAsia="仿宋_GB2312" w:hint="eastAsia"/>
          <w:sz w:val="26"/>
          <w:szCs w:val="26"/>
        </w:rPr>
        <w:t>元）。</w:t>
      </w:r>
    </w:p>
    <w:p w14:paraId="2039F9D4" w14:textId="77777777" w:rsidR="00046B15" w:rsidRPr="00213756" w:rsidRDefault="00046B15" w:rsidP="00046B15">
      <w:pPr>
        <w:spacing w:line="560" w:lineRule="exact"/>
        <w:ind w:left="520" w:hangingChars="200" w:hanging="520"/>
        <w:rPr>
          <w:rFonts w:ascii="仿宋_GB2312" w:eastAsia="仿宋_GB2312"/>
          <w:sz w:val="26"/>
          <w:szCs w:val="26"/>
        </w:rPr>
      </w:pPr>
      <w:r w:rsidRPr="00213756">
        <w:rPr>
          <w:rFonts w:ascii="仿宋_GB2312" w:eastAsia="仿宋_GB2312" w:hint="eastAsia"/>
          <w:sz w:val="26"/>
          <w:szCs w:val="26"/>
        </w:rPr>
        <w:t>第二条  乙方确认，其向甲方销售的</w:t>
      </w:r>
      <w:r w:rsidRPr="00213756">
        <w:rPr>
          <w:rFonts w:ascii="楷体_GB2312" w:eastAsia="楷体_GB2312" w:hint="eastAsia"/>
          <w:sz w:val="26"/>
          <w:szCs w:val="26"/>
        </w:rPr>
        <w:t>产品</w:t>
      </w:r>
      <w:r w:rsidRPr="00213756">
        <w:rPr>
          <w:rFonts w:ascii="仿宋_GB2312" w:eastAsia="仿宋_GB2312" w:hint="eastAsia"/>
          <w:sz w:val="26"/>
          <w:szCs w:val="26"/>
        </w:rPr>
        <w:t>不是法律、行政法规禁止或者限制转让的物品，且该</w:t>
      </w:r>
      <w:r w:rsidRPr="00213756">
        <w:rPr>
          <w:rFonts w:ascii="楷体_GB2312" w:eastAsia="楷体_GB2312" w:hint="eastAsia"/>
          <w:sz w:val="26"/>
          <w:szCs w:val="26"/>
        </w:rPr>
        <w:t>产品</w:t>
      </w:r>
      <w:r w:rsidRPr="00213756">
        <w:rPr>
          <w:rFonts w:ascii="仿宋_GB2312" w:eastAsia="仿宋_GB2312" w:hint="eastAsia"/>
          <w:sz w:val="26"/>
          <w:szCs w:val="26"/>
        </w:rPr>
        <w:t>的型号、规格、数量、质量、性能、配件等依次符合双方在本合同附件中的约定和封存的样品，甲方的中标通知书、招标文件，乙方的投标文件和向甲方作出的其他承诺，原厂</w:t>
      </w:r>
      <w:r w:rsidRPr="00213756">
        <w:rPr>
          <w:rFonts w:ascii="楷体_GB2312" w:eastAsia="楷体_GB2312" w:hint="eastAsia"/>
          <w:sz w:val="26"/>
          <w:szCs w:val="26"/>
        </w:rPr>
        <w:t>产品</w:t>
      </w:r>
      <w:r w:rsidRPr="00213756">
        <w:rPr>
          <w:rFonts w:ascii="仿宋_GB2312" w:eastAsia="仿宋_GB2312" w:hint="eastAsia"/>
          <w:sz w:val="26"/>
          <w:szCs w:val="26"/>
        </w:rPr>
        <w:t>质量标准，国家、地方和行业标准及规范。</w:t>
      </w:r>
    </w:p>
    <w:p w14:paraId="6B320D7C" w14:textId="77777777" w:rsidR="00046B15" w:rsidRPr="00213756" w:rsidRDefault="00046B15" w:rsidP="00046B15">
      <w:pPr>
        <w:spacing w:line="560" w:lineRule="exact"/>
        <w:ind w:left="520" w:hangingChars="200" w:hanging="520"/>
        <w:rPr>
          <w:rFonts w:ascii="仿宋_GB2312" w:eastAsia="仿宋_GB2312"/>
          <w:sz w:val="26"/>
          <w:szCs w:val="26"/>
        </w:rPr>
      </w:pPr>
      <w:r w:rsidRPr="00213756">
        <w:rPr>
          <w:rFonts w:ascii="仿宋_GB2312" w:eastAsia="仿宋_GB2312" w:hint="eastAsia"/>
          <w:sz w:val="26"/>
          <w:szCs w:val="26"/>
        </w:rPr>
        <w:t>第三条  甲方应在本合同生效后十个工作日内，向乙方支付相当于总价</w:t>
      </w:r>
      <w:r w:rsidRPr="00213756">
        <w:rPr>
          <w:rFonts w:ascii="仿宋_GB2312" w:eastAsia="仿宋_GB2312"/>
          <w:sz w:val="26"/>
          <w:szCs w:val="26"/>
          <w:u w:val="single"/>
        </w:rPr>
        <w:t xml:space="preserve">  </w:t>
      </w:r>
      <w:r w:rsidRPr="00213756">
        <w:rPr>
          <w:rFonts w:ascii="仿宋_GB2312" w:eastAsia="仿宋_GB2312" w:hint="eastAsia"/>
          <w:sz w:val="26"/>
          <w:szCs w:val="26"/>
        </w:rPr>
        <w:t>%的货款</w:t>
      </w:r>
      <w:r w:rsidRPr="00213756">
        <w:rPr>
          <w:rFonts w:ascii="仿宋_GB2312" w:eastAsia="仿宋_GB2312"/>
          <w:sz w:val="26"/>
          <w:szCs w:val="26"/>
          <w:u w:val="single"/>
        </w:rPr>
        <w:t xml:space="preserve">        </w:t>
      </w:r>
      <w:r w:rsidRPr="00213756">
        <w:rPr>
          <w:rFonts w:ascii="仿宋_GB2312" w:eastAsia="仿宋_GB2312" w:hint="eastAsia"/>
          <w:sz w:val="26"/>
          <w:szCs w:val="26"/>
        </w:rPr>
        <w:t>元，在</w:t>
      </w:r>
      <w:r w:rsidRPr="00213756">
        <w:rPr>
          <w:rFonts w:ascii="楷体_GB2312" w:eastAsia="楷体_GB2312" w:hint="eastAsia"/>
          <w:sz w:val="26"/>
          <w:szCs w:val="26"/>
        </w:rPr>
        <w:t>产品</w:t>
      </w:r>
      <w:r w:rsidRPr="00213756">
        <w:rPr>
          <w:rFonts w:ascii="仿宋_GB2312" w:eastAsia="仿宋_GB2312" w:hint="eastAsia"/>
          <w:sz w:val="26"/>
          <w:szCs w:val="26"/>
        </w:rPr>
        <w:t>全部验收合格后十个工作日内，向乙方支付相当于总价</w:t>
      </w:r>
      <w:r w:rsidRPr="00213756">
        <w:rPr>
          <w:rFonts w:ascii="仿宋_GB2312" w:eastAsia="仿宋_GB2312" w:hint="eastAsia"/>
          <w:sz w:val="26"/>
          <w:szCs w:val="26"/>
          <w:u w:val="single"/>
        </w:rPr>
        <w:t xml:space="preserve">  </w:t>
      </w:r>
      <w:r w:rsidRPr="00213756">
        <w:rPr>
          <w:rFonts w:ascii="仿宋_GB2312" w:eastAsia="仿宋_GB2312" w:hint="eastAsia"/>
          <w:sz w:val="26"/>
          <w:szCs w:val="26"/>
        </w:rPr>
        <w:t>%的货款</w:t>
      </w:r>
      <w:r w:rsidRPr="00213756">
        <w:rPr>
          <w:rFonts w:ascii="仿宋_GB2312" w:eastAsia="仿宋_GB2312"/>
          <w:sz w:val="26"/>
          <w:szCs w:val="26"/>
          <w:u w:val="single"/>
        </w:rPr>
        <w:t xml:space="preserve">        </w:t>
      </w:r>
      <w:r w:rsidRPr="00213756">
        <w:rPr>
          <w:rFonts w:ascii="仿宋_GB2312" w:eastAsia="仿宋_GB2312" w:hint="eastAsia"/>
          <w:sz w:val="26"/>
          <w:szCs w:val="26"/>
        </w:rPr>
        <w:t>元。</w:t>
      </w:r>
    </w:p>
    <w:p w14:paraId="7A3C3538" w14:textId="77777777" w:rsidR="00046B15" w:rsidRPr="00213756" w:rsidRDefault="00046B15" w:rsidP="00046B15">
      <w:pPr>
        <w:spacing w:line="560" w:lineRule="exact"/>
        <w:ind w:leftChars="248" w:left="595" w:firstLineChars="200" w:firstLine="520"/>
        <w:rPr>
          <w:rFonts w:ascii="仿宋_GB2312" w:eastAsia="仿宋_GB2312"/>
          <w:sz w:val="26"/>
          <w:szCs w:val="26"/>
        </w:rPr>
      </w:pPr>
      <w:r w:rsidRPr="00213756">
        <w:rPr>
          <w:rFonts w:ascii="仿宋_GB2312" w:eastAsia="仿宋_GB2312" w:hint="eastAsia"/>
          <w:sz w:val="26"/>
          <w:szCs w:val="26"/>
        </w:rPr>
        <w:t>甲方根据乙方开具的足额合法发票向乙方指定银行账户支付前款约定的货款。</w:t>
      </w:r>
    </w:p>
    <w:p w14:paraId="72D2AA30" w14:textId="77777777" w:rsidR="00046B15" w:rsidRPr="00213756" w:rsidRDefault="00046B15" w:rsidP="00046B15">
      <w:pPr>
        <w:spacing w:line="560" w:lineRule="exact"/>
        <w:ind w:left="520" w:hangingChars="200" w:hanging="520"/>
        <w:rPr>
          <w:rFonts w:ascii="仿宋_GB2312" w:eastAsia="仿宋_GB2312"/>
          <w:sz w:val="26"/>
          <w:szCs w:val="26"/>
        </w:rPr>
      </w:pPr>
      <w:r w:rsidRPr="00213756">
        <w:rPr>
          <w:rFonts w:ascii="仿宋_GB2312" w:eastAsia="仿宋_GB2312" w:hint="eastAsia"/>
          <w:sz w:val="26"/>
          <w:szCs w:val="26"/>
        </w:rPr>
        <w:t>第四条  乙方应在</w:t>
      </w:r>
      <w:r w:rsidRPr="00213756">
        <w:rPr>
          <w:rFonts w:ascii="仿宋_GB2312" w:eastAsia="仿宋_GB2312"/>
          <w:sz w:val="26"/>
          <w:szCs w:val="26"/>
          <w:u w:val="single"/>
        </w:rPr>
        <w:t xml:space="preserve">    年  月  日</w:t>
      </w:r>
      <w:r w:rsidRPr="00213756">
        <w:rPr>
          <w:rFonts w:ascii="仿宋_GB2312" w:eastAsia="仿宋_GB2312" w:hint="eastAsia"/>
          <w:sz w:val="26"/>
          <w:szCs w:val="26"/>
        </w:rPr>
        <w:t>前将</w:t>
      </w:r>
      <w:r w:rsidRPr="00213756">
        <w:rPr>
          <w:rFonts w:ascii="楷体_GB2312" w:eastAsia="楷体_GB2312" w:hint="eastAsia"/>
          <w:sz w:val="26"/>
          <w:szCs w:val="26"/>
        </w:rPr>
        <w:t>产品</w:t>
      </w:r>
      <w:r w:rsidRPr="00213756">
        <w:rPr>
          <w:rFonts w:ascii="仿宋_GB2312" w:eastAsia="仿宋_GB2312" w:hint="eastAsia"/>
          <w:sz w:val="26"/>
          <w:szCs w:val="26"/>
        </w:rPr>
        <w:t>运抵复旦大学</w:t>
      </w:r>
      <w:r w:rsidRPr="00213756">
        <w:rPr>
          <w:rFonts w:ascii="仿宋_GB2312" w:eastAsia="仿宋_GB2312" w:hint="eastAsia"/>
          <w:sz w:val="26"/>
          <w:szCs w:val="26"/>
          <w:u w:val="single"/>
        </w:rPr>
        <w:t xml:space="preserve">       </w:t>
      </w:r>
      <w:r w:rsidRPr="00213756">
        <w:rPr>
          <w:rFonts w:ascii="仿宋_GB2312" w:eastAsia="仿宋_GB2312" w:hint="eastAsia"/>
          <w:sz w:val="26"/>
          <w:szCs w:val="26"/>
        </w:rPr>
        <w:t>，向甲方交付</w:t>
      </w:r>
      <w:r w:rsidRPr="00213756">
        <w:rPr>
          <w:rFonts w:ascii="楷体_GB2312" w:eastAsia="楷体_GB2312" w:hint="eastAsia"/>
          <w:sz w:val="26"/>
          <w:szCs w:val="26"/>
        </w:rPr>
        <w:t>产品</w:t>
      </w:r>
      <w:r w:rsidRPr="00213756">
        <w:rPr>
          <w:rFonts w:ascii="仿宋_GB2312" w:eastAsia="仿宋_GB2312" w:hint="eastAsia"/>
          <w:sz w:val="26"/>
          <w:szCs w:val="26"/>
        </w:rPr>
        <w:t>。乙方向甲方交付</w:t>
      </w:r>
      <w:r w:rsidRPr="00213756">
        <w:rPr>
          <w:rFonts w:ascii="楷体_GB2312" w:eastAsia="楷体_GB2312" w:hint="eastAsia"/>
          <w:sz w:val="26"/>
          <w:szCs w:val="26"/>
        </w:rPr>
        <w:t>产品</w:t>
      </w:r>
      <w:r w:rsidRPr="00213756">
        <w:rPr>
          <w:rFonts w:ascii="仿宋_GB2312" w:eastAsia="仿宋_GB2312" w:hint="eastAsia"/>
          <w:sz w:val="26"/>
          <w:szCs w:val="26"/>
        </w:rPr>
        <w:t>前，</w:t>
      </w:r>
      <w:r w:rsidRPr="00213756">
        <w:rPr>
          <w:rFonts w:ascii="楷体_GB2312" w:eastAsia="楷体_GB2312" w:hint="eastAsia"/>
          <w:sz w:val="26"/>
          <w:szCs w:val="26"/>
        </w:rPr>
        <w:t>产品</w:t>
      </w:r>
      <w:r w:rsidRPr="00213756">
        <w:rPr>
          <w:rFonts w:ascii="仿宋_GB2312" w:eastAsia="仿宋_GB2312" w:hint="eastAsia"/>
          <w:sz w:val="26"/>
          <w:szCs w:val="26"/>
        </w:rPr>
        <w:t>毁损、灭失的风险由乙方承担。</w:t>
      </w:r>
    </w:p>
    <w:p w14:paraId="16D7F597" w14:textId="77777777" w:rsidR="00046B15" w:rsidRPr="00213756" w:rsidRDefault="00046B15" w:rsidP="00046B15">
      <w:pPr>
        <w:spacing w:line="560" w:lineRule="exact"/>
        <w:ind w:left="520" w:hangingChars="200" w:hanging="520"/>
        <w:rPr>
          <w:rFonts w:ascii="仿宋_GB2312" w:eastAsia="仿宋_GB2312"/>
          <w:sz w:val="26"/>
          <w:szCs w:val="26"/>
        </w:rPr>
      </w:pPr>
      <w:r w:rsidRPr="00213756">
        <w:rPr>
          <w:rFonts w:ascii="仿宋_GB2312" w:eastAsia="仿宋_GB2312" w:hint="eastAsia"/>
          <w:sz w:val="26"/>
          <w:szCs w:val="26"/>
        </w:rPr>
        <w:t>第五条  乙方应采用通用的，或者双方约定的方式包装、运输其向甲方交付的</w:t>
      </w:r>
      <w:r w:rsidRPr="00213756">
        <w:rPr>
          <w:rFonts w:ascii="楷体_GB2312" w:eastAsia="楷体_GB2312" w:hint="eastAsia"/>
          <w:sz w:val="26"/>
          <w:szCs w:val="26"/>
        </w:rPr>
        <w:t>产品</w:t>
      </w:r>
      <w:r w:rsidRPr="00213756">
        <w:rPr>
          <w:rFonts w:ascii="仿宋_GB2312" w:eastAsia="仿宋_GB2312" w:hint="eastAsia"/>
          <w:sz w:val="26"/>
          <w:szCs w:val="26"/>
        </w:rPr>
        <w:t>，并承担</w:t>
      </w:r>
      <w:r w:rsidRPr="00213756">
        <w:rPr>
          <w:rFonts w:ascii="楷体_GB2312" w:eastAsia="楷体_GB2312" w:hint="eastAsia"/>
          <w:sz w:val="26"/>
          <w:szCs w:val="26"/>
        </w:rPr>
        <w:t>产品</w:t>
      </w:r>
      <w:r w:rsidRPr="00213756">
        <w:rPr>
          <w:rFonts w:ascii="仿宋_GB2312" w:eastAsia="仿宋_GB2312" w:hint="eastAsia"/>
          <w:sz w:val="26"/>
          <w:szCs w:val="26"/>
        </w:rPr>
        <w:t>的包装、运输及保险费用。</w:t>
      </w:r>
    </w:p>
    <w:p w14:paraId="75F568F6" w14:textId="77777777" w:rsidR="00046B15" w:rsidRPr="00213756" w:rsidRDefault="00046B15" w:rsidP="00046B15">
      <w:pPr>
        <w:spacing w:line="560" w:lineRule="exact"/>
        <w:ind w:left="520" w:hangingChars="200" w:hanging="520"/>
        <w:rPr>
          <w:rFonts w:ascii="仿宋_GB2312" w:eastAsia="仿宋_GB2312"/>
          <w:sz w:val="26"/>
          <w:szCs w:val="26"/>
        </w:rPr>
      </w:pPr>
      <w:r w:rsidRPr="00213756">
        <w:rPr>
          <w:rFonts w:ascii="仿宋_GB2312" w:eastAsia="仿宋_GB2312" w:hint="eastAsia"/>
          <w:sz w:val="26"/>
          <w:szCs w:val="26"/>
        </w:rPr>
        <w:t>第六条  甲方应在乙方交付</w:t>
      </w:r>
      <w:r w:rsidRPr="00213756">
        <w:rPr>
          <w:rFonts w:ascii="楷体_GB2312" w:eastAsia="楷体_GB2312" w:hint="eastAsia"/>
          <w:sz w:val="26"/>
          <w:szCs w:val="26"/>
        </w:rPr>
        <w:t>产品</w:t>
      </w:r>
      <w:r w:rsidRPr="00213756">
        <w:rPr>
          <w:rFonts w:ascii="仿宋_GB2312" w:eastAsia="仿宋_GB2312" w:hint="eastAsia"/>
          <w:sz w:val="26"/>
          <w:szCs w:val="26"/>
        </w:rPr>
        <w:t>后</w:t>
      </w:r>
      <w:r w:rsidRPr="00213756">
        <w:rPr>
          <w:rFonts w:ascii="仿宋_GB2312" w:eastAsia="仿宋_GB2312" w:hint="eastAsia"/>
          <w:sz w:val="26"/>
          <w:szCs w:val="26"/>
          <w:u w:val="single"/>
        </w:rPr>
        <w:t xml:space="preserve">  </w:t>
      </w:r>
      <w:r w:rsidRPr="00213756">
        <w:rPr>
          <w:rFonts w:ascii="仿宋_GB2312" w:eastAsia="仿宋_GB2312" w:hint="eastAsia"/>
          <w:sz w:val="26"/>
          <w:szCs w:val="26"/>
        </w:rPr>
        <w:t>个工作日内，根据本合同第二条的约定组织验收。</w:t>
      </w:r>
    </w:p>
    <w:p w14:paraId="62C88DAA" w14:textId="77777777" w:rsidR="00046B15" w:rsidRPr="00213756" w:rsidRDefault="00046B15" w:rsidP="00046B15">
      <w:pPr>
        <w:spacing w:line="560" w:lineRule="exact"/>
        <w:ind w:leftChars="248" w:left="595" w:firstLineChars="200" w:firstLine="520"/>
        <w:rPr>
          <w:rFonts w:ascii="仿宋_GB2312" w:eastAsia="仿宋_GB2312"/>
          <w:sz w:val="26"/>
          <w:szCs w:val="26"/>
        </w:rPr>
      </w:pPr>
      <w:r w:rsidRPr="00213756">
        <w:rPr>
          <w:rFonts w:ascii="楷体_GB2312" w:eastAsia="楷体_GB2312" w:hint="eastAsia"/>
          <w:sz w:val="26"/>
          <w:szCs w:val="26"/>
        </w:rPr>
        <w:t>产品</w:t>
      </w:r>
      <w:r w:rsidRPr="00213756">
        <w:rPr>
          <w:rFonts w:ascii="仿宋_GB2312" w:eastAsia="仿宋_GB2312" w:hint="eastAsia"/>
          <w:sz w:val="26"/>
          <w:szCs w:val="26"/>
        </w:rPr>
        <w:t>全部或者部分验收不合格的，乙方应对不合格</w:t>
      </w:r>
      <w:r w:rsidRPr="00213756">
        <w:rPr>
          <w:rFonts w:ascii="楷体_GB2312" w:eastAsia="楷体_GB2312" w:hint="eastAsia"/>
          <w:sz w:val="26"/>
          <w:szCs w:val="26"/>
        </w:rPr>
        <w:t>产品</w:t>
      </w:r>
      <w:r w:rsidRPr="00213756">
        <w:rPr>
          <w:rFonts w:ascii="仿宋_GB2312" w:eastAsia="仿宋_GB2312" w:hint="eastAsia"/>
          <w:sz w:val="26"/>
          <w:szCs w:val="26"/>
        </w:rPr>
        <w:t>进行无偿更换，并由甲方根据前款约定再次组织验收。更换</w:t>
      </w:r>
      <w:r w:rsidRPr="00213756">
        <w:rPr>
          <w:rFonts w:ascii="楷体_GB2312" w:eastAsia="楷体_GB2312" w:hint="eastAsia"/>
          <w:sz w:val="26"/>
          <w:szCs w:val="26"/>
        </w:rPr>
        <w:t>产品</w:t>
      </w:r>
      <w:r w:rsidRPr="00213756">
        <w:rPr>
          <w:rFonts w:ascii="仿宋_GB2312" w:eastAsia="仿宋_GB2312" w:hint="eastAsia"/>
          <w:sz w:val="26"/>
          <w:szCs w:val="26"/>
        </w:rPr>
        <w:t>再次验收不合格的，甲方可以解除本合同。双方应在本合同权利义务终止后向权利人返还与本合同项下条款相关且</w:t>
      </w:r>
      <w:r w:rsidRPr="00213756">
        <w:rPr>
          <w:rFonts w:ascii="仿宋_GB2312" w:eastAsia="仿宋_GB2312" w:hint="eastAsia"/>
          <w:sz w:val="26"/>
          <w:szCs w:val="26"/>
        </w:rPr>
        <w:lastRenderedPageBreak/>
        <w:t>已发生转移的财产，乙方应按相当于</w:t>
      </w:r>
      <w:r w:rsidRPr="00213756">
        <w:rPr>
          <w:rFonts w:ascii="楷体_GB2312" w:eastAsia="楷体_GB2312" w:hint="eastAsia"/>
          <w:sz w:val="26"/>
          <w:szCs w:val="26"/>
        </w:rPr>
        <w:t>产品</w:t>
      </w:r>
      <w:r w:rsidRPr="00213756">
        <w:rPr>
          <w:rFonts w:ascii="仿宋_GB2312" w:eastAsia="仿宋_GB2312" w:hint="eastAsia"/>
          <w:sz w:val="26"/>
          <w:szCs w:val="26"/>
        </w:rPr>
        <w:t>价格20</w:t>
      </w:r>
      <w:r w:rsidRPr="00213756">
        <w:rPr>
          <w:rFonts w:ascii="仿宋_GB2312" w:eastAsia="仿宋_GB2312" w:hAnsi="仿宋_GB2312" w:hint="eastAsia"/>
          <w:sz w:val="26"/>
          <w:szCs w:val="26"/>
        </w:rPr>
        <w:t>%</w:t>
      </w:r>
      <w:r w:rsidRPr="00213756">
        <w:rPr>
          <w:rFonts w:ascii="仿宋_GB2312" w:eastAsia="仿宋_GB2312" w:hint="eastAsia"/>
          <w:sz w:val="26"/>
          <w:szCs w:val="26"/>
        </w:rPr>
        <w:t>的标准，向甲方支付违约金。</w:t>
      </w:r>
    </w:p>
    <w:p w14:paraId="42EFACF7" w14:textId="77777777" w:rsidR="00046B15" w:rsidRPr="00213756" w:rsidRDefault="00046B15" w:rsidP="00046B15">
      <w:pPr>
        <w:spacing w:line="560" w:lineRule="exact"/>
        <w:ind w:leftChars="248" w:left="595" w:firstLineChars="200" w:firstLine="520"/>
        <w:rPr>
          <w:rFonts w:ascii="仿宋_GB2312" w:eastAsia="仿宋_GB2312"/>
          <w:sz w:val="26"/>
          <w:szCs w:val="26"/>
        </w:rPr>
      </w:pPr>
      <w:r w:rsidRPr="00213756">
        <w:rPr>
          <w:rFonts w:ascii="仿宋_GB2312" w:eastAsia="仿宋_GB2312" w:hint="eastAsia"/>
          <w:sz w:val="26"/>
          <w:szCs w:val="26"/>
        </w:rPr>
        <w:t>甲方没有及时组织验收的，自乙方交付</w:t>
      </w:r>
      <w:r w:rsidRPr="00213756">
        <w:rPr>
          <w:rFonts w:ascii="楷体_GB2312" w:eastAsia="楷体_GB2312" w:hint="eastAsia"/>
          <w:sz w:val="26"/>
          <w:szCs w:val="26"/>
        </w:rPr>
        <w:t>产品</w:t>
      </w:r>
      <w:r w:rsidRPr="00213756">
        <w:rPr>
          <w:rFonts w:ascii="仿宋_GB2312" w:eastAsia="仿宋_GB2312" w:hint="eastAsia"/>
          <w:sz w:val="26"/>
          <w:szCs w:val="26"/>
        </w:rPr>
        <w:t>后届满</w:t>
      </w:r>
      <w:r w:rsidRPr="00213756">
        <w:rPr>
          <w:rFonts w:ascii="仿宋_GB2312" w:eastAsia="仿宋_GB2312" w:hint="eastAsia"/>
          <w:sz w:val="26"/>
          <w:szCs w:val="26"/>
          <w:u w:val="single"/>
        </w:rPr>
        <w:t xml:space="preserve">  </w:t>
      </w:r>
      <w:r w:rsidRPr="00213756">
        <w:rPr>
          <w:rFonts w:ascii="仿宋_GB2312" w:eastAsia="仿宋_GB2312" w:hint="eastAsia"/>
          <w:sz w:val="26"/>
          <w:szCs w:val="26"/>
        </w:rPr>
        <w:t>个工作日起视为验收合格。</w:t>
      </w:r>
    </w:p>
    <w:p w14:paraId="7FCB6362" w14:textId="77777777" w:rsidR="00046B15" w:rsidRPr="00213756" w:rsidRDefault="00046B15" w:rsidP="00046B15">
      <w:pPr>
        <w:spacing w:line="560" w:lineRule="exact"/>
        <w:ind w:left="520" w:hangingChars="200" w:hanging="520"/>
        <w:rPr>
          <w:rFonts w:ascii="仿宋_GB2312" w:eastAsia="仿宋_GB2312"/>
          <w:sz w:val="26"/>
          <w:szCs w:val="26"/>
        </w:rPr>
      </w:pPr>
      <w:r w:rsidRPr="00213756">
        <w:rPr>
          <w:rFonts w:ascii="仿宋_GB2312" w:eastAsia="仿宋_GB2312" w:hint="eastAsia"/>
          <w:sz w:val="26"/>
          <w:szCs w:val="26"/>
        </w:rPr>
        <w:t xml:space="preserve">第七条  </w:t>
      </w:r>
      <w:r w:rsidRPr="00213756">
        <w:rPr>
          <w:rFonts w:ascii="楷体_GB2312" w:eastAsia="楷体_GB2312" w:hint="eastAsia"/>
          <w:sz w:val="26"/>
          <w:szCs w:val="26"/>
        </w:rPr>
        <w:t>产品</w:t>
      </w:r>
      <w:r w:rsidRPr="00213756">
        <w:rPr>
          <w:rFonts w:ascii="仿宋_GB2312" w:eastAsia="仿宋_GB2312" w:hint="eastAsia"/>
          <w:sz w:val="26"/>
          <w:szCs w:val="26"/>
        </w:rPr>
        <w:t>验收合格后的</w:t>
      </w:r>
      <w:r w:rsidRPr="00213756">
        <w:rPr>
          <w:rFonts w:ascii="仿宋_GB2312" w:eastAsia="仿宋_GB2312" w:hint="eastAsia"/>
          <w:sz w:val="26"/>
          <w:szCs w:val="26"/>
          <w:u w:val="single"/>
        </w:rPr>
        <w:t xml:space="preserve">  </w:t>
      </w:r>
      <w:r w:rsidRPr="00213756">
        <w:rPr>
          <w:rFonts w:ascii="仿宋_GB2312" w:eastAsia="仿宋_GB2312" w:hint="eastAsia"/>
          <w:sz w:val="26"/>
          <w:szCs w:val="26"/>
        </w:rPr>
        <w:t>个月为</w:t>
      </w:r>
      <w:r w:rsidRPr="00213756">
        <w:rPr>
          <w:rFonts w:ascii="楷体_GB2312" w:eastAsia="楷体_GB2312" w:hint="eastAsia"/>
          <w:sz w:val="26"/>
          <w:szCs w:val="26"/>
        </w:rPr>
        <w:t>产品</w:t>
      </w:r>
      <w:r w:rsidRPr="00213756">
        <w:rPr>
          <w:rFonts w:ascii="仿宋_GB2312" w:eastAsia="仿宋_GB2312" w:hint="eastAsia"/>
          <w:sz w:val="26"/>
          <w:szCs w:val="26"/>
        </w:rPr>
        <w:t>质量保证期。乙方应在</w:t>
      </w:r>
      <w:r w:rsidRPr="00213756">
        <w:rPr>
          <w:rFonts w:ascii="楷体_GB2312" w:eastAsia="楷体_GB2312" w:hint="eastAsia"/>
          <w:sz w:val="26"/>
          <w:szCs w:val="26"/>
        </w:rPr>
        <w:t>产品</w:t>
      </w:r>
      <w:r w:rsidRPr="00213756">
        <w:rPr>
          <w:rFonts w:ascii="仿宋_GB2312" w:eastAsia="仿宋_GB2312" w:hint="eastAsia"/>
          <w:sz w:val="26"/>
          <w:szCs w:val="26"/>
        </w:rPr>
        <w:t>质量保证期内提供7×24小时的维修服务响应，并无偿提供维修服务、更换原装配件。</w:t>
      </w:r>
      <w:r w:rsidRPr="00213756">
        <w:rPr>
          <w:rFonts w:ascii="楷体_GB2312" w:eastAsia="楷体_GB2312" w:hint="eastAsia"/>
          <w:sz w:val="26"/>
          <w:szCs w:val="26"/>
        </w:rPr>
        <w:t>产品</w:t>
      </w:r>
      <w:r w:rsidRPr="00213756">
        <w:rPr>
          <w:rFonts w:ascii="仿宋_GB2312" w:eastAsia="仿宋_GB2312" w:hint="eastAsia"/>
          <w:sz w:val="26"/>
          <w:szCs w:val="26"/>
        </w:rPr>
        <w:t>质量保证期结束后五年内，乙方应继续提供7×24小时的维修服务响应，并以最优惠价格提供维修服务、更换原装配件。</w:t>
      </w:r>
    </w:p>
    <w:p w14:paraId="38B096C5" w14:textId="77777777" w:rsidR="00046B15" w:rsidRPr="00213756" w:rsidRDefault="00046B15" w:rsidP="00046B15">
      <w:pPr>
        <w:spacing w:line="560" w:lineRule="exact"/>
        <w:ind w:left="520" w:hangingChars="200" w:hanging="520"/>
        <w:rPr>
          <w:rFonts w:ascii="仿宋_GB2312" w:eastAsia="仿宋_GB2312"/>
          <w:sz w:val="26"/>
          <w:szCs w:val="26"/>
        </w:rPr>
      </w:pPr>
      <w:r w:rsidRPr="00213756">
        <w:rPr>
          <w:rFonts w:ascii="仿宋_GB2312" w:eastAsia="仿宋_GB2312" w:hint="eastAsia"/>
          <w:sz w:val="26"/>
          <w:szCs w:val="26"/>
        </w:rPr>
        <w:t>第八条  甲方指定的联系渠道是：</w:t>
      </w:r>
    </w:p>
    <w:p w14:paraId="6994DA42" w14:textId="77777777" w:rsidR="00046B15" w:rsidRPr="00213756" w:rsidRDefault="00046B15" w:rsidP="00046B15">
      <w:pPr>
        <w:spacing w:line="560" w:lineRule="exact"/>
        <w:ind w:firstLineChars="400" w:firstLine="1040"/>
        <w:rPr>
          <w:rFonts w:ascii="仿宋_GB2312" w:eastAsia="仿宋_GB2312"/>
          <w:sz w:val="26"/>
          <w:szCs w:val="26"/>
        </w:rPr>
      </w:pPr>
      <w:r w:rsidRPr="00213756">
        <w:rPr>
          <w:rFonts w:ascii="仿宋_GB2312" w:eastAsia="仿宋_GB2312" w:hint="eastAsia"/>
          <w:sz w:val="26"/>
          <w:szCs w:val="26"/>
        </w:rPr>
        <w:t>通讯地址：上海市杨浦区邯郸路220号复旦大学（200433）</w:t>
      </w:r>
    </w:p>
    <w:p w14:paraId="0E85F5E3" w14:textId="77777777" w:rsidR="00046B15" w:rsidRPr="00213756" w:rsidRDefault="00046B15" w:rsidP="00046B15">
      <w:pPr>
        <w:spacing w:line="560" w:lineRule="exact"/>
        <w:ind w:firstLineChars="400" w:firstLine="1040"/>
        <w:rPr>
          <w:rFonts w:ascii="仿宋_GB2312" w:eastAsia="仿宋_GB2312"/>
          <w:sz w:val="26"/>
          <w:szCs w:val="26"/>
        </w:rPr>
      </w:pPr>
      <w:r w:rsidRPr="00213756">
        <w:rPr>
          <w:rFonts w:ascii="仿宋_GB2312" w:eastAsia="仿宋_GB2312" w:hint="eastAsia"/>
          <w:sz w:val="26"/>
          <w:szCs w:val="26"/>
        </w:rPr>
        <w:t>电话/传真：021-</w:t>
      </w:r>
      <w:r w:rsidRPr="00213756">
        <w:rPr>
          <w:rFonts w:ascii="仿宋_GB2312" w:eastAsia="仿宋_GB2312" w:hint="eastAsia"/>
          <w:sz w:val="26"/>
          <w:szCs w:val="26"/>
          <w:u w:val="single"/>
        </w:rPr>
        <w:t xml:space="preserve">         </w:t>
      </w:r>
    </w:p>
    <w:p w14:paraId="4436CC1F" w14:textId="77777777" w:rsidR="00046B15" w:rsidRPr="00213756" w:rsidRDefault="00046B15" w:rsidP="00046B15">
      <w:pPr>
        <w:spacing w:line="560" w:lineRule="exact"/>
        <w:ind w:firstLineChars="400" w:firstLine="1040"/>
        <w:rPr>
          <w:rFonts w:ascii="仿宋_GB2312" w:eastAsia="仿宋_GB2312"/>
          <w:sz w:val="26"/>
          <w:szCs w:val="26"/>
        </w:rPr>
      </w:pPr>
      <w:r w:rsidRPr="00213756">
        <w:rPr>
          <w:rFonts w:ascii="仿宋_GB2312" w:eastAsia="仿宋_GB2312" w:hint="eastAsia"/>
          <w:sz w:val="26"/>
          <w:szCs w:val="26"/>
        </w:rPr>
        <w:t>电子信箱：</w:t>
      </w:r>
      <w:r w:rsidRPr="00213756">
        <w:rPr>
          <w:rFonts w:ascii="仿宋_GB2312" w:eastAsia="仿宋_GB2312" w:hint="eastAsia"/>
          <w:sz w:val="26"/>
          <w:szCs w:val="26"/>
          <w:u w:val="single"/>
        </w:rPr>
        <w:t xml:space="preserve">     </w:t>
      </w:r>
      <w:r w:rsidRPr="00213756">
        <w:rPr>
          <w:rFonts w:ascii="仿宋_GB2312" w:eastAsia="仿宋_GB2312" w:hint="eastAsia"/>
          <w:sz w:val="26"/>
          <w:szCs w:val="26"/>
        </w:rPr>
        <w:t>@fudan.edu.cn</w:t>
      </w:r>
    </w:p>
    <w:p w14:paraId="0541A61E" w14:textId="77777777" w:rsidR="00046B15" w:rsidRPr="00213756" w:rsidRDefault="00046B15" w:rsidP="00046B15">
      <w:pPr>
        <w:spacing w:line="560" w:lineRule="exact"/>
        <w:ind w:firstLineChars="400" w:firstLine="1040"/>
        <w:rPr>
          <w:rFonts w:ascii="仿宋_GB2312" w:eastAsia="仿宋_GB2312"/>
          <w:sz w:val="26"/>
          <w:szCs w:val="26"/>
        </w:rPr>
      </w:pPr>
      <w:r w:rsidRPr="00213756">
        <w:rPr>
          <w:rFonts w:ascii="仿宋_GB2312" w:eastAsia="仿宋_GB2312" w:hint="eastAsia"/>
          <w:sz w:val="26"/>
          <w:szCs w:val="26"/>
        </w:rPr>
        <w:t>乙方指定的联系渠道是：</w:t>
      </w:r>
    </w:p>
    <w:p w14:paraId="428E931B" w14:textId="77777777" w:rsidR="00046B15" w:rsidRPr="00213756" w:rsidRDefault="00046B15" w:rsidP="00046B15">
      <w:pPr>
        <w:spacing w:line="560" w:lineRule="exact"/>
        <w:ind w:firstLineChars="400" w:firstLine="1040"/>
        <w:rPr>
          <w:rFonts w:ascii="仿宋_GB2312" w:eastAsia="仿宋_GB2312"/>
          <w:sz w:val="26"/>
          <w:szCs w:val="26"/>
        </w:rPr>
      </w:pPr>
      <w:r w:rsidRPr="00213756">
        <w:rPr>
          <w:rFonts w:ascii="仿宋_GB2312" w:eastAsia="仿宋_GB2312" w:hint="eastAsia"/>
          <w:sz w:val="26"/>
          <w:szCs w:val="26"/>
        </w:rPr>
        <w:t>通讯地址：</w:t>
      </w:r>
      <w:r w:rsidRPr="00213756">
        <w:rPr>
          <w:rFonts w:ascii="仿宋_GB2312" w:eastAsia="仿宋_GB2312" w:hint="eastAsia"/>
          <w:sz w:val="26"/>
          <w:szCs w:val="26"/>
          <w:u w:val="single"/>
        </w:rPr>
        <w:t xml:space="preserve">          </w:t>
      </w:r>
    </w:p>
    <w:p w14:paraId="72AE5436" w14:textId="77777777" w:rsidR="00046B15" w:rsidRPr="00213756" w:rsidRDefault="00046B15" w:rsidP="00046B15">
      <w:pPr>
        <w:spacing w:line="560" w:lineRule="exact"/>
        <w:ind w:firstLineChars="400" w:firstLine="1040"/>
        <w:rPr>
          <w:rFonts w:ascii="仿宋_GB2312" w:eastAsia="仿宋_GB2312"/>
          <w:sz w:val="26"/>
          <w:szCs w:val="26"/>
        </w:rPr>
      </w:pPr>
      <w:r w:rsidRPr="00213756">
        <w:rPr>
          <w:rFonts w:ascii="仿宋_GB2312" w:eastAsia="仿宋_GB2312" w:hint="eastAsia"/>
          <w:sz w:val="26"/>
          <w:szCs w:val="26"/>
        </w:rPr>
        <w:t>电话/传真：</w:t>
      </w:r>
      <w:r w:rsidRPr="00213756">
        <w:rPr>
          <w:rFonts w:ascii="仿宋_GB2312" w:eastAsia="仿宋_GB2312" w:hint="eastAsia"/>
          <w:sz w:val="26"/>
          <w:szCs w:val="26"/>
          <w:u w:val="single"/>
        </w:rPr>
        <w:t xml:space="preserve">          </w:t>
      </w:r>
    </w:p>
    <w:p w14:paraId="24E1A0EB" w14:textId="77777777" w:rsidR="00046B15" w:rsidRPr="00213756" w:rsidRDefault="00046B15" w:rsidP="00046B15">
      <w:pPr>
        <w:spacing w:line="560" w:lineRule="exact"/>
        <w:ind w:firstLineChars="400" w:firstLine="1040"/>
        <w:rPr>
          <w:rFonts w:ascii="仿宋_GB2312" w:eastAsia="仿宋_GB2312"/>
          <w:sz w:val="26"/>
          <w:szCs w:val="26"/>
        </w:rPr>
      </w:pPr>
      <w:r w:rsidRPr="00213756">
        <w:rPr>
          <w:rFonts w:ascii="仿宋_GB2312" w:eastAsia="仿宋_GB2312" w:hint="eastAsia"/>
          <w:sz w:val="26"/>
          <w:szCs w:val="26"/>
        </w:rPr>
        <w:t>电子信箱：</w:t>
      </w:r>
      <w:r w:rsidRPr="00213756">
        <w:rPr>
          <w:rFonts w:ascii="仿宋_GB2312" w:eastAsia="仿宋_GB2312" w:hint="eastAsia"/>
          <w:sz w:val="26"/>
          <w:szCs w:val="26"/>
          <w:u w:val="single"/>
        </w:rPr>
        <w:t xml:space="preserve">          </w:t>
      </w:r>
    </w:p>
    <w:p w14:paraId="7EE7103D" w14:textId="77777777" w:rsidR="00046B15" w:rsidRPr="00213756" w:rsidRDefault="00046B15" w:rsidP="00046B15">
      <w:pPr>
        <w:spacing w:line="560" w:lineRule="exact"/>
        <w:ind w:leftChars="250" w:left="600" w:firstLineChars="200" w:firstLine="520"/>
        <w:rPr>
          <w:rFonts w:ascii="仿宋_GB2312" w:eastAsia="仿宋_GB2312"/>
          <w:sz w:val="26"/>
          <w:szCs w:val="26"/>
        </w:rPr>
      </w:pPr>
      <w:r w:rsidRPr="00213756">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件发出时视为送达；以数据交换方式送达的，电子邮件发出时视为送达。</w:t>
      </w:r>
    </w:p>
    <w:p w14:paraId="0166EF32" w14:textId="77777777" w:rsidR="00046B15" w:rsidRPr="00213756" w:rsidRDefault="00046B15" w:rsidP="00046B15">
      <w:pPr>
        <w:spacing w:line="560" w:lineRule="exact"/>
        <w:ind w:left="520" w:hangingChars="200" w:hanging="520"/>
        <w:rPr>
          <w:rFonts w:ascii="仿宋_GB2312" w:eastAsia="仿宋_GB2312"/>
          <w:sz w:val="26"/>
          <w:szCs w:val="26"/>
        </w:rPr>
      </w:pPr>
      <w:r w:rsidRPr="00213756">
        <w:rPr>
          <w:rFonts w:ascii="仿宋_GB2312" w:eastAsia="仿宋_GB2312" w:hint="eastAsia"/>
          <w:sz w:val="26"/>
          <w:szCs w:val="26"/>
        </w:rPr>
        <w:t>第九条  甲方逾期履行本合同第三条约定的付款义务的，每逾期一天应按相当于未付货款金额0.5‰的标准，向乙方支付违约金。</w:t>
      </w:r>
    </w:p>
    <w:p w14:paraId="64F30E87" w14:textId="77777777" w:rsidR="00046B15" w:rsidRPr="00213756" w:rsidRDefault="00046B15" w:rsidP="00046B15">
      <w:pPr>
        <w:spacing w:line="560" w:lineRule="exact"/>
        <w:ind w:leftChars="248" w:left="595" w:firstLineChars="200" w:firstLine="520"/>
        <w:rPr>
          <w:rFonts w:ascii="仿宋_GB2312" w:eastAsia="仿宋_GB2312"/>
          <w:sz w:val="26"/>
          <w:szCs w:val="26"/>
        </w:rPr>
      </w:pPr>
      <w:r w:rsidRPr="00213756">
        <w:rPr>
          <w:rFonts w:ascii="仿宋_GB2312" w:eastAsia="仿宋_GB2312" w:hint="eastAsia"/>
          <w:sz w:val="26"/>
          <w:szCs w:val="26"/>
        </w:rPr>
        <w:t>乙方逾期履行本合同第二条、第四条约定的交付义务的，每逾期一天应按相当于未交付</w:t>
      </w:r>
      <w:r w:rsidRPr="00213756">
        <w:rPr>
          <w:rFonts w:ascii="楷体_GB2312" w:eastAsia="楷体_GB2312" w:hint="eastAsia"/>
          <w:sz w:val="26"/>
          <w:szCs w:val="26"/>
        </w:rPr>
        <w:t>产品</w:t>
      </w:r>
      <w:r w:rsidRPr="00213756">
        <w:rPr>
          <w:rFonts w:ascii="仿宋_GB2312" w:eastAsia="仿宋_GB2312" w:hint="eastAsia"/>
          <w:sz w:val="26"/>
          <w:szCs w:val="26"/>
        </w:rPr>
        <w:t>价格0.5‰的标准，向甲方支付违约金。乙方配送的</w:t>
      </w:r>
      <w:r w:rsidRPr="00213756">
        <w:rPr>
          <w:rFonts w:ascii="楷体_GB2312" w:eastAsia="楷体_GB2312" w:hint="eastAsia"/>
          <w:sz w:val="26"/>
          <w:szCs w:val="26"/>
        </w:rPr>
        <w:t>产品</w:t>
      </w:r>
      <w:r w:rsidRPr="00213756">
        <w:rPr>
          <w:rFonts w:ascii="仿宋_GB2312" w:eastAsia="仿宋_GB2312" w:hint="eastAsia"/>
          <w:sz w:val="26"/>
          <w:szCs w:val="26"/>
        </w:rPr>
        <w:t>全部或者部分验收不合格，更换</w:t>
      </w:r>
      <w:r w:rsidRPr="00213756">
        <w:rPr>
          <w:rFonts w:ascii="楷体_GB2312" w:eastAsia="楷体_GB2312" w:hint="eastAsia"/>
          <w:sz w:val="26"/>
          <w:szCs w:val="26"/>
        </w:rPr>
        <w:t>产品</w:t>
      </w:r>
      <w:r w:rsidRPr="00213756">
        <w:rPr>
          <w:rFonts w:ascii="仿宋_GB2312" w:eastAsia="仿宋_GB2312" w:hint="eastAsia"/>
          <w:sz w:val="26"/>
          <w:szCs w:val="26"/>
        </w:rPr>
        <w:t>的，视为乙方逾期履行本合同第二条、第四条约</w:t>
      </w:r>
      <w:r w:rsidRPr="00213756">
        <w:rPr>
          <w:rFonts w:ascii="仿宋_GB2312" w:eastAsia="仿宋_GB2312" w:hint="eastAsia"/>
          <w:sz w:val="26"/>
          <w:szCs w:val="26"/>
        </w:rPr>
        <w:lastRenderedPageBreak/>
        <w:t>定的交付义务。</w:t>
      </w:r>
    </w:p>
    <w:p w14:paraId="5B81482E" w14:textId="77777777" w:rsidR="00046B15" w:rsidRPr="00213756" w:rsidRDefault="00046B15" w:rsidP="00046B15">
      <w:pPr>
        <w:spacing w:line="560" w:lineRule="exact"/>
        <w:ind w:leftChars="248" w:left="595" w:firstLineChars="200" w:firstLine="520"/>
        <w:rPr>
          <w:rFonts w:ascii="仿宋_GB2312" w:eastAsia="仿宋_GB2312"/>
          <w:sz w:val="26"/>
          <w:szCs w:val="26"/>
        </w:rPr>
      </w:pPr>
      <w:r w:rsidRPr="00213756">
        <w:rPr>
          <w:rFonts w:ascii="仿宋_GB2312" w:eastAsia="仿宋_GB2312" w:hint="eastAsia"/>
          <w:sz w:val="26"/>
          <w:szCs w:val="26"/>
        </w:rPr>
        <w:t>乙方向甲方交付的</w:t>
      </w:r>
      <w:r w:rsidRPr="00213756">
        <w:rPr>
          <w:rFonts w:ascii="楷体_GB2312" w:eastAsia="楷体_GB2312" w:hint="eastAsia"/>
          <w:sz w:val="26"/>
          <w:szCs w:val="26"/>
        </w:rPr>
        <w:t>产品</w:t>
      </w:r>
      <w:r w:rsidRPr="00213756">
        <w:rPr>
          <w:rFonts w:ascii="仿宋_GB2312" w:eastAsia="仿宋_GB2312" w:hint="eastAsia"/>
          <w:sz w:val="26"/>
          <w:szCs w:val="26"/>
        </w:rPr>
        <w:t>存在隐蔽瑕疵，且甲方在</w:t>
      </w:r>
      <w:r w:rsidRPr="00213756">
        <w:rPr>
          <w:rFonts w:ascii="楷体_GB2312" w:eastAsia="楷体_GB2312" w:hint="eastAsia"/>
          <w:sz w:val="26"/>
          <w:szCs w:val="26"/>
        </w:rPr>
        <w:t>产品</w:t>
      </w:r>
      <w:r w:rsidRPr="00213756">
        <w:rPr>
          <w:rFonts w:ascii="仿宋_GB2312" w:eastAsia="仿宋_GB2312" w:hint="eastAsia"/>
          <w:sz w:val="26"/>
          <w:szCs w:val="26"/>
        </w:rPr>
        <w:t>验收合格后、</w:t>
      </w:r>
      <w:r w:rsidRPr="00213756">
        <w:rPr>
          <w:rFonts w:ascii="楷体_GB2312" w:eastAsia="楷体_GB2312" w:hint="eastAsia"/>
          <w:sz w:val="26"/>
          <w:szCs w:val="26"/>
        </w:rPr>
        <w:t>产品</w:t>
      </w:r>
      <w:r w:rsidRPr="00213756">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213756">
        <w:rPr>
          <w:rFonts w:ascii="楷体_GB2312" w:eastAsia="楷体_GB2312" w:hint="eastAsia"/>
          <w:sz w:val="26"/>
          <w:szCs w:val="26"/>
        </w:rPr>
        <w:t>产品</w:t>
      </w:r>
      <w:r w:rsidRPr="00213756">
        <w:rPr>
          <w:rFonts w:ascii="仿宋_GB2312" w:eastAsia="仿宋_GB2312" w:hint="eastAsia"/>
          <w:sz w:val="26"/>
          <w:szCs w:val="26"/>
        </w:rPr>
        <w:t>价格20</w:t>
      </w:r>
      <w:r w:rsidRPr="00213756">
        <w:rPr>
          <w:rFonts w:ascii="仿宋_GB2312" w:eastAsia="仿宋_GB2312" w:hAnsi="仿宋_GB2312" w:hint="eastAsia"/>
          <w:sz w:val="26"/>
          <w:szCs w:val="26"/>
        </w:rPr>
        <w:t>%</w:t>
      </w:r>
      <w:r w:rsidRPr="00213756">
        <w:rPr>
          <w:rFonts w:ascii="仿宋_GB2312" w:eastAsia="仿宋_GB2312" w:hint="eastAsia"/>
          <w:sz w:val="26"/>
          <w:szCs w:val="26"/>
        </w:rPr>
        <w:t>的标准，向甲方支付违约金。</w:t>
      </w:r>
    </w:p>
    <w:p w14:paraId="09BAEAAD" w14:textId="77777777" w:rsidR="00046B15" w:rsidRPr="00213756" w:rsidRDefault="00046B15" w:rsidP="00046B15">
      <w:pPr>
        <w:spacing w:line="560" w:lineRule="exact"/>
        <w:ind w:leftChars="248" w:left="595" w:firstLineChars="200" w:firstLine="520"/>
        <w:rPr>
          <w:rFonts w:ascii="仿宋_GB2312" w:eastAsia="仿宋_GB2312"/>
          <w:sz w:val="26"/>
          <w:szCs w:val="26"/>
        </w:rPr>
      </w:pPr>
      <w:r w:rsidRPr="00213756">
        <w:rPr>
          <w:rFonts w:ascii="仿宋_GB2312" w:eastAsia="仿宋_GB2312" w:hint="eastAsia"/>
          <w:sz w:val="26"/>
          <w:szCs w:val="26"/>
        </w:rPr>
        <w:t>乙方向甲方交付的</w:t>
      </w:r>
      <w:r w:rsidRPr="00213756">
        <w:rPr>
          <w:rFonts w:ascii="楷体_GB2312" w:eastAsia="楷体_GB2312" w:hint="eastAsia"/>
          <w:sz w:val="26"/>
          <w:szCs w:val="26"/>
        </w:rPr>
        <w:t>产品</w:t>
      </w:r>
      <w:r w:rsidRPr="00213756">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213756">
        <w:rPr>
          <w:rFonts w:ascii="楷体_GB2312" w:eastAsia="楷体_GB2312" w:hint="eastAsia"/>
          <w:sz w:val="26"/>
          <w:szCs w:val="26"/>
        </w:rPr>
        <w:t>产品</w:t>
      </w:r>
      <w:r w:rsidRPr="00213756">
        <w:rPr>
          <w:rFonts w:ascii="仿宋_GB2312" w:eastAsia="仿宋_GB2312" w:hint="eastAsia"/>
          <w:sz w:val="26"/>
          <w:szCs w:val="26"/>
        </w:rPr>
        <w:t>价格20</w:t>
      </w:r>
      <w:r w:rsidRPr="00213756">
        <w:rPr>
          <w:rFonts w:ascii="仿宋_GB2312" w:eastAsia="仿宋_GB2312" w:hAnsi="仿宋_GB2312" w:hint="eastAsia"/>
          <w:sz w:val="26"/>
          <w:szCs w:val="26"/>
        </w:rPr>
        <w:t>%</w:t>
      </w:r>
      <w:r w:rsidRPr="00213756">
        <w:rPr>
          <w:rFonts w:ascii="仿宋_GB2312" w:eastAsia="仿宋_GB2312" w:hint="eastAsia"/>
          <w:sz w:val="26"/>
          <w:szCs w:val="26"/>
        </w:rPr>
        <w:t>的标准，向甲方支付违约金，并承担由此引发纠纷、仲裁或诉讼案件而发生的各种费用。</w:t>
      </w:r>
    </w:p>
    <w:p w14:paraId="62C999C8" w14:textId="77777777" w:rsidR="00046B15" w:rsidRPr="00213756" w:rsidRDefault="00046B15" w:rsidP="00046B15">
      <w:pPr>
        <w:spacing w:line="560" w:lineRule="exact"/>
        <w:ind w:leftChars="248" w:left="595" w:firstLineChars="200" w:firstLine="520"/>
        <w:rPr>
          <w:rFonts w:ascii="仿宋_GB2312" w:eastAsia="仿宋_GB2312"/>
          <w:sz w:val="26"/>
          <w:szCs w:val="26"/>
        </w:rPr>
      </w:pPr>
      <w:r w:rsidRPr="00213756">
        <w:rPr>
          <w:rFonts w:ascii="仿宋_GB2312" w:eastAsia="仿宋_GB2312" w:hint="eastAsia"/>
          <w:sz w:val="26"/>
          <w:szCs w:val="26"/>
        </w:rPr>
        <w:t>乙方未按约履行本合同第七条约定的保修义务的，每逾期一天应按相当于</w:t>
      </w:r>
      <w:r w:rsidRPr="00213756">
        <w:rPr>
          <w:rFonts w:ascii="楷体_GB2312" w:eastAsia="楷体_GB2312" w:hint="eastAsia"/>
          <w:sz w:val="26"/>
          <w:szCs w:val="26"/>
        </w:rPr>
        <w:t>产品</w:t>
      </w:r>
      <w:r w:rsidRPr="00213756">
        <w:rPr>
          <w:rFonts w:ascii="仿宋_GB2312" w:eastAsia="仿宋_GB2312" w:hint="eastAsia"/>
          <w:sz w:val="26"/>
          <w:szCs w:val="26"/>
        </w:rPr>
        <w:t>维修项目价格金额三倍的标准，向甲方支付违约金。</w:t>
      </w:r>
    </w:p>
    <w:p w14:paraId="6B1D6A91" w14:textId="77777777" w:rsidR="00046B15" w:rsidRPr="00213756" w:rsidRDefault="00046B15" w:rsidP="00046B15">
      <w:pPr>
        <w:spacing w:line="560" w:lineRule="exact"/>
        <w:ind w:left="520" w:hangingChars="200" w:hanging="520"/>
        <w:rPr>
          <w:rFonts w:ascii="仿宋_GB2312" w:eastAsia="仿宋_GB2312"/>
          <w:sz w:val="26"/>
          <w:szCs w:val="26"/>
        </w:rPr>
      </w:pPr>
      <w:r w:rsidRPr="00213756">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628E1F81" w14:textId="77777777" w:rsidR="00046B15" w:rsidRPr="00213756" w:rsidRDefault="00046B15" w:rsidP="00046B15">
      <w:pPr>
        <w:spacing w:line="560" w:lineRule="exact"/>
        <w:ind w:leftChars="248" w:left="595" w:firstLineChars="200" w:firstLine="520"/>
        <w:rPr>
          <w:rFonts w:ascii="仿宋_GB2312" w:eastAsia="仿宋_GB2312"/>
          <w:sz w:val="26"/>
          <w:szCs w:val="26"/>
        </w:rPr>
      </w:pPr>
      <w:r w:rsidRPr="00213756">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015B882F" w14:textId="77777777" w:rsidR="00046B15" w:rsidRPr="00213756" w:rsidRDefault="00046B15" w:rsidP="00046B15">
      <w:pPr>
        <w:spacing w:line="560" w:lineRule="exact"/>
        <w:ind w:left="780" w:hangingChars="300" w:hanging="780"/>
        <w:rPr>
          <w:rFonts w:ascii="仿宋_GB2312" w:eastAsia="仿宋_GB2312"/>
          <w:sz w:val="26"/>
          <w:szCs w:val="26"/>
        </w:rPr>
      </w:pPr>
      <w:r w:rsidRPr="00213756">
        <w:rPr>
          <w:rFonts w:ascii="仿宋_GB2312" w:eastAsia="仿宋_GB2312" w:hint="eastAsia"/>
          <w:sz w:val="26"/>
          <w:szCs w:val="26"/>
        </w:rPr>
        <w:t>第十一条  双方对本合同项下条款内容承担保密义务。未经相对方同意，一方向第三人披露本合同项下条款约定内容的，除非披露行为根据法律规定或授权，披露方应就行为造成的相对方直接经济损失承担违约责任。</w:t>
      </w:r>
    </w:p>
    <w:p w14:paraId="2F843144" w14:textId="77777777" w:rsidR="00046B15" w:rsidRPr="00213756" w:rsidRDefault="00046B15" w:rsidP="00046B15">
      <w:pPr>
        <w:spacing w:line="560" w:lineRule="exact"/>
        <w:ind w:left="780" w:hangingChars="300" w:hanging="780"/>
        <w:rPr>
          <w:rFonts w:ascii="仿宋_GB2312" w:eastAsia="仿宋_GB2312"/>
          <w:sz w:val="26"/>
          <w:szCs w:val="26"/>
        </w:rPr>
      </w:pPr>
      <w:r w:rsidRPr="00213756">
        <w:rPr>
          <w:rFonts w:ascii="仿宋_GB2312" w:eastAsia="仿宋_GB2312" w:hint="eastAsia"/>
          <w:sz w:val="26"/>
          <w:szCs w:val="26"/>
        </w:rPr>
        <w:t>第十二条  双方就本合同项下条款内容及相关内容发生争议的，可以友好协商解决；</w:t>
      </w:r>
      <w:r w:rsidRPr="00213756">
        <w:rPr>
          <w:rFonts w:ascii="仿宋_GB2312" w:eastAsia="仿宋_GB2312" w:hint="eastAsia"/>
          <w:sz w:val="26"/>
          <w:szCs w:val="26"/>
        </w:rPr>
        <w:lastRenderedPageBreak/>
        <w:t>协商解决不成，一方可以根据中华人民共和国法律向上海市杨浦区人民法院提起诉讼。</w:t>
      </w:r>
    </w:p>
    <w:p w14:paraId="7D62CE66" w14:textId="77777777" w:rsidR="00046B15" w:rsidRPr="00213756" w:rsidRDefault="00046B15" w:rsidP="00046B15">
      <w:pPr>
        <w:spacing w:line="560" w:lineRule="exact"/>
        <w:ind w:left="780" w:hangingChars="300" w:hanging="780"/>
        <w:rPr>
          <w:rFonts w:ascii="仿宋_GB2312" w:eastAsia="仿宋_GB2312"/>
          <w:sz w:val="26"/>
          <w:szCs w:val="26"/>
        </w:rPr>
      </w:pPr>
      <w:r w:rsidRPr="00213756">
        <w:rPr>
          <w:rFonts w:ascii="仿宋_GB2312" w:eastAsia="仿宋_GB2312" w:hint="eastAsia"/>
          <w:sz w:val="26"/>
          <w:szCs w:val="26"/>
        </w:rPr>
        <w:t>第十三条  双方就本合同其余条款约定内容外，同时约定下列内容：</w:t>
      </w:r>
    </w:p>
    <w:p w14:paraId="52951C72" w14:textId="77777777" w:rsidR="00046B15" w:rsidRPr="00213756" w:rsidRDefault="00046B15" w:rsidP="00046B15">
      <w:pPr>
        <w:tabs>
          <w:tab w:val="left" w:pos="851"/>
        </w:tabs>
        <w:spacing w:line="560" w:lineRule="exact"/>
        <w:ind w:leftChars="405" w:left="972" w:firstLineChars="189" w:firstLine="491"/>
        <w:rPr>
          <w:rFonts w:ascii="仿宋_GB2312" w:eastAsia="仿宋_GB2312"/>
          <w:sz w:val="26"/>
          <w:szCs w:val="26"/>
        </w:rPr>
      </w:pPr>
    </w:p>
    <w:p w14:paraId="3D712D89" w14:textId="77777777" w:rsidR="00046B15" w:rsidRPr="00213756" w:rsidRDefault="00046B15" w:rsidP="00046B15">
      <w:pPr>
        <w:spacing w:line="560" w:lineRule="exact"/>
        <w:ind w:leftChars="372" w:left="893" w:firstLineChars="200" w:firstLine="520"/>
        <w:rPr>
          <w:rFonts w:ascii="仿宋_GB2312" w:eastAsia="仿宋_GB2312"/>
          <w:sz w:val="26"/>
          <w:szCs w:val="26"/>
        </w:rPr>
      </w:pPr>
      <w:r w:rsidRPr="00213756">
        <w:rPr>
          <w:rFonts w:ascii="仿宋_GB2312" w:eastAsia="仿宋_GB2312" w:hint="eastAsia"/>
          <w:sz w:val="26"/>
          <w:szCs w:val="26"/>
        </w:rPr>
        <w:t>本条约定内容与本合同其余条款约定内容不相一致处，以本条约定为准。</w:t>
      </w:r>
    </w:p>
    <w:p w14:paraId="39ECBEBB" w14:textId="77777777" w:rsidR="00046B15" w:rsidRPr="00213756" w:rsidRDefault="00046B15" w:rsidP="00046B15">
      <w:pPr>
        <w:spacing w:line="560" w:lineRule="exact"/>
        <w:ind w:left="780" w:hangingChars="300" w:hanging="780"/>
        <w:rPr>
          <w:rFonts w:ascii="仿宋_GB2312" w:eastAsia="仿宋_GB2312"/>
          <w:sz w:val="26"/>
          <w:szCs w:val="26"/>
        </w:rPr>
      </w:pPr>
      <w:r w:rsidRPr="00213756">
        <w:rPr>
          <w:rFonts w:ascii="仿宋_GB2312" w:eastAsia="仿宋_GB2312" w:hint="eastAsia"/>
          <w:sz w:val="26"/>
          <w:szCs w:val="26"/>
        </w:rPr>
        <w:t>第十四条  本合同应作为一个整体被加以解释，各条款约定内容不因顺序排列的先后而产生法律效力的差异。</w:t>
      </w:r>
    </w:p>
    <w:p w14:paraId="4A5DDD3B" w14:textId="77777777" w:rsidR="00046B15" w:rsidRPr="00213756" w:rsidRDefault="00046B15" w:rsidP="00046B15">
      <w:pPr>
        <w:spacing w:line="560" w:lineRule="exact"/>
        <w:ind w:leftChars="372" w:left="893" w:firstLineChars="200" w:firstLine="520"/>
        <w:rPr>
          <w:rFonts w:ascii="仿宋_GB2312" w:eastAsia="仿宋_GB2312"/>
          <w:sz w:val="26"/>
          <w:szCs w:val="26"/>
        </w:rPr>
      </w:pPr>
      <w:r w:rsidRPr="00213756">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0DFCFD59" w14:textId="77777777" w:rsidR="00046B15" w:rsidRPr="00213756" w:rsidRDefault="00046B15" w:rsidP="00046B15">
      <w:pPr>
        <w:spacing w:line="560" w:lineRule="exact"/>
        <w:ind w:leftChars="372" w:left="893" w:firstLineChars="200" w:firstLine="520"/>
        <w:rPr>
          <w:rFonts w:ascii="仿宋_GB2312" w:eastAsia="仿宋_GB2312"/>
          <w:sz w:val="26"/>
          <w:szCs w:val="26"/>
        </w:rPr>
      </w:pPr>
      <w:r w:rsidRPr="00213756">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3D8FFBCD" w14:textId="77777777" w:rsidR="00046B15" w:rsidRPr="00213756" w:rsidRDefault="00046B15" w:rsidP="00046B15">
      <w:pPr>
        <w:spacing w:line="560" w:lineRule="exact"/>
        <w:ind w:leftChars="372" w:left="893" w:firstLineChars="200" w:firstLine="520"/>
        <w:rPr>
          <w:rFonts w:ascii="仿宋_GB2312" w:eastAsia="仿宋_GB2312"/>
          <w:sz w:val="26"/>
          <w:szCs w:val="26"/>
        </w:rPr>
      </w:pPr>
      <w:r w:rsidRPr="00213756">
        <w:rPr>
          <w:rFonts w:ascii="仿宋_GB2312" w:eastAsia="仿宋_GB2312" w:hint="eastAsia"/>
          <w:sz w:val="26"/>
          <w:szCs w:val="26"/>
        </w:rPr>
        <w:t>未经相对方同意，一方将本合同项下条款内容全部或者部分转让给第三人的，相对方可以解除本合同，转让方承担违约责任。</w:t>
      </w:r>
    </w:p>
    <w:p w14:paraId="57BBB15A" w14:textId="77777777" w:rsidR="00046B15" w:rsidRPr="00213756" w:rsidRDefault="00046B15" w:rsidP="00046B15">
      <w:pPr>
        <w:spacing w:line="560" w:lineRule="exact"/>
        <w:ind w:left="780" w:hangingChars="300" w:hanging="780"/>
        <w:rPr>
          <w:rFonts w:ascii="仿宋_GB2312" w:eastAsia="仿宋_GB2312"/>
          <w:sz w:val="26"/>
          <w:szCs w:val="26"/>
        </w:rPr>
      </w:pPr>
      <w:r w:rsidRPr="00213756">
        <w:rPr>
          <w:rFonts w:ascii="仿宋_GB2312" w:eastAsia="仿宋_GB2312" w:hint="eastAsia"/>
          <w:sz w:val="26"/>
          <w:szCs w:val="26"/>
        </w:rPr>
        <w:t>第十五条  本合同由甲乙双方于</w:t>
      </w:r>
      <w:r w:rsidRPr="00213756">
        <w:rPr>
          <w:rFonts w:ascii="仿宋_GB2312" w:eastAsia="仿宋_GB2312" w:hint="eastAsia"/>
          <w:sz w:val="26"/>
          <w:szCs w:val="26"/>
          <w:u w:val="single"/>
        </w:rPr>
        <w:t xml:space="preserve">     年  月  日</w:t>
      </w:r>
      <w:r w:rsidRPr="00213756">
        <w:rPr>
          <w:rFonts w:ascii="仿宋_GB2312" w:eastAsia="仿宋_GB2312" w:hint="eastAsia"/>
          <w:sz w:val="26"/>
          <w:szCs w:val="26"/>
        </w:rPr>
        <w:t>在上海市杨浦区邯郸路220号签订，自双方签字盖章后生效。</w:t>
      </w:r>
    </w:p>
    <w:p w14:paraId="568FA748" w14:textId="77777777" w:rsidR="00046B15" w:rsidRPr="00213756" w:rsidRDefault="00046B15" w:rsidP="00046B15">
      <w:pPr>
        <w:spacing w:line="560" w:lineRule="exact"/>
        <w:ind w:leftChars="372" w:left="893" w:firstLineChars="200" w:firstLine="520"/>
        <w:rPr>
          <w:rFonts w:ascii="仿宋_GB2312" w:eastAsia="仿宋_GB2312"/>
          <w:sz w:val="26"/>
          <w:szCs w:val="26"/>
        </w:rPr>
      </w:pPr>
      <w:r w:rsidRPr="00213756">
        <w:rPr>
          <w:rFonts w:ascii="仿宋_GB2312" w:eastAsia="仿宋_GB2312" w:hint="eastAsia"/>
          <w:sz w:val="26"/>
          <w:szCs w:val="26"/>
        </w:rPr>
        <w:t>合同文本壹式肆份，双方各执贰份，各份合同文本具有同等法律效力。</w:t>
      </w:r>
    </w:p>
    <w:p w14:paraId="601149F9" w14:textId="77777777" w:rsidR="00046B15" w:rsidRPr="00213756" w:rsidRDefault="00046B15" w:rsidP="00046B15">
      <w:pPr>
        <w:spacing w:line="600" w:lineRule="exact"/>
        <w:rPr>
          <w:rFonts w:ascii="黑体" w:eastAsia="黑体"/>
        </w:rPr>
      </w:pPr>
      <w:r w:rsidRPr="00213756">
        <w:rPr>
          <w:rFonts w:ascii="黑体" w:eastAsia="黑体" w:hint="eastAsia"/>
        </w:rPr>
        <w:t>甲方（盖章）：</w:t>
      </w:r>
      <w:r w:rsidRPr="00213756">
        <w:rPr>
          <w:rFonts w:ascii="黑体" w:eastAsia="黑体" w:hint="eastAsia"/>
          <w:spacing w:val="40"/>
        </w:rPr>
        <w:t>复旦大学</w:t>
      </w:r>
    </w:p>
    <w:p w14:paraId="124FC6FA" w14:textId="77777777" w:rsidR="00046B15" w:rsidRPr="00213756" w:rsidRDefault="00046B15" w:rsidP="00046B15">
      <w:pPr>
        <w:spacing w:line="600" w:lineRule="exact"/>
        <w:rPr>
          <w:rFonts w:ascii="黑体" w:eastAsia="黑体"/>
        </w:rPr>
      </w:pPr>
      <w:r w:rsidRPr="00213756">
        <w:rPr>
          <w:rFonts w:ascii="黑体" w:eastAsia="黑体" w:hint="eastAsia"/>
        </w:rPr>
        <w:t>授权代表（签字）：</w:t>
      </w:r>
      <w:r w:rsidRPr="00213756">
        <w:rPr>
          <w:rFonts w:ascii="黑体" w:eastAsia="黑体" w:hint="eastAsia"/>
          <w:u w:val="single"/>
        </w:rPr>
        <w:t xml:space="preserve">          </w:t>
      </w:r>
    </w:p>
    <w:p w14:paraId="19911F6B" w14:textId="77777777" w:rsidR="00046B15" w:rsidRPr="00213756" w:rsidRDefault="00046B15" w:rsidP="00046B15">
      <w:pPr>
        <w:spacing w:line="600" w:lineRule="exact"/>
        <w:rPr>
          <w:rFonts w:ascii="黑体" w:eastAsia="黑体"/>
        </w:rPr>
      </w:pPr>
      <w:r w:rsidRPr="00213756">
        <w:rPr>
          <w:rFonts w:ascii="黑体" w:eastAsia="黑体" w:hint="eastAsia"/>
        </w:rPr>
        <w:t>乙方（盖章）：</w:t>
      </w:r>
      <w:r w:rsidRPr="00213756">
        <w:rPr>
          <w:rFonts w:ascii="黑体" w:eastAsia="黑体" w:hint="eastAsia"/>
          <w:u w:val="single"/>
        </w:rPr>
        <w:t xml:space="preserve">              </w:t>
      </w:r>
    </w:p>
    <w:p w14:paraId="6F6F00FE" w14:textId="77777777" w:rsidR="00046B15" w:rsidRPr="00213756" w:rsidRDefault="00046B15" w:rsidP="00046B15">
      <w:pPr>
        <w:spacing w:line="600" w:lineRule="exact"/>
        <w:rPr>
          <w:rFonts w:ascii="黑体" w:eastAsia="黑体"/>
        </w:rPr>
      </w:pPr>
      <w:r w:rsidRPr="00213756">
        <w:rPr>
          <w:rFonts w:ascii="黑体" w:eastAsia="黑体" w:hint="eastAsia"/>
        </w:rPr>
        <w:t>授权代表（签字）：</w:t>
      </w:r>
      <w:r w:rsidRPr="00213756">
        <w:rPr>
          <w:rFonts w:ascii="黑体" w:eastAsia="黑体" w:hint="eastAsia"/>
          <w:u w:val="single"/>
        </w:rPr>
        <w:t xml:space="preserve">          </w:t>
      </w:r>
    </w:p>
    <w:p w14:paraId="10860829" w14:textId="77777777" w:rsidR="00046B15" w:rsidRPr="00213756" w:rsidRDefault="00310B96" w:rsidP="00046B15">
      <w:pPr>
        <w:spacing w:line="360" w:lineRule="auto"/>
        <w:rPr>
          <w:rFonts w:ascii="宋体" w:hAnsi="宋体"/>
        </w:rPr>
      </w:pPr>
      <w:r w:rsidRPr="00213756">
        <w:rPr>
          <w:rFonts w:ascii="黑体" w:eastAsia="黑体" w:hAnsi="宋体"/>
        </w:rPr>
        <w:br w:type="page"/>
      </w:r>
      <w:r w:rsidR="00046B15" w:rsidRPr="00213756">
        <w:rPr>
          <w:rFonts w:ascii="黑体" w:eastAsia="黑体" w:hAnsi="宋体" w:hint="eastAsia"/>
        </w:rPr>
        <w:lastRenderedPageBreak/>
        <w:t>附件一</w:t>
      </w:r>
    </w:p>
    <w:p w14:paraId="00F3D85A" w14:textId="77777777" w:rsidR="00046B15" w:rsidRPr="00213756" w:rsidRDefault="00046B15" w:rsidP="00046B15">
      <w:pPr>
        <w:spacing w:line="360" w:lineRule="auto"/>
        <w:rPr>
          <w:rFonts w:ascii="宋体" w:hAnsi="宋体"/>
        </w:rPr>
      </w:pPr>
    </w:p>
    <w:p w14:paraId="25BFA4CD" w14:textId="77777777" w:rsidR="00046B15" w:rsidRPr="00213756" w:rsidRDefault="00046B15" w:rsidP="00046B15">
      <w:pPr>
        <w:spacing w:line="360" w:lineRule="auto"/>
        <w:jc w:val="center"/>
        <w:rPr>
          <w:rFonts w:ascii="华文中宋" w:eastAsia="华文中宋" w:hAnsi="华文中宋"/>
          <w:b/>
          <w:spacing w:val="60"/>
          <w:sz w:val="28"/>
          <w:szCs w:val="28"/>
        </w:rPr>
      </w:pPr>
      <w:r w:rsidRPr="00213756">
        <w:rPr>
          <w:rFonts w:ascii="华文中宋" w:eastAsia="华文中宋" w:hAnsi="华文中宋" w:hint="eastAsia"/>
          <w:b/>
          <w:spacing w:val="60"/>
          <w:sz w:val="28"/>
          <w:szCs w:val="28"/>
        </w:rPr>
        <w:t>产品清</w:t>
      </w:r>
      <w:r w:rsidRPr="00213756">
        <w:rPr>
          <w:rFonts w:ascii="华文中宋" w:eastAsia="华文中宋" w:hAnsi="华文中宋" w:hint="eastAsia"/>
          <w:b/>
          <w:sz w:val="28"/>
          <w:szCs w:val="28"/>
        </w:rPr>
        <w:t>单</w:t>
      </w:r>
    </w:p>
    <w:p w14:paraId="4422177A" w14:textId="77777777" w:rsidR="00046B15" w:rsidRPr="00213756" w:rsidRDefault="00046B15" w:rsidP="00046B15">
      <w:pPr>
        <w:spacing w:line="360" w:lineRule="auto"/>
        <w:rPr>
          <w:rFonts w:ascii="宋体" w:hAnsi="宋体"/>
        </w:rPr>
      </w:pPr>
    </w:p>
    <w:p w14:paraId="6AEB81D7" w14:textId="77777777" w:rsidR="00046B15" w:rsidRPr="00213756" w:rsidRDefault="00046B15" w:rsidP="00046B15">
      <w:pPr>
        <w:spacing w:line="360" w:lineRule="auto"/>
        <w:rPr>
          <w:rFonts w:ascii="华文中宋" w:eastAsia="华文中宋" w:hAnsi="华文中宋"/>
        </w:rPr>
      </w:pPr>
      <w:r w:rsidRPr="00213756">
        <w:rPr>
          <w:rFonts w:ascii="华文中宋" w:eastAsia="华文中宋" w:hAnsi="华文中宋" w:hint="eastAsia"/>
        </w:rPr>
        <w:t>甲方（买受人）：复旦大学</w:t>
      </w:r>
    </w:p>
    <w:p w14:paraId="67E10772" w14:textId="77777777" w:rsidR="00046B15" w:rsidRPr="00213756" w:rsidRDefault="00046B15" w:rsidP="00046B15">
      <w:pPr>
        <w:spacing w:line="360" w:lineRule="auto"/>
        <w:rPr>
          <w:rFonts w:ascii="华文中宋" w:eastAsia="华文中宋" w:hAnsi="华文中宋"/>
        </w:rPr>
      </w:pPr>
      <w:r w:rsidRPr="00213756">
        <w:rPr>
          <w:rFonts w:ascii="华文中宋" w:eastAsia="华文中宋" w:hAnsi="华文中宋" w:hint="eastAsia"/>
        </w:rPr>
        <w:t>乙方（出卖人）：</w:t>
      </w:r>
      <w:r w:rsidRPr="00213756">
        <w:rPr>
          <w:rFonts w:ascii="华文中宋" w:eastAsia="华文中宋" w:hAnsi="华文中宋" w:hint="eastAsia"/>
          <w:u w:val="single"/>
        </w:rPr>
        <w:t xml:space="preserve">         </w:t>
      </w:r>
    </w:p>
    <w:p w14:paraId="3EE78172" w14:textId="77777777" w:rsidR="00046B15" w:rsidRPr="00213756" w:rsidRDefault="00046B15" w:rsidP="00046B15">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776"/>
        <w:gridCol w:w="757"/>
        <w:gridCol w:w="291"/>
        <w:gridCol w:w="969"/>
        <w:gridCol w:w="822"/>
        <w:gridCol w:w="1043"/>
        <w:gridCol w:w="1086"/>
        <w:gridCol w:w="1169"/>
      </w:tblGrid>
      <w:tr w:rsidR="00213756" w:rsidRPr="00213756" w14:paraId="5280FC19" w14:textId="77777777" w:rsidTr="007222B8">
        <w:trPr>
          <w:trHeight w:val="629"/>
        </w:trPr>
        <w:tc>
          <w:tcPr>
            <w:tcW w:w="1609" w:type="dxa"/>
            <w:shd w:val="clear" w:color="auto" w:fill="auto"/>
          </w:tcPr>
          <w:p w14:paraId="525DD4DE" w14:textId="77777777" w:rsidR="00046B15" w:rsidRPr="00213756" w:rsidRDefault="00046B15" w:rsidP="007222B8">
            <w:pPr>
              <w:spacing w:line="360" w:lineRule="auto"/>
              <w:jc w:val="center"/>
              <w:rPr>
                <w:rFonts w:ascii="华文中宋" w:eastAsia="华文中宋" w:hAnsi="华文中宋"/>
              </w:rPr>
            </w:pPr>
            <w:r w:rsidRPr="00213756">
              <w:rPr>
                <w:rFonts w:ascii="华文中宋" w:eastAsia="华文中宋" w:hAnsi="华文中宋" w:hint="eastAsia"/>
              </w:rPr>
              <w:t xml:space="preserve">品 名 </w:t>
            </w:r>
          </w:p>
        </w:tc>
        <w:tc>
          <w:tcPr>
            <w:tcW w:w="1533" w:type="dxa"/>
            <w:gridSpan w:val="2"/>
            <w:shd w:val="clear" w:color="auto" w:fill="auto"/>
          </w:tcPr>
          <w:p w14:paraId="74BC3C69" w14:textId="77777777" w:rsidR="00046B15" w:rsidRPr="00213756" w:rsidRDefault="00046B15" w:rsidP="007222B8">
            <w:pPr>
              <w:spacing w:line="360" w:lineRule="auto"/>
              <w:jc w:val="center"/>
              <w:rPr>
                <w:rFonts w:ascii="华文中宋" w:eastAsia="华文中宋" w:hAnsi="华文中宋"/>
              </w:rPr>
            </w:pPr>
            <w:r w:rsidRPr="00213756">
              <w:rPr>
                <w:rFonts w:ascii="华文中宋" w:eastAsia="华文中宋" w:hAnsi="华文中宋" w:hint="eastAsia"/>
              </w:rPr>
              <w:t>规格/型号</w:t>
            </w:r>
          </w:p>
        </w:tc>
        <w:tc>
          <w:tcPr>
            <w:tcW w:w="1260" w:type="dxa"/>
            <w:gridSpan w:val="2"/>
          </w:tcPr>
          <w:p w14:paraId="74667A55" w14:textId="77777777" w:rsidR="00046B15" w:rsidRPr="00213756" w:rsidRDefault="00046B15" w:rsidP="007222B8">
            <w:pPr>
              <w:spacing w:line="360" w:lineRule="auto"/>
              <w:jc w:val="center"/>
              <w:rPr>
                <w:rFonts w:ascii="华文中宋" w:eastAsia="华文中宋" w:hAnsi="华文中宋"/>
              </w:rPr>
            </w:pPr>
            <w:r w:rsidRPr="00213756">
              <w:rPr>
                <w:rFonts w:ascii="华文中宋" w:eastAsia="华文中宋" w:hAnsi="华文中宋" w:hint="eastAsia"/>
              </w:rPr>
              <w:t>生产厂家</w:t>
            </w:r>
          </w:p>
        </w:tc>
        <w:tc>
          <w:tcPr>
            <w:tcW w:w="822" w:type="dxa"/>
            <w:shd w:val="clear" w:color="auto" w:fill="auto"/>
          </w:tcPr>
          <w:p w14:paraId="1A700831" w14:textId="77777777" w:rsidR="00046B15" w:rsidRPr="00213756" w:rsidRDefault="00046B15" w:rsidP="007222B8">
            <w:pPr>
              <w:spacing w:line="360" w:lineRule="auto"/>
              <w:jc w:val="center"/>
              <w:rPr>
                <w:rFonts w:ascii="华文中宋" w:eastAsia="华文中宋" w:hAnsi="华文中宋"/>
              </w:rPr>
            </w:pPr>
            <w:r w:rsidRPr="00213756">
              <w:rPr>
                <w:rFonts w:ascii="华文中宋" w:eastAsia="华文中宋" w:hAnsi="华文中宋" w:hint="eastAsia"/>
              </w:rPr>
              <w:t>数 量</w:t>
            </w:r>
          </w:p>
        </w:tc>
        <w:tc>
          <w:tcPr>
            <w:tcW w:w="1043" w:type="dxa"/>
          </w:tcPr>
          <w:p w14:paraId="56F6F646" w14:textId="77777777" w:rsidR="00046B15" w:rsidRPr="00213756" w:rsidRDefault="00046B15" w:rsidP="007222B8">
            <w:pPr>
              <w:spacing w:line="360" w:lineRule="auto"/>
              <w:jc w:val="center"/>
              <w:rPr>
                <w:rFonts w:ascii="华文中宋" w:eastAsia="华文中宋" w:hAnsi="华文中宋"/>
              </w:rPr>
            </w:pPr>
            <w:r w:rsidRPr="00213756">
              <w:rPr>
                <w:rFonts w:ascii="华文中宋" w:eastAsia="华文中宋" w:hAnsi="华文中宋" w:hint="eastAsia"/>
              </w:rPr>
              <w:t>单位</w:t>
            </w:r>
          </w:p>
        </w:tc>
        <w:tc>
          <w:tcPr>
            <w:tcW w:w="1086" w:type="dxa"/>
            <w:shd w:val="clear" w:color="auto" w:fill="auto"/>
          </w:tcPr>
          <w:p w14:paraId="5B52B74A" w14:textId="77777777" w:rsidR="00046B15" w:rsidRPr="00213756" w:rsidRDefault="00046B15" w:rsidP="007222B8">
            <w:pPr>
              <w:spacing w:line="360" w:lineRule="auto"/>
              <w:jc w:val="center"/>
              <w:rPr>
                <w:rFonts w:ascii="华文中宋" w:eastAsia="华文中宋" w:hAnsi="华文中宋"/>
              </w:rPr>
            </w:pPr>
            <w:r w:rsidRPr="00213756">
              <w:rPr>
                <w:rFonts w:ascii="华文中宋" w:eastAsia="华文中宋" w:hAnsi="华文中宋" w:hint="eastAsia"/>
              </w:rPr>
              <w:t>单 价</w:t>
            </w:r>
          </w:p>
        </w:tc>
        <w:tc>
          <w:tcPr>
            <w:tcW w:w="1169" w:type="dxa"/>
            <w:shd w:val="clear" w:color="auto" w:fill="auto"/>
          </w:tcPr>
          <w:p w14:paraId="0F4E8640" w14:textId="77777777" w:rsidR="00046B15" w:rsidRPr="00213756" w:rsidRDefault="00046B15" w:rsidP="007222B8">
            <w:pPr>
              <w:spacing w:line="360" w:lineRule="auto"/>
              <w:jc w:val="center"/>
              <w:rPr>
                <w:rFonts w:ascii="华文中宋" w:eastAsia="华文中宋" w:hAnsi="华文中宋"/>
              </w:rPr>
            </w:pPr>
            <w:r w:rsidRPr="00213756">
              <w:rPr>
                <w:rFonts w:ascii="华文中宋" w:eastAsia="华文中宋" w:hAnsi="华文中宋" w:hint="eastAsia"/>
              </w:rPr>
              <w:t>总 价</w:t>
            </w:r>
          </w:p>
        </w:tc>
      </w:tr>
      <w:tr w:rsidR="00213756" w:rsidRPr="00213756" w14:paraId="1D5DA3DF" w14:textId="77777777" w:rsidTr="007222B8">
        <w:trPr>
          <w:trHeight w:val="487"/>
        </w:trPr>
        <w:tc>
          <w:tcPr>
            <w:tcW w:w="1609" w:type="dxa"/>
            <w:shd w:val="clear" w:color="auto" w:fill="auto"/>
          </w:tcPr>
          <w:p w14:paraId="3954236C" w14:textId="77777777" w:rsidR="00046B15" w:rsidRPr="00213756" w:rsidRDefault="00046B15" w:rsidP="007222B8">
            <w:pPr>
              <w:spacing w:line="360" w:lineRule="auto"/>
              <w:rPr>
                <w:rFonts w:ascii="宋体" w:hAnsi="宋体"/>
                <w:szCs w:val="21"/>
              </w:rPr>
            </w:pPr>
          </w:p>
        </w:tc>
        <w:tc>
          <w:tcPr>
            <w:tcW w:w="1533" w:type="dxa"/>
            <w:gridSpan w:val="2"/>
            <w:shd w:val="clear" w:color="auto" w:fill="auto"/>
          </w:tcPr>
          <w:p w14:paraId="6BDFC5FE" w14:textId="77777777" w:rsidR="00046B15" w:rsidRPr="00213756" w:rsidRDefault="00046B15" w:rsidP="007222B8">
            <w:pPr>
              <w:spacing w:line="360" w:lineRule="auto"/>
              <w:rPr>
                <w:rFonts w:ascii="宋体" w:hAnsi="宋体"/>
                <w:szCs w:val="21"/>
              </w:rPr>
            </w:pPr>
          </w:p>
        </w:tc>
        <w:tc>
          <w:tcPr>
            <w:tcW w:w="1260" w:type="dxa"/>
            <w:gridSpan w:val="2"/>
          </w:tcPr>
          <w:p w14:paraId="02BB805D" w14:textId="77777777" w:rsidR="00046B15" w:rsidRPr="00213756" w:rsidRDefault="00046B15" w:rsidP="007222B8">
            <w:pPr>
              <w:spacing w:line="360" w:lineRule="auto"/>
              <w:rPr>
                <w:rFonts w:ascii="宋体" w:hAnsi="宋体"/>
                <w:szCs w:val="21"/>
              </w:rPr>
            </w:pPr>
          </w:p>
        </w:tc>
        <w:tc>
          <w:tcPr>
            <w:tcW w:w="822" w:type="dxa"/>
            <w:shd w:val="clear" w:color="auto" w:fill="auto"/>
          </w:tcPr>
          <w:p w14:paraId="6E38103A" w14:textId="77777777" w:rsidR="00046B15" w:rsidRPr="00213756" w:rsidRDefault="00046B15" w:rsidP="007222B8">
            <w:pPr>
              <w:spacing w:line="360" w:lineRule="auto"/>
              <w:rPr>
                <w:rFonts w:ascii="宋体" w:hAnsi="宋体"/>
                <w:szCs w:val="21"/>
              </w:rPr>
            </w:pPr>
          </w:p>
        </w:tc>
        <w:tc>
          <w:tcPr>
            <w:tcW w:w="1043" w:type="dxa"/>
          </w:tcPr>
          <w:p w14:paraId="77D373DC" w14:textId="77777777" w:rsidR="00046B15" w:rsidRPr="00213756" w:rsidRDefault="00046B15" w:rsidP="007222B8">
            <w:pPr>
              <w:spacing w:line="360" w:lineRule="auto"/>
              <w:rPr>
                <w:rFonts w:ascii="宋体" w:hAnsi="宋体"/>
                <w:szCs w:val="21"/>
              </w:rPr>
            </w:pPr>
          </w:p>
        </w:tc>
        <w:tc>
          <w:tcPr>
            <w:tcW w:w="1086" w:type="dxa"/>
            <w:shd w:val="clear" w:color="auto" w:fill="auto"/>
          </w:tcPr>
          <w:p w14:paraId="0610BA55" w14:textId="77777777" w:rsidR="00046B15" w:rsidRPr="00213756" w:rsidRDefault="00046B15" w:rsidP="007222B8">
            <w:pPr>
              <w:spacing w:line="360" w:lineRule="auto"/>
              <w:rPr>
                <w:rFonts w:ascii="宋体" w:hAnsi="宋体"/>
                <w:szCs w:val="21"/>
              </w:rPr>
            </w:pPr>
          </w:p>
        </w:tc>
        <w:tc>
          <w:tcPr>
            <w:tcW w:w="1169" w:type="dxa"/>
            <w:shd w:val="clear" w:color="auto" w:fill="auto"/>
          </w:tcPr>
          <w:p w14:paraId="4AC908A6" w14:textId="77777777" w:rsidR="00046B15" w:rsidRPr="00213756" w:rsidRDefault="00046B15" w:rsidP="007222B8">
            <w:pPr>
              <w:spacing w:line="360" w:lineRule="auto"/>
              <w:rPr>
                <w:rFonts w:ascii="宋体" w:hAnsi="宋体"/>
                <w:szCs w:val="21"/>
              </w:rPr>
            </w:pPr>
          </w:p>
        </w:tc>
      </w:tr>
      <w:tr w:rsidR="00046B15" w:rsidRPr="00213756" w14:paraId="6B74401B" w14:textId="77777777" w:rsidTr="007222B8">
        <w:trPr>
          <w:trHeight w:val="487"/>
        </w:trPr>
        <w:tc>
          <w:tcPr>
            <w:tcW w:w="1609" w:type="dxa"/>
            <w:shd w:val="clear" w:color="auto" w:fill="auto"/>
          </w:tcPr>
          <w:p w14:paraId="2C645424" w14:textId="77777777" w:rsidR="00046B15" w:rsidRPr="00213756" w:rsidRDefault="00046B15" w:rsidP="007222B8">
            <w:pPr>
              <w:spacing w:line="360" w:lineRule="auto"/>
              <w:jc w:val="center"/>
              <w:rPr>
                <w:rFonts w:ascii="宋体" w:hAnsi="宋体"/>
                <w:szCs w:val="21"/>
              </w:rPr>
            </w:pPr>
            <w:r w:rsidRPr="00213756">
              <w:rPr>
                <w:rFonts w:ascii="华文中宋" w:eastAsia="华文中宋" w:hAnsi="华文中宋" w:hint="eastAsia"/>
              </w:rPr>
              <w:t>合计总价</w:t>
            </w:r>
          </w:p>
        </w:tc>
        <w:tc>
          <w:tcPr>
            <w:tcW w:w="776" w:type="dxa"/>
          </w:tcPr>
          <w:p w14:paraId="1FFCB06A" w14:textId="77777777" w:rsidR="00046B15" w:rsidRPr="00213756" w:rsidRDefault="00046B15" w:rsidP="007222B8">
            <w:pPr>
              <w:spacing w:line="360" w:lineRule="auto"/>
              <w:rPr>
                <w:rFonts w:ascii="华文中宋" w:eastAsia="华文中宋" w:hAnsi="华文中宋"/>
              </w:rPr>
            </w:pPr>
          </w:p>
        </w:tc>
        <w:tc>
          <w:tcPr>
            <w:tcW w:w="1048" w:type="dxa"/>
            <w:gridSpan w:val="2"/>
          </w:tcPr>
          <w:p w14:paraId="3C0882FD" w14:textId="77777777" w:rsidR="00046B15" w:rsidRPr="00213756" w:rsidRDefault="00046B15" w:rsidP="007222B8">
            <w:pPr>
              <w:spacing w:line="360" w:lineRule="auto"/>
              <w:rPr>
                <w:rFonts w:ascii="华文中宋" w:eastAsia="华文中宋" w:hAnsi="华文中宋"/>
              </w:rPr>
            </w:pPr>
          </w:p>
        </w:tc>
        <w:tc>
          <w:tcPr>
            <w:tcW w:w="5089" w:type="dxa"/>
            <w:gridSpan w:val="5"/>
            <w:shd w:val="clear" w:color="auto" w:fill="auto"/>
          </w:tcPr>
          <w:p w14:paraId="2D95EB65" w14:textId="77777777" w:rsidR="00046B15" w:rsidRPr="00213756" w:rsidRDefault="00046B15" w:rsidP="007222B8">
            <w:pPr>
              <w:spacing w:line="360" w:lineRule="auto"/>
              <w:rPr>
                <w:rFonts w:ascii="宋体" w:hAnsi="宋体"/>
                <w:szCs w:val="21"/>
              </w:rPr>
            </w:pPr>
            <w:r w:rsidRPr="00213756">
              <w:rPr>
                <w:rFonts w:ascii="华文中宋" w:eastAsia="华文中宋" w:hAnsi="华文中宋" w:hint="eastAsia"/>
              </w:rPr>
              <w:t>￥       元</w:t>
            </w:r>
          </w:p>
        </w:tc>
      </w:tr>
    </w:tbl>
    <w:p w14:paraId="65CC3169" w14:textId="77777777" w:rsidR="00046B15" w:rsidRPr="00213756" w:rsidRDefault="00046B15" w:rsidP="00046B15">
      <w:pPr>
        <w:spacing w:line="360" w:lineRule="auto"/>
        <w:rPr>
          <w:rFonts w:ascii="宋体" w:hAnsi="宋体"/>
        </w:rPr>
      </w:pPr>
    </w:p>
    <w:p w14:paraId="65906EAC" w14:textId="77777777" w:rsidR="00046B15" w:rsidRPr="00213756" w:rsidRDefault="00046B15" w:rsidP="00046B15">
      <w:pPr>
        <w:spacing w:line="360" w:lineRule="auto"/>
        <w:rPr>
          <w:rFonts w:ascii="宋体" w:hAnsi="宋体"/>
        </w:rPr>
      </w:pPr>
    </w:p>
    <w:p w14:paraId="70F29B0B" w14:textId="77777777" w:rsidR="00046B15" w:rsidRPr="00213756" w:rsidRDefault="00046B15" w:rsidP="00046B15">
      <w:pPr>
        <w:spacing w:line="360" w:lineRule="auto"/>
        <w:rPr>
          <w:rFonts w:ascii="宋体" w:hAnsi="宋体"/>
        </w:rPr>
      </w:pPr>
    </w:p>
    <w:p w14:paraId="2632D7AE" w14:textId="77777777" w:rsidR="00046B15" w:rsidRPr="00213756" w:rsidRDefault="00046B15" w:rsidP="00046B15">
      <w:pPr>
        <w:spacing w:line="360" w:lineRule="auto"/>
        <w:rPr>
          <w:rFonts w:ascii="宋体" w:hAnsi="宋体"/>
        </w:rPr>
      </w:pPr>
    </w:p>
    <w:p w14:paraId="0788EA3B" w14:textId="77777777" w:rsidR="00046B15" w:rsidRPr="00213756" w:rsidRDefault="00046B15" w:rsidP="00046B15">
      <w:pPr>
        <w:spacing w:line="360" w:lineRule="auto"/>
        <w:rPr>
          <w:rFonts w:ascii="宋体" w:hAnsi="宋体"/>
        </w:rPr>
      </w:pPr>
    </w:p>
    <w:p w14:paraId="2A8E9FDE" w14:textId="77777777" w:rsidR="00046B15" w:rsidRPr="00213756" w:rsidRDefault="00046B15" w:rsidP="00046B15">
      <w:pPr>
        <w:spacing w:line="360" w:lineRule="auto"/>
        <w:ind w:leftChars="257" w:left="617" w:firstLineChars="1525" w:firstLine="3660"/>
        <w:rPr>
          <w:rFonts w:ascii="黑体" w:eastAsia="黑体"/>
        </w:rPr>
      </w:pPr>
      <w:r w:rsidRPr="00213756">
        <w:rPr>
          <w:rFonts w:ascii="黑体" w:eastAsia="黑体" w:hint="eastAsia"/>
        </w:rPr>
        <w:t>甲方（买受人）：复旦大学</w:t>
      </w:r>
    </w:p>
    <w:p w14:paraId="3C97D799" w14:textId="77777777" w:rsidR="00046B15" w:rsidRPr="00213756" w:rsidRDefault="00046B15" w:rsidP="00046B15">
      <w:pPr>
        <w:spacing w:line="360" w:lineRule="auto"/>
        <w:jc w:val="right"/>
        <w:rPr>
          <w:rFonts w:ascii="黑体" w:eastAsia="黑体"/>
        </w:rPr>
      </w:pPr>
      <w:r w:rsidRPr="00213756">
        <w:rPr>
          <w:rFonts w:ascii="黑体" w:eastAsia="黑体" w:hint="eastAsia"/>
          <w:u w:val="single"/>
        </w:rPr>
        <w:t xml:space="preserve">                          </w:t>
      </w:r>
      <w:r w:rsidRPr="00213756">
        <w:rPr>
          <w:rFonts w:ascii="黑体" w:eastAsia="黑体" w:hint="eastAsia"/>
        </w:rPr>
        <w:t>（盖章）</w:t>
      </w:r>
    </w:p>
    <w:p w14:paraId="2836DB28" w14:textId="77777777" w:rsidR="00046B15" w:rsidRPr="00213756" w:rsidRDefault="00046B15" w:rsidP="00046B15">
      <w:pPr>
        <w:spacing w:line="360" w:lineRule="auto"/>
        <w:rPr>
          <w:rFonts w:ascii="宋体" w:hAnsi="宋体"/>
        </w:rPr>
      </w:pPr>
    </w:p>
    <w:p w14:paraId="5B824773" w14:textId="77777777" w:rsidR="00046B15" w:rsidRPr="00213756" w:rsidRDefault="00046B15" w:rsidP="00046B15">
      <w:pPr>
        <w:spacing w:line="360" w:lineRule="auto"/>
        <w:rPr>
          <w:rFonts w:ascii="宋体" w:hAnsi="宋体"/>
        </w:rPr>
      </w:pPr>
    </w:p>
    <w:p w14:paraId="2FFBF047" w14:textId="77777777" w:rsidR="00046B15" w:rsidRPr="00213756" w:rsidRDefault="00046B15" w:rsidP="00046B15">
      <w:pPr>
        <w:spacing w:line="360" w:lineRule="auto"/>
        <w:rPr>
          <w:rFonts w:ascii="宋体" w:hAnsi="宋体"/>
        </w:rPr>
      </w:pPr>
    </w:p>
    <w:p w14:paraId="6F3DA40A" w14:textId="77777777" w:rsidR="00046B15" w:rsidRPr="00213756" w:rsidRDefault="00046B15" w:rsidP="00046B15">
      <w:pPr>
        <w:spacing w:line="360" w:lineRule="auto"/>
        <w:ind w:leftChars="257" w:left="617" w:firstLineChars="1525" w:firstLine="3660"/>
        <w:rPr>
          <w:rFonts w:ascii="黑体" w:eastAsia="黑体"/>
        </w:rPr>
      </w:pPr>
      <w:r w:rsidRPr="00213756">
        <w:rPr>
          <w:rFonts w:ascii="黑体" w:eastAsia="黑体" w:hint="eastAsia"/>
        </w:rPr>
        <w:t>乙方（出卖人）：</w:t>
      </w:r>
      <w:r w:rsidRPr="00213756">
        <w:rPr>
          <w:rFonts w:ascii="黑体" w:eastAsia="黑体" w:hint="eastAsia"/>
          <w:u w:val="single"/>
        </w:rPr>
        <w:t xml:space="preserve">           </w:t>
      </w:r>
    </w:p>
    <w:p w14:paraId="2ACB0214" w14:textId="77777777" w:rsidR="00046B15" w:rsidRPr="00213756" w:rsidRDefault="00046B15" w:rsidP="00046B15">
      <w:pPr>
        <w:spacing w:line="360" w:lineRule="auto"/>
        <w:jc w:val="right"/>
        <w:rPr>
          <w:rFonts w:ascii="黑体" w:eastAsia="黑体"/>
        </w:rPr>
      </w:pPr>
      <w:r w:rsidRPr="00213756">
        <w:rPr>
          <w:rFonts w:ascii="黑体" w:eastAsia="黑体" w:hint="eastAsia"/>
          <w:u w:val="single"/>
        </w:rPr>
        <w:t xml:space="preserve">                          </w:t>
      </w:r>
      <w:r w:rsidRPr="00213756">
        <w:rPr>
          <w:rFonts w:ascii="黑体" w:eastAsia="黑体" w:hint="eastAsia"/>
        </w:rPr>
        <w:t>（盖章）</w:t>
      </w:r>
    </w:p>
    <w:p w14:paraId="491B8937" w14:textId="77777777" w:rsidR="0011040C" w:rsidRPr="00213756" w:rsidRDefault="0011040C" w:rsidP="00046B15">
      <w:pPr>
        <w:wordWrap w:val="0"/>
        <w:spacing w:line="280" w:lineRule="exact"/>
        <w:jc w:val="right"/>
        <w:rPr>
          <w:rFonts w:ascii="黑体" w:eastAsia="黑体"/>
          <w:u w:val="single"/>
        </w:rPr>
      </w:pPr>
    </w:p>
    <w:p w14:paraId="406BD58D" w14:textId="77777777" w:rsidR="0011040C" w:rsidRPr="00213756" w:rsidRDefault="0011040C" w:rsidP="00ED2006">
      <w:pPr>
        <w:spacing w:line="600" w:lineRule="exact"/>
        <w:rPr>
          <w:rFonts w:ascii="黑体" w:eastAsia="黑体"/>
          <w:u w:val="single"/>
        </w:rPr>
      </w:pPr>
    </w:p>
    <w:p w14:paraId="03EC6282" w14:textId="77777777" w:rsidR="0011040C" w:rsidRPr="00213756" w:rsidRDefault="0011040C" w:rsidP="0011040C">
      <w:pPr>
        <w:spacing w:line="500" w:lineRule="exact"/>
        <w:rPr>
          <w:rFonts w:ascii="宋体" w:hAnsi="宋体"/>
          <w:sz w:val="28"/>
          <w:szCs w:val="28"/>
        </w:rPr>
      </w:pPr>
      <w:r w:rsidRPr="00213756">
        <w:rPr>
          <w:rFonts w:ascii="黑体" w:eastAsia="黑体"/>
          <w:u w:val="single"/>
        </w:rPr>
        <w:br w:type="page"/>
      </w:r>
      <w:r w:rsidRPr="00213756">
        <w:rPr>
          <w:rFonts w:ascii="宋体" w:hAnsi="宋体" w:hint="eastAsia"/>
          <w:sz w:val="28"/>
          <w:szCs w:val="28"/>
        </w:rPr>
        <w:lastRenderedPageBreak/>
        <w:t>附件：中标通知书</w:t>
      </w:r>
    </w:p>
    <w:p w14:paraId="1E8BD85D" w14:textId="77777777" w:rsidR="0011040C" w:rsidRPr="00213756" w:rsidRDefault="0011040C" w:rsidP="0011040C">
      <w:pPr>
        <w:jc w:val="center"/>
        <w:rPr>
          <w:rFonts w:ascii="微软雅黑" w:eastAsia="微软雅黑" w:hAnsi="微软雅黑"/>
          <w:szCs w:val="24"/>
        </w:rPr>
      </w:pPr>
      <w:r w:rsidRPr="00213756">
        <w:rPr>
          <w:rFonts w:ascii="微软雅黑" w:eastAsia="微软雅黑" w:hAnsi="微软雅黑" w:hint="eastAsia"/>
          <w:sz w:val="44"/>
          <w:szCs w:val="44"/>
        </w:rPr>
        <w:t>中 标 通 知 书 （格式）</w:t>
      </w:r>
    </w:p>
    <w:p w14:paraId="75F83808" w14:textId="77777777" w:rsidR="0011040C" w:rsidRPr="00213756" w:rsidRDefault="0011040C" w:rsidP="0011040C">
      <w:pPr>
        <w:jc w:val="center"/>
        <w:rPr>
          <w:szCs w:val="21"/>
        </w:rPr>
      </w:pPr>
    </w:p>
    <w:tbl>
      <w:tblPr>
        <w:tblW w:w="935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606"/>
        <w:gridCol w:w="6750"/>
      </w:tblGrid>
      <w:tr w:rsidR="00213756" w:rsidRPr="00213756" w14:paraId="2E091BCB" w14:textId="77777777" w:rsidTr="00BD379A">
        <w:tc>
          <w:tcPr>
            <w:tcW w:w="9356" w:type="dxa"/>
            <w:gridSpan w:val="2"/>
            <w:tcBorders>
              <w:top w:val="single" w:sz="12" w:space="0" w:color="auto"/>
              <w:bottom w:val="nil"/>
            </w:tcBorders>
            <w:vAlign w:val="bottom"/>
          </w:tcPr>
          <w:p w14:paraId="4E8A795A" w14:textId="77777777" w:rsidR="0011040C" w:rsidRPr="00213756" w:rsidRDefault="0011040C" w:rsidP="00BD379A">
            <w:pPr>
              <w:spacing w:line="720" w:lineRule="exact"/>
              <w:rPr>
                <w:rFonts w:ascii="仿宋" w:eastAsia="仿宋" w:hAnsi="仿宋"/>
                <w:sz w:val="32"/>
                <w:szCs w:val="32"/>
              </w:rPr>
            </w:pPr>
            <w:r w:rsidRPr="00213756">
              <w:rPr>
                <w:rFonts w:ascii="仿宋" w:eastAsia="仿宋" w:hAnsi="仿宋" w:hint="eastAsia"/>
                <w:sz w:val="32"/>
                <w:szCs w:val="32"/>
                <w:u w:val="single"/>
              </w:rPr>
              <w:t xml:space="preserve">                          </w:t>
            </w:r>
            <w:r w:rsidRPr="00213756">
              <w:rPr>
                <w:rFonts w:ascii="仿宋" w:eastAsia="仿宋" w:hAnsi="仿宋" w:hint="eastAsia"/>
                <w:sz w:val="32"/>
                <w:szCs w:val="32"/>
              </w:rPr>
              <w:t>：</w:t>
            </w:r>
          </w:p>
          <w:p w14:paraId="315E41A5" w14:textId="77777777" w:rsidR="0011040C" w:rsidRPr="00213756" w:rsidRDefault="0011040C" w:rsidP="00BD379A">
            <w:pPr>
              <w:spacing w:line="720" w:lineRule="exact"/>
              <w:ind w:firstLine="600"/>
              <w:rPr>
                <w:rFonts w:ascii="仿宋" w:eastAsia="仿宋" w:hAnsi="仿宋"/>
                <w:sz w:val="32"/>
                <w:szCs w:val="32"/>
              </w:rPr>
            </w:pPr>
            <w:r w:rsidRPr="00213756">
              <w:rPr>
                <w:rFonts w:ascii="仿宋" w:eastAsia="仿宋" w:hAnsi="仿宋" w:hint="eastAsia"/>
                <w:sz w:val="32"/>
                <w:szCs w:val="32"/>
              </w:rPr>
              <w:t>复旦大学</w:t>
            </w:r>
            <w:r w:rsidRPr="00213756">
              <w:rPr>
                <w:rFonts w:ascii="仿宋" w:eastAsia="仿宋" w:hAnsi="仿宋" w:hint="eastAsia"/>
                <w:sz w:val="32"/>
                <w:szCs w:val="32"/>
                <w:u w:val="single"/>
              </w:rPr>
              <w:t xml:space="preserve">                      </w:t>
            </w:r>
            <w:r w:rsidRPr="00213756">
              <w:rPr>
                <w:rFonts w:ascii="仿宋" w:eastAsia="仿宋" w:hAnsi="仿宋"/>
                <w:sz w:val="32"/>
                <w:szCs w:val="32"/>
              </w:rPr>
              <w:t>采购</w:t>
            </w:r>
            <w:r w:rsidRPr="00213756">
              <w:rPr>
                <w:rFonts w:ascii="仿宋" w:eastAsia="仿宋" w:hAnsi="仿宋" w:hint="eastAsia"/>
                <w:sz w:val="32"/>
                <w:szCs w:val="32"/>
              </w:rPr>
              <w:t>招标项目</w:t>
            </w:r>
            <w:r w:rsidRPr="00213756">
              <w:rPr>
                <w:rFonts w:ascii="仿宋" w:eastAsia="仿宋" w:hAnsi="仿宋"/>
                <w:sz w:val="32"/>
                <w:szCs w:val="32"/>
              </w:rPr>
              <w:t>（项目编号：</w:t>
            </w:r>
            <w:r w:rsidRPr="00213756">
              <w:rPr>
                <w:rFonts w:ascii="仿宋" w:eastAsia="仿宋" w:hAnsi="仿宋" w:hint="eastAsia"/>
                <w:sz w:val="32"/>
                <w:szCs w:val="32"/>
                <w:u w:val="single"/>
              </w:rPr>
              <w:t xml:space="preserve">                 </w:t>
            </w:r>
            <w:r w:rsidRPr="00213756">
              <w:rPr>
                <w:rFonts w:ascii="仿宋" w:eastAsia="仿宋" w:hAnsi="仿宋"/>
                <w:sz w:val="32"/>
                <w:szCs w:val="32"/>
              </w:rPr>
              <w:t>）</w:t>
            </w:r>
            <w:r w:rsidRPr="00213756">
              <w:rPr>
                <w:rFonts w:ascii="仿宋" w:eastAsia="仿宋" w:hAnsi="仿宋" w:hint="eastAsia"/>
                <w:sz w:val="32"/>
                <w:szCs w:val="32"/>
              </w:rPr>
              <w:t>，经评审确定贵司为中标单位，中标金额：人民币</w:t>
            </w:r>
            <w:r w:rsidRPr="00213756">
              <w:rPr>
                <w:rFonts w:ascii="仿宋" w:eastAsia="仿宋" w:hAnsi="仿宋" w:hint="eastAsia"/>
                <w:sz w:val="32"/>
                <w:szCs w:val="32"/>
                <w:u w:val="single"/>
              </w:rPr>
              <w:t xml:space="preserve">               </w:t>
            </w:r>
            <w:r w:rsidRPr="00213756">
              <w:rPr>
                <w:rFonts w:ascii="仿宋" w:eastAsia="仿宋" w:hAnsi="仿宋" w:hint="eastAsia"/>
                <w:sz w:val="32"/>
                <w:szCs w:val="32"/>
              </w:rPr>
              <w:t>元（</w:t>
            </w:r>
            <w:r w:rsidRPr="00213756">
              <w:rPr>
                <w:rFonts w:ascii="仿宋" w:eastAsia="仿宋" w:hAnsi="仿宋"/>
                <w:sz w:val="32"/>
                <w:szCs w:val="32"/>
              </w:rPr>
              <w:t xml:space="preserve">RMB </w:t>
            </w:r>
            <w:r w:rsidRPr="00213756">
              <w:rPr>
                <w:rFonts w:ascii="仿宋" w:eastAsia="仿宋" w:hAnsi="仿宋" w:hint="eastAsia"/>
                <w:sz w:val="32"/>
                <w:szCs w:val="32"/>
                <w:u w:val="single"/>
              </w:rPr>
              <w:t xml:space="preserve">            </w:t>
            </w:r>
            <w:r w:rsidRPr="00213756">
              <w:rPr>
                <w:rFonts w:ascii="仿宋" w:eastAsia="仿宋" w:hAnsi="仿宋"/>
                <w:sz w:val="32"/>
                <w:szCs w:val="32"/>
              </w:rPr>
              <w:t>）</w:t>
            </w:r>
            <w:r w:rsidRPr="00213756">
              <w:rPr>
                <w:rFonts w:ascii="仿宋" w:eastAsia="仿宋" w:hAnsi="仿宋" w:hint="eastAsia"/>
                <w:sz w:val="32"/>
                <w:szCs w:val="32"/>
              </w:rPr>
              <w:t>。</w:t>
            </w:r>
          </w:p>
          <w:p w14:paraId="08092984" w14:textId="77777777" w:rsidR="0011040C" w:rsidRPr="00213756" w:rsidRDefault="00DA3FD8" w:rsidP="00BD379A">
            <w:pPr>
              <w:spacing w:line="720" w:lineRule="exact"/>
              <w:ind w:firstLine="600"/>
              <w:rPr>
                <w:rFonts w:ascii="仿宋" w:eastAsia="仿宋" w:hAnsi="仿宋"/>
                <w:b/>
                <w:sz w:val="30"/>
                <w:szCs w:val="30"/>
              </w:rPr>
            </w:pPr>
            <w:r w:rsidRPr="00213756">
              <w:rPr>
                <w:rFonts w:ascii="仿宋" w:eastAsia="仿宋" w:hAnsi="仿宋" w:hint="eastAsia"/>
                <w:b/>
                <w:sz w:val="32"/>
                <w:szCs w:val="32"/>
              </w:rPr>
              <w:t>请你单位在中标通知书发出之日起三十日内与采购单位签订合同</w:t>
            </w:r>
            <w:r w:rsidR="0011040C" w:rsidRPr="00213756">
              <w:rPr>
                <w:rFonts w:ascii="仿宋" w:eastAsia="仿宋" w:hAnsi="仿宋" w:hint="eastAsia"/>
                <w:b/>
                <w:sz w:val="32"/>
                <w:szCs w:val="32"/>
              </w:rPr>
              <w:t>。</w:t>
            </w:r>
          </w:p>
          <w:p w14:paraId="628A66DF" w14:textId="77777777" w:rsidR="0011040C" w:rsidRPr="00213756" w:rsidRDefault="0011040C" w:rsidP="00BD379A">
            <w:pPr>
              <w:ind w:firstLine="600"/>
              <w:rPr>
                <w:rFonts w:ascii="仿宋" w:eastAsia="仿宋" w:hAnsi="仿宋"/>
                <w:sz w:val="30"/>
                <w:szCs w:val="30"/>
              </w:rPr>
            </w:pPr>
          </w:p>
          <w:p w14:paraId="72996282" w14:textId="77777777" w:rsidR="0011040C" w:rsidRPr="00213756" w:rsidRDefault="0011040C" w:rsidP="00BD379A">
            <w:pPr>
              <w:ind w:firstLine="600"/>
              <w:rPr>
                <w:rFonts w:ascii="仿宋" w:eastAsia="仿宋" w:hAnsi="仿宋"/>
                <w:sz w:val="30"/>
                <w:szCs w:val="30"/>
              </w:rPr>
            </w:pPr>
          </w:p>
          <w:p w14:paraId="01650BD8" w14:textId="77777777" w:rsidR="0011040C" w:rsidRPr="00213756" w:rsidRDefault="0011040C" w:rsidP="00BD379A">
            <w:pPr>
              <w:ind w:firstLine="600"/>
              <w:rPr>
                <w:rFonts w:ascii="仿宋" w:eastAsia="仿宋" w:hAnsi="仿宋"/>
                <w:sz w:val="30"/>
                <w:szCs w:val="30"/>
              </w:rPr>
            </w:pPr>
          </w:p>
          <w:p w14:paraId="1C83FF44" w14:textId="77777777" w:rsidR="0011040C" w:rsidRPr="00213756" w:rsidRDefault="0011040C" w:rsidP="00BD379A">
            <w:pPr>
              <w:ind w:firstLine="600"/>
              <w:rPr>
                <w:rFonts w:ascii="仿宋" w:eastAsia="仿宋" w:hAnsi="仿宋"/>
                <w:sz w:val="30"/>
                <w:szCs w:val="30"/>
              </w:rPr>
            </w:pPr>
          </w:p>
          <w:p w14:paraId="0EE4841C" w14:textId="77777777" w:rsidR="0011040C" w:rsidRPr="00213756" w:rsidRDefault="0011040C" w:rsidP="00BD379A">
            <w:pPr>
              <w:ind w:firstLine="600"/>
              <w:rPr>
                <w:rFonts w:ascii="仿宋" w:eastAsia="仿宋" w:hAnsi="仿宋"/>
                <w:sz w:val="30"/>
                <w:szCs w:val="30"/>
              </w:rPr>
            </w:pPr>
          </w:p>
          <w:p w14:paraId="6FACF22F" w14:textId="77777777" w:rsidR="0011040C" w:rsidRPr="00213756" w:rsidRDefault="0011040C" w:rsidP="00BD379A">
            <w:pPr>
              <w:ind w:firstLine="600"/>
              <w:rPr>
                <w:rFonts w:ascii="仿宋" w:eastAsia="仿宋" w:hAnsi="仿宋"/>
                <w:sz w:val="30"/>
                <w:szCs w:val="30"/>
              </w:rPr>
            </w:pPr>
          </w:p>
          <w:p w14:paraId="58D3EC9F" w14:textId="77777777" w:rsidR="0011040C" w:rsidRPr="00213756" w:rsidRDefault="0011040C" w:rsidP="00BD379A">
            <w:pPr>
              <w:ind w:firstLine="600"/>
              <w:rPr>
                <w:rFonts w:ascii="仿宋" w:eastAsia="仿宋" w:hAnsi="仿宋"/>
                <w:sz w:val="30"/>
                <w:szCs w:val="30"/>
              </w:rPr>
            </w:pPr>
          </w:p>
          <w:p w14:paraId="55297570" w14:textId="77777777" w:rsidR="0011040C" w:rsidRPr="00213756" w:rsidRDefault="0011040C" w:rsidP="00BD379A">
            <w:pPr>
              <w:ind w:firstLine="600"/>
              <w:rPr>
                <w:rFonts w:ascii="仿宋" w:eastAsia="仿宋" w:hAnsi="仿宋"/>
                <w:sz w:val="30"/>
                <w:szCs w:val="30"/>
              </w:rPr>
            </w:pPr>
          </w:p>
          <w:p w14:paraId="328B362F" w14:textId="77777777" w:rsidR="0011040C" w:rsidRPr="00213756" w:rsidRDefault="0011040C" w:rsidP="00BD379A">
            <w:pPr>
              <w:wordWrap w:val="0"/>
              <w:ind w:firstLine="600"/>
              <w:rPr>
                <w:rFonts w:ascii="仿宋" w:eastAsia="仿宋" w:hAnsi="仿宋"/>
                <w:sz w:val="30"/>
                <w:szCs w:val="30"/>
              </w:rPr>
            </w:pPr>
          </w:p>
          <w:p w14:paraId="21AA8384" w14:textId="77777777" w:rsidR="0011040C" w:rsidRPr="00213756" w:rsidRDefault="0011040C" w:rsidP="00BD379A">
            <w:pPr>
              <w:wordWrap w:val="0"/>
              <w:ind w:firstLine="600"/>
              <w:rPr>
                <w:rFonts w:ascii="仿宋" w:eastAsia="仿宋" w:hAnsi="仿宋"/>
                <w:sz w:val="30"/>
                <w:szCs w:val="30"/>
              </w:rPr>
            </w:pPr>
          </w:p>
          <w:p w14:paraId="25841BA6" w14:textId="77777777" w:rsidR="0011040C" w:rsidRPr="00213756" w:rsidRDefault="0011040C" w:rsidP="00BD379A">
            <w:pPr>
              <w:wordWrap w:val="0"/>
              <w:ind w:firstLine="600"/>
              <w:rPr>
                <w:rFonts w:ascii="仿宋" w:eastAsia="仿宋" w:hAnsi="仿宋"/>
                <w:sz w:val="30"/>
                <w:szCs w:val="30"/>
              </w:rPr>
            </w:pPr>
          </w:p>
          <w:p w14:paraId="582567B9" w14:textId="77777777" w:rsidR="0011040C" w:rsidRPr="00213756" w:rsidRDefault="0011040C" w:rsidP="00BD379A">
            <w:pPr>
              <w:wordWrap w:val="0"/>
              <w:ind w:firstLine="600"/>
              <w:rPr>
                <w:rFonts w:ascii="仿宋" w:eastAsia="仿宋" w:hAnsi="仿宋"/>
                <w:sz w:val="30"/>
                <w:szCs w:val="30"/>
              </w:rPr>
            </w:pPr>
          </w:p>
        </w:tc>
      </w:tr>
      <w:tr w:rsidR="00213756" w:rsidRPr="00213756" w14:paraId="14FDB7F9" w14:textId="77777777" w:rsidTr="0011040C">
        <w:trPr>
          <w:trHeight w:val="1410"/>
        </w:trPr>
        <w:tc>
          <w:tcPr>
            <w:tcW w:w="2606" w:type="dxa"/>
            <w:tcBorders>
              <w:top w:val="nil"/>
              <w:bottom w:val="single" w:sz="6" w:space="0" w:color="auto"/>
              <w:right w:val="nil"/>
            </w:tcBorders>
          </w:tcPr>
          <w:p w14:paraId="2E7C10B1" w14:textId="77777777" w:rsidR="0011040C" w:rsidRPr="00213756" w:rsidRDefault="0011040C" w:rsidP="00BD379A">
            <w:pPr>
              <w:rPr>
                <w:rFonts w:ascii="仿宋" w:eastAsia="仿宋" w:hAnsi="仿宋"/>
                <w:sz w:val="30"/>
                <w:szCs w:val="30"/>
              </w:rPr>
            </w:pPr>
          </w:p>
        </w:tc>
        <w:tc>
          <w:tcPr>
            <w:tcW w:w="6750" w:type="dxa"/>
            <w:tcBorders>
              <w:top w:val="nil"/>
              <w:left w:val="nil"/>
              <w:bottom w:val="single" w:sz="6" w:space="0" w:color="auto"/>
            </w:tcBorders>
          </w:tcPr>
          <w:p w14:paraId="689916E3" w14:textId="77777777" w:rsidR="0011040C" w:rsidRPr="00213756" w:rsidRDefault="0011040C" w:rsidP="00BD379A">
            <w:pPr>
              <w:rPr>
                <w:rFonts w:ascii="仿宋" w:eastAsia="仿宋" w:hAnsi="仿宋"/>
                <w:sz w:val="32"/>
                <w:szCs w:val="32"/>
              </w:rPr>
            </w:pPr>
            <w:r w:rsidRPr="00213756">
              <w:rPr>
                <w:rFonts w:ascii="仿宋" w:eastAsia="仿宋" w:hAnsi="仿宋" w:hint="eastAsia"/>
                <w:sz w:val="32"/>
                <w:szCs w:val="32"/>
              </w:rPr>
              <w:t>采购单位：复旦大学</w:t>
            </w:r>
          </w:p>
          <w:p w14:paraId="540FF255" w14:textId="77777777" w:rsidR="0011040C" w:rsidRPr="00213756" w:rsidRDefault="0011040C" w:rsidP="00BD379A">
            <w:pPr>
              <w:wordWrap w:val="0"/>
              <w:rPr>
                <w:rFonts w:ascii="仿宋" w:eastAsia="仿宋" w:hAnsi="仿宋"/>
                <w:sz w:val="32"/>
                <w:szCs w:val="32"/>
              </w:rPr>
            </w:pPr>
            <w:r w:rsidRPr="00213756">
              <w:rPr>
                <w:rFonts w:ascii="仿宋" w:eastAsia="仿宋" w:hAnsi="仿宋" w:hint="eastAsia"/>
                <w:sz w:val="32"/>
                <w:szCs w:val="32"/>
              </w:rPr>
              <w:t>招标代理：上海国际招标有限公司</w:t>
            </w:r>
          </w:p>
          <w:p w14:paraId="02D087FD" w14:textId="77777777" w:rsidR="0011040C" w:rsidRPr="00213756" w:rsidRDefault="0011040C" w:rsidP="00BD379A">
            <w:pPr>
              <w:wordWrap w:val="0"/>
              <w:rPr>
                <w:rFonts w:ascii="仿宋" w:eastAsia="仿宋" w:hAnsi="仿宋"/>
                <w:sz w:val="30"/>
                <w:szCs w:val="30"/>
              </w:rPr>
            </w:pPr>
            <w:r w:rsidRPr="00213756">
              <w:rPr>
                <w:rFonts w:ascii="仿宋" w:eastAsia="仿宋" w:hAnsi="仿宋" w:hint="eastAsia"/>
                <w:sz w:val="32"/>
                <w:szCs w:val="32"/>
              </w:rPr>
              <w:t>日    期：</w:t>
            </w:r>
            <w:r w:rsidRPr="00213756">
              <w:rPr>
                <w:rFonts w:ascii="仿宋" w:eastAsia="仿宋" w:hAnsi="仿宋" w:hint="eastAsia"/>
                <w:sz w:val="32"/>
                <w:szCs w:val="32"/>
                <w:u w:val="single"/>
              </w:rPr>
              <w:t xml:space="preserve">     </w:t>
            </w:r>
            <w:r w:rsidRPr="00213756">
              <w:rPr>
                <w:rFonts w:ascii="仿宋" w:eastAsia="仿宋" w:hAnsi="仿宋"/>
                <w:sz w:val="32"/>
                <w:szCs w:val="32"/>
              </w:rPr>
              <w:t>年</w:t>
            </w:r>
            <w:r w:rsidRPr="00213756">
              <w:rPr>
                <w:rFonts w:ascii="仿宋" w:eastAsia="仿宋" w:hAnsi="仿宋" w:hint="eastAsia"/>
                <w:sz w:val="32"/>
                <w:szCs w:val="32"/>
                <w:u w:val="single"/>
              </w:rPr>
              <w:t xml:space="preserve">   </w:t>
            </w:r>
            <w:r w:rsidRPr="00213756">
              <w:rPr>
                <w:rFonts w:ascii="仿宋" w:eastAsia="仿宋" w:hAnsi="仿宋"/>
                <w:sz w:val="32"/>
                <w:szCs w:val="32"/>
              </w:rPr>
              <w:t>月</w:t>
            </w:r>
            <w:r w:rsidRPr="00213756">
              <w:rPr>
                <w:rFonts w:ascii="仿宋" w:eastAsia="仿宋" w:hAnsi="仿宋" w:hint="eastAsia"/>
                <w:sz w:val="32"/>
                <w:szCs w:val="32"/>
                <w:u w:val="single"/>
              </w:rPr>
              <w:t xml:space="preserve">   </w:t>
            </w:r>
            <w:r w:rsidRPr="00213756">
              <w:rPr>
                <w:rFonts w:ascii="仿宋" w:eastAsia="仿宋" w:hAnsi="仿宋"/>
                <w:sz w:val="32"/>
                <w:szCs w:val="32"/>
              </w:rPr>
              <w:t>日</w:t>
            </w:r>
          </w:p>
        </w:tc>
      </w:tr>
      <w:tr w:rsidR="00213756" w:rsidRPr="00213756" w14:paraId="4061F9DE" w14:textId="77777777" w:rsidTr="00BD379A">
        <w:trPr>
          <w:trHeight w:val="91"/>
        </w:trPr>
        <w:tc>
          <w:tcPr>
            <w:tcW w:w="9356" w:type="dxa"/>
            <w:gridSpan w:val="2"/>
            <w:tcBorders>
              <w:top w:val="single" w:sz="6" w:space="0" w:color="auto"/>
              <w:bottom w:val="single" w:sz="12" w:space="0" w:color="auto"/>
            </w:tcBorders>
          </w:tcPr>
          <w:p w14:paraId="648794BD" w14:textId="77777777" w:rsidR="0011040C" w:rsidRPr="00213756" w:rsidRDefault="0011040C" w:rsidP="00BD379A">
            <w:pPr>
              <w:jc w:val="left"/>
              <w:rPr>
                <w:rFonts w:ascii="仿宋" w:eastAsia="仿宋" w:hAnsi="仿宋"/>
                <w:szCs w:val="21"/>
              </w:rPr>
            </w:pPr>
            <w:r w:rsidRPr="00213756">
              <w:rPr>
                <w:rFonts w:ascii="仿宋" w:eastAsia="仿宋" w:hAnsi="仿宋" w:hint="eastAsia"/>
                <w:szCs w:val="21"/>
              </w:rPr>
              <w:t>注：本项目已在财政部备案    是（</w:t>
            </w:r>
            <w:r w:rsidRPr="00213756">
              <w:rPr>
                <w:rFonts w:ascii="宋体" w:hAnsi="宋体" w:hint="eastAsia"/>
                <w:szCs w:val="21"/>
              </w:rPr>
              <w:t xml:space="preserve"> </w:t>
            </w:r>
            <w:r w:rsidRPr="00213756">
              <w:rPr>
                <w:rFonts w:ascii="仿宋" w:eastAsia="仿宋" w:hAnsi="仿宋" w:hint="eastAsia"/>
                <w:szCs w:val="21"/>
              </w:rPr>
              <w:t>）      否（ ）</w:t>
            </w:r>
          </w:p>
        </w:tc>
      </w:tr>
    </w:tbl>
    <w:p w14:paraId="09BB8002" w14:textId="77777777" w:rsidR="0011040C" w:rsidRPr="0035053E" w:rsidRDefault="0011040C" w:rsidP="00ED2006">
      <w:pPr>
        <w:spacing w:line="600" w:lineRule="exact"/>
        <w:rPr>
          <w:rFonts w:ascii="黑体" w:eastAsia="黑体"/>
          <w:color w:val="FF0000"/>
        </w:rPr>
      </w:pPr>
    </w:p>
    <w:p w14:paraId="792A95B4" w14:textId="77777777" w:rsidR="00E720CD" w:rsidRPr="008C3E8E" w:rsidRDefault="00E720CD" w:rsidP="00ED2006">
      <w:pPr>
        <w:jc w:val="center"/>
        <w:outlineLvl w:val="0"/>
        <w:sectPr w:rsidR="00E720CD" w:rsidRPr="008C3E8E">
          <w:footerReference w:type="default" r:id="rId45"/>
          <w:footerReference w:type="first" r:id="rId46"/>
          <w:pgSz w:w="11907" w:h="16840" w:code="9"/>
          <w:pgMar w:top="1588" w:right="1021" w:bottom="1474" w:left="1021" w:header="1021" w:footer="992" w:gutter="340"/>
          <w:cols w:space="425"/>
          <w:titlePg/>
        </w:sectPr>
      </w:pPr>
    </w:p>
    <w:p w14:paraId="71BE1771" w14:textId="22F03BDE" w:rsidR="00E720CD" w:rsidRPr="008C3E8E" w:rsidRDefault="008F53DD" w:rsidP="00212DD5">
      <w:bookmarkStart w:id="665" w:name="_Toc434897193"/>
      <w:r>
        <w:rPr>
          <w:noProof/>
        </w:rPr>
        <w:lastRenderedPageBreak/>
        <mc:AlternateContent>
          <mc:Choice Requires="wps">
            <w:drawing>
              <wp:anchor distT="0" distB="0" distL="114300" distR="114300" simplePos="0" relativeHeight="251659264" behindDoc="0" locked="0" layoutInCell="0" allowOverlap="1" wp14:anchorId="7EA1A10B" wp14:editId="4C8845F2">
                <wp:simplePos x="0" y="0"/>
                <wp:positionH relativeFrom="page">
                  <wp:posOffset>5283835</wp:posOffset>
                </wp:positionH>
                <wp:positionV relativeFrom="page">
                  <wp:posOffset>1097280</wp:posOffset>
                </wp:positionV>
                <wp:extent cx="1258570" cy="918845"/>
                <wp:effectExtent l="0" t="0" r="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14:paraId="396C59B0" w14:textId="77777777" w:rsidR="00B1470E" w:rsidRDefault="00B1470E">
                            <w:r>
                              <w:rPr>
                                <w:noProof/>
                              </w:rPr>
                              <w:object w:dxaOrig="20431" w:dyaOrig="14801" w14:anchorId="64CBBA3A">
                                <v:shape id="_x0000_i1037" type="#_x0000_t75" alt="" style="width:98.25pt;height:70.5pt;mso-width-percent:0;mso-height-percent:0;mso-width-percent:0;mso-height-percent:0">
                                  <v:imagedata r:id="rId47" o:title=""/>
                                </v:shape>
                                <o:OLEObject Type="Embed" ProgID="MSDraw" ShapeID="_x0000_i1037" DrawAspect="Content" ObjectID="_1697891268" r:id="rId48"/>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A1A10B" id="Rectangle 4" o:spid="_x0000_s1031" style="position:absolute;left:0;text-align:left;margin-left:416.05pt;margin-top:86.4pt;width:99.1pt;height:72.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8gF9DbICAAC4&#10;BQAADgAAAAAAAAAAAAAAAAAuAgAAZHJzL2Uyb0RvYy54bWxQSwECLQAUAAYACAAAACEAgrQGpOIA&#10;AAAMAQAADwAAAAAAAAAAAAAAAAAMBQAAZHJzL2Rvd25yZXYueG1sUEsFBgAAAAAEAAQA8wAAABsG&#10;AAAAAA==&#10;" o:allowincell="f" filled="f" stroked="f" strokeweight="4pt">
                <v:textbox inset="1pt,1pt,1pt,1pt">
                  <w:txbxContent>
                    <w:p w14:paraId="396C59B0" w14:textId="77777777" w:rsidR="00B1470E" w:rsidRDefault="00B1470E">
                      <w:r>
                        <w:rPr>
                          <w:noProof/>
                        </w:rPr>
                        <w:object w:dxaOrig="20431" w:dyaOrig="14801" w14:anchorId="64CBBA3A">
                          <v:shape id="_x0000_i1037" type="#_x0000_t75" alt="" style="width:98.25pt;height:70.5pt;mso-width-percent:0;mso-height-percent:0;mso-width-percent:0;mso-height-percent:0">
                            <v:imagedata r:id="rId47" o:title=""/>
                          </v:shape>
                          <o:OLEObject Type="Embed" ProgID="MSDraw" ShapeID="_x0000_i1037" DrawAspect="Content" ObjectID="_1697891268" r:id="rId49"/>
                        </w:object>
                      </w:r>
                    </w:p>
                  </w:txbxContent>
                </v:textbox>
                <w10:wrap anchorx="page" anchory="page"/>
              </v:rect>
            </w:pict>
          </mc:Fallback>
        </mc:AlternateContent>
      </w:r>
    </w:p>
    <w:p w14:paraId="24965066" w14:textId="77777777" w:rsidR="00E720CD" w:rsidRPr="008C3E8E" w:rsidRDefault="00E720CD" w:rsidP="00212DD5"/>
    <w:p w14:paraId="359726C2" w14:textId="77777777" w:rsidR="00E720CD" w:rsidRPr="008C3E8E" w:rsidRDefault="00E720CD" w:rsidP="00212DD5"/>
    <w:p w14:paraId="02B6A1D1" w14:textId="77777777" w:rsidR="00E720CD" w:rsidRPr="008C3E8E" w:rsidRDefault="00E720CD" w:rsidP="00212DD5"/>
    <w:p w14:paraId="336A9163" w14:textId="77777777" w:rsidR="00E720CD" w:rsidRPr="008C3E8E" w:rsidRDefault="00E720CD" w:rsidP="00212DD5"/>
    <w:p w14:paraId="1A58613B" w14:textId="77777777" w:rsidR="00245B42" w:rsidRPr="008C3E8E" w:rsidRDefault="00245B42" w:rsidP="00212DD5">
      <w:pPr>
        <w:ind w:firstLine="6340"/>
        <w:jc w:val="center"/>
        <w:rPr>
          <w:rFonts w:eastAsia="楷体"/>
        </w:rPr>
      </w:pPr>
      <w:r w:rsidRPr="008C3E8E">
        <w:rPr>
          <w:rFonts w:eastAsia="楷体"/>
        </w:rPr>
        <w:t>招标文件</w:t>
      </w:r>
    </w:p>
    <w:p w14:paraId="4B96CBE1" w14:textId="1DAA1795"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213756">
        <w:rPr>
          <w:rFonts w:eastAsia="楷体"/>
        </w:rPr>
        <w:t>202029C6</w:t>
      </w:r>
    </w:p>
    <w:p w14:paraId="73186076" w14:textId="77777777" w:rsidR="00E720CD" w:rsidRPr="008C3E8E" w:rsidRDefault="00E720CD" w:rsidP="00212DD5"/>
    <w:p w14:paraId="09397406" w14:textId="77777777" w:rsidR="00E720CD" w:rsidRPr="008C3E8E" w:rsidRDefault="00E720CD" w:rsidP="00212DD5">
      <w:pPr>
        <w:spacing w:before="160"/>
      </w:pPr>
    </w:p>
    <w:p w14:paraId="7C24C60B" w14:textId="77777777" w:rsidR="00E720CD" w:rsidRPr="008C3E8E" w:rsidRDefault="00E720CD" w:rsidP="00212DD5">
      <w:pPr>
        <w:pStyle w:val="aa"/>
        <w:rPr>
          <w:rFonts w:ascii="Times New Roman" w:hAnsi="Times New Roman"/>
        </w:rPr>
      </w:pPr>
      <w:bookmarkStart w:id="666" w:name="_Toc503130328"/>
      <w:r w:rsidRPr="008C3E8E">
        <w:rPr>
          <w:rFonts w:ascii="Times New Roman" w:hAnsi="Times New Roman"/>
        </w:rPr>
        <w:t>第五章</w:t>
      </w:r>
      <w:r w:rsidRPr="008C3E8E">
        <w:rPr>
          <w:rFonts w:ascii="Times New Roman" w:hAnsi="Times New Roman"/>
        </w:rPr>
        <w:t xml:space="preserve">  </w:t>
      </w:r>
      <w:r w:rsidRPr="008C3E8E">
        <w:rPr>
          <w:rFonts w:ascii="Times New Roman" w:hAnsi="Times New Roman"/>
        </w:rPr>
        <w:t>各种格式</w:t>
      </w:r>
      <w:bookmarkEnd w:id="666"/>
    </w:p>
    <w:bookmarkEnd w:id="665"/>
    <w:p w14:paraId="29CE9938" w14:textId="77777777" w:rsidR="00E720CD" w:rsidRPr="008C3E8E" w:rsidRDefault="00E720CD" w:rsidP="00212DD5">
      <w:pPr>
        <w:tabs>
          <w:tab w:val="center" w:pos="4153"/>
          <w:tab w:val="right" w:pos="8306"/>
        </w:tabs>
        <w:spacing w:before="320" w:after="160" w:line="240" w:lineRule="atLeast"/>
        <w:jc w:val="center"/>
        <w:rPr>
          <w:rFonts w:eastAsia="黑体"/>
          <w:sz w:val="30"/>
        </w:rPr>
      </w:pPr>
      <w:r w:rsidRPr="008C3E8E">
        <w:br w:type="page"/>
      </w:r>
      <w:r w:rsidRPr="008C3E8E">
        <w:rPr>
          <w:rFonts w:eastAsia="黑体"/>
          <w:sz w:val="30"/>
        </w:rPr>
        <w:lastRenderedPageBreak/>
        <w:t>分目录</w:t>
      </w:r>
    </w:p>
    <w:p w14:paraId="75D8D1AE" w14:textId="77777777" w:rsidR="00802D62" w:rsidRPr="008C3E8E" w:rsidRDefault="00E720CD">
      <w:pPr>
        <w:pStyle w:val="13"/>
        <w:rPr>
          <w:rFonts w:ascii="Times New Roman" w:eastAsia="宋体"/>
          <w:noProof/>
          <w:kern w:val="2"/>
          <w:sz w:val="21"/>
          <w:szCs w:val="22"/>
        </w:rPr>
      </w:pPr>
      <w:r w:rsidRPr="008C3E8E">
        <w:rPr>
          <w:rFonts w:ascii="Times New Roman"/>
        </w:rPr>
        <w:fldChar w:fldCharType="begin"/>
      </w:r>
      <w:r w:rsidRPr="008C3E8E">
        <w:rPr>
          <w:rFonts w:ascii="Times New Roman"/>
        </w:rPr>
        <w:instrText xml:space="preserve"> TOC \t "flNote,1,flName,1,flType,1" </w:instrText>
      </w:r>
      <w:r w:rsidRPr="008C3E8E">
        <w:rPr>
          <w:rFonts w:ascii="Times New Roman"/>
        </w:rPr>
        <w:fldChar w:fldCharType="separate"/>
      </w:r>
      <w:r w:rsidR="00802D62" w:rsidRPr="008C3E8E">
        <w:rPr>
          <w:rFonts w:ascii="Times New Roman"/>
          <w:noProof/>
        </w:rPr>
        <w:t>投标函格式</w:t>
      </w:r>
      <w:r w:rsidR="00802D62" w:rsidRPr="008C3E8E">
        <w:rPr>
          <w:rFonts w:ascii="Times New Roman"/>
          <w:noProof/>
        </w:rPr>
        <w:tab/>
      </w:r>
      <w:r w:rsidR="00802D62" w:rsidRPr="008C3E8E">
        <w:rPr>
          <w:rFonts w:ascii="Times New Roman"/>
          <w:noProof/>
        </w:rPr>
        <w:fldChar w:fldCharType="begin"/>
      </w:r>
      <w:r w:rsidR="00802D62" w:rsidRPr="008C3E8E">
        <w:rPr>
          <w:rFonts w:ascii="Times New Roman"/>
          <w:noProof/>
        </w:rPr>
        <w:instrText xml:space="preserve"> PAGEREF _Toc503130733 \h </w:instrText>
      </w:r>
      <w:r w:rsidR="00802D62" w:rsidRPr="008C3E8E">
        <w:rPr>
          <w:rFonts w:ascii="Times New Roman"/>
          <w:noProof/>
        </w:rPr>
      </w:r>
      <w:r w:rsidR="00802D62" w:rsidRPr="008C3E8E">
        <w:rPr>
          <w:rFonts w:ascii="Times New Roman"/>
          <w:noProof/>
        </w:rPr>
        <w:fldChar w:fldCharType="separate"/>
      </w:r>
      <w:r w:rsidR="00F11D0A">
        <w:rPr>
          <w:rFonts w:ascii="Times New Roman"/>
          <w:noProof/>
        </w:rPr>
        <w:t>44</w:t>
      </w:r>
      <w:r w:rsidR="00802D62" w:rsidRPr="008C3E8E">
        <w:rPr>
          <w:rFonts w:ascii="Times New Roman"/>
          <w:noProof/>
        </w:rPr>
        <w:fldChar w:fldCharType="end"/>
      </w:r>
    </w:p>
    <w:p w14:paraId="19F10656" w14:textId="77777777" w:rsidR="00802D62" w:rsidRPr="008C3E8E" w:rsidRDefault="00802D62">
      <w:pPr>
        <w:pStyle w:val="13"/>
        <w:rPr>
          <w:rFonts w:ascii="Times New Roman" w:eastAsia="宋体"/>
          <w:noProof/>
          <w:kern w:val="2"/>
          <w:sz w:val="21"/>
          <w:szCs w:val="22"/>
        </w:rPr>
      </w:pPr>
      <w:r w:rsidRPr="008C3E8E">
        <w:rPr>
          <w:rFonts w:ascii="Times New Roman"/>
          <w:noProof/>
        </w:rPr>
        <w:t>投标报价汇总表</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_Toc503130734 \h </w:instrText>
      </w:r>
      <w:r w:rsidRPr="008C3E8E">
        <w:rPr>
          <w:rFonts w:ascii="Times New Roman"/>
          <w:noProof/>
        </w:rPr>
      </w:r>
      <w:r w:rsidRPr="008C3E8E">
        <w:rPr>
          <w:rFonts w:ascii="Times New Roman"/>
          <w:noProof/>
        </w:rPr>
        <w:fldChar w:fldCharType="separate"/>
      </w:r>
      <w:r w:rsidR="00F11D0A">
        <w:rPr>
          <w:rFonts w:ascii="Times New Roman"/>
          <w:noProof/>
        </w:rPr>
        <w:t>46</w:t>
      </w:r>
      <w:r w:rsidRPr="008C3E8E">
        <w:rPr>
          <w:rFonts w:ascii="Times New Roman"/>
          <w:noProof/>
        </w:rPr>
        <w:fldChar w:fldCharType="end"/>
      </w:r>
    </w:p>
    <w:p w14:paraId="4E8CCA1D" w14:textId="77777777" w:rsidR="00802D62" w:rsidRPr="008C3E8E" w:rsidRDefault="00802D62">
      <w:pPr>
        <w:pStyle w:val="13"/>
        <w:rPr>
          <w:rFonts w:ascii="Times New Roman" w:eastAsia="宋体"/>
          <w:noProof/>
          <w:kern w:val="2"/>
          <w:sz w:val="21"/>
          <w:szCs w:val="22"/>
        </w:rPr>
      </w:pPr>
      <w:r w:rsidRPr="008C3E8E">
        <w:rPr>
          <w:rFonts w:ascii="Times New Roman"/>
          <w:noProof/>
        </w:rPr>
        <w:t>分项报价表</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_Toc503130735 \h </w:instrText>
      </w:r>
      <w:r w:rsidRPr="008C3E8E">
        <w:rPr>
          <w:rFonts w:ascii="Times New Roman"/>
          <w:noProof/>
        </w:rPr>
      </w:r>
      <w:r w:rsidRPr="008C3E8E">
        <w:rPr>
          <w:rFonts w:ascii="Times New Roman"/>
          <w:noProof/>
        </w:rPr>
        <w:fldChar w:fldCharType="separate"/>
      </w:r>
      <w:r w:rsidR="00F11D0A">
        <w:rPr>
          <w:rFonts w:ascii="Times New Roman"/>
          <w:noProof/>
        </w:rPr>
        <w:t>47</w:t>
      </w:r>
      <w:r w:rsidRPr="008C3E8E">
        <w:rPr>
          <w:rFonts w:ascii="Times New Roman"/>
          <w:noProof/>
        </w:rPr>
        <w:fldChar w:fldCharType="end"/>
      </w:r>
    </w:p>
    <w:p w14:paraId="0A328F35" w14:textId="77777777" w:rsidR="00802D62" w:rsidRPr="008C3E8E" w:rsidRDefault="002B0C1E">
      <w:pPr>
        <w:pStyle w:val="13"/>
        <w:rPr>
          <w:rFonts w:ascii="Times New Roman" w:eastAsia="宋体"/>
          <w:noProof/>
          <w:kern w:val="2"/>
          <w:sz w:val="21"/>
          <w:szCs w:val="22"/>
        </w:rPr>
      </w:pPr>
      <w:r>
        <w:rPr>
          <w:rFonts w:ascii="Times New Roman"/>
          <w:noProof/>
        </w:rPr>
        <w:t>货物</w:t>
      </w:r>
      <w:r w:rsidR="00802D62" w:rsidRPr="008C3E8E">
        <w:rPr>
          <w:rFonts w:ascii="Times New Roman"/>
          <w:noProof/>
        </w:rPr>
        <w:t>说明一览表格式</w:t>
      </w:r>
      <w:r w:rsidR="00802D62" w:rsidRPr="008C3E8E">
        <w:rPr>
          <w:rFonts w:ascii="Times New Roman"/>
          <w:noProof/>
        </w:rPr>
        <w:tab/>
      </w:r>
      <w:r w:rsidR="00802D62" w:rsidRPr="008C3E8E">
        <w:rPr>
          <w:rFonts w:ascii="Times New Roman"/>
          <w:noProof/>
        </w:rPr>
        <w:fldChar w:fldCharType="begin"/>
      </w:r>
      <w:r w:rsidR="00802D62" w:rsidRPr="008C3E8E">
        <w:rPr>
          <w:rFonts w:ascii="Times New Roman"/>
          <w:noProof/>
        </w:rPr>
        <w:instrText xml:space="preserve"> PAGEREF _Toc503130736 \h </w:instrText>
      </w:r>
      <w:r w:rsidR="00802D62" w:rsidRPr="008C3E8E">
        <w:rPr>
          <w:rFonts w:ascii="Times New Roman"/>
          <w:noProof/>
        </w:rPr>
      </w:r>
      <w:r w:rsidR="00802D62" w:rsidRPr="008C3E8E">
        <w:rPr>
          <w:rFonts w:ascii="Times New Roman"/>
          <w:noProof/>
        </w:rPr>
        <w:fldChar w:fldCharType="separate"/>
      </w:r>
      <w:r w:rsidR="00F11D0A">
        <w:rPr>
          <w:rFonts w:ascii="Times New Roman"/>
          <w:noProof/>
        </w:rPr>
        <w:t>48</w:t>
      </w:r>
      <w:r w:rsidR="00802D62" w:rsidRPr="008C3E8E">
        <w:rPr>
          <w:rFonts w:ascii="Times New Roman"/>
          <w:noProof/>
        </w:rPr>
        <w:fldChar w:fldCharType="end"/>
      </w:r>
    </w:p>
    <w:p w14:paraId="50ACA178" w14:textId="77777777" w:rsidR="00802D62" w:rsidRPr="008C3E8E" w:rsidRDefault="002B0C1E">
      <w:pPr>
        <w:pStyle w:val="13"/>
        <w:rPr>
          <w:rFonts w:ascii="Times New Roman" w:eastAsia="宋体"/>
          <w:noProof/>
          <w:kern w:val="2"/>
          <w:sz w:val="21"/>
          <w:szCs w:val="22"/>
        </w:rPr>
      </w:pPr>
      <w:r>
        <w:rPr>
          <w:rFonts w:ascii="Times New Roman"/>
          <w:noProof/>
        </w:rPr>
        <w:t>技术规格</w:t>
      </w:r>
      <w:r w:rsidR="00802D62" w:rsidRPr="008C3E8E">
        <w:rPr>
          <w:rFonts w:ascii="Times New Roman"/>
          <w:noProof/>
        </w:rPr>
        <w:t>响应</w:t>
      </w:r>
      <w:r w:rsidR="00802D62" w:rsidRPr="008C3E8E">
        <w:rPr>
          <w:rFonts w:ascii="Times New Roman"/>
          <w:noProof/>
        </w:rPr>
        <w:t>/</w:t>
      </w:r>
      <w:r w:rsidR="00802D62" w:rsidRPr="008C3E8E">
        <w:rPr>
          <w:rFonts w:ascii="Times New Roman"/>
          <w:noProof/>
        </w:rPr>
        <w:t>偏离表格式</w:t>
      </w:r>
      <w:r w:rsidR="00802D62" w:rsidRPr="008C3E8E">
        <w:rPr>
          <w:rFonts w:ascii="Times New Roman"/>
          <w:noProof/>
        </w:rPr>
        <w:tab/>
      </w:r>
      <w:r w:rsidR="00802D62" w:rsidRPr="008C3E8E">
        <w:rPr>
          <w:rFonts w:ascii="Times New Roman"/>
          <w:noProof/>
        </w:rPr>
        <w:fldChar w:fldCharType="begin"/>
      </w:r>
      <w:r w:rsidR="00802D62" w:rsidRPr="008C3E8E">
        <w:rPr>
          <w:rFonts w:ascii="Times New Roman"/>
          <w:noProof/>
        </w:rPr>
        <w:instrText xml:space="preserve"> PAGEREF _Toc503130737 \h </w:instrText>
      </w:r>
      <w:r w:rsidR="00802D62" w:rsidRPr="008C3E8E">
        <w:rPr>
          <w:rFonts w:ascii="Times New Roman"/>
          <w:noProof/>
        </w:rPr>
      </w:r>
      <w:r w:rsidR="00802D62" w:rsidRPr="008C3E8E">
        <w:rPr>
          <w:rFonts w:ascii="Times New Roman"/>
          <w:noProof/>
        </w:rPr>
        <w:fldChar w:fldCharType="separate"/>
      </w:r>
      <w:r w:rsidR="00F11D0A">
        <w:rPr>
          <w:rFonts w:ascii="Times New Roman"/>
          <w:noProof/>
        </w:rPr>
        <w:t>49</w:t>
      </w:r>
      <w:r w:rsidR="00802D62" w:rsidRPr="008C3E8E">
        <w:rPr>
          <w:rFonts w:ascii="Times New Roman"/>
          <w:noProof/>
        </w:rPr>
        <w:fldChar w:fldCharType="end"/>
      </w:r>
    </w:p>
    <w:p w14:paraId="09BB61CC" w14:textId="77777777" w:rsidR="00802D62" w:rsidRPr="008C3E8E" w:rsidRDefault="00802D62">
      <w:pPr>
        <w:pStyle w:val="13"/>
        <w:rPr>
          <w:rFonts w:ascii="Times New Roman" w:eastAsia="宋体"/>
          <w:noProof/>
          <w:kern w:val="2"/>
          <w:sz w:val="21"/>
          <w:szCs w:val="22"/>
        </w:rPr>
      </w:pPr>
      <w:r w:rsidRPr="008C3E8E">
        <w:rPr>
          <w:rFonts w:ascii="Times New Roman"/>
          <w:noProof/>
        </w:rPr>
        <w:t>商务条款响应</w:t>
      </w:r>
      <w:r w:rsidRPr="008C3E8E">
        <w:rPr>
          <w:rFonts w:ascii="Times New Roman"/>
          <w:noProof/>
        </w:rPr>
        <w:t>/</w:t>
      </w:r>
      <w:r w:rsidRPr="008C3E8E">
        <w:rPr>
          <w:rFonts w:ascii="Times New Roman"/>
          <w:noProof/>
        </w:rPr>
        <w:t>偏离表</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_Toc503130738 \h </w:instrText>
      </w:r>
      <w:r w:rsidRPr="008C3E8E">
        <w:rPr>
          <w:rFonts w:ascii="Times New Roman"/>
          <w:noProof/>
        </w:rPr>
      </w:r>
      <w:r w:rsidRPr="008C3E8E">
        <w:rPr>
          <w:rFonts w:ascii="Times New Roman"/>
          <w:noProof/>
        </w:rPr>
        <w:fldChar w:fldCharType="separate"/>
      </w:r>
      <w:r w:rsidR="00F11D0A">
        <w:rPr>
          <w:rFonts w:ascii="Times New Roman"/>
          <w:noProof/>
        </w:rPr>
        <w:t>50</w:t>
      </w:r>
      <w:r w:rsidRPr="008C3E8E">
        <w:rPr>
          <w:rFonts w:ascii="Times New Roman"/>
          <w:noProof/>
        </w:rPr>
        <w:fldChar w:fldCharType="end"/>
      </w:r>
    </w:p>
    <w:p w14:paraId="74A3837B" w14:textId="77777777" w:rsidR="00802D62" w:rsidRPr="008C3E8E" w:rsidRDefault="00802D62">
      <w:pPr>
        <w:pStyle w:val="13"/>
        <w:rPr>
          <w:rFonts w:ascii="Times New Roman" w:eastAsia="宋体"/>
          <w:noProof/>
          <w:kern w:val="2"/>
          <w:sz w:val="21"/>
          <w:szCs w:val="22"/>
        </w:rPr>
      </w:pPr>
      <w:r w:rsidRPr="008C3E8E">
        <w:rPr>
          <w:rFonts w:ascii="Times New Roman"/>
          <w:noProof/>
        </w:rPr>
        <w:t>投标保证金银行保函格式</w:t>
      </w:r>
      <w:r w:rsidRPr="008C3E8E">
        <w:rPr>
          <w:rFonts w:ascii="Times New Roman"/>
          <w:noProof/>
        </w:rPr>
        <w:tab/>
      </w:r>
      <w:r w:rsidRPr="008C3E8E">
        <w:rPr>
          <w:rFonts w:ascii="Times New Roman"/>
          <w:noProof/>
        </w:rPr>
        <w:fldChar w:fldCharType="begin"/>
      </w:r>
      <w:r w:rsidRPr="008C3E8E">
        <w:rPr>
          <w:rFonts w:ascii="Times New Roman"/>
          <w:noProof/>
        </w:rPr>
        <w:instrText xml:space="preserve"> PAGEREF _Toc503130739 \h </w:instrText>
      </w:r>
      <w:r w:rsidRPr="008C3E8E">
        <w:rPr>
          <w:rFonts w:ascii="Times New Roman"/>
          <w:noProof/>
        </w:rPr>
      </w:r>
      <w:r w:rsidRPr="008C3E8E">
        <w:rPr>
          <w:rFonts w:ascii="Times New Roman"/>
          <w:noProof/>
        </w:rPr>
        <w:fldChar w:fldCharType="separate"/>
      </w:r>
      <w:r w:rsidR="00F11D0A">
        <w:rPr>
          <w:rFonts w:ascii="Times New Roman"/>
          <w:noProof/>
        </w:rPr>
        <w:t>51</w:t>
      </w:r>
      <w:r w:rsidRPr="008C3E8E">
        <w:rPr>
          <w:rFonts w:ascii="Times New Roman"/>
          <w:noProof/>
        </w:rPr>
        <w:fldChar w:fldCharType="end"/>
      </w:r>
    </w:p>
    <w:p w14:paraId="3FF8049D" w14:textId="77777777" w:rsidR="00802D62" w:rsidRPr="008C3E8E" w:rsidRDefault="002B0C1E">
      <w:pPr>
        <w:pStyle w:val="13"/>
        <w:rPr>
          <w:rFonts w:ascii="Times New Roman" w:eastAsia="宋体"/>
          <w:noProof/>
          <w:kern w:val="2"/>
          <w:sz w:val="21"/>
          <w:szCs w:val="22"/>
        </w:rPr>
      </w:pPr>
      <w:r>
        <w:rPr>
          <w:rFonts w:ascii="Times New Roman"/>
          <w:noProof/>
        </w:rPr>
        <w:t>制造厂</w:t>
      </w:r>
      <w:r w:rsidR="00802D62" w:rsidRPr="008C3E8E">
        <w:rPr>
          <w:rFonts w:ascii="Times New Roman"/>
          <w:noProof/>
        </w:rPr>
        <w:t>的声明</w:t>
      </w:r>
      <w:r w:rsidR="00802D62" w:rsidRPr="008C3E8E">
        <w:rPr>
          <w:rFonts w:ascii="Times New Roman"/>
          <w:noProof/>
        </w:rPr>
        <w:tab/>
      </w:r>
      <w:r w:rsidR="00802D62" w:rsidRPr="008C3E8E">
        <w:rPr>
          <w:rFonts w:ascii="Times New Roman"/>
          <w:noProof/>
        </w:rPr>
        <w:fldChar w:fldCharType="begin"/>
      </w:r>
      <w:r w:rsidR="00802D62" w:rsidRPr="008C3E8E">
        <w:rPr>
          <w:rFonts w:ascii="Times New Roman"/>
          <w:noProof/>
        </w:rPr>
        <w:instrText xml:space="preserve"> PAGEREF _Toc503130741 \h </w:instrText>
      </w:r>
      <w:r w:rsidR="00802D62" w:rsidRPr="008C3E8E">
        <w:rPr>
          <w:rFonts w:ascii="Times New Roman"/>
          <w:noProof/>
        </w:rPr>
      </w:r>
      <w:r w:rsidR="00802D62" w:rsidRPr="008C3E8E">
        <w:rPr>
          <w:rFonts w:ascii="Times New Roman"/>
          <w:noProof/>
        </w:rPr>
        <w:fldChar w:fldCharType="separate"/>
      </w:r>
      <w:r w:rsidR="00F11D0A">
        <w:rPr>
          <w:rFonts w:ascii="Times New Roman"/>
          <w:noProof/>
        </w:rPr>
        <w:t>52</w:t>
      </w:r>
      <w:r w:rsidR="00802D62" w:rsidRPr="008C3E8E">
        <w:rPr>
          <w:rFonts w:ascii="Times New Roman"/>
          <w:noProof/>
        </w:rPr>
        <w:fldChar w:fldCharType="end"/>
      </w:r>
    </w:p>
    <w:p w14:paraId="28D5C97D" w14:textId="77777777" w:rsidR="00802D62" w:rsidRPr="002B0C1E" w:rsidRDefault="00802D62">
      <w:pPr>
        <w:pStyle w:val="13"/>
        <w:rPr>
          <w:rFonts w:ascii="Times New Roman"/>
          <w:noProof/>
        </w:rPr>
      </w:pPr>
      <w:r w:rsidRPr="002B0C1E">
        <w:rPr>
          <w:rFonts w:ascii="Times New Roman"/>
          <w:noProof/>
        </w:rPr>
        <w:t>贸易公司（作为代理）的声明</w:t>
      </w:r>
      <w:r w:rsidRPr="002B0C1E">
        <w:rPr>
          <w:rFonts w:ascii="Times New Roman"/>
          <w:noProof/>
        </w:rPr>
        <w:tab/>
      </w:r>
      <w:r w:rsidRPr="002B0C1E">
        <w:rPr>
          <w:rFonts w:ascii="Times New Roman"/>
          <w:noProof/>
        </w:rPr>
        <w:fldChar w:fldCharType="begin"/>
      </w:r>
      <w:r w:rsidRPr="002B0C1E">
        <w:rPr>
          <w:rFonts w:ascii="Times New Roman"/>
          <w:noProof/>
        </w:rPr>
        <w:instrText xml:space="preserve"> PAGEREF _Toc503130742 \h </w:instrText>
      </w:r>
      <w:r w:rsidRPr="002B0C1E">
        <w:rPr>
          <w:rFonts w:ascii="Times New Roman"/>
          <w:noProof/>
        </w:rPr>
      </w:r>
      <w:r w:rsidRPr="002B0C1E">
        <w:rPr>
          <w:rFonts w:ascii="Times New Roman"/>
          <w:noProof/>
        </w:rPr>
        <w:fldChar w:fldCharType="separate"/>
      </w:r>
      <w:r w:rsidR="00F11D0A" w:rsidRPr="002B0C1E">
        <w:rPr>
          <w:rFonts w:ascii="Times New Roman"/>
          <w:noProof/>
        </w:rPr>
        <w:t>54</w:t>
      </w:r>
      <w:r w:rsidRPr="002B0C1E">
        <w:rPr>
          <w:rFonts w:ascii="Times New Roman"/>
          <w:noProof/>
        </w:rPr>
        <w:fldChar w:fldCharType="end"/>
      </w:r>
    </w:p>
    <w:p w14:paraId="2C9F7AB5" w14:textId="77777777" w:rsidR="00802D62" w:rsidRPr="008C3E8E" w:rsidRDefault="00802D62">
      <w:pPr>
        <w:pStyle w:val="13"/>
        <w:rPr>
          <w:rFonts w:ascii="Times New Roman" w:eastAsia="宋体"/>
          <w:noProof/>
          <w:kern w:val="2"/>
          <w:sz w:val="21"/>
          <w:szCs w:val="22"/>
        </w:rPr>
      </w:pPr>
    </w:p>
    <w:p w14:paraId="7D33315D" w14:textId="77777777" w:rsidR="00E720CD" w:rsidRPr="008C3E8E" w:rsidRDefault="00E720CD" w:rsidP="00212DD5">
      <w:pPr>
        <w:pStyle w:val="21"/>
      </w:pPr>
      <w:r w:rsidRPr="008C3E8E">
        <w:fldChar w:fldCharType="end"/>
      </w:r>
    </w:p>
    <w:p w14:paraId="2FF9C528" w14:textId="77777777" w:rsidR="00E720CD" w:rsidRPr="008C3E8E" w:rsidRDefault="00E720CD" w:rsidP="00212DD5">
      <w:pPr>
        <w:pStyle w:val="flName"/>
        <w:rPr>
          <w:rFonts w:ascii="Times New Roman"/>
        </w:rPr>
      </w:pPr>
      <w:r w:rsidRPr="008C3E8E">
        <w:rPr>
          <w:rFonts w:ascii="Times New Roman"/>
        </w:rPr>
        <w:br w:type="page"/>
      </w:r>
      <w:bookmarkStart w:id="667" w:name="_Toc2063638"/>
      <w:bookmarkStart w:id="668" w:name="_Toc2063763"/>
      <w:bookmarkStart w:id="669" w:name="_Toc2063894"/>
      <w:bookmarkStart w:id="670" w:name="_Toc2063981"/>
      <w:bookmarkStart w:id="671" w:name="_Toc8343772"/>
      <w:bookmarkStart w:id="672" w:name="_Toc302374207"/>
      <w:bookmarkStart w:id="673" w:name="_Toc389457526"/>
      <w:bookmarkStart w:id="674" w:name="_Toc389653598"/>
      <w:bookmarkStart w:id="675" w:name="_Toc450211804"/>
      <w:bookmarkStart w:id="676" w:name="_Toc491700930"/>
      <w:bookmarkStart w:id="677" w:name="_Toc495406863"/>
      <w:bookmarkStart w:id="678" w:name="_Toc503130409"/>
      <w:bookmarkStart w:id="679" w:name="_Toc503130733"/>
      <w:bookmarkStart w:id="680" w:name="_Toc503130794"/>
      <w:bookmarkStart w:id="681" w:name="_Toc512602450"/>
      <w:bookmarkStart w:id="682" w:name="_Toc5116269"/>
      <w:bookmarkStart w:id="683" w:name="_Toc62635362"/>
      <w:r w:rsidRPr="008C3E8E">
        <w:rPr>
          <w:rFonts w:ascii="Times New Roman"/>
        </w:rPr>
        <w:lastRenderedPageBreak/>
        <w:t>投标函格式</w:t>
      </w:r>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p w14:paraId="1C0D597D" w14:textId="77777777" w:rsidR="00E720CD" w:rsidRPr="008C3E8E" w:rsidRDefault="00E720CD" w:rsidP="00212DD5">
      <w:pPr>
        <w:pStyle w:val="1"/>
        <w:numPr>
          <w:ilvl w:val="0"/>
          <w:numId w:val="0"/>
        </w:numPr>
        <w:spacing w:beforeLines="40" w:before="96"/>
        <w:rPr>
          <w:rFonts w:ascii="Times New Roman"/>
        </w:rPr>
      </w:pPr>
      <w:bookmarkStart w:id="684" w:name="_Toc389457527"/>
      <w:bookmarkStart w:id="685" w:name="_Toc389653599"/>
      <w:bookmarkStart w:id="686" w:name="_Toc450211805"/>
      <w:bookmarkStart w:id="687" w:name="_Toc503130410"/>
      <w:bookmarkStart w:id="688" w:name="_Toc512602451"/>
      <w:bookmarkStart w:id="689" w:name="_Toc5116270"/>
      <w:bookmarkStart w:id="690" w:name="_Toc62635363"/>
      <w:r w:rsidRPr="008C3E8E">
        <w:rPr>
          <w:rFonts w:ascii="Times New Roman"/>
        </w:rPr>
        <w:t>致：</w:t>
      </w:r>
      <w:r w:rsidRPr="008C3E8E">
        <w:rPr>
          <w:rFonts w:ascii="Times New Roman"/>
          <w:u w:val="single"/>
        </w:rPr>
        <w:t xml:space="preserve">                                </w:t>
      </w:r>
      <w:r w:rsidR="0004264F" w:rsidRPr="008C3E8E">
        <w:rPr>
          <w:rFonts w:ascii="Times New Roman"/>
        </w:rPr>
        <w:t>（招标人和</w:t>
      </w:r>
      <w:r w:rsidR="00390731">
        <w:rPr>
          <w:rFonts w:ascii="Times New Roman"/>
        </w:rPr>
        <w:t>招标代理机构</w:t>
      </w:r>
      <w:r w:rsidR="0004264F" w:rsidRPr="008C3E8E">
        <w:rPr>
          <w:rFonts w:ascii="Times New Roman"/>
        </w:rPr>
        <w:t>名称）</w:t>
      </w:r>
      <w:bookmarkEnd w:id="684"/>
      <w:bookmarkEnd w:id="685"/>
      <w:bookmarkEnd w:id="686"/>
      <w:bookmarkEnd w:id="687"/>
      <w:bookmarkEnd w:id="688"/>
      <w:bookmarkEnd w:id="689"/>
      <w:bookmarkEnd w:id="690"/>
    </w:p>
    <w:p w14:paraId="472ECE9A" w14:textId="77777777" w:rsidR="00E720CD" w:rsidRPr="008C3E8E" w:rsidRDefault="00E720CD" w:rsidP="00212DD5">
      <w:pPr>
        <w:pStyle w:val="a6"/>
      </w:pPr>
      <w:r w:rsidRPr="008C3E8E">
        <w:t>根据贵方</w:t>
      </w:r>
      <w:r w:rsidRPr="008C3E8E">
        <w:rPr>
          <w:u w:val="single"/>
        </w:rPr>
        <w:t xml:space="preserve">                  </w:t>
      </w:r>
      <w:r w:rsidRPr="008C3E8E">
        <w:t>项目招标采购的</w:t>
      </w:r>
      <w:r w:rsidRPr="008C3E8E">
        <w:rPr>
          <w:u w:val="single"/>
        </w:rPr>
        <w:t xml:space="preserve">                  </w:t>
      </w:r>
      <w:r w:rsidR="002B0C1E">
        <w:t>货物</w:t>
      </w:r>
      <w:r w:rsidRPr="008C3E8E">
        <w:t>的投标邀请书（</w:t>
      </w:r>
      <w:r w:rsidR="0058732E" w:rsidRPr="008C3E8E">
        <w:t>项目编号</w:t>
      </w:r>
      <w:r w:rsidRPr="008C3E8E">
        <w:t>为：</w:t>
      </w:r>
      <w:r w:rsidRPr="008C3E8E">
        <w:rPr>
          <w:u w:val="single"/>
        </w:rPr>
        <w:t xml:space="preserve">        </w:t>
      </w:r>
      <w:r w:rsidRPr="008C3E8E">
        <w:t>），现正式授权的下列签字人</w:t>
      </w:r>
      <w:r w:rsidRPr="008C3E8E">
        <w:rPr>
          <w:u w:val="single"/>
        </w:rPr>
        <w:t xml:space="preserve">              </w:t>
      </w:r>
      <w:r w:rsidRPr="008C3E8E">
        <w:t>（姓名和职务）代表投标人</w:t>
      </w:r>
      <w:r w:rsidRPr="008C3E8E">
        <w:rPr>
          <w:u w:val="single"/>
        </w:rPr>
        <w:t xml:space="preserve">              </w:t>
      </w:r>
      <w:r w:rsidRPr="008C3E8E">
        <w:t>（投标人的名称），</w:t>
      </w:r>
      <w:r w:rsidR="00C53676">
        <w:t>递交</w:t>
      </w:r>
      <w:r w:rsidRPr="008C3E8E">
        <w:t>下述</w:t>
      </w:r>
      <w:r w:rsidR="009650B6">
        <w:rPr>
          <w:rFonts w:hint="eastAsia"/>
        </w:rPr>
        <w:t>投标</w:t>
      </w:r>
      <w:r w:rsidRPr="008C3E8E">
        <w:t>文件：</w:t>
      </w:r>
    </w:p>
    <w:p w14:paraId="69B8BAA4" w14:textId="77777777" w:rsidR="00E720CD" w:rsidRPr="008C3E8E" w:rsidRDefault="00C718C7" w:rsidP="00C718C7">
      <w:pPr>
        <w:pStyle w:val="a6"/>
      </w:pPr>
      <w:r w:rsidRPr="008C3E8E">
        <w:t>（</w:t>
      </w:r>
      <w:r w:rsidRPr="008C3E8E">
        <w:t>1</w:t>
      </w:r>
      <w:r w:rsidRPr="008C3E8E">
        <w:t>）</w:t>
      </w:r>
      <w:r w:rsidRPr="008C3E8E">
        <w:tab/>
      </w:r>
      <w:r w:rsidR="00E720CD" w:rsidRPr="008C3E8E">
        <w:t>投标报价表；</w:t>
      </w:r>
    </w:p>
    <w:p w14:paraId="6EDD1777" w14:textId="77777777" w:rsidR="00E720CD" w:rsidRPr="008C3E8E" w:rsidRDefault="00C718C7" w:rsidP="00C718C7">
      <w:pPr>
        <w:pStyle w:val="a6"/>
      </w:pPr>
      <w:r w:rsidRPr="008C3E8E">
        <w:t>（</w:t>
      </w:r>
      <w:r w:rsidRPr="008C3E8E">
        <w:t>2</w:t>
      </w:r>
      <w:r w:rsidRPr="008C3E8E">
        <w:t>）</w:t>
      </w:r>
      <w:r w:rsidRPr="008C3E8E">
        <w:tab/>
      </w:r>
      <w:r w:rsidR="002B0C1E">
        <w:t>货物</w:t>
      </w:r>
      <w:r w:rsidR="00E720CD" w:rsidRPr="008C3E8E">
        <w:t>说明一览表；</w:t>
      </w:r>
    </w:p>
    <w:p w14:paraId="32DA3408" w14:textId="77777777" w:rsidR="006D4C04" w:rsidRDefault="00C718C7" w:rsidP="00C718C7">
      <w:pPr>
        <w:pStyle w:val="a6"/>
      </w:pPr>
      <w:bookmarkStart w:id="691" w:name="_Toc389457528"/>
      <w:bookmarkStart w:id="692" w:name="_Toc389653600"/>
      <w:bookmarkStart w:id="693" w:name="_Toc450211806"/>
      <w:r w:rsidRPr="008C3E8E">
        <w:t>（</w:t>
      </w:r>
      <w:r w:rsidRPr="008C3E8E">
        <w:t>3</w:t>
      </w:r>
      <w:r w:rsidRPr="008C3E8E">
        <w:t>）</w:t>
      </w:r>
      <w:r w:rsidRPr="008C3E8E">
        <w:tab/>
      </w:r>
      <w:r w:rsidR="006D4C04" w:rsidRPr="006D4C04">
        <w:rPr>
          <w:rStyle w:val="11"/>
          <w:rFonts w:ascii="Times New Roman" w:hint="eastAsia"/>
        </w:rPr>
        <w:t>商务</w:t>
      </w:r>
      <w:r w:rsidR="006D4C04">
        <w:rPr>
          <w:rStyle w:val="11"/>
          <w:rFonts w:ascii="Times New Roman" w:hint="eastAsia"/>
        </w:rPr>
        <w:t>条款</w:t>
      </w:r>
      <w:r w:rsidR="006D4C04">
        <w:rPr>
          <w:rFonts w:hint="eastAsia"/>
        </w:rPr>
        <w:t>响应</w:t>
      </w:r>
      <w:r w:rsidR="006D4C04">
        <w:rPr>
          <w:rFonts w:hint="eastAsia"/>
        </w:rPr>
        <w:t>/</w:t>
      </w:r>
      <w:r w:rsidR="006D4C04">
        <w:rPr>
          <w:rFonts w:hint="eastAsia"/>
        </w:rPr>
        <w:t>偏离表；</w:t>
      </w:r>
    </w:p>
    <w:p w14:paraId="780ADDDC" w14:textId="77777777" w:rsidR="00E720CD" w:rsidRPr="008C3E8E" w:rsidRDefault="006D4C04" w:rsidP="00C718C7">
      <w:pPr>
        <w:pStyle w:val="a6"/>
      </w:pPr>
      <w:r w:rsidRPr="008C3E8E">
        <w:t>（</w:t>
      </w:r>
      <w:r>
        <w:rPr>
          <w:rFonts w:hint="eastAsia"/>
        </w:rPr>
        <w:t>4</w:t>
      </w:r>
      <w:r w:rsidRPr="008C3E8E">
        <w:t>）</w:t>
      </w:r>
      <w:r w:rsidRPr="008C3E8E">
        <w:tab/>
      </w:r>
      <w:bookmarkEnd w:id="691"/>
      <w:bookmarkEnd w:id="692"/>
      <w:bookmarkEnd w:id="693"/>
      <w:r w:rsidR="002B0C1E">
        <w:rPr>
          <w:rStyle w:val="11"/>
          <w:rFonts w:ascii="Times New Roman" w:hint="eastAsia"/>
        </w:rPr>
        <w:t>技术规格</w:t>
      </w:r>
      <w:r w:rsidR="00D33789" w:rsidRPr="00D33789">
        <w:rPr>
          <w:rFonts w:hint="eastAsia"/>
        </w:rPr>
        <w:t>响应</w:t>
      </w:r>
      <w:r w:rsidR="00D33789" w:rsidRPr="00D33789">
        <w:rPr>
          <w:rFonts w:hint="eastAsia"/>
        </w:rPr>
        <w:t>/</w:t>
      </w:r>
      <w:r w:rsidR="00D33789" w:rsidRPr="00D33789">
        <w:rPr>
          <w:rFonts w:hint="eastAsia"/>
        </w:rPr>
        <w:t>偏离表</w:t>
      </w:r>
      <w:r w:rsidR="00E720CD" w:rsidRPr="008C3E8E">
        <w:t>；</w:t>
      </w:r>
    </w:p>
    <w:p w14:paraId="53EE41A6" w14:textId="77777777" w:rsidR="00E720CD" w:rsidRPr="008C3E8E" w:rsidRDefault="00C718C7" w:rsidP="00C718C7">
      <w:pPr>
        <w:pStyle w:val="a6"/>
      </w:pPr>
      <w:r w:rsidRPr="008C3E8E">
        <w:t>（</w:t>
      </w:r>
      <w:r w:rsidR="006D4C04">
        <w:rPr>
          <w:rFonts w:hint="eastAsia"/>
        </w:rPr>
        <w:t>5</w:t>
      </w:r>
      <w:r w:rsidRPr="008C3E8E">
        <w:t>）</w:t>
      </w:r>
      <w:r w:rsidRPr="008C3E8E">
        <w:tab/>
      </w:r>
      <w:r w:rsidR="00E720CD" w:rsidRPr="008C3E8E">
        <w:t>资格证明文件；</w:t>
      </w:r>
    </w:p>
    <w:p w14:paraId="7659598A" w14:textId="77777777" w:rsidR="00E720CD" w:rsidRPr="008C3E8E" w:rsidRDefault="00C718C7" w:rsidP="00C718C7">
      <w:pPr>
        <w:pStyle w:val="a6"/>
      </w:pPr>
      <w:r w:rsidRPr="008C3E8E">
        <w:t>（</w:t>
      </w:r>
      <w:r w:rsidR="006D4C04">
        <w:rPr>
          <w:rFonts w:hint="eastAsia"/>
        </w:rPr>
        <w:t>6</w:t>
      </w:r>
      <w:r w:rsidRPr="008C3E8E">
        <w:t>）</w:t>
      </w:r>
      <w:r w:rsidRPr="008C3E8E">
        <w:tab/>
      </w:r>
      <w:r w:rsidR="00E720CD" w:rsidRPr="008C3E8E">
        <w:t>由</w:t>
      </w:r>
      <w:r w:rsidR="00E720CD" w:rsidRPr="008C3E8E">
        <w:rPr>
          <w:u w:val="single"/>
        </w:rPr>
        <w:t xml:space="preserve">                </w:t>
      </w:r>
      <w:r w:rsidR="00E720CD" w:rsidRPr="008C3E8E">
        <w:t>银行开具的金额为</w:t>
      </w:r>
      <w:r w:rsidR="00E720CD" w:rsidRPr="008C3E8E">
        <w:rPr>
          <w:u w:val="single"/>
        </w:rPr>
        <w:t xml:space="preserve">               </w:t>
      </w:r>
      <w:r w:rsidR="00E720CD" w:rsidRPr="008C3E8E">
        <w:t>的投标保证金；</w:t>
      </w:r>
    </w:p>
    <w:p w14:paraId="5CCCF3F9" w14:textId="77777777" w:rsidR="00E720CD" w:rsidRPr="008C3E8E" w:rsidRDefault="00C718C7" w:rsidP="00C718C7">
      <w:pPr>
        <w:pStyle w:val="a6"/>
      </w:pPr>
      <w:r w:rsidRPr="008C3E8E">
        <w:t>（</w:t>
      </w:r>
      <w:r w:rsidR="006D4C04">
        <w:rPr>
          <w:rFonts w:hint="eastAsia"/>
        </w:rPr>
        <w:t>7</w:t>
      </w:r>
      <w:r w:rsidRPr="008C3E8E">
        <w:t>）</w:t>
      </w:r>
      <w:r w:rsidRPr="008C3E8E">
        <w:tab/>
      </w:r>
      <w:r w:rsidR="00E720CD" w:rsidRPr="008C3E8E">
        <w:t>“</w:t>
      </w:r>
      <w:r w:rsidR="00E720CD" w:rsidRPr="008C3E8E">
        <w:t>投标人须知</w:t>
      </w:r>
      <w:r w:rsidR="00E720CD" w:rsidRPr="008C3E8E">
        <w:t>”</w:t>
      </w:r>
      <w:r w:rsidR="00E720CD" w:rsidRPr="008C3E8E">
        <w:t>第</w:t>
      </w:r>
      <w:r w:rsidR="00E720CD" w:rsidRPr="008C3E8E">
        <w:fldChar w:fldCharType="begin"/>
      </w:r>
      <w:r w:rsidR="00E720CD" w:rsidRPr="008C3E8E">
        <w:instrText xml:space="preserve"> REF _Ref434418215 \n </w:instrText>
      </w:r>
      <w:r w:rsidR="007666A4" w:rsidRPr="008C3E8E">
        <w:instrText xml:space="preserve"> \* MERGEFORMAT </w:instrText>
      </w:r>
      <w:r w:rsidR="00E720CD" w:rsidRPr="008C3E8E">
        <w:fldChar w:fldCharType="separate"/>
      </w:r>
      <w:r w:rsidR="00F11D0A">
        <w:t>14</w:t>
      </w:r>
      <w:r w:rsidR="00E720CD" w:rsidRPr="008C3E8E">
        <w:fldChar w:fldCharType="end"/>
      </w:r>
      <w:r w:rsidR="00E720CD" w:rsidRPr="008C3E8E">
        <w:t>条和第</w:t>
      </w:r>
      <w:r w:rsidR="00E720CD" w:rsidRPr="008C3E8E">
        <w:fldChar w:fldCharType="begin"/>
      </w:r>
      <w:r w:rsidR="00E720CD" w:rsidRPr="008C3E8E">
        <w:instrText xml:space="preserve"> REF _Ref434418287 \n </w:instrText>
      </w:r>
      <w:r w:rsidR="007666A4" w:rsidRPr="008C3E8E">
        <w:instrText xml:space="preserve"> \* MERGEFORMAT </w:instrText>
      </w:r>
      <w:r w:rsidR="00E720CD" w:rsidRPr="008C3E8E">
        <w:fldChar w:fldCharType="separate"/>
      </w:r>
      <w:r w:rsidR="00F11D0A">
        <w:t>15</w:t>
      </w:r>
      <w:r w:rsidR="00E720CD" w:rsidRPr="008C3E8E">
        <w:fldChar w:fldCharType="end"/>
      </w:r>
      <w:r w:rsidR="00E720CD" w:rsidRPr="008C3E8E">
        <w:t>条要求投标人提交的全部文件。</w:t>
      </w:r>
    </w:p>
    <w:p w14:paraId="3DB88693" w14:textId="77777777" w:rsidR="00E720CD" w:rsidRPr="008C3E8E" w:rsidRDefault="00E720CD" w:rsidP="00212DD5">
      <w:pPr>
        <w:pStyle w:val="a6"/>
      </w:pPr>
      <w:r w:rsidRPr="008C3E8E">
        <w:t>据此函，签字人兹宣布同意如下：</w:t>
      </w:r>
    </w:p>
    <w:p w14:paraId="6B0F9D8D" w14:textId="77777777" w:rsidR="000F2E64" w:rsidRPr="008C3E8E" w:rsidRDefault="00C718C7" w:rsidP="00C718C7">
      <w:pPr>
        <w:pStyle w:val="a6"/>
        <w:ind w:leftChars="472" w:left="1983" w:hanging="850"/>
      </w:pPr>
      <w:r w:rsidRPr="008C3E8E">
        <w:t>（</w:t>
      </w:r>
      <w:r w:rsidRPr="008C3E8E">
        <w:t>a</w:t>
      </w:r>
      <w:r w:rsidRPr="008C3E8E">
        <w:t>）</w:t>
      </w:r>
      <w:r w:rsidRPr="008C3E8E">
        <w:tab/>
      </w:r>
      <w:r w:rsidR="00E720CD" w:rsidRPr="008C3E8E">
        <w:t>按招标文件的规定提交货物及提供伴随服务的投标</w:t>
      </w:r>
      <w:r w:rsidR="00D97EA6" w:rsidRPr="008C3E8E">
        <w:t>报价</w:t>
      </w:r>
      <w:r w:rsidR="00E720CD" w:rsidRPr="008C3E8E">
        <w:t>为人民币</w:t>
      </w:r>
      <w:r w:rsidR="000F2E64" w:rsidRPr="008C3E8E">
        <w:t>：</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2"/>
        <w:gridCol w:w="3680"/>
        <w:gridCol w:w="2551"/>
      </w:tblGrid>
      <w:tr w:rsidR="00C718C7" w:rsidRPr="008C3E8E" w14:paraId="01B14BB0" w14:textId="77777777" w:rsidTr="00D97EA6">
        <w:trPr>
          <w:trHeight w:val="454"/>
          <w:jc w:val="right"/>
        </w:trPr>
        <w:tc>
          <w:tcPr>
            <w:tcW w:w="1422" w:type="dxa"/>
            <w:vAlign w:val="center"/>
          </w:tcPr>
          <w:p w14:paraId="511C167E" w14:textId="77777777" w:rsidR="00C718C7" w:rsidRPr="008C3E8E" w:rsidRDefault="00C718C7" w:rsidP="005D2CFE">
            <w:pPr>
              <w:pStyle w:val="a6"/>
              <w:spacing w:line="240" w:lineRule="auto"/>
              <w:ind w:firstLine="0"/>
              <w:jc w:val="center"/>
              <w:rPr>
                <w:sz w:val="22"/>
                <w:szCs w:val="21"/>
              </w:rPr>
            </w:pPr>
            <w:r w:rsidRPr="008C3E8E">
              <w:rPr>
                <w:sz w:val="22"/>
                <w:szCs w:val="21"/>
              </w:rPr>
              <w:t>包件号</w:t>
            </w:r>
          </w:p>
        </w:tc>
        <w:tc>
          <w:tcPr>
            <w:tcW w:w="3680" w:type="dxa"/>
            <w:vAlign w:val="center"/>
          </w:tcPr>
          <w:p w14:paraId="3D97CBBF" w14:textId="77777777" w:rsidR="00C718C7" w:rsidRPr="008C3E8E" w:rsidRDefault="00C718C7" w:rsidP="005D2CFE">
            <w:pPr>
              <w:pStyle w:val="a6"/>
              <w:spacing w:line="240" w:lineRule="auto"/>
              <w:ind w:firstLine="0"/>
              <w:jc w:val="center"/>
              <w:rPr>
                <w:sz w:val="22"/>
                <w:szCs w:val="21"/>
              </w:rPr>
            </w:pPr>
            <w:r w:rsidRPr="008C3E8E">
              <w:rPr>
                <w:sz w:val="22"/>
                <w:szCs w:val="21"/>
              </w:rPr>
              <w:t>大写（元）</w:t>
            </w:r>
          </w:p>
        </w:tc>
        <w:tc>
          <w:tcPr>
            <w:tcW w:w="2551" w:type="dxa"/>
            <w:vAlign w:val="center"/>
          </w:tcPr>
          <w:p w14:paraId="03702E6A" w14:textId="77777777" w:rsidR="00C718C7" w:rsidRPr="008C3E8E" w:rsidRDefault="00C718C7" w:rsidP="005D2CFE">
            <w:pPr>
              <w:pStyle w:val="a6"/>
              <w:spacing w:line="240" w:lineRule="auto"/>
              <w:ind w:firstLine="0"/>
              <w:jc w:val="center"/>
              <w:rPr>
                <w:sz w:val="22"/>
                <w:szCs w:val="21"/>
              </w:rPr>
            </w:pPr>
            <w:r w:rsidRPr="008C3E8E">
              <w:rPr>
                <w:sz w:val="22"/>
                <w:szCs w:val="21"/>
              </w:rPr>
              <w:t>小写（元）</w:t>
            </w:r>
          </w:p>
        </w:tc>
      </w:tr>
      <w:tr w:rsidR="00C718C7" w:rsidRPr="008C3E8E" w14:paraId="5E147A51" w14:textId="77777777" w:rsidTr="00D97EA6">
        <w:trPr>
          <w:trHeight w:val="454"/>
          <w:jc w:val="right"/>
        </w:trPr>
        <w:tc>
          <w:tcPr>
            <w:tcW w:w="1422" w:type="dxa"/>
            <w:vAlign w:val="center"/>
          </w:tcPr>
          <w:p w14:paraId="09B154BD" w14:textId="77777777" w:rsidR="00C718C7" w:rsidRPr="008C3E8E" w:rsidRDefault="00C718C7" w:rsidP="005D2CFE">
            <w:pPr>
              <w:pStyle w:val="a6"/>
              <w:spacing w:line="240" w:lineRule="auto"/>
              <w:ind w:firstLine="0"/>
              <w:jc w:val="center"/>
              <w:rPr>
                <w:sz w:val="22"/>
                <w:szCs w:val="21"/>
              </w:rPr>
            </w:pPr>
          </w:p>
        </w:tc>
        <w:tc>
          <w:tcPr>
            <w:tcW w:w="3680" w:type="dxa"/>
            <w:vAlign w:val="center"/>
          </w:tcPr>
          <w:p w14:paraId="730C9A2C" w14:textId="77777777" w:rsidR="00C718C7" w:rsidRPr="008C3E8E" w:rsidRDefault="00C718C7" w:rsidP="005D2CFE">
            <w:pPr>
              <w:pStyle w:val="a6"/>
              <w:spacing w:line="240" w:lineRule="auto"/>
              <w:ind w:firstLine="0"/>
              <w:jc w:val="center"/>
              <w:rPr>
                <w:sz w:val="22"/>
                <w:szCs w:val="21"/>
              </w:rPr>
            </w:pPr>
          </w:p>
        </w:tc>
        <w:tc>
          <w:tcPr>
            <w:tcW w:w="2551" w:type="dxa"/>
            <w:vAlign w:val="center"/>
          </w:tcPr>
          <w:p w14:paraId="45836DB4" w14:textId="77777777" w:rsidR="00C718C7" w:rsidRPr="008C3E8E" w:rsidRDefault="00C718C7" w:rsidP="005D2CFE">
            <w:pPr>
              <w:pStyle w:val="a6"/>
              <w:spacing w:line="240" w:lineRule="auto"/>
              <w:ind w:firstLine="0"/>
              <w:jc w:val="center"/>
              <w:rPr>
                <w:sz w:val="22"/>
                <w:szCs w:val="21"/>
              </w:rPr>
            </w:pPr>
          </w:p>
        </w:tc>
      </w:tr>
    </w:tbl>
    <w:p w14:paraId="52A54CCB" w14:textId="77777777" w:rsidR="00E720CD" w:rsidRPr="008C3E8E" w:rsidRDefault="00C718C7" w:rsidP="00C718C7">
      <w:pPr>
        <w:pStyle w:val="a6"/>
        <w:ind w:leftChars="472" w:left="1983" w:hanging="850"/>
      </w:pPr>
      <w:r w:rsidRPr="008C3E8E">
        <w:t>（</w:t>
      </w:r>
      <w:r w:rsidRPr="008C3E8E">
        <w:t>b</w:t>
      </w:r>
      <w:r w:rsidRPr="008C3E8E">
        <w:t>）</w:t>
      </w:r>
      <w:r w:rsidRPr="008C3E8E">
        <w:tab/>
      </w:r>
      <w:r w:rsidR="00370F7E" w:rsidRPr="008C3E8E">
        <w:t>我方</w:t>
      </w:r>
      <w:r w:rsidR="00E720CD" w:rsidRPr="008C3E8E">
        <w:t>将按招标文件的规定，承担完成合同规定的责任和义务。</w:t>
      </w:r>
    </w:p>
    <w:p w14:paraId="2A7FD9A5" w14:textId="77777777" w:rsidR="00E720CD" w:rsidRPr="008C3E8E" w:rsidRDefault="00C718C7" w:rsidP="00C718C7">
      <w:pPr>
        <w:pStyle w:val="a6"/>
        <w:ind w:leftChars="472" w:left="1983" w:hanging="850"/>
      </w:pPr>
      <w:r w:rsidRPr="008C3E8E">
        <w:t>（</w:t>
      </w:r>
      <w:r w:rsidRPr="008C3E8E">
        <w:t>c</w:t>
      </w:r>
      <w:r w:rsidRPr="008C3E8E">
        <w:t>）</w:t>
      </w:r>
      <w:r w:rsidRPr="008C3E8E">
        <w:tab/>
      </w:r>
      <w:r w:rsidR="00370F7E" w:rsidRPr="008C3E8E">
        <w:t>我方</w:t>
      </w:r>
      <w:r w:rsidR="00E720CD" w:rsidRPr="008C3E8E">
        <w:t>已详细审核了全部招标文件，包括招标文件的修改通知（如果有的话）、</w:t>
      </w:r>
      <w:r w:rsidR="00370F7E" w:rsidRPr="008C3E8E">
        <w:t>我方</w:t>
      </w:r>
      <w:r w:rsidR="00E720CD" w:rsidRPr="008C3E8E">
        <w:t>知道必须放弃对上述文件中所有条款提出存有含糊不清或不理解之问题的权利。</w:t>
      </w:r>
    </w:p>
    <w:p w14:paraId="05CD56E0" w14:textId="77777777" w:rsidR="00E720CD" w:rsidRPr="00480429" w:rsidRDefault="00C718C7" w:rsidP="00C718C7">
      <w:pPr>
        <w:pStyle w:val="a6"/>
        <w:ind w:leftChars="472" w:left="1983" w:hanging="850"/>
      </w:pPr>
      <w:r w:rsidRPr="008C3E8E">
        <w:t>（</w:t>
      </w:r>
      <w:r w:rsidRPr="008C3E8E">
        <w:t>d</w:t>
      </w:r>
      <w:r w:rsidRPr="008C3E8E">
        <w:t>）</w:t>
      </w:r>
      <w:r w:rsidRPr="008C3E8E">
        <w:tab/>
      </w:r>
      <w:r w:rsidR="00370F7E" w:rsidRPr="00480429">
        <w:t>我方</w:t>
      </w:r>
      <w:r w:rsidR="00E720CD" w:rsidRPr="00480429">
        <w:t>同意在</w:t>
      </w:r>
      <w:r w:rsidR="00E720CD" w:rsidRPr="00480429">
        <w:t>“</w:t>
      </w:r>
      <w:r w:rsidR="00E720CD" w:rsidRPr="00480429">
        <w:t>投标人须知</w:t>
      </w:r>
      <w:r w:rsidR="00E720CD" w:rsidRPr="00480429">
        <w:t>”</w:t>
      </w:r>
      <w:r w:rsidR="00E720CD" w:rsidRPr="00480429">
        <w:t>第</w:t>
      </w:r>
      <w:r w:rsidR="00E720CD" w:rsidRPr="00480429">
        <w:fldChar w:fldCharType="begin"/>
      </w:r>
      <w:r w:rsidR="00E720CD" w:rsidRPr="00480429">
        <w:instrText xml:space="preserve"> REF _Ref434457255 \n </w:instrText>
      </w:r>
      <w:r w:rsidR="007666A4" w:rsidRPr="00480429">
        <w:instrText xml:space="preserve"> \* MERGEFORMAT </w:instrText>
      </w:r>
      <w:r w:rsidR="00E720CD" w:rsidRPr="00480429">
        <w:fldChar w:fldCharType="separate"/>
      </w:r>
      <w:r w:rsidR="00F11D0A">
        <w:t>23</w:t>
      </w:r>
      <w:r w:rsidR="00E720CD" w:rsidRPr="00480429">
        <w:fldChar w:fldCharType="end"/>
      </w:r>
      <w:r w:rsidR="00E720CD" w:rsidRPr="00480429">
        <w:t>条所述的开标日期起遵循本投标文件的规定，并在</w:t>
      </w:r>
      <w:r w:rsidR="00E720CD" w:rsidRPr="00480429">
        <w:t>“</w:t>
      </w:r>
      <w:r w:rsidR="00E720CD" w:rsidRPr="00480429">
        <w:t>投标人须知</w:t>
      </w:r>
      <w:r w:rsidR="00E720CD" w:rsidRPr="00480429">
        <w:t>”</w:t>
      </w:r>
      <w:r w:rsidR="00E720CD" w:rsidRPr="00480429">
        <w:t>第</w:t>
      </w:r>
      <w:r w:rsidR="00E720CD" w:rsidRPr="00480429">
        <w:fldChar w:fldCharType="begin"/>
      </w:r>
      <w:r w:rsidR="00E720CD" w:rsidRPr="00480429">
        <w:instrText xml:space="preserve"> REF _Ref434457090 \n </w:instrText>
      </w:r>
      <w:r w:rsidR="007666A4" w:rsidRPr="00480429">
        <w:instrText xml:space="preserve"> \* MERGEFORMAT </w:instrText>
      </w:r>
      <w:r w:rsidR="00E720CD" w:rsidRPr="00480429">
        <w:fldChar w:fldCharType="separate"/>
      </w:r>
      <w:r w:rsidR="00F11D0A">
        <w:t>17</w:t>
      </w:r>
      <w:r w:rsidR="00E720CD" w:rsidRPr="00480429">
        <w:fldChar w:fldCharType="end"/>
      </w:r>
      <w:r w:rsidR="00E720CD" w:rsidRPr="00480429">
        <w:t>条规定的投标有效期届满之前对我方均具有约束力，而且有可能中标。</w:t>
      </w:r>
    </w:p>
    <w:p w14:paraId="318A913D" w14:textId="77777777" w:rsidR="00B5509E" w:rsidRPr="00480429" w:rsidRDefault="00B5509E" w:rsidP="00B5509E">
      <w:pPr>
        <w:pStyle w:val="a6"/>
        <w:ind w:leftChars="472" w:left="1983" w:hanging="850"/>
      </w:pPr>
      <w:r w:rsidRPr="00480429">
        <w:t>（</w:t>
      </w:r>
      <w:r w:rsidRPr="00480429">
        <w:t>e</w:t>
      </w:r>
      <w:r w:rsidRPr="00480429">
        <w:t>）</w:t>
      </w:r>
      <w:r w:rsidRPr="00480429">
        <w:tab/>
      </w:r>
      <w:r w:rsidRPr="00480429">
        <w:rPr>
          <w:rFonts w:hint="eastAsia"/>
        </w:rPr>
        <w:t>我方承诺满足招标文件“投标人须知”第</w:t>
      </w:r>
      <w:r w:rsidRPr="00480429">
        <w:fldChar w:fldCharType="begin"/>
      </w:r>
      <w:r w:rsidRPr="00480429">
        <w:instrText xml:space="preserve"> </w:instrText>
      </w:r>
      <w:r w:rsidRPr="00480429">
        <w:rPr>
          <w:rFonts w:hint="eastAsia"/>
        </w:rPr>
        <w:instrText>REF _Ref521600821 \r \h</w:instrText>
      </w:r>
      <w:r w:rsidRPr="00480429">
        <w:instrText xml:space="preserve">  \* MERGEFORMAT </w:instrText>
      </w:r>
      <w:r w:rsidRPr="00480429">
        <w:fldChar w:fldCharType="separate"/>
      </w:r>
      <w:r w:rsidR="00F11D0A">
        <w:t>3.1</w:t>
      </w:r>
      <w:r w:rsidRPr="00480429">
        <w:fldChar w:fldCharType="end"/>
      </w:r>
      <w:r w:rsidRPr="00480429">
        <w:rPr>
          <w:rFonts w:hint="eastAsia"/>
        </w:rPr>
        <w:t>条和</w:t>
      </w:r>
      <w:r w:rsidRPr="00480429">
        <w:fldChar w:fldCharType="begin"/>
      </w:r>
      <w:r w:rsidRPr="00480429">
        <w:instrText xml:space="preserve"> </w:instrText>
      </w:r>
      <w:r w:rsidRPr="00480429">
        <w:rPr>
          <w:rFonts w:hint="eastAsia"/>
        </w:rPr>
        <w:instrText>REF _Ref521600828 \r \h</w:instrText>
      </w:r>
      <w:r w:rsidRPr="00480429">
        <w:instrText xml:space="preserve">  \* MERGEFORMAT </w:instrText>
      </w:r>
      <w:r w:rsidRPr="00480429">
        <w:fldChar w:fldCharType="separate"/>
      </w:r>
      <w:r w:rsidR="00F11D0A">
        <w:t>3.2</w:t>
      </w:r>
      <w:r w:rsidRPr="00480429">
        <w:fldChar w:fldCharType="end"/>
      </w:r>
      <w:r w:rsidRPr="00480429">
        <w:rPr>
          <w:rFonts w:hint="eastAsia"/>
        </w:rPr>
        <w:t>条中对合格投标人的要求</w:t>
      </w:r>
      <w:r w:rsidRPr="00480429">
        <w:t>。</w:t>
      </w:r>
    </w:p>
    <w:p w14:paraId="2BF29E0A" w14:textId="77777777" w:rsidR="00B5509E" w:rsidRPr="008C3E8E" w:rsidRDefault="00B5509E" w:rsidP="00B5509E">
      <w:pPr>
        <w:pStyle w:val="a6"/>
        <w:ind w:leftChars="472" w:left="1983" w:hanging="850"/>
      </w:pPr>
      <w:r w:rsidRPr="00480429">
        <w:t>（</w:t>
      </w:r>
      <w:r w:rsidRPr="00480429">
        <w:rPr>
          <w:rFonts w:hint="eastAsia"/>
        </w:rPr>
        <w:t>f</w:t>
      </w:r>
      <w:r w:rsidRPr="00480429">
        <w:t>）</w:t>
      </w:r>
      <w:r w:rsidRPr="00480429">
        <w:tab/>
      </w:r>
      <w:r w:rsidRPr="00480429">
        <w:t>如果在开标后规定的投标有效期内撤销投标，我方的投标保证金可不予退还。</w:t>
      </w:r>
    </w:p>
    <w:p w14:paraId="15A5A70C" w14:textId="77777777" w:rsidR="00E720CD" w:rsidRPr="008C3E8E" w:rsidRDefault="00C718C7" w:rsidP="00C718C7">
      <w:pPr>
        <w:pStyle w:val="a6"/>
        <w:ind w:leftChars="472" w:left="1983" w:hanging="850"/>
      </w:pPr>
      <w:r w:rsidRPr="008C3E8E">
        <w:t>（</w:t>
      </w:r>
      <w:r w:rsidR="00B5509E">
        <w:t>g</w:t>
      </w:r>
      <w:r w:rsidRPr="008C3E8E">
        <w:t>）</w:t>
      </w:r>
      <w:r w:rsidRPr="008C3E8E">
        <w:tab/>
      </w:r>
      <w:r w:rsidR="00E720CD" w:rsidRPr="008C3E8E">
        <w:t>如果贵方有要求，</w:t>
      </w:r>
      <w:r w:rsidR="00370F7E" w:rsidRPr="008C3E8E">
        <w:t>我方</w:t>
      </w:r>
      <w:r w:rsidR="00E720CD" w:rsidRPr="008C3E8E">
        <w:t>愿意进一步提供与本投标有关的任何证据或资料。</w:t>
      </w:r>
    </w:p>
    <w:p w14:paraId="0F0640CB" w14:textId="77777777" w:rsidR="00E720CD" w:rsidRPr="008C3E8E" w:rsidRDefault="00C718C7" w:rsidP="00C718C7">
      <w:pPr>
        <w:pStyle w:val="a6"/>
        <w:ind w:leftChars="472" w:left="1983" w:hanging="850"/>
      </w:pPr>
      <w:r w:rsidRPr="008C3E8E">
        <w:t>（</w:t>
      </w:r>
      <w:r w:rsidR="00B5509E">
        <w:rPr>
          <w:rFonts w:hint="eastAsia"/>
        </w:rPr>
        <w:t>h</w:t>
      </w:r>
      <w:r w:rsidRPr="008C3E8E">
        <w:t>）</w:t>
      </w:r>
      <w:r w:rsidRPr="008C3E8E">
        <w:tab/>
      </w:r>
      <w:r w:rsidR="00370F7E" w:rsidRPr="008C3E8E">
        <w:t>我方</w:t>
      </w:r>
      <w:r w:rsidR="00E720CD" w:rsidRPr="008C3E8E">
        <w:t>完全理解贵方不一定要接受最低报价的投标或收到的任何投标。</w:t>
      </w:r>
    </w:p>
    <w:p w14:paraId="7DF05F85" w14:textId="77777777" w:rsidR="00E720CD" w:rsidRPr="008C3E8E" w:rsidRDefault="00E720CD" w:rsidP="00212DD5">
      <w:pPr>
        <w:pStyle w:val="a6"/>
      </w:pPr>
    </w:p>
    <w:p w14:paraId="098D5EDD" w14:textId="77777777" w:rsidR="00E720CD" w:rsidRPr="008C3E8E" w:rsidRDefault="00E720CD" w:rsidP="00212DD5">
      <w:pPr>
        <w:pStyle w:val="a6"/>
      </w:pPr>
      <w:r w:rsidRPr="008C3E8E">
        <w:t>与本投标有关的正式通讯地址为：</w:t>
      </w:r>
    </w:p>
    <w:p w14:paraId="0F7D0D58" w14:textId="77777777" w:rsidR="00E720CD" w:rsidRPr="008C3E8E" w:rsidRDefault="00E720CD" w:rsidP="00212DD5">
      <w:pPr>
        <w:pStyle w:val="a6"/>
      </w:pPr>
      <w:r w:rsidRPr="008C3E8E">
        <w:t>地址：</w:t>
      </w:r>
      <w:r w:rsidRPr="008C3E8E">
        <w:rPr>
          <w:u w:val="single"/>
        </w:rPr>
        <w:t xml:space="preserve">                                          </w:t>
      </w:r>
    </w:p>
    <w:p w14:paraId="4B75A044" w14:textId="77777777" w:rsidR="00E720CD" w:rsidRPr="008C3E8E" w:rsidRDefault="00E720CD" w:rsidP="00212DD5">
      <w:pPr>
        <w:pStyle w:val="a6"/>
      </w:pPr>
      <w:r w:rsidRPr="008C3E8E">
        <w:t>邮政编码：</w:t>
      </w:r>
      <w:r w:rsidRPr="008C3E8E">
        <w:rPr>
          <w:u w:val="single"/>
        </w:rPr>
        <w:t xml:space="preserve">                                      </w:t>
      </w:r>
    </w:p>
    <w:p w14:paraId="7A922C7D" w14:textId="77777777" w:rsidR="00E720CD" w:rsidRPr="008C3E8E" w:rsidRDefault="00E720CD" w:rsidP="00212DD5">
      <w:pPr>
        <w:pStyle w:val="a6"/>
        <w:rPr>
          <w:u w:val="single"/>
        </w:rPr>
      </w:pPr>
      <w:r w:rsidRPr="008C3E8E">
        <w:t>电话号码：</w:t>
      </w:r>
      <w:r w:rsidRPr="008C3E8E">
        <w:rPr>
          <w:u w:val="single"/>
        </w:rPr>
        <w:t xml:space="preserve">                            </w:t>
      </w:r>
    </w:p>
    <w:p w14:paraId="54C1A4CE" w14:textId="77777777" w:rsidR="00E720CD" w:rsidRPr="008C3E8E" w:rsidRDefault="00E720CD" w:rsidP="00212DD5">
      <w:pPr>
        <w:pStyle w:val="a6"/>
      </w:pPr>
      <w:r w:rsidRPr="008C3E8E">
        <w:t>电子信箱：</w:t>
      </w:r>
      <w:r w:rsidRPr="008C3E8E">
        <w:rPr>
          <w:u w:val="single"/>
        </w:rPr>
        <w:t xml:space="preserve">                        </w:t>
      </w:r>
    </w:p>
    <w:p w14:paraId="23DC542B" w14:textId="77777777" w:rsidR="00E720CD" w:rsidRPr="008C3E8E" w:rsidRDefault="009650B6" w:rsidP="00212DD5">
      <w:pPr>
        <w:pStyle w:val="a6"/>
      </w:pPr>
      <w:r w:rsidRPr="009650B6">
        <w:rPr>
          <w:rFonts w:hint="eastAsia"/>
        </w:rPr>
        <w:t>投标人授权代表签字</w:t>
      </w:r>
      <w:r w:rsidR="00E720CD" w:rsidRPr="008C3E8E">
        <w:t>：</w:t>
      </w:r>
      <w:r w:rsidR="00E720CD" w:rsidRPr="008C3E8E">
        <w:rPr>
          <w:u w:val="single"/>
        </w:rPr>
        <w:t xml:space="preserve">                                </w:t>
      </w:r>
    </w:p>
    <w:p w14:paraId="5695CD96" w14:textId="77777777" w:rsidR="00E720CD" w:rsidRPr="008C3E8E" w:rsidRDefault="008A2DCA" w:rsidP="00212DD5">
      <w:pPr>
        <w:pStyle w:val="a6"/>
      </w:pPr>
      <w:r w:rsidRPr="008C3E8E">
        <w:lastRenderedPageBreak/>
        <w:t>投标人</w:t>
      </w:r>
      <w:r w:rsidR="00E720CD" w:rsidRPr="008C3E8E">
        <w:t>公章：</w:t>
      </w:r>
      <w:r w:rsidR="00E720CD" w:rsidRPr="008C3E8E">
        <w:rPr>
          <w:u w:val="single"/>
        </w:rPr>
        <w:t xml:space="preserve">                                  </w:t>
      </w:r>
    </w:p>
    <w:p w14:paraId="4BFCD6C6" w14:textId="77777777" w:rsidR="00E720CD" w:rsidRPr="008C3E8E" w:rsidRDefault="00E720CD" w:rsidP="00212DD5">
      <w:pPr>
        <w:pStyle w:val="a6"/>
      </w:pPr>
      <w:r w:rsidRPr="008C3E8E">
        <w:t>日期：</w:t>
      </w:r>
      <w:r w:rsidRPr="008C3E8E">
        <w:rPr>
          <w:u w:val="single"/>
        </w:rPr>
        <w:t xml:space="preserve">              </w:t>
      </w:r>
      <w:r w:rsidRPr="008C3E8E">
        <w:t>年</w:t>
      </w:r>
      <w:r w:rsidRPr="008C3E8E">
        <w:rPr>
          <w:u w:val="single"/>
        </w:rPr>
        <w:t xml:space="preserve">       </w:t>
      </w:r>
      <w:r w:rsidRPr="008C3E8E">
        <w:t>月</w:t>
      </w:r>
      <w:r w:rsidRPr="008C3E8E">
        <w:rPr>
          <w:u w:val="single"/>
        </w:rPr>
        <w:t xml:space="preserve">       </w:t>
      </w:r>
      <w:r w:rsidRPr="008C3E8E">
        <w:t>日</w:t>
      </w:r>
    </w:p>
    <w:p w14:paraId="3DC83742" w14:textId="77777777" w:rsidR="008045FA" w:rsidRPr="008C3E8E" w:rsidRDefault="00E720CD" w:rsidP="00212DD5">
      <w:pPr>
        <w:pStyle w:val="flName"/>
        <w:rPr>
          <w:rFonts w:ascii="Times New Roman"/>
        </w:rPr>
      </w:pPr>
      <w:r w:rsidRPr="008C3E8E">
        <w:rPr>
          <w:rFonts w:ascii="Times New Roman"/>
        </w:rPr>
        <w:br w:type="page"/>
      </w:r>
      <w:bookmarkStart w:id="694" w:name="_Toc389457529"/>
      <w:bookmarkStart w:id="695" w:name="_Toc389653601"/>
      <w:bookmarkStart w:id="696" w:name="_Toc450211807"/>
      <w:bookmarkStart w:id="697" w:name="_Toc491700931"/>
      <w:bookmarkStart w:id="698" w:name="_Toc495406864"/>
      <w:bookmarkStart w:id="699" w:name="_Toc503130411"/>
      <w:bookmarkStart w:id="700" w:name="_Toc503130734"/>
      <w:bookmarkStart w:id="701" w:name="_Toc503130795"/>
      <w:bookmarkStart w:id="702" w:name="_Toc512602452"/>
      <w:bookmarkStart w:id="703" w:name="_Toc5116271"/>
      <w:bookmarkStart w:id="704" w:name="_Toc62635364"/>
      <w:bookmarkStart w:id="705" w:name="_Toc2063639"/>
      <w:bookmarkStart w:id="706" w:name="_Toc2063764"/>
      <w:bookmarkStart w:id="707" w:name="_Toc2063895"/>
      <w:bookmarkStart w:id="708" w:name="_Toc2063982"/>
      <w:bookmarkStart w:id="709" w:name="_Toc8343773"/>
      <w:bookmarkStart w:id="710" w:name="_Toc302374208"/>
      <w:r w:rsidR="008045FA" w:rsidRPr="008C3E8E">
        <w:rPr>
          <w:rFonts w:ascii="Times New Roman"/>
        </w:rPr>
        <w:lastRenderedPageBreak/>
        <w:t>投标报价汇总表</w:t>
      </w:r>
      <w:bookmarkEnd w:id="694"/>
      <w:bookmarkEnd w:id="695"/>
      <w:bookmarkEnd w:id="696"/>
      <w:bookmarkEnd w:id="697"/>
      <w:bookmarkEnd w:id="698"/>
      <w:bookmarkEnd w:id="699"/>
      <w:bookmarkEnd w:id="700"/>
      <w:bookmarkEnd w:id="701"/>
      <w:bookmarkEnd w:id="702"/>
      <w:bookmarkEnd w:id="703"/>
      <w:bookmarkEnd w:id="704"/>
    </w:p>
    <w:p w14:paraId="44FCA3D6" w14:textId="77777777" w:rsidR="000F2E64" w:rsidRPr="008C3E8E" w:rsidRDefault="000F2E64" w:rsidP="000F2E64">
      <w:pPr>
        <w:pStyle w:val="a6"/>
      </w:pPr>
      <w:r w:rsidRPr="008C3E8E">
        <w:t>包件号：</w:t>
      </w:r>
      <w:r w:rsidRPr="008C3E8E">
        <w:t xml:space="preserve">___                                                  </w:t>
      </w:r>
      <w:r w:rsidRPr="008C3E8E">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559"/>
        <w:gridCol w:w="5954"/>
      </w:tblGrid>
      <w:tr w:rsidR="000F2E64" w:rsidRPr="008C3E8E" w14:paraId="709F2495" w14:textId="77777777" w:rsidTr="00A7709E">
        <w:tc>
          <w:tcPr>
            <w:tcW w:w="9513" w:type="dxa"/>
            <w:gridSpan w:val="2"/>
            <w:shd w:val="clear" w:color="auto" w:fill="auto"/>
            <w:vAlign w:val="center"/>
          </w:tcPr>
          <w:p w14:paraId="2B261FCF" w14:textId="77777777" w:rsidR="000F2E64" w:rsidRPr="008C3E8E" w:rsidRDefault="000F2E64" w:rsidP="00A7709E">
            <w:pPr>
              <w:pStyle w:val="23"/>
              <w:jc w:val="both"/>
              <w:rPr>
                <w:rFonts w:ascii="Times New Roman"/>
              </w:rPr>
            </w:pPr>
            <w:r w:rsidRPr="008C3E8E">
              <w:rPr>
                <w:rFonts w:ascii="Times New Roman"/>
              </w:rPr>
              <w:t>一、投标报价汇总</w:t>
            </w:r>
          </w:p>
        </w:tc>
      </w:tr>
      <w:tr w:rsidR="000F2E64" w:rsidRPr="008C3E8E" w14:paraId="52415CB0" w14:textId="77777777" w:rsidTr="00A7709E">
        <w:trPr>
          <w:trHeight w:val="737"/>
        </w:trPr>
        <w:tc>
          <w:tcPr>
            <w:tcW w:w="3559" w:type="dxa"/>
            <w:shd w:val="clear" w:color="auto" w:fill="auto"/>
            <w:vAlign w:val="center"/>
          </w:tcPr>
          <w:p w14:paraId="244B66E9" w14:textId="77777777" w:rsidR="000F2E64" w:rsidRPr="008C3E8E" w:rsidRDefault="000F2E64" w:rsidP="00A7709E">
            <w:pPr>
              <w:pStyle w:val="15"/>
              <w:rPr>
                <w:b/>
                <w:lang w:val="en-US" w:eastAsia="zh-CN"/>
              </w:rPr>
            </w:pPr>
            <w:r w:rsidRPr="008C3E8E">
              <w:rPr>
                <w:b/>
                <w:lang w:val="en-US" w:eastAsia="zh-CN"/>
              </w:rPr>
              <w:t>投标总价（小写）</w:t>
            </w:r>
          </w:p>
        </w:tc>
        <w:tc>
          <w:tcPr>
            <w:tcW w:w="5954" w:type="dxa"/>
            <w:shd w:val="clear" w:color="auto" w:fill="auto"/>
            <w:vAlign w:val="center"/>
          </w:tcPr>
          <w:p w14:paraId="7BB7B901" w14:textId="77777777" w:rsidR="000F2E64" w:rsidRPr="008C3E8E" w:rsidRDefault="000F2E64" w:rsidP="00A7709E">
            <w:pPr>
              <w:pStyle w:val="15"/>
              <w:rPr>
                <w:lang w:val="en-US" w:eastAsia="zh-CN"/>
              </w:rPr>
            </w:pPr>
          </w:p>
        </w:tc>
      </w:tr>
      <w:tr w:rsidR="000F2E64" w:rsidRPr="008C3E8E" w14:paraId="5385D441" w14:textId="77777777" w:rsidTr="00A7709E">
        <w:trPr>
          <w:trHeight w:val="737"/>
        </w:trPr>
        <w:tc>
          <w:tcPr>
            <w:tcW w:w="3559" w:type="dxa"/>
            <w:shd w:val="clear" w:color="auto" w:fill="auto"/>
            <w:vAlign w:val="center"/>
          </w:tcPr>
          <w:p w14:paraId="308DB98F" w14:textId="77777777" w:rsidR="000F2E64" w:rsidRPr="008C3E8E" w:rsidRDefault="000F2E64" w:rsidP="00A7709E">
            <w:pPr>
              <w:pStyle w:val="15"/>
              <w:rPr>
                <w:b/>
                <w:lang w:val="en-US" w:eastAsia="zh-CN"/>
              </w:rPr>
            </w:pPr>
            <w:r w:rsidRPr="008C3E8E">
              <w:rPr>
                <w:b/>
                <w:lang w:val="en-US" w:eastAsia="zh-CN"/>
              </w:rPr>
              <w:t>投标总价（大写）</w:t>
            </w:r>
          </w:p>
        </w:tc>
        <w:tc>
          <w:tcPr>
            <w:tcW w:w="5954" w:type="dxa"/>
            <w:shd w:val="clear" w:color="auto" w:fill="auto"/>
            <w:vAlign w:val="center"/>
          </w:tcPr>
          <w:p w14:paraId="481472D3" w14:textId="77777777" w:rsidR="000F2E64" w:rsidRPr="008C3E8E" w:rsidRDefault="000F2E64" w:rsidP="00A7709E">
            <w:pPr>
              <w:pStyle w:val="15"/>
              <w:rPr>
                <w:lang w:val="en-US" w:eastAsia="zh-CN"/>
              </w:rPr>
            </w:pPr>
          </w:p>
        </w:tc>
      </w:tr>
      <w:tr w:rsidR="000F2E64" w:rsidRPr="008C3E8E" w14:paraId="5BE9D093" w14:textId="77777777" w:rsidTr="00A7709E">
        <w:tc>
          <w:tcPr>
            <w:tcW w:w="9513" w:type="dxa"/>
            <w:gridSpan w:val="2"/>
            <w:shd w:val="clear" w:color="auto" w:fill="auto"/>
            <w:vAlign w:val="center"/>
          </w:tcPr>
          <w:p w14:paraId="502CA604" w14:textId="77777777" w:rsidR="000F2E64" w:rsidRPr="008C3E8E" w:rsidRDefault="000F2E64" w:rsidP="00A7709E">
            <w:pPr>
              <w:pStyle w:val="23"/>
              <w:jc w:val="both"/>
              <w:rPr>
                <w:rFonts w:ascii="Times New Roman"/>
              </w:rPr>
            </w:pPr>
            <w:r w:rsidRPr="008C3E8E">
              <w:rPr>
                <w:rFonts w:ascii="Times New Roman"/>
              </w:rPr>
              <w:t>二、其他关键信息</w:t>
            </w:r>
          </w:p>
        </w:tc>
      </w:tr>
      <w:tr w:rsidR="000F2E64" w:rsidRPr="008C3E8E" w14:paraId="3661836E" w14:textId="77777777" w:rsidTr="00A7709E">
        <w:trPr>
          <w:trHeight w:val="680"/>
        </w:trPr>
        <w:tc>
          <w:tcPr>
            <w:tcW w:w="3559" w:type="dxa"/>
            <w:shd w:val="clear" w:color="auto" w:fill="auto"/>
            <w:vAlign w:val="center"/>
          </w:tcPr>
          <w:p w14:paraId="33F39189" w14:textId="77777777" w:rsidR="000F2E64" w:rsidRPr="008C3E8E" w:rsidRDefault="00D97EA6" w:rsidP="00E8562C">
            <w:pPr>
              <w:pStyle w:val="15"/>
              <w:rPr>
                <w:b/>
                <w:lang w:val="en-US" w:eastAsia="zh-CN"/>
              </w:rPr>
            </w:pPr>
            <w:r w:rsidRPr="008C3E8E">
              <w:rPr>
                <w:b/>
                <w:lang w:val="en-US" w:eastAsia="zh-CN"/>
              </w:rPr>
              <w:t>完成期限</w:t>
            </w:r>
          </w:p>
        </w:tc>
        <w:tc>
          <w:tcPr>
            <w:tcW w:w="5954" w:type="dxa"/>
            <w:shd w:val="clear" w:color="auto" w:fill="auto"/>
            <w:vAlign w:val="center"/>
          </w:tcPr>
          <w:p w14:paraId="22231175" w14:textId="77777777" w:rsidR="000F2E64" w:rsidRPr="008C3E8E" w:rsidRDefault="000F2E64" w:rsidP="00A7709E">
            <w:pPr>
              <w:pStyle w:val="15"/>
              <w:rPr>
                <w:lang w:val="en-US" w:eastAsia="zh-CN"/>
              </w:rPr>
            </w:pPr>
          </w:p>
        </w:tc>
      </w:tr>
    </w:tbl>
    <w:p w14:paraId="55FBE934" w14:textId="77777777" w:rsidR="000F2E64" w:rsidRPr="008C3E8E" w:rsidRDefault="000F2E64" w:rsidP="000F2E64">
      <w:pPr>
        <w:pStyle w:val="a6"/>
        <w:ind w:firstLine="0"/>
        <w:rPr>
          <w:sz w:val="21"/>
          <w:szCs w:val="21"/>
        </w:rPr>
      </w:pPr>
      <w:r w:rsidRPr="008C3E8E">
        <w:rPr>
          <w:sz w:val="21"/>
          <w:szCs w:val="21"/>
        </w:rPr>
        <w:t>注：</w:t>
      </w:r>
    </w:p>
    <w:p w14:paraId="3C2E4C5A" w14:textId="77777777" w:rsidR="000F2E64" w:rsidRPr="008C3E8E" w:rsidRDefault="000F2E64" w:rsidP="00144F12">
      <w:pPr>
        <w:pStyle w:val="a6"/>
        <w:ind w:firstLine="425"/>
        <w:rPr>
          <w:sz w:val="21"/>
          <w:szCs w:val="21"/>
        </w:rPr>
      </w:pPr>
      <w:r w:rsidRPr="008C3E8E">
        <w:rPr>
          <w:sz w:val="21"/>
          <w:szCs w:val="21"/>
        </w:rPr>
        <w:t xml:space="preserve">1. </w:t>
      </w:r>
      <w:r w:rsidRPr="008C3E8E">
        <w:rPr>
          <w:sz w:val="21"/>
          <w:szCs w:val="21"/>
        </w:rPr>
        <w:t>投标人在每条预算编号项下的投标报价</w:t>
      </w:r>
      <w:r w:rsidR="00D97EA6" w:rsidRPr="008C3E8E">
        <w:rPr>
          <w:sz w:val="21"/>
          <w:szCs w:val="21"/>
        </w:rPr>
        <w:t>均</w:t>
      </w:r>
      <w:r w:rsidRPr="008C3E8E">
        <w:rPr>
          <w:sz w:val="21"/>
          <w:szCs w:val="21"/>
        </w:rPr>
        <w:t>不得超过对应的预算金额或最高限价。若投标人的任意一条预算编号项下的投标报价超过对应的预算金额或最高限价，则</w:t>
      </w:r>
      <w:r w:rsidR="00450ED5">
        <w:rPr>
          <w:rFonts w:hint="eastAsia"/>
          <w:sz w:val="21"/>
          <w:szCs w:val="21"/>
        </w:rPr>
        <w:t>其投标将被</w:t>
      </w:r>
      <w:r w:rsidR="00450ED5" w:rsidRPr="00450ED5">
        <w:rPr>
          <w:rFonts w:hint="eastAsia"/>
          <w:sz w:val="21"/>
          <w:szCs w:val="21"/>
        </w:rPr>
        <w:t>判为无效</w:t>
      </w:r>
      <w:r w:rsidRPr="008C3E8E">
        <w:rPr>
          <w:sz w:val="21"/>
          <w:szCs w:val="21"/>
        </w:rPr>
        <w:t>。</w:t>
      </w:r>
    </w:p>
    <w:p w14:paraId="5733F814" w14:textId="77777777" w:rsidR="000F2E64" w:rsidRPr="008C3E8E" w:rsidRDefault="000F2E64" w:rsidP="00144F12">
      <w:pPr>
        <w:pStyle w:val="a6"/>
        <w:ind w:firstLine="425"/>
        <w:rPr>
          <w:sz w:val="21"/>
          <w:szCs w:val="21"/>
        </w:rPr>
      </w:pPr>
      <w:r w:rsidRPr="008C3E8E">
        <w:rPr>
          <w:sz w:val="21"/>
          <w:szCs w:val="21"/>
        </w:rPr>
        <w:t xml:space="preserve">2. </w:t>
      </w:r>
      <w:r w:rsidRPr="008C3E8E">
        <w:rPr>
          <w:sz w:val="21"/>
          <w:szCs w:val="21"/>
        </w:rPr>
        <w:t>投标人须在本表的</w:t>
      </w:r>
      <w:r w:rsidRPr="008C3E8E">
        <w:rPr>
          <w:sz w:val="21"/>
          <w:szCs w:val="21"/>
        </w:rPr>
        <w:t>“</w:t>
      </w:r>
      <w:r w:rsidRPr="008C3E8E">
        <w:rPr>
          <w:sz w:val="21"/>
          <w:szCs w:val="21"/>
        </w:rPr>
        <w:t>其他关键信息</w:t>
      </w:r>
      <w:r w:rsidRPr="008C3E8E">
        <w:rPr>
          <w:sz w:val="21"/>
          <w:szCs w:val="21"/>
        </w:rPr>
        <w:t>”</w:t>
      </w:r>
      <w:r w:rsidRPr="008C3E8E">
        <w:rPr>
          <w:sz w:val="21"/>
          <w:szCs w:val="21"/>
        </w:rPr>
        <w:t>区内填入所有开标所需的信息。</w:t>
      </w:r>
    </w:p>
    <w:p w14:paraId="7FC0F9DE" w14:textId="77777777" w:rsidR="00D97EA6" w:rsidRPr="008C3E8E" w:rsidRDefault="00D97EA6" w:rsidP="00144F12">
      <w:pPr>
        <w:pStyle w:val="a6"/>
        <w:ind w:firstLine="425"/>
        <w:rPr>
          <w:sz w:val="21"/>
          <w:szCs w:val="21"/>
        </w:rPr>
      </w:pPr>
      <w:r w:rsidRPr="008C3E8E">
        <w:rPr>
          <w:sz w:val="21"/>
          <w:szCs w:val="21"/>
        </w:rPr>
        <w:t xml:space="preserve">3. </w:t>
      </w:r>
      <w:r w:rsidRPr="008C3E8E">
        <w:rPr>
          <w:sz w:val="21"/>
          <w:szCs w:val="21"/>
        </w:rPr>
        <w:t>本表</w:t>
      </w:r>
      <w:r w:rsidRPr="008C3E8E">
        <w:rPr>
          <w:sz w:val="21"/>
          <w:szCs w:val="21"/>
        </w:rPr>
        <w:t>“</w:t>
      </w:r>
      <w:r w:rsidRPr="008C3E8E">
        <w:rPr>
          <w:sz w:val="21"/>
          <w:szCs w:val="21"/>
        </w:rPr>
        <w:t>其他关键信息</w:t>
      </w:r>
      <w:r w:rsidRPr="008C3E8E">
        <w:rPr>
          <w:sz w:val="21"/>
          <w:szCs w:val="21"/>
        </w:rPr>
        <w:t>”</w:t>
      </w:r>
      <w:r w:rsidRPr="008C3E8E">
        <w:rPr>
          <w:sz w:val="21"/>
          <w:szCs w:val="21"/>
        </w:rPr>
        <w:t>内的</w:t>
      </w:r>
      <w:r w:rsidRPr="008C3E8E">
        <w:rPr>
          <w:sz w:val="21"/>
          <w:szCs w:val="21"/>
        </w:rPr>
        <w:t>“</w:t>
      </w:r>
      <w:r w:rsidRPr="008C3E8E">
        <w:rPr>
          <w:sz w:val="21"/>
          <w:szCs w:val="21"/>
        </w:rPr>
        <w:t>完成期限</w:t>
      </w:r>
      <w:r w:rsidRPr="008C3E8E">
        <w:rPr>
          <w:sz w:val="21"/>
          <w:szCs w:val="21"/>
        </w:rPr>
        <w:t>”</w:t>
      </w:r>
      <w:r w:rsidRPr="008C3E8E">
        <w:rPr>
          <w:sz w:val="21"/>
          <w:szCs w:val="21"/>
        </w:rPr>
        <w:t>的定义以招标文件的表述为准（对于货物采购招标项目一般应理解为招标文件定义的交货期；对于设备供货加安装类招标项目一般应</w:t>
      </w:r>
      <w:r w:rsidR="00063E84">
        <w:rPr>
          <w:rFonts w:hint="eastAsia"/>
          <w:sz w:val="21"/>
          <w:szCs w:val="21"/>
        </w:rPr>
        <w:t>理解</w:t>
      </w:r>
      <w:r w:rsidRPr="008C3E8E">
        <w:rPr>
          <w:sz w:val="21"/>
          <w:szCs w:val="21"/>
        </w:rPr>
        <w:t>为供货、安装、调试完毕，具备验收条件的完工期；对于服务类招标项目一般应理解为招标文件定义的完成期）。</w:t>
      </w:r>
    </w:p>
    <w:p w14:paraId="293EBB5A" w14:textId="77777777" w:rsidR="00D97EA6" w:rsidRPr="008C3E8E" w:rsidRDefault="00D97EA6" w:rsidP="00144F12">
      <w:pPr>
        <w:pStyle w:val="a6"/>
        <w:ind w:firstLine="425"/>
        <w:rPr>
          <w:sz w:val="21"/>
          <w:szCs w:val="21"/>
        </w:rPr>
      </w:pPr>
      <w:r w:rsidRPr="008C3E8E">
        <w:rPr>
          <w:sz w:val="21"/>
          <w:szCs w:val="21"/>
        </w:rPr>
        <w:t xml:space="preserve">4. </w:t>
      </w:r>
      <w:r w:rsidRPr="008C3E8E">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66A62F5B" w14:textId="77777777" w:rsidR="00144F12" w:rsidRPr="008C3E8E" w:rsidRDefault="00144F12" w:rsidP="00144F12">
      <w:pPr>
        <w:pStyle w:val="a6"/>
        <w:ind w:firstLine="425"/>
        <w:rPr>
          <w:sz w:val="21"/>
          <w:szCs w:val="21"/>
        </w:rPr>
      </w:pPr>
    </w:p>
    <w:p w14:paraId="107390BA" w14:textId="77777777" w:rsidR="000F2E64" w:rsidRPr="008C3E8E" w:rsidRDefault="000F2E64" w:rsidP="000F2E64">
      <w:pPr>
        <w:pStyle w:val="a6"/>
        <w:tabs>
          <w:tab w:val="left" w:pos="5320"/>
        </w:tabs>
        <w:spacing w:beforeLines="150" w:before="360"/>
      </w:pPr>
      <w:r w:rsidRPr="008C3E8E">
        <w:t>投标人授权代表签字：</w:t>
      </w:r>
      <w:r w:rsidRPr="008C3E8E">
        <w:t>_________________</w:t>
      </w:r>
      <w:r w:rsidRPr="008C3E8E">
        <w:tab/>
      </w:r>
      <w:r w:rsidR="008A2DCA" w:rsidRPr="008C3E8E">
        <w:t>投标人</w:t>
      </w:r>
      <w:r w:rsidRPr="008C3E8E">
        <w:t>公章：</w:t>
      </w:r>
      <w:r w:rsidRPr="008C3E8E">
        <w:t>_________________</w:t>
      </w:r>
    </w:p>
    <w:p w14:paraId="3C83DACE" w14:textId="77777777" w:rsidR="00E720CD" w:rsidRPr="008C3E8E" w:rsidRDefault="008045FA" w:rsidP="00212DD5">
      <w:pPr>
        <w:pStyle w:val="flName"/>
        <w:rPr>
          <w:rFonts w:ascii="Times New Roman"/>
        </w:rPr>
      </w:pPr>
      <w:r w:rsidRPr="008C3E8E">
        <w:rPr>
          <w:rFonts w:ascii="Times New Roman"/>
        </w:rPr>
        <w:br w:type="page"/>
      </w:r>
      <w:bookmarkStart w:id="711" w:name="_Toc491700932"/>
      <w:bookmarkStart w:id="712" w:name="_Toc495406865"/>
      <w:bookmarkStart w:id="713" w:name="_Toc503130412"/>
      <w:bookmarkStart w:id="714" w:name="_Toc503130735"/>
      <w:bookmarkStart w:id="715" w:name="_Toc503130796"/>
      <w:bookmarkStart w:id="716" w:name="_Toc512602453"/>
      <w:bookmarkStart w:id="717" w:name="_Toc5116272"/>
      <w:bookmarkStart w:id="718" w:name="_Toc62635365"/>
      <w:bookmarkEnd w:id="705"/>
      <w:bookmarkEnd w:id="706"/>
      <w:bookmarkEnd w:id="707"/>
      <w:bookmarkEnd w:id="708"/>
      <w:bookmarkEnd w:id="709"/>
      <w:bookmarkEnd w:id="710"/>
      <w:r w:rsidR="000F2E64" w:rsidRPr="008C3E8E">
        <w:rPr>
          <w:rFonts w:ascii="Times New Roman"/>
        </w:rPr>
        <w:lastRenderedPageBreak/>
        <w:t>分项报价表</w:t>
      </w:r>
      <w:bookmarkEnd w:id="711"/>
      <w:bookmarkEnd w:id="712"/>
      <w:bookmarkEnd w:id="713"/>
      <w:bookmarkEnd w:id="714"/>
      <w:bookmarkEnd w:id="715"/>
      <w:bookmarkEnd w:id="716"/>
      <w:bookmarkEnd w:id="717"/>
      <w:bookmarkEnd w:id="718"/>
    </w:p>
    <w:p w14:paraId="296DE342" w14:textId="77777777" w:rsidR="000F2E64" w:rsidRPr="008C3E8E" w:rsidRDefault="000F2E64" w:rsidP="000F2E64">
      <w:pPr>
        <w:pStyle w:val="a6"/>
      </w:pPr>
      <w:r w:rsidRPr="008C3E8E">
        <w:t>包件号：</w:t>
      </w:r>
      <w:r w:rsidRPr="008C3E8E">
        <w:t>___</w:t>
      </w:r>
    </w:p>
    <w:tbl>
      <w:tblPr>
        <w:tblW w:w="9607"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59"/>
        <w:gridCol w:w="524"/>
        <w:gridCol w:w="293"/>
        <w:gridCol w:w="1418"/>
        <w:gridCol w:w="1559"/>
        <w:gridCol w:w="1523"/>
        <w:gridCol w:w="715"/>
        <w:gridCol w:w="716"/>
        <w:gridCol w:w="1200"/>
        <w:gridCol w:w="1200"/>
      </w:tblGrid>
      <w:tr w:rsidR="007949F6" w:rsidRPr="00FB2B78" w14:paraId="488E59AA" w14:textId="77777777" w:rsidTr="00491551">
        <w:trPr>
          <w:tblHeader/>
        </w:trPr>
        <w:tc>
          <w:tcPr>
            <w:tcW w:w="459" w:type="dxa"/>
            <w:vMerge w:val="restart"/>
            <w:tcBorders>
              <w:top w:val="single" w:sz="12" w:space="0" w:color="auto"/>
            </w:tcBorders>
            <w:vAlign w:val="center"/>
          </w:tcPr>
          <w:p w14:paraId="77B42D52" w14:textId="77777777" w:rsidR="007949F6" w:rsidRPr="00FB2B78" w:rsidRDefault="007949F6" w:rsidP="00491551">
            <w:pPr>
              <w:pStyle w:val="23"/>
              <w:ind w:leftChars="-50" w:left="-120" w:rightChars="-50" w:right="-120"/>
              <w:rPr>
                <w:rFonts w:ascii="Times New Roman"/>
                <w:sz w:val="20"/>
              </w:rPr>
            </w:pPr>
            <w:r w:rsidRPr="00FB2B78">
              <w:rPr>
                <w:rFonts w:ascii="Times New Roman"/>
                <w:sz w:val="20"/>
              </w:rPr>
              <w:t>货物</w:t>
            </w:r>
          </w:p>
        </w:tc>
        <w:tc>
          <w:tcPr>
            <w:tcW w:w="524" w:type="dxa"/>
            <w:tcBorders>
              <w:top w:val="single" w:sz="12" w:space="0" w:color="auto"/>
              <w:bottom w:val="double" w:sz="6" w:space="0" w:color="auto"/>
            </w:tcBorders>
            <w:shd w:val="clear" w:color="auto" w:fill="auto"/>
            <w:vAlign w:val="center"/>
          </w:tcPr>
          <w:p w14:paraId="563B9487" w14:textId="77777777" w:rsidR="007949F6" w:rsidRPr="00FB2B78" w:rsidRDefault="007949F6" w:rsidP="00491551">
            <w:pPr>
              <w:pStyle w:val="23"/>
              <w:ind w:leftChars="-50" w:left="-120" w:rightChars="-50" w:right="-120"/>
              <w:rPr>
                <w:rFonts w:ascii="Times New Roman"/>
                <w:sz w:val="20"/>
              </w:rPr>
            </w:pPr>
            <w:r w:rsidRPr="00FB2B78">
              <w:rPr>
                <w:rFonts w:ascii="Times New Roman"/>
                <w:sz w:val="20"/>
              </w:rPr>
              <w:t>序号</w:t>
            </w:r>
          </w:p>
        </w:tc>
        <w:tc>
          <w:tcPr>
            <w:tcW w:w="1711" w:type="dxa"/>
            <w:gridSpan w:val="2"/>
            <w:tcBorders>
              <w:top w:val="single" w:sz="12" w:space="0" w:color="auto"/>
              <w:bottom w:val="double" w:sz="6" w:space="0" w:color="auto"/>
            </w:tcBorders>
            <w:shd w:val="clear" w:color="auto" w:fill="auto"/>
            <w:vAlign w:val="center"/>
          </w:tcPr>
          <w:p w14:paraId="46BDF50E" w14:textId="77777777" w:rsidR="007949F6" w:rsidRPr="00FB2B78" w:rsidRDefault="007949F6" w:rsidP="00491551">
            <w:pPr>
              <w:pStyle w:val="23"/>
              <w:ind w:leftChars="-50" w:left="-120" w:rightChars="-50" w:right="-120"/>
              <w:rPr>
                <w:rFonts w:ascii="Times New Roman"/>
                <w:sz w:val="20"/>
              </w:rPr>
            </w:pPr>
            <w:r w:rsidRPr="00FB2B78">
              <w:rPr>
                <w:rFonts w:ascii="Times New Roman"/>
                <w:sz w:val="20"/>
              </w:rPr>
              <w:t>名称</w:t>
            </w:r>
          </w:p>
        </w:tc>
        <w:tc>
          <w:tcPr>
            <w:tcW w:w="3082" w:type="dxa"/>
            <w:gridSpan w:val="2"/>
            <w:tcBorders>
              <w:top w:val="single" w:sz="12" w:space="0" w:color="auto"/>
              <w:bottom w:val="double" w:sz="6" w:space="0" w:color="auto"/>
            </w:tcBorders>
            <w:shd w:val="clear" w:color="auto" w:fill="auto"/>
            <w:vAlign w:val="center"/>
          </w:tcPr>
          <w:p w14:paraId="006EF727" w14:textId="77777777" w:rsidR="007949F6" w:rsidRPr="008C3E8E" w:rsidRDefault="007949F6" w:rsidP="00491551">
            <w:pPr>
              <w:pStyle w:val="23"/>
              <w:ind w:leftChars="-50" w:left="-120" w:rightChars="-50" w:right="-120"/>
              <w:rPr>
                <w:rFonts w:ascii="Times New Roman"/>
                <w:color w:val="FF0000"/>
                <w:sz w:val="20"/>
              </w:rPr>
            </w:pPr>
            <w:r w:rsidRPr="008C3E8E">
              <w:rPr>
                <w:rFonts w:ascii="Times New Roman"/>
                <w:sz w:val="20"/>
              </w:rPr>
              <w:t>型号和规格</w:t>
            </w:r>
          </w:p>
        </w:tc>
        <w:tc>
          <w:tcPr>
            <w:tcW w:w="715" w:type="dxa"/>
            <w:tcBorders>
              <w:top w:val="single" w:sz="12" w:space="0" w:color="auto"/>
              <w:bottom w:val="double" w:sz="6" w:space="0" w:color="auto"/>
            </w:tcBorders>
            <w:shd w:val="clear" w:color="auto" w:fill="auto"/>
            <w:vAlign w:val="center"/>
          </w:tcPr>
          <w:p w14:paraId="3C0C3736" w14:textId="77777777" w:rsidR="007949F6" w:rsidRPr="00FB2B78" w:rsidRDefault="007949F6" w:rsidP="00491551">
            <w:pPr>
              <w:pStyle w:val="23"/>
              <w:ind w:leftChars="-50" w:left="-120" w:rightChars="-50" w:right="-120"/>
              <w:rPr>
                <w:rFonts w:ascii="Times New Roman"/>
                <w:sz w:val="20"/>
              </w:rPr>
            </w:pPr>
            <w:r w:rsidRPr="00FB2B78">
              <w:rPr>
                <w:rFonts w:ascii="Times New Roman"/>
                <w:sz w:val="20"/>
              </w:rPr>
              <w:t>单位</w:t>
            </w:r>
          </w:p>
        </w:tc>
        <w:tc>
          <w:tcPr>
            <w:tcW w:w="716" w:type="dxa"/>
            <w:tcBorders>
              <w:top w:val="single" w:sz="12" w:space="0" w:color="auto"/>
              <w:bottom w:val="double" w:sz="6" w:space="0" w:color="auto"/>
            </w:tcBorders>
            <w:shd w:val="clear" w:color="auto" w:fill="auto"/>
            <w:vAlign w:val="center"/>
          </w:tcPr>
          <w:p w14:paraId="3BAED442" w14:textId="77777777" w:rsidR="007949F6" w:rsidRPr="00FB2B78" w:rsidRDefault="007949F6" w:rsidP="00491551">
            <w:pPr>
              <w:pStyle w:val="23"/>
              <w:ind w:leftChars="-50" w:left="-120" w:rightChars="-50" w:right="-120"/>
              <w:rPr>
                <w:rFonts w:ascii="Times New Roman"/>
                <w:sz w:val="20"/>
              </w:rPr>
            </w:pPr>
            <w:r w:rsidRPr="00FB2B78">
              <w:rPr>
                <w:rFonts w:ascii="Times New Roman"/>
                <w:sz w:val="20"/>
              </w:rPr>
              <w:t>数量</w:t>
            </w:r>
          </w:p>
        </w:tc>
        <w:tc>
          <w:tcPr>
            <w:tcW w:w="1200" w:type="dxa"/>
            <w:tcBorders>
              <w:top w:val="single" w:sz="12" w:space="0" w:color="auto"/>
              <w:bottom w:val="double" w:sz="6" w:space="0" w:color="auto"/>
            </w:tcBorders>
            <w:shd w:val="clear" w:color="auto" w:fill="auto"/>
            <w:vAlign w:val="center"/>
          </w:tcPr>
          <w:p w14:paraId="3D11AB6A" w14:textId="77777777" w:rsidR="007949F6" w:rsidRPr="00FB2B78" w:rsidRDefault="007949F6" w:rsidP="00491551">
            <w:pPr>
              <w:pStyle w:val="23"/>
              <w:ind w:leftChars="-50" w:left="-120" w:rightChars="-50" w:right="-120"/>
              <w:rPr>
                <w:rFonts w:ascii="Times New Roman"/>
                <w:sz w:val="20"/>
              </w:rPr>
            </w:pPr>
            <w:r w:rsidRPr="00FB2B78">
              <w:rPr>
                <w:rFonts w:ascii="Times New Roman"/>
                <w:sz w:val="20"/>
              </w:rPr>
              <w:t>单价</w:t>
            </w:r>
          </w:p>
        </w:tc>
        <w:tc>
          <w:tcPr>
            <w:tcW w:w="1200" w:type="dxa"/>
            <w:tcBorders>
              <w:top w:val="single" w:sz="12" w:space="0" w:color="auto"/>
              <w:bottom w:val="double" w:sz="6" w:space="0" w:color="auto"/>
            </w:tcBorders>
            <w:shd w:val="clear" w:color="auto" w:fill="auto"/>
            <w:vAlign w:val="center"/>
          </w:tcPr>
          <w:p w14:paraId="69E9C744" w14:textId="77777777" w:rsidR="007949F6" w:rsidRPr="00FB2B78" w:rsidRDefault="007949F6" w:rsidP="00491551">
            <w:pPr>
              <w:pStyle w:val="23"/>
              <w:ind w:leftChars="-50" w:left="-120" w:rightChars="-50" w:right="-120"/>
              <w:rPr>
                <w:rFonts w:ascii="Times New Roman"/>
                <w:sz w:val="20"/>
              </w:rPr>
            </w:pPr>
            <w:r w:rsidRPr="00FB2B78">
              <w:rPr>
                <w:rFonts w:ascii="Times New Roman"/>
                <w:sz w:val="20"/>
              </w:rPr>
              <w:t>合价</w:t>
            </w:r>
          </w:p>
        </w:tc>
      </w:tr>
      <w:tr w:rsidR="007949F6" w:rsidRPr="00FB2B78" w14:paraId="1ADA8FB2" w14:textId="77777777" w:rsidTr="00491551">
        <w:trPr>
          <w:tblHeader/>
        </w:trPr>
        <w:tc>
          <w:tcPr>
            <w:tcW w:w="459" w:type="dxa"/>
            <w:vMerge/>
            <w:vAlign w:val="center"/>
          </w:tcPr>
          <w:p w14:paraId="1812A00F" w14:textId="77777777" w:rsidR="007949F6" w:rsidRPr="00FB2B78" w:rsidRDefault="007949F6" w:rsidP="00491551">
            <w:pPr>
              <w:pStyle w:val="15"/>
              <w:ind w:leftChars="-50" w:left="-120" w:rightChars="-50" w:right="-120"/>
              <w:rPr>
                <w:rFonts w:eastAsia="黑体"/>
                <w:sz w:val="20"/>
                <w:lang w:val="en-US" w:eastAsia="zh-CN"/>
              </w:rPr>
            </w:pPr>
          </w:p>
        </w:tc>
        <w:tc>
          <w:tcPr>
            <w:tcW w:w="524" w:type="dxa"/>
            <w:tcBorders>
              <w:top w:val="double" w:sz="6" w:space="0" w:color="auto"/>
            </w:tcBorders>
            <w:shd w:val="clear" w:color="auto" w:fill="auto"/>
            <w:noWrap/>
            <w:vAlign w:val="center"/>
          </w:tcPr>
          <w:p w14:paraId="1D931600" w14:textId="77777777" w:rsidR="007949F6" w:rsidRPr="00FB2B78" w:rsidRDefault="007949F6" w:rsidP="00491551">
            <w:pPr>
              <w:pStyle w:val="15"/>
              <w:ind w:leftChars="-50" w:left="-120" w:rightChars="-50" w:right="-120"/>
              <w:rPr>
                <w:sz w:val="20"/>
                <w:lang w:val="en-US" w:eastAsia="zh-CN"/>
              </w:rPr>
            </w:pPr>
          </w:p>
        </w:tc>
        <w:tc>
          <w:tcPr>
            <w:tcW w:w="1711" w:type="dxa"/>
            <w:gridSpan w:val="2"/>
            <w:tcBorders>
              <w:top w:val="double" w:sz="6" w:space="0" w:color="auto"/>
            </w:tcBorders>
            <w:shd w:val="clear" w:color="auto" w:fill="auto"/>
            <w:vAlign w:val="center"/>
          </w:tcPr>
          <w:p w14:paraId="2EBFBA78" w14:textId="77777777" w:rsidR="007949F6" w:rsidRPr="00FB2B78" w:rsidRDefault="007949F6" w:rsidP="00491551">
            <w:pPr>
              <w:pStyle w:val="15"/>
              <w:ind w:leftChars="-50" w:left="-120" w:rightChars="-50" w:right="-120"/>
              <w:rPr>
                <w:sz w:val="20"/>
                <w:lang w:val="en-US" w:eastAsia="zh-CN"/>
              </w:rPr>
            </w:pPr>
          </w:p>
        </w:tc>
        <w:tc>
          <w:tcPr>
            <w:tcW w:w="3082" w:type="dxa"/>
            <w:gridSpan w:val="2"/>
            <w:tcBorders>
              <w:top w:val="double" w:sz="6" w:space="0" w:color="auto"/>
            </w:tcBorders>
            <w:shd w:val="clear" w:color="auto" w:fill="auto"/>
            <w:vAlign w:val="center"/>
          </w:tcPr>
          <w:p w14:paraId="0C61577A" w14:textId="77777777" w:rsidR="007949F6" w:rsidRPr="00FB2B78" w:rsidRDefault="007949F6" w:rsidP="00491551">
            <w:pPr>
              <w:pStyle w:val="15"/>
              <w:ind w:leftChars="-50" w:left="-120" w:rightChars="-50" w:right="-120"/>
              <w:rPr>
                <w:sz w:val="20"/>
                <w:lang w:val="en-US" w:eastAsia="zh-CN"/>
              </w:rPr>
            </w:pPr>
          </w:p>
        </w:tc>
        <w:tc>
          <w:tcPr>
            <w:tcW w:w="715" w:type="dxa"/>
            <w:tcBorders>
              <w:top w:val="double" w:sz="6" w:space="0" w:color="auto"/>
            </w:tcBorders>
            <w:shd w:val="clear" w:color="auto" w:fill="auto"/>
            <w:vAlign w:val="center"/>
          </w:tcPr>
          <w:p w14:paraId="0D659A8C" w14:textId="77777777" w:rsidR="007949F6" w:rsidRPr="00FB2B78" w:rsidRDefault="007949F6" w:rsidP="00491551">
            <w:pPr>
              <w:pStyle w:val="15"/>
              <w:ind w:leftChars="-50" w:left="-120" w:rightChars="-50" w:right="-120"/>
              <w:rPr>
                <w:sz w:val="20"/>
                <w:lang w:val="en-US" w:eastAsia="zh-CN"/>
              </w:rPr>
            </w:pPr>
          </w:p>
        </w:tc>
        <w:tc>
          <w:tcPr>
            <w:tcW w:w="716" w:type="dxa"/>
            <w:tcBorders>
              <w:top w:val="double" w:sz="6" w:space="0" w:color="auto"/>
            </w:tcBorders>
            <w:shd w:val="clear" w:color="auto" w:fill="auto"/>
            <w:vAlign w:val="center"/>
          </w:tcPr>
          <w:p w14:paraId="0DE69B51" w14:textId="77777777" w:rsidR="007949F6" w:rsidRPr="00FB2B78" w:rsidRDefault="007949F6" w:rsidP="00491551">
            <w:pPr>
              <w:pStyle w:val="15"/>
              <w:ind w:leftChars="-50" w:left="-120" w:rightChars="-50" w:right="-120"/>
              <w:rPr>
                <w:sz w:val="20"/>
                <w:lang w:val="en-US" w:eastAsia="zh-CN"/>
              </w:rPr>
            </w:pPr>
          </w:p>
        </w:tc>
        <w:tc>
          <w:tcPr>
            <w:tcW w:w="1200" w:type="dxa"/>
            <w:tcBorders>
              <w:top w:val="double" w:sz="6" w:space="0" w:color="auto"/>
            </w:tcBorders>
            <w:shd w:val="clear" w:color="auto" w:fill="auto"/>
            <w:noWrap/>
            <w:vAlign w:val="center"/>
          </w:tcPr>
          <w:p w14:paraId="62E13D94" w14:textId="77777777" w:rsidR="007949F6" w:rsidRPr="00FB2B78" w:rsidRDefault="007949F6" w:rsidP="00491551">
            <w:pPr>
              <w:pStyle w:val="15"/>
              <w:ind w:leftChars="-50" w:left="-120" w:rightChars="-50" w:right="-120"/>
              <w:rPr>
                <w:sz w:val="20"/>
                <w:lang w:val="en-US" w:eastAsia="zh-CN"/>
              </w:rPr>
            </w:pPr>
          </w:p>
        </w:tc>
        <w:tc>
          <w:tcPr>
            <w:tcW w:w="1200" w:type="dxa"/>
            <w:tcBorders>
              <w:top w:val="double" w:sz="6" w:space="0" w:color="auto"/>
            </w:tcBorders>
            <w:shd w:val="clear" w:color="auto" w:fill="auto"/>
            <w:noWrap/>
            <w:vAlign w:val="center"/>
          </w:tcPr>
          <w:p w14:paraId="760437B8" w14:textId="77777777" w:rsidR="007949F6" w:rsidRPr="00FB2B78" w:rsidRDefault="007949F6" w:rsidP="00491551">
            <w:pPr>
              <w:pStyle w:val="15"/>
              <w:ind w:leftChars="-50" w:left="-120" w:rightChars="-50" w:right="-120"/>
              <w:rPr>
                <w:sz w:val="20"/>
                <w:lang w:val="en-US" w:eastAsia="zh-CN"/>
              </w:rPr>
            </w:pPr>
          </w:p>
        </w:tc>
      </w:tr>
      <w:tr w:rsidR="007949F6" w:rsidRPr="00FB2B78" w14:paraId="5E44B345" w14:textId="77777777" w:rsidTr="00491551">
        <w:trPr>
          <w:tblHeader/>
        </w:trPr>
        <w:tc>
          <w:tcPr>
            <w:tcW w:w="459" w:type="dxa"/>
            <w:vMerge/>
            <w:vAlign w:val="center"/>
          </w:tcPr>
          <w:p w14:paraId="4DC77143" w14:textId="77777777" w:rsidR="007949F6" w:rsidRPr="00FB2B78" w:rsidRDefault="007949F6" w:rsidP="00491551">
            <w:pPr>
              <w:pStyle w:val="15"/>
              <w:ind w:leftChars="-50" w:left="-120" w:rightChars="-50" w:right="-120"/>
              <w:rPr>
                <w:rFonts w:eastAsia="黑体"/>
                <w:sz w:val="20"/>
                <w:lang w:val="en-US" w:eastAsia="zh-CN"/>
              </w:rPr>
            </w:pPr>
          </w:p>
        </w:tc>
        <w:tc>
          <w:tcPr>
            <w:tcW w:w="524" w:type="dxa"/>
            <w:shd w:val="clear" w:color="auto" w:fill="auto"/>
            <w:noWrap/>
            <w:vAlign w:val="center"/>
          </w:tcPr>
          <w:p w14:paraId="7750E9C2" w14:textId="77777777" w:rsidR="007949F6" w:rsidRPr="00FB2B78" w:rsidRDefault="007949F6" w:rsidP="00491551">
            <w:pPr>
              <w:pStyle w:val="15"/>
              <w:ind w:leftChars="-50" w:left="-120" w:rightChars="-50" w:right="-120"/>
              <w:rPr>
                <w:sz w:val="20"/>
                <w:lang w:val="en-US" w:eastAsia="zh-CN"/>
              </w:rPr>
            </w:pPr>
          </w:p>
        </w:tc>
        <w:tc>
          <w:tcPr>
            <w:tcW w:w="1711" w:type="dxa"/>
            <w:gridSpan w:val="2"/>
            <w:shd w:val="clear" w:color="auto" w:fill="auto"/>
            <w:vAlign w:val="center"/>
          </w:tcPr>
          <w:p w14:paraId="7624B02F" w14:textId="77777777" w:rsidR="007949F6" w:rsidRPr="00FB2B78" w:rsidRDefault="007949F6" w:rsidP="00491551">
            <w:pPr>
              <w:pStyle w:val="15"/>
              <w:ind w:leftChars="-50" w:left="-120" w:rightChars="-50" w:right="-120"/>
              <w:rPr>
                <w:sz w:val="20"/>
                <w:lang w:val="en-US" w:eastAsia="zh-CN"/>
              </w:rPr>
            </w:pPr>
          </w:p>
        </w:tc>
        <w:tc>
          <w:tcPr>
            <w:tcW w:w="3082" w:type="dxa"/>
            <w:gridSpan w:val="2"/>
            <w:shd w:val="clear" w:color="auto" w:fill="auto"/>
            <w:vAlign w:val="center"/>
          </w:tcPr>
          <w:p w14:paraId="7887ECE3" w14:textId="77777777" w:rsidR="007949F6" w:rsidRPr="00FB2B78" w:rsidRDefault="007949F6" w:rsidP="00491551">
            <w:pPr>
              <w:pStyle w:val="15"/>
              <w:ind w:leftChars="-50" w:left="-120" w:rightChars="-50" w:right="-120"/>
              <w:rPr>
                <w:sz w:val="20"/>
                <w:lang w:val="en-US" w:eastAsia="zh-CN"/>
              </w:rPr>
            </w:pPr>
          </w:p>
        </w:tc>
        <w:tc>
          <w:tcPr>
            <w:tcW w:w="715" w:type="dxa"/>
            <w:shd w:val="clear" w:color="auto" w:fill="auto"/>
            <w:vAlign w:val="center"/>
          </w:tcPr>
          <w:p w14:paraId="1197BD60" w14:textId="77777777" w:rsidR="007949F6" w:rsidRPr="00FB2B78" w:rsidRDefault="007949F6" w:rsidP="00491551">
            <w:pPr>
              <w:pStyle w:val="15"/>
              <w:ind w:leftChars="-50" w:left="-120" w:rightChars="-50" w:right="-120"/>
              <w:rPr>
                <w:sz w:val="20"/>
                <w:lang w:val="en-US" w:eastAsia="zh-CN"/>
              </w:rPr>
            </w:pPr>
          </w:p>
        </w:tc>
        <w:tc>
          <w:tcPr>
            <w:tcW w:w="716" w:type="dxa"/>
            <w:shd w:val="clear" w:color="auto" w:fill="auto"/>
            <w:vAlign w:val="center"/>
          </w:tcPr>
          <w:p w14:paraId="0548B790" w14:textId="77777777" w:rsidR="007949F6" w:rsidRPr="00FB2B78" w:rsidRDefault="007949F6" w:rsidP="00491551">
            <w:pPr>
              <w:pStyle w:val="15"/>
              <w:ind w:leftChars="-50" w:left="-120" w:rightChars="-50" w:right="-120"/>
              <w:rPr>
                <w:sz w:val="20"/>
                <w:lang w:val="en-US" w:eastAsia="zh-CN"/>
              </w:rPr>
            </w:pPr>
          </w:p>
        </w:tc>
        <w:tc>
          <w:tcPr>
            <w:tcW w:w="1200" w:type="dxa"/>
            <w:shd w:val="clear" w:color="auto" w:fill="auto"/>
            <w:noWrap/>
            <w:vAlign w:val="center"/>
          </w:tcPr>
          <w:p w14:paraId="51B6BED1" w14:textId="77777777" w:rsidR="007949F6" w:rsidRPr="00FB2B78" w:rsidRDefault="007949F6" w:rsidP="00491551">
            <w:pPr>
              <w:pStyle w:val="15"/>
              <w:ind w:leftChars="-50" w:left="-120" w:rightChars="-50" w:right="-120"/>
              <w:rPr>
                <w:sz w:val="20"/>
                <w:lang w:val="en-US" w:eastAsia="zh-CN"/>
              </w:rPr>
            </w:pPr>
          </w:p>
        </w:tc>
        <w:tc>
          <w:tcPr>
            <w:tcW w:w="1200" w:type="dxa"/>
            <w:shd w:val="clear" w:color="auto" w:fill="auto"/>
            <w:noWrap/>
            <w:vAlign w:val="center"/>
          </w:tcPr>
          <w:p w14:paraId="6AC337E8" w14:textId="77777777" w:rsidR="007949F6" w:rsidRPr="00FB2B78" w:rsidRDefault="007949F6" w:rsidP="00491551">
            <w:pPr>
              <w:pStyle w:val="15"/>
              <w:ind w:leftChars="-50" w:left="-120" w:rightChars="-50" w:right="-120"/>
              <w:rPr>
                <w:sz w:val="20"/>
                <w:lang w:val="en-US" w:eastAsia="zh-CN"/>
              </w:rPr>
            </w:pPr>
          </w:p>
        </w:tc>
      </w:tr>
      <w:tr w:rsidR="007949F6" w:rsidRPr="00FB2B78" w14:paraId="25C242BC" w14:textId="77777777" w:rsidTr="00491551">
        <w:trPr>
          <w:tblHeader/>
        </w:trPr>
        <w:tc>
          <w:tcPr>
            <w:tcW w:w="459" w:type="dxa"/>
            <w:vMerge/>
            <w:vAlign w:val="center"/>
          </w:tcPr>
          <w:p w14:paraId="0C9E3ECD" w14:textId="77777777" w:rsidR="007949F6" w:rsidRPr="00FB2B78" w:rsidRDefault="007949F6" w:rsidP="00491551">
            <w:pPr>
              <w:pStyle w:val="15"/>
              <w:ind w:leftChars="-50" w:left="-120" w:rightChars="-50" w:right="-120"/>
              <w:rPr>
                <w:rFonts w:eastAsia="黑体"/>
                <w:sz w:val="20"/>
                <w:lang w:val="en-US" w:eastAsia="zh-CN"/>
              </w:rPr>
            </w:pPr>
          </w:p>
        </w:tc>
        <w:tc>
          <w:tcPr>
            <w:tcW w:w="524" w:type="dxa"/>
            <w:shd w:val="clear" w:color="auto" w:fill="auto"/>
            <w:noWrap/>
            <w:vAlign w:val="center"/>
          </w:tcPr>
          <w:p w14:paraId="2DDC050E" w14:textId="77777777" w:rsidR="007949F6" w:rsidRPr="00FB2B78" w:rsidRDefault="007949F6" w:rsidP="00491551">
            <w:pPr>
              <w:pStyle w:val="15"/>
              <w:ind w:leftChars="-50" w:left="-120" w:rightChars="-50" w:right="-120"/>
              <w:rPr>
                <w:sz w:val="20"/>
                <w:lang w:val="en-US" w:eastAsia="zh-CN"/>
              </w:rPr>
            </w:pPr>
          </w:p>
        </w:tc>
        <w:tc>
          <w:tcPr>
            <w:tcW w:w="1711" w:type="dxa"/>
            <w:gridSpan w:val="2"/>
            <w:shd w:val="clear" w:color="auto" w:fill="auto"/>
            <w:vAlign w:val="center"/>
          </w:tcPr>
          <w:p w14:paraId="6CBAC7F8" w14:textId="77777777" w:rsidR="007949F6" w:rsidRPr="00FB2B78" w:rsidRDefault="007949F6" w:rsidP="00491551">
            <w:pPr>
              <w:pStyle w:val="15"/>
              <w:ind w:leftChars="-50" w:left="-120" w:rightChars="-50" w:right="-120"/>
              <w:rPr>
                <w:sz w:val="20"/>
                <w:lang w:val="en-US" w:eastAsia="zh-CN"/>
              </w:rPr>
            </w:pPr>
          </w:p>
        </w:tc>
        <w:tc>
          <w:tcPr>
            <w:tcW w:w="3082" w:type="dxa"/>
            <w:gridSpan w:val="2"/>
            <w:shd w:val="clear" w:color="auto" w:fill="auto"/>
            <w:vAlign w:val="center"/>
          </w:tcPr>
          <w:p w14:paraId="549665C9" w14:textId="77777777" w:rsidR="007949F6" w:rsidRPr="00FB2B78" w:rsidRDefault="007949F6" w:rsidP="00491551">
            <w:pPr>
              <w:pStyle w:val="15"/>
              <w:ind w:leftChars="-50" w:left="-120" w:rightChars="-50" w:right="-120"/>
              <w:rPr>
                <w:sz w:val="20"/>
                <w:lang w:val="en-US" w:eastAsia="zh-CN"/>
              </w:rPr>
            </w:pPr>
          </w:p>
        </w:tc>
        <w:tc>
          <w:tcPr>
            <w:tcW w:w="715" w:type="dxa"/>
            <w:shd w:val="clear" w:color="auto" w:fill="auto"/>
            <w:vAlign w:val="center"/>
          </w:tcPr>
          <w:p w14:paraId="28CBB10E" w14:textId="77777777" w:rsidR="007949F6" w:rsidRPr="00FB2B78" w:rsidRDefault="007949F6" w:rsidP="00491551">
            <w:pPr>
              <w:pStyle w:val="15"/>
              <w:ind w:leftChars="-50" w:left="-120" w:rightChars="-50" w:right="-120"/>
              <w:rPr>
                <w:sz w:val="20"/>
                <w:lang w:val="en-US" w:eastAsia="zh-CN"/>
              </w:rPr>
            </w:pPr>
          </w:p>
        </w:tc>
        <w:tc>
          <w:tcPr>
            <w:tcW w:w="716" w:type="dxa"/>
            <w:shd w:val="clear" w:color="auto" w:fill="auto"/>
            <w:vAlign w:val="center"/>
          </w:tcPr>
          <w:p w14:paraId="2954222E" w14:textId="77777777" w:rsidR="007949F6" w:rsidRPr="00FB2B78" w:rsidRDefault="007949F6" w:rsidP="00491551">
            <w:pPr>
              <w:pStyle w:val="15"/>
              <w:ind w:leftChars="-50" w:left="-120" w:rightChars="-50" w:right="-120"/>
              <w:rPr>
                <w:sz w:val="20"/>
                <w:lang w:val="en-US" w:eastAsia="zh-CN"/>
              </w:rPr>
            </w:pPr>
          </w:p>
        </w:tc>
        <w:tc>
          <w:tcPr>
            <w:tcW w:w="1200" w:type="dxa"/>
            <w:shd w:val="clear" w:color="auto" w:fill="auto"/>
            <w:noWrap/>
            <w:vAlign w:val="center"/>
          </w:tcPr>
          <w:p w14:paraId="1BB00C1D" w14:textId="77777777" w:rsidR="007949F6" w:rsidRPr="00FB2B78" w:rsidRDefault="007949F6" w:rsidP="00491551">
            <w:pPr>
              <w:pStyle w:val="15"/>
              <w:ind w:leftChars="-50" w:left="-120" w:rightChars="-50" w:right="-120"/>
              <w:rPr>
                <w:sz w:val="20"/>
                <w:lang w:val="en-US" w:eastAsia="zh-CN"/>
              </w:rPr>
            </w:pPr>
          </w:p>
        </w:tc>
        <w:tc>
          <w:tcPr>
            <w:tcW w:w="1200" w:type="dxa"/>
            <w:shd w:val="clear" w:color="auto" w:fill="auto"/>
            <w:noWrap/>
            <w:vAlign w:val="center"/>
          </w:tcPr>
          <w:p w14:paraId="4BCD805D" w14:textId="77777777" w:rsidR="007949F6" w:rsidRPr="00FB2B78" w:rsidRDefault="007949F6" w:rsidP="00491551">
            <w:pPr>
              <w:pStyle w:val="15"/>
              <w:ind w:leftChars="-50" w:left="-120" w:rightChars="-50" w:right="-120"/>
              <w:rPr>
                <w:sz w:val="20"/>
                <w:lang w:val="en-US" w:eastAsia="zh-CN"/>
              </w:rPr>
            </w:pPr>
          </w:p>
        </w:tc>
      </w:tr>
      <w:tr w:rsidR="007949F6" w:rsidRPr="00FB2B78" w14:paraId="1895CC11" w14:textId="77777777" w:rsidTr="00491551">
        <w:trPr>
          <w:tblHeader/>
        </w:trPr>
        <w:tc>
          <w:tcPr>
            <w:tcW w:w="459" w:type="dxa"/>
            <w:vMerge/>
            <w:vAlign w:val="center"/>
          </w:tcPr>
          <w:p w14:paraId="2886DCB2" w14:textId="77777777" w:rsidR="007949F6" w:rsidRPr="00FB2B78" w:rsidRDefault="007949F6" w:rsidP="00491551">
            <w:pPr>
              <w:pStyle w:val="15"/>
              <w:ind w:leftChars="-50" w:left="-120" w:rightChars="-50" w:right="-120"/>
              <w:rPr>
                <w:rFonts w:eastAsia="黑体"/>
                <w:sz w:val="20"/>
                <w:lang w:val="en-US" w:eastAsia="zh-CN"/>
              </w:rPr>
            </w:pPr>
          </w:p>
        </w:tc>
        <w:tc>
          <w:tcPr>
            <w:tcW w:w="524" w:type="dxa"/>
            <w:shd w:val="clear" w:color="auto" w:fill="auto"/>
            <w:noWrap/>
            <w:vAlign w:val="center"/>
          </w:tcPr>
          <w:p w14:paraId="58CD6D8E" w14:textId="77777777" w:rsidR="007949F6" w:rsidRPr="00FB2B78" w:rsidRDefault="007949F6" w:rsidP="00491551">
            <w:pPr>
              <w:pStyle w:val="15"/>
              <w:ind w:leftChars="-50" w:left="-120" w:rightChars="-50" w:right="-120"/>
              <w:rPr>
                <w:sz w:val="20"/>
                <w:lang w:val="en-US" w:eastAsia="zh-CN"/>
              </w:rPr>
            </w:pPr>
          </w:p>
        </w:tc>
        <w:tc>
          <w:tcPr>
            <w:tcW w:w="1711" w:type="dxa"/>
            <w:gridSpan w:val="2"/>
            <w:shd w:val="clear" w:color="auto" w:fill="auto"/>
            <w:vAlign w:val="center"/>
          </w:tcPr>
          <w:p w14:paraId="5BF0D912" w14:textId="77777777" w:rsidR="007949F6" w:rsidRPr="00FB2B78" w:rsidRDefault="007949F6" w:rsidP="00491551">
            <w:pPr>
              <w:pStyle w:val="15"/>
              <w:ind w:leftChars="-50" w:left="-120" w:rightChars="-50" w:right="-120"/>
              <w:rPr>
                <w:sz w:val="20"/>
                <w:lang w:val="en-US" w:eastAsia="zh-CN"/>
              </w:rPr>
            </w:pPr>
          </w:p>
        </w:tc>
        <w:tc>
          <w:tcPr>
            <w:tcW w:w="3082" w:type="dxa"/>
            <w:gridSpan w:val="2"/>
            <w:shd w:val="clear" w:color="auto" w:fill="auto"/>
            <w:vAlign w:val="center"/>
          </w:tcPr>
          <w:p w14:paraId="41C46460" w14:textId="77777777" w:rsidR="007949F6" w:rsidRPr="00FB2B78" w:rsidRDefault="007949F6" w:rsidP="00491551">
            <w:pPr>
              <w:pStyle w:val="15"/>
              <w:ind w:leftChars="-50" w:left="-120" w:rightChars="-50" w:right="-120"/>
              <w:rPr>
                <w:sz w:val="20"/>
                <w:lang w:val="en-US" w:eastAsia="zh-CN"/>
              </w:rPr>
            </w:pPr>
          </w:p>
        </w:tc>
        <w:tc>
          <w:tcPr>
            <w:tcW w:w="715" w:type="dxa"/>
            <w:shd w:val="clear" w:color="auto" w:fill="auto"/>
            <w:vAlign w:val="center"/>
          </w:tcPr>
          <w:p w14:paraId="264B92BD" w14:textId="77777777" w:rsidR="007949F6" w:rsidRPr="00FB2B78" w:rsidRDefault="007949F6" w:rsidP="00491551">
            <w:pPr>
              <w:pStyle w:val="15"/>
              <w:ind w:leftChars="-50" w:left="-120" w:rightChars="-50" w:right="-120"/>
              <w:rPr>
                <w:sz w:val="20"/>
                <w:lang w:val="en-US" w:eastAsia="zh-CN"/>
              </w:rPr>
            </w:pPr>
          </w:p>
        </w:tc>
        <w:tc>
          <w:tcPr>
            <w:tcW w:w="716" w:type="dxa"/>
            <w:shd w:val="clear" w:color="auto" w:fill="auto"/>
            <w:vAlign w:val="center"/>
          </w:tcPr>
          <w:p w14:paraId="3C492AA9" w14:textId="77777777" w:rsidR="007949F6" w:rsidRPr="00FB2B78" w:rsidRDefault="007949F6" w:rsidP="00491551">
            <w:pPr>
              <w:pStyle w:val="15"/>
              <w:ind w:leftChars="-50" w:left="-120" w:rightChars="-50" w:right="-120"/>
              <w:rPr>
                <w:sz w:val="20"/>
                <w:lang w:val="en-US" w:eastAsia="zh-CN"/>
              </w:rPr>
            </w:pPr>
          </w:p>
        </w:tc>
        <w:tc>
          <w:tcPr>
            <w:tcW w:w="1200" w:type="dxa"/>
            <w:shd w:val="clear" w:color="auto" w:fill="auto"/>
            <w:noWrap/>
            <w:vAlign w:val="center"/>
          </w:tcPr>
          <w:p w14:paraId="5DF6729B" w14:textId="77777777" w:rsidR="007949F6" w:rsidRPr="00FB2B78" w:rsidRDefault="007949F6" w:rsidP="00491551">
            <w:pPr>
              <w:pStyle w:val="15"/>
              <w:ind w:leftChars="-50" w:left="-120" w:rightChars="-50" w:right="-120"/>
              <w:rPr>
                <w:sz w:val="20"/>
                <w:lang w:val="en-US" w:eastAsia="zh-CN"/>
              </w:rPr>
            </w:pPr>
          </w:p>
        </w:tc>
        <w:tc>
          <w:tcPr>
            <w:tcW w:w="1200" w:type="dxa"/>
            <w:shd w:val="clear" w:color="auto" w:fill="auto"/>
            <w:noWrap/>
            <w:vAlign w:val="center"/>
          </w:tcPr>
          <w:p w14:paraId="52977CA6" w14:textId="77777777" w:rsidR="007949F6" w:rsidRPr="00FB2B78" w:rsidRDefault="007949F6" w:rsidP="00491551">
            <w:pPr>
              <w:pStyle w:val="15"/>
              <w:ind w:leftChars="-50" w:left="-120" w:rightChars="-50" w:right="-120"/>
              <w:rPr>
                <w:sz w:val="20"/>
                <w:lang w:val="en-US" w:eastAsia="zh-CN"/>
              </w:rPr>
            </w:pPr>
          </w:p>
        </w:tc>
      </w:tr>
      <w:tr w:rsidR="007949F6" w:rsidRPr="00FB2B78" w14:paraId="0A11264E" w14:textId="77777777" w:rsidTr="00491551">
        <w:trPr>
          <w:tblHeader/>
        </w:trPr>
        <w:tc>
          <w:tcPr>
            <w:tcW w:w="459" w:type="dxa"/>
            <w:vMerge/>
            <w:tcBorders>
              <w:bottom w:val="single" w:sz="12" w:space="0" w:color="auto"/>
            </w:tcBorders>
            <w:vAlign w:val="center"/>
          </w:tcPr>
          <w:p w14:paraId="45C260E5" w14:textId="77777777" w:rsidR="007949F6" w:rsidRPr="00FB2B78" w:rsidRDefault="007949F6" w:rsidP="00491551">
            <w:pPr>
              <w:pStyle w:val="15"/>
              <w:ind w:leftChars="-50" w:left="-120" w:rightChars="-50" w:right="-120"/>
              <w:rPr>
                <w:rFonts w:eastAsia="黑体"/>
                <w:sz w:val="20"/>
                <w:lang w:val="en-US" w:eastAsia="zh-CN"/>
              </w:rPr>
            </w:pPr>
          </w:p>
        </w:tc>
        <w:tc>
          <w:tcPr>
            <w:tcW w:w="524" w:type="dxa"/>
            <w:tcBorders>
              <w:top w:val="single" w:sz="6" w:space="0" w:color="auto"/>
              <w:bottom w:val="single" w:sz="12" w:space="0" w:color="auto"/>
            </w:tcBorders>
            <w:shd w:val="clear" w:color="auto" w:fill="auto"/>
            <w:noWrap/>
            <w:vAlign w:val="center"/>
          </w:tcPr>
          <w:p w14:paraId="4D0C1E49" w14:textId="77777777" w:rsidR="007949F6" w:rsidRPr="00FB2B78" w:rsidRDefault="007949F6" w:rsidP="00491551">
            <w:pPr>
              <w:pStyle w:val="15"/>
              <w:ind w:leftChars="-50" w:left="-120" w:rightChars="-50" w:right="-120"/>
              <w:rPr>
                <w:sz w:val="20"/>
                <w:lang w:val="en-US" w:eastAsia="zh-CN"/>
              </w:rPr>
            </w:pPr>
          </w:p>
        </w:tc>
        <w:tc>
          <w:tcPr>
            <w:tcW w:w="1711" w:type="dxa"/>
            <w:gridSpan w:val="2"/>
            <w:tcBorders>
              <w:top w:val="single" w:sz="6" w:space="0" w:color="auto"/>
              <w:bottom w:val="single" w:sz="12" w:space="0" w:color="auto"/>
            </w:tcBorders>
            <w:shd w:val="clear" w:color="auto" w:fill="auto"/>
            <w:vAlign w:val="center"/>
          </w:tcPr>
          <w:p w14:paraId="64F2C257" w14:textId="77777777" w:rsidR="007949F6" w:rsidRPr="00FB2B78" w:rsidRDefault="007949F6" w:rsidP="00491551">
            <w:pPr>
              <w:pStyle w:val="15"/>
              <w:ind w:leftChars="-50" w:left="-120" w:rightChars="-50" w:right="-120"/>
              <w:rPr>
                <w:sz w:val="20"/>
                <w:lang w:val="en-US" w:eastAsia="zh-CN"/>
              </w:rPr>
            </w:pPr>
          </w:p>
        </w:tc>
        <w:tc>
          <w:tcPr>
            <w:tcW w:w="3082" w:type="dxa"/>
            <w:gridSpan w:val="2"/>
            <w:tcBorders>
              <w:top w:val="single" w:sz="6" w:space="0" w:color="auto"/>
              <w:bottom w:val="single" w:sz="12" w:space="0" w:color="auto"/>
            </w:tcBorders>
            <w:shd w:val="clear" w:color="auto" w:fill="auto"/>
            <w:vAlign w:val="center"/>
          </w:tcPr>
          <w:p w14:paraId="50166C0E" w14:textId="77777777" w:rsidR="007949F6" w:rsidRPr="00FB2B78" w:rsidRDefault="007949F6" w:rsidP="00491551">
            <w:pPr>
              <w:pStyle w:val="15"/>
              <w:ind w:leftChars="-50" w:left="-120" w:rightChars="-50" w:right="-120"/>
              <w:rPr>
                <w:sz w:val="20"/>
                <w:lang w:val="en-US" w:eastAsia="zh-CN"/>
              </w:rPr>
            </w:pPr>
          </w:p>
        </w:tc>
        <w:tc>
          <w:tcPr>
            <w:tcW w:w="715" w:type="dxa"/>
            <w:tcBorders>
              <w:top w:val="single" w:sz="6" w:space="0" w:color="auto"/>
              <w:bottom w:val="single" w:sz="12" w:space="0" w:color="auto"/>
            </w:tcBorders>
            <w:shd w:val="clear" w:color="auto" w:fill="auto"/>
            <w:vAlign w:val="center"/>
          </w:tcPr>
          <w:p w14:paraId="073C36DF" w14:textId="77777777" w:rsidR="007949F6" w:rsidRPr="00FB2B78" w:rsidRDefault="007949F6" w:rsidP="00491551">
            <w:pPr>
              <w:pStyle w:val="15"/>
              <w:ind w:leftChars="-50" w:left="-120" w:rightChars="-50" w:right="-120"/>
              <w:rPr>
                <w:sz w:val="20"/>
                <w:lang w:val="en-US" w:eastAsia="zh-CN"/>
              </w:rPr>
            </w:pPr>
          </w:p>
        </w:tc>
        <w:tc>
          <w:tcPr>
            <w:tcW w:w="716" w:type="dxa"/>
            <w:tcBorders>
              <w:top w:val="single" w:sz="6" w:space="0" w:color="auto"/>
              <w:bottom w:val="single" w:sz="12" w:space="0" w:color="auto"/>
            </w:tcBorders>
            <w:shd w:val="clear" w:color="auto" w:fill="auto"/>
            <w:vAlign w:val="center"/>
          </w:tcPr>
          <w:p w14:paraId="2C11BE10" w14:textId="77777777" w:rsidR="007949F6" w:rsidRPr="00FB2B78" w:rsidRDefault="007949F6" w:rsidP="00491551">
            <w:pPr>
              <w:pStyle w:val="15"/>
              <w:ind w:leftChars="-50" w:left="-120" w:rightChars="-50" w:right="-120"/>
              <w:rPr>
                <w:sz w:val="20"/>
                <w:lang w:val="en-US" w:eastAsia="zh-CN"/>
              </w:rPr>
            </w:pPr>
          </w:p>
        </w:tc>
        <w:tc>
          <w:tcPr>
            <w:tcW w:w="1200" w:type="dxa"/>
            <w:tcBorders>
              <w:top w:val="single" w:sz="6" w:space="0" w:color="auto"/>
              <w:bottom w:val="single" w:sz="12" w:space="0" w:color="auto"/>
            </w:tcBorders>
            <w:shd w:val="clear" w:color="auto" w:fill="auto"/>
            <w:noWrap/>
            <w:vAlign w:val="center"/>
          </w:tcPr>
          <w:p w14:paraId="3FB5365E" w14:textId="77777777" w:rsidR="007949F6" w:rsidRPr="00FB2B78" w:rsidRDefault="007949F6" w:rsidP="00491551">
            <w:pPr>
              <w:pStyle w:val="15"/>
              <w:ind w:leftChars="-50" w:left="-120" w:rightChars="-50" w:right="-120"/>
              <w:rPr>
                <w:sz w:val="20"/>
                <w:lang w:val="en-US" w:eastAsia="zh-CN"/>
              </w:rPr>
            </w:pPr>
          </w:p>
        </w:tc>
        <w:tc>
          <w:tcPr>
            <w:tcW w:w="1200" w:type="dxa"/>
            <w:tcBorders>
              <w:top w:val="single" w:sz="6" w:space="0" w:color="auto"/>
              <w:bottom w:val="single" w:sz="12" w:space="0" w:color="auto"/>
            </w:tcBorders>
            <w:shd w:val="clear" w:color="auto" w:fill="auto"/>
            <w:noWrap/>
            <w:vAlign w:val="center"/>
          </w:tcPr>
          <w:p w14:paraId="25F383B9" w14:textId="77777777" w:rsidR="007949F6" w:rsidRPr="00FB2B78" w:rsidRDefault="007949F6" w:rsidP="00491551">
            <w:pPr>
              <w:pStyle w:val="15"/>
              <w:ind w:leftChars="-50" w:left="-120" w:rightChars="-50" w:right="-120"/>
              <w:rPr>
                <w:sz w:val="20"/>
                <w:lang w:val="en-US" w:eastAsia="zh-CN"/>
              </w:rPr>
            </w:pPr>
          </w:p>
        </w:tc>
      </w:tr>
      <w:tr w:rsidR="007949F6" w:rsidRPr="00FB2B78" w14:paraId="48DB2EA4" w14:textId="77777777" w:rsidTr="00491551">
        <w:trPr>
          <w:trHeight w:val="850"/>
        </w:trPr>
        <w:tc>
          <w:tcPr>
            <w:tcW w:w="1276" w:type="dxa"/>
            <w:gridSpan w:val="3"/>
            <w:tcBorders>
              <w:top w:val="single" w:sz="12" w:space="0" w:color="auto"/>
            </w:tcBorders>
            <w:vAlign w:val="center"/>
          </w:tcPr>
          <w:p w14:paraId="4EF7267F" w14:textId="77777777" w:rsidR="007949F6" w:rsidRPr="00FB2B78" w:rsidRDefault="007949F6" w:rsidP="00491551">
            <w:pPr>
              <w:pStyle w:val="15"/>
              <w:ind w:leftChars="-50" w:left="-120" w:rightChars="-50" w:right="-120"/>
              <w:rPr>
                <w:b/>
                <w:sz w:val="22"/>
                <w:szCs w:val="22"/>
                <w:lang w:val="en-US" w:eastAsia="zh-CN"/>
              </w:rPr>
            </w:pPr>
            <w:r w:rsidRPr="00FB2B78">
              <w:rPr>
                <w:b/>
                <w:sz w:val="22"/>
                <w:szCs w:val="22"/>
                <w:lang w:val="en-US" w:eastAsia="zh-CN"/>
              </w:rPr>
              <w:t>报价币种</w:t>
            </w:r>
          </w:p>
        </w:tc>
        <w:tc>
          <w:tcPr>
            <w:tcW w:w="1418" w:type="dxa"/>
            <w:tcBorders>
              <w:top w:val="single" w:sz="12" w:space="0" w:color="auto"/>
            </w:tcBorders>
            <w:shd w:val="clear" w:color="auto" w:fill="auto"/>
            <w:vAlign w:val="center"/>
          </w:tcPr>
          <w:p w14:paraId="7A8CBDC2" w14:textId="77777777" w:rsidR="007949F6" w:rsidRPr="00FB2B78" w:rsidRDefault="007949F6" w:rsidP="00491551">
            <w:pPr>
              <w:pStyle w:val="15"/>
              <w:ind w:leftChars="-50" w:left="-120" w:rightChars="-50" w:right="-120"/>
              <w:rPr>
                <w:b/>
                <w:sz w:val="22"/>
                <w:szCs w:val="22"/>
                <w:lang w:val="en-US" w:eastAsia="zh-CN"/>
              </w:rPr>
            </w:pPr>
            <w:r w:rsidRPr="00FB2B78">
              <w:rPr>
                <w:b/>
                <w:sz w:val="22"/>
                <w:szCs w:val="22"/>
                <w:lang w:val="en-US" w:eastAsia="zh-CN"/>
              </w:rPr>
              <w:t>RMB</w:t>
            </w:r>
          </w:p>
        </w:tc>
        <w:tc>
          <w:tcPr>
            <w:tcW w:w="1559" w:type="dxa"/>
            <w:tcBorders>
              <w:top w:val="single" w:sz="12" w:space="0" w:color="auto"/>
            </w:tcBorders>
            <w:shd w:val="clear" w:color="auto" w:fill="auto"/>
            <w:vAlign w:val="center"/>
          </w:tcPr>
          <w:p w14:paraId="0458C3B3" w14:textId="77777777" w:rsidR="007949F6" w:rsidRPr="00FB2B78" w:rsidRDefault="007949F6" w:rsidP="00491551">
            <w:pPr>
              <w:pStyle w:val="15"/>
              <w:ind w:leftChars="-50" w:left="-120" w:rightChars="-50" w:right="-120"/>
              <w:rPr>
                <w:b/>
                <w:sz w:val="22"/>
                <w:szCs w:val="22"/>
                <w:lang w:val="en-US" w:eastAsia="zh-CN"/>
              </w:rPr>
            </w:pPr>
            <w:r w:rsidRPr="00FB2B78">
              <w:rPr>
                <w:b/>
                <w:sz w:val="22"/>
                <w:szCs w:val="22"/>
                <w:lang w:val="en-US" w:eastAsia="zh-CN"/>
              </w:rPr>
              <w:t>报价单位</w:t>
            </w:r>
          </w:p>
        </w:tc>
        <w:tc>
          <w:tcPr>
            <w:tcW w:w="1523" w:type="dxa"/>
            <w:tcBorders>
              <w:top w:val="single" w:sz="12" w:space="0" w:color="auto"/>
            </w:tcBorders>
            <w:shd w:val="clear" w:color="auto" w:fill="auto"/>
            <w:noWrap/>
            <w:vAlign w:val="center"/>
          </w:tcPr>
          <w:p w14:paraId="5C586632" w14:textId="77777777" w:rsidR="007949F6" w:rsidRPr="00FB2B78" w:rsidRDefault="007949F6" w:rsidP="00491551">
            <w:pPr>
              <w:pStyle w:val="15"/>
              <w:ind w:leftChars="-50" w:left="-120" w:rightChars="-50" w:right="-120"/>
              <w:rPr>
                <w:b/>
                <w:sz w:val="22"/>
                <w:szCs w:val="22"/>
                <w:lang w:val="en-US" w:eastAsia="zh-CN"/>
              </w:rPr>
            </w:pPr>
            <w:r w:rsidRPr="00FB2B78">
              <w:rPr>
                <w:b/>
                <w:sz w:val="22"/>
                <w:szCs w:val="22"/>
                <w:lang w:val="en-US" w:eastAsia="zh-CN"/>
              </w:rPr>
              <w:t>元</w:t>
            </w:r>
          </w:p>
        </w:tc>
        <w:tc>
          <w:tcPr>
            <w:tcW w:w="1431" w:type="dxa"/>
            <w:gridSpan w:val="2"/>
            <w:tcBorders>
              <w:top w:val="single" w:sz="12" w:space="0" w:color="auto"/>
            </w:tcBorders>
            <w:shd w:val="clear" w:color="auto" w:fill="auto"/>
            <w:vAlign w:val="center"/>
          </w:tcPr>
          <w:p w14:paraId="46556089" w14:textId="77777777" w:rsidR="007949F6" w:rsidRPr="00FB2B78" w:rsidRDefault="007949F6" w:rsidP="00491551">
            <w:pPr>
              <w:pStyle w:val="15"/>
              <w:ind w:leftChars="-50" w:left="-120" w:rightChars="-50" w:right="-120"/>
              <w:rPr>
                <w:b/>
                <w:sz w:val="22"/>
                <w:szCs w:val="22"/>
                <w:lang w:val="en-US" w:eastAsia="zh-CN"/>
              </w:rPr>
            </w:pPr>
            <w:r w:rsidRPr="00FB2B78">
              <w:rPr>
                <w:b/>
                <w:sz w:val="22"/>
                <w:szCs w:val="22"/>
                <w:lang w:val="en-US" w:eastAsia="zh-CN"/>
              </w:rPr>
              <w:t>本表总价</w:t>
            </w:r>
          </w:p>
        </w:tc>
        <w:tc>
          <w:tcPr>
            <w:tcW w:w="2400" w:type="dxa"/>
            <w:gridSpan w:val="2"/>
            <w:tcBorders>
              <w:top w:val="single" w:sz="12" w:space="0" w:color="auto"/>
            </w:tcBorders>
            <w:shd w:val="clear" w:color="auto" w:fill="auto"/>
            <w:noWrap/>
            <w:vAlign w:val="center"/>
          </w:tcPr>
          <w:p w14:paraId="54652F7A" w14:textId="77777777" w:rsidR="007949F6" w:rsidRPr="00FB2B78" w:rsidRDefault="007949F6" w:rsidP="00491551">
            <w:pPr>
              <w:pStyle w:val="15"/>
              <w:ind w:leftChars="-50" w:left="-120" w:rightChars="-50" w:right="-120"/>
              <w:rPr>
                <w:b/>
                <w:sz w:val="22"/>
                <w:szCs w:val="22"/>
                <w:lang w:val="en-US" w:eastAsia="zh-CN"/>
              </w:rPr>
            </w:pPr>
          </w:p>
        </w:tc>
      </w:tr>
    </w:tbl>
    <w:p w14:paraId="1B9922D2" w14:textId="77777777" w:rsidR="000F2E64" w:rsidRPr="008C3E8E" w:rsidRDefault="000F2E64" w:rsidP="000F2E64">
      <w:pPr>
        <w:pStyle w:val="a6"/>
        <w:ind w:firstLine="0"/>
        <w:rPr>
          <w:sz w:val="21"/>
          <w:szCs w:val="21"/>
        </w:rPr>
      </w:pPr>
      <w:r w:rsidRPr="008C3E8E">
        <w:rPr>
          <w:sz w:val="21"/>
          <w:szCs w:val="21"/>
        </w:rPr>
        <w:t>注：</w:t>
      </w:r>
    </w:p>
    <w:p w14:paraId="5CD99293" w14:textId="77777777" w:rsidR="000F2E64" w:rsidRPr="008C3E8E" w:rsidRDefault="000F2E64" w:rsidP="000F2E64">
      <w:pPr>
        <w:pStyle w:val="a6"/>
        <w:ind w:firstLine="425"/>
        <w:rPr>
          <w:sz w:val="21"/>
          <w:szCs w:val="21"/>
        </w:rPr>
      </w:pPr>
      <w:r w:rsidRPr="008C3E8E">
        <w:rPr>
          <w:sz w:val="21"/>
          <w:szCs w:val="21"/>
        </w:rPr>
        <w:t xml:space="preserve">1. </w:t>
      </w:r>
      <w:r w:rsidRPr="008C3E8E">
        <w:rPr>
          <w:sz w:val="21"/>
          <w:szCs w:val="21"/>
        </w:rPr>
        <w:t>投标人所填写的任一报价项的报价均应包括符合招标文件要求的与该报价项相关的所有费用（包括所有软硬件、服务费用、可能有的关税、增值税及其他税费</w:t>
      </w:r>
      <w:r w:rsidR="009D34D7" w:rsidRPr="008C3E8E">
        <w:rPr>
          <w:sz w:val="21"/>
          <w:szCs w:val="21"/>
        </w:rPr>
        <w:t>等</w:t>
      </w:r>
      <w:r w:rsidRPr="008C3E8E">
        <w:rPr>
          <w:sz w:val="21"/>
          <w:szCs w:val="21"/>
        </w:rPr>
        <w:t>）。</w:t>
      </w:r>
    </w:p>
    <w:p w14:paraId="21D90BC3" w14:textId="77777777" w:rsidR="000F2E64" w:rsidRPr="008C3E8E" w:rsidRDefault="000F2E64" w:rsidP="000F2E64">
      <w:pPr>
        <w:pStyle w:val="a6"/>
        <w:ind w:firstLine="425"/>
        <w:rPr>
          <w:sz w:val="21"/>
          <w:szCs w:val="21"/>
        </w:rPr>
      </w:pPr>
      <w:r w:rsidRPr="008C3E8E">
        <w:rPr>
          <w:sz w:val="21"/>
          <w:szCs w:val="21"/>
        </w:rPr>
        <w:t xml:space="preserve">2. </w:t>
      </w:r>
      <w:r w:rsidR="009D34D7" w:rsidRPr="008C3E8E">
        <w:rPr>
          <w:sz w:val="21"/>
          <w:szCs w:val="21"/>
        </w:rPr>
        <w:t>投标人应严格按照本表规定格式填报所有分项报价（包括每个报价项的型号和规格、原产地和制造商、单位、数量以及要求填报的全部价格）</w:t>
      </w:r>
      <w:r w:rsidRPr="008C3E8E">
        <w:rPr>
          <w:sz w:val="21"/>
          <w:szCs w:val="21"/>
        </w:rPr>
        <w:t>，如无法对某一报价项单独报价，须在其右侧对应报价栏中填入</w:t>
      </w:r>
      <w:r w:rsidRPr="008C3E8E">
        <w:rPr>
          <w:sz w:val="21"/>
          <w:szCs w:val="21"/>
        </w:rPr>
        <w:t>“</w:t>
      </w:r>
      <w:r w:rsidRPr="008C3E8E">
        <w:rPr>
          <w:sz w:val="21"/>
          <w:szCs w:val="21"/>
        </w:rPr>
        <w:t>已包含</w:t>
      </w:r>
      <w:r w:rsidRPr="008C3E8E">
        <w:rPr>
          <w:sz w:val="21"/>
          <w:szCs w:val="21"/>
        </w:rPr>
        <w:t>”</w:t>
      </w:r>
      <w:r w:rsidRPr="008C3E8E">
        <w:rPr>
          <w:sz w:val="21"/>
          <w:szCs w:val="21"/>
        </w:rPr>
        <w:t>。</w:t>
      </w:r>
    </w:p>
    <w:p w14:paraId="1EA50312" w14:textId="77777777" w:rsidR="000F2E64" w:rsidRPr="008C3E8E" w:rsidRDefault="000F2E64" w:rsidP="000F2E64">
      <w:pPr>
        <w:pStyle w:val="a6"/>
        <w:ind w:firstLine="425"/>
        <w:rPr>
          <w:sz w:val="21"/>
          <w:szCs w:val="21"/>
        </w:rPr>
      </w:pPr>
      <w:r w:rsidRPr="008C3E8E">
        <w:rPr>
          <w:sz w:val="21"/>
          <w:szCs w:val="21"/>
        </w:rPr>
        <w:t xml:space="preserve">3. </w:t>
      </w:r>
      <w:r w:rsidRPr="008C3E8E">
        <w:rPr>
          <w:sz w:val="21"/>
          <w:szCs w:val="21"/>
        </w:rPr>
        <w:t>对于能够填报单位、数量的单价子目，应填报单位、数量、单价和合价栏；对于无法填报单位、数量的总价子目，应直接填报合价栏。本表总价应为所有合价栏的价格之和。</w:t>
      </w:r>
    </w:p>
    <w:p w14:paraId="3B738B1A" w14:textId="77777777" w:rsidR="000F2E64" w:rsidRPr="008C3E8E" w:rsidRDefault="000F2E64" w:rsidP="000F2E64">
      <w:pPr>
        <w:pStyle w:val="a6"/>
        <w:ind w:firstLine="425"/>
        <w:rPr>
          <w:sz w:val="21"/>
          <w:szCs w:val="21"/>
        </w:rPr>
      </w:pPr>
    </w:p>
    <w:p w14:paraId="5AAC3BCF" w14:textId="77777777" w:rsidR="000F2E64" w:rsidRPr="008C3E8E" w:rsidRDefault="000F2E64" w:rsidP="000F2E64">
      <w:pPr>
        <w:pStyle w:val="a6"/>
        <w:tabs>
          <w:tab w:val="left" w:pos="5320"/>
        </w:tabs>
        <w:spacing w:beforeLines="170" w:before="408"/>
      </w:pPr>
      <w:r w:rsidRPr="008C3E8E">
        <w:t>投标人授权代表签字：</w:t>
      </w:r>
      <w:r w:rsidRPr="008C3E8E">
        <w:t>_________________</w:t>
      </w:r>
      <w:r w:rsidRPr="008C3E8E">
        <w:tab/>
      </w:r>
      <w:r w:rsidR="008A2DCA" w:rsidRPr="008C3E8E">
        <w:t>投标人</w:t>
      </w:r>
      <w:r w:rsidRPr="008C3E8E">
        <w:t>公章：</w:t>
      </w:r>
      <w:r w:rsidRPr="008C3E8E">
        <w:t>_________________</w:t>
      </w:r>
    </w:p>
    <w:p w14:paraId="1C7F6C76" w14:textId="77777777" w:rsidR="00E720CD" w:rsidRPr="008C3E8E" w:rsidRDefault="00E720CD" w:rsidP="00212DD5">
      <w:pPr>
        <w:pStyle w:val="flName"/>
        <w:rPr>
          <w:rFonts w:ascii="Times New Roman"/>
        </w:rPr>
      </w:pPr>
      <w:r w:rsidRPr="008C3E8E">
        <w:rPr>
          <w:rFonts w:ascii="Times New Roman"/>
        </w:rPr>
        <w:br w:type="page"/>
      </w:r>
      <w:bookmarkStart w:id="719" w:name="_Toc2063640"/>
      <w:bookmarkStart w:id="720" w:name="_Toc2063765"/>
      <w:bookmarkStart w:id="721" w:name="_Toc2063896"/>
      <w:bookmarkStart w:id="722" w:name="_Toc2063983"/>
      <w:bookmarkStart w:id="723" w:name="_Toc8343774"/>
      <w:bookmarkStart w:id="724" w:name="_Toc302374209"/>
      <w:bookmarkStart w:id="725" w:name="_Toc389457532"/>
      <w:bookmarkStart w:id="726" w:name="_Toc389653604"/>
      <w:bookmarkStart w:id="727" w:name="_Toc450211810"/>
      <w:bookmarkStart w:id="728" w:name="_Toc491700933"/>
      <w:bookmarkStart w:id="729" w:name="_Toc495406866"/>
      <w:bookmarkStart w:id="730" w:name="_Toc503130413"/>
      <w:bookmarkStart w:id="731" w:name="_Toc503130736"/>
      <w:bookmarkStart w:id="732" w:name="_Toc503130797"/>
      <w:bookmarkStart w:id="733" w:name="_Toc512602454"/>
      <w:bookmarkStart w:id="734" w:name="_Toc5116273"/>
      <w:bookmarkStart w:id="735" w:name="_Toc62635366"/>
      <w:r w:rsidR="002B0C1E">
        <w:rPr>
          <w:rFonts w:ascii="Times New Roman"/>
        </w:rPr>
        <w:lastRenderedPageBreak/>
        <w:t>货物</w:t>
      </w:r>
      <w:r w:rsidRPr="008C3E8E">
        <w:rPr>
          <w:rFonts w:ascii="Times New Roman"/>
        </w:rPr>
        <w:t>说明一览表格式</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p>
    <w:p w14:paraId="5F70B2CC" w14:textId="77777777" w:rsidR="00AA2B66" w:rsidRPr="008C3E8E" w:rsidRDefault="00AA2B66" w:rsidP="00AA2B66">
      <w:pPr>
        <w:pStyle w:val="a6"/>
      </w:pPr>
      <w:r w:rsidRPr="008C3E8E">
        <w:t>包件号：</w:t>
      </w:r>
      <w:r w:rsidRPr="008C3E8E">
        <w:t>___</w:t>
      </w:r>
    </w:p>
    <w:tbl>
      <w:tblPr>
        <w:tblW w:w="95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28"/>
        <w:gridCol w:w="2480"/>
        <w:gridCol w:w="2632"/>
        <w:gridCol w:w="1346"/>
        <w:gridCol w:w="1347"/>
        <w:gridCol w:w="993"/>
      </w:tblGrid>
      <w:tr w:rsidR="002E73DB" w:rsidRPr="002B0C1E" w14:paraId="375DA9A8" w14:textId="77777777" w:rsidTr="002E73DB">
        <w:tc>
          <w:tcPr>
            <w:tcW w:w="728" w:type="dxa"/>
            <w:tcBorders>
              <w:top w:val="single" w:sz="12" w:space="0" w:color="auto"/>
              <w:bottom w:val="nil"/>
            </w:tcBorders>
          </w:tcPr>
          <w:p w14:paraId="01882457" w14:textId="77777777" w:rsidR="002E73DB" w:rsidRPr="002B0C1E" w:rsidRDefault="002E73DB" w:rsidP="00A7709E">
            <w:pPr>
              <w:pStyle w:val="af"/>
              <w:rPr>
                <w:rFonts w:eastAsia="黑体"/>
              </w:rPr>
            </w:pPr>
            <w:r w:rsidRPr="002B0C1E">
              <w:rPr>
                <w:rFonts w:eastAsia="黑体"/>
              </w:rPr>
              <w:t>序号</w:t>
            </w:r>
          </w:p>
        </w:tc>
        <w:tc>
          <w:tcPr>
            <w:tcW w:w="2480" w:type="dxa"/>
            <w:tcBorders>
              <w:top w:val="single" w:sz="12" w:space="0" w:color="auto"/>
              <w:bottom w:val="nil"/>
            </w:tcBorders>
          </w:tcPr>
          <w:p w14:paraId="5EE6C41E" w14:textId="77777777" w:rsidR="002E73DB" w:rsidRPr="002B0C1E" w:rsidRDefault="002B0C1E" w:rsidP="00A7709E">
            <w:pPr>
              <w:pStyle w:val="af"/>
              <w:rPr>
                <w:rFonts w:eastAsia="黑体"/>
              </w:rPr>
            </w:pPr>
            <w:r w:rsidRPr="002B0C1E">
              <w:rPr>
                <w:rFonts w:eastAsia="黑体"/>
              </w:rPr>
              <w:t>货物</w:t>
            </w:r>
            <w:r w:rsidR="002E73DB" w:rsidRPr="002B0C1E">
              <w:rPr>
                <w:rFonts w:eastAsia="黑体"/>
              </w:rPr>
              <w:t>名称</w:t>
            </w:r>
          </w:p>
        </w:tc>
        <w:tc>
          <w:tcPr>
            <w:tcW w:w="2632" w:type="dxa"/>
            <w:tcBorders>
              <w:top w:val="single" w:sz="12" w:space="0" w:color="auto"/>
              <w:bottom w:val="nil"/>
            </w:tcBorders>
          </w:tcPr>
          <w:p w14:paraId="55FE9AAD" w14:textId="77777777" w:rsidR="002E73DB" w:rsidRPr="002B0C1E" w:rsidRDefault="002E73DB" w:rsidP="00A7709E">
            <w:pPr>
              <w:pStyle w:val="af"/>
              <w:rPr>
                <w:rFonts w:eastAsia="黑体"/>
              </w:rPr>
            </w:pPr>
            <w:r w:rsidRPr="002B0C1E">
              <w:rPr>
                <w:rFonts w:eastAsia="黑体"/>
              </w:rPr>
              <w:t>型号和规格</w:t>
            </w:r>
          </w:p>
        </w:tc>
        <w:tc>
          <w:tcPr>
            <w:tcW w:w="1346" w:type="dxa"/>
            <w:tcBorders>
              <w:top w:val="single" w:sz="12" w:space="0" w:color="auto"/>
              <w:bottom w:val="nil"/>
            </w:tcBorders>
          </w:tcPr>
          <w:p w14:paraId="2380B3BE" w14:textId="77777777" w:rsidR="002E73DB" w:rsidRPr="002B0C1E" w:rsidRDefault="002E73DB" w:rsidP="00A236C8">
            <w:pPr>
              <w:pStyle w:val="af"/>
              <w:rPr>
                <w:rFonts w:eastAsia="黑体"/>
              </w:rPr>
            </w:pPr>
            <w:r w:rsidRPr="002B0C1E">
              <w:rPr>
                <w:rFonts w:eastAsia="黑体" w:hint="eastAsia"/>
              </w:rPr>
              <w:t>制造商</w:t>
            </w:r>
          </w:p>
        </w:tc>
        <w:tc>
          <w:tcPr>
            <w:tcW w:w="1347" w:type="dxa"/>
            <w:tcBorders>
              <w:top w:val="single" w:sz="12" w:space="0" w:color="auto"/>
              <w:bottom w:val="nil"/>
            </w:tcBorders>
          </w:tcPr>
          <w:p w14:paraId="1B7C5226" w14:textId="77777777" w:rsidR="002E73DB" w:rsidRPr="002B0C1E" w:rsidRDefault="002E73DB" w:rsidP="00A236C8">
            <w:pPr>
              <w:pStyle w:val="af"/>
              <w:rPr>
                <w:rFonts w:eastAsia="黑体"/>
              </w:rPr>
            </w:pPr>
            <w:r w:rsidRPr="002B0C1E">
              <w:rPr>
                <w:rFonts w:eastAsia="黑体"/>
              </w:rPr>
              <w:t>原产地</w:t>
            </w:r>
          </w:p>
        </w:tc>
        <w:tc>
          <w:tcPr>
            <w:tcW w:w="993" w:type="dxa"/>
            <w:tcBorders>
              <w:top w:val="single" w:sz="12" w:space="0" w:color="auto"/>
              <w:bottom w:val="nil"/>
            </w:tcBorders>
          </w:tcPr>
          <w:p w14:paraId="0B683248" w14:textId="77777777" w:rsidR="002E73DB" w:rsidRPr="002B0C1E" w:rsidRDefault="002E73DB" w:rsidP="00A7709E">
            <w:pPr>
              <w:pStyle w:val="af"/>
              <w:rPr>
                <w:rFonts w:eastAsia="黑体"/>
              </w:rPr>
            </w:pPr>
            <w:r w:rsidRPr="002B0C1E">
              <w:rPr>
                <w:rFonts w:eastAsia="黑体"/>
              </w:rPr>
              <w:t>数量</w:t>
            </w:r>
          </w:p>
        </w:tc>
      </w:tr>
      <w:tr w:rsidR="002E73DB" w:rsidRPr="008C3E8E" w14:paraId="7901289E" w14:textId="77777777" w:rsidTr="002E73DB">
        <w:tc>
          <w:tcPr>
            <w:tcW w:w="728" w:type="dxa"/>
            <w:tcBorders>
              <w:top w:val="double" w:sz="6" w:space="0" w:color="auto"/>
              <w:bottom w:val="single" w:sz="6" w:space="0" w:color="auto"/>
            </w:tcBorders>
          </w:tcPr>
          <w:p w14:paraId="1F426009" w14:textId="77777777" w:rsidR="002E73DB" w:rsidRPr="008C3E8E" w:rsidRDefault="002E73DB" w:rsidP="00A7709E">
            <w:pPr>
              <w:pStyle w:val="af"/>
            </w:pPr>
          </w:p>
        </w:tc>
        <w:tc>
          <w:tcPr>
            <w:tcW w:w="2480" w:type="dxa"/>
            <w:tcBorders>
              <w:top w:val="double" w:sz="6" w:space="0" w:color="auto"/>
              <w:bottom w:val="single" w:sz="6" w:space="0" w:color="auto"/>
            </w:tcBorders>
          </w:tcPr>
          <w:p w14:paraId="506AF01E" w14:textId="77777777" w:rsidR="002E73DB" w:rsidRPr="008C3E8E" w:rsidRDefault="002E73DB" w:rsidP="00A7709E">
            <w:pPr>
              <w:pStyle w:val="af"/>
            </w:pPr>
          </w:p>
        </w:tc>
        <w:tc>
          <w:tcPr>
            <w:tcW w:w="2632" w:type="dxa"/>
            <w:tcBorders>
              <w:top w:val="double" w:sz="6" w:space="0" w:color="auto"/>
              <w:bottom w:val="single" w:sz="6" w:space="0" w:color="auto"/>
            </w:tcBorders>
          </w:tcPr>
          <w:p w14:paraId="318A873D" w14:textId="77777777" w:rsidR="002E73DB" w:rsidRPr="008C3E8E" w:rsidRDefault="002E73DB" w:rsidP="00A7709E">
            <w:pPr>
              <w:pStyle w:val="af"/>
            </w:pPr>
          </w:p>
        </w:tc>
        <w:tc>
          <w:tcPr>
            <w:tcW w:w="1346" w:type="dxa"/>
            <w:tcBorders>
              <w:top w:val="double" w:sz="6" w:space="0" w:color="auto"/>
              <w:bottom w:val="single" w:sz="6" w:space="0" w:color="auto"/>
            </w:tcBorders>
          </w:tcPr>
          <w:p w14:paraId="2A730EEC" w14:textId="77777777" w:rsidR="002E73DB" w:rsidRPr="008C3E8E" w:rsidRDefault="002E73DB" w:rsidP="00A7709E">
            <w:pPr>
              <w:pStyle w:val="af"/>
            </w:pPr>
          </w:p>
        </w:tc>
        <w:tc>
          <w:tcPr>
            <w:tcW w:w="1347" w:type="dxa"/>
            <w:tcBorders>
              <w:top w:val="double" w:sz="6" w:space="0" w:color="auto"/>
              <w:bottom w:val="single" w:sz="6" w:space="0" w:color="auto"/>
            </w:tcBorders>
          </w:tcPr>
          <w:p w14:paraId="1B102C75" w14:textId="77777777" w:rsidR="002E73DB" w:rsidRPr="008C3E8E" w:rsidRDefault="002E73DB" w:rsidP="00A7709E">
            <w:pPr>
              <w:pStyle w:val="af"/>
            </w:pPr>
          </w:p>
        </w:tc>
        <w:tc>
          <w:tcPr>
            <w:tcW w:w="993" w:type="dxa"/>
            <w:tcBorders>
              <w:top w:val="double" w:sz="6" w:space="0" w:color="auto"/>
              <w:bottom w:val="single" w:sz="6" w:space="0" w:color="auto"/>
            </w:tcBorders>
          </w:tcPr>
          <w:p w14:paraId="56864B3C" w14:textId="77777777" w:rsidR="002E73DB" w:rsidRPr="008C3E8E" w:rsidRDefault="002E73DB" w:rsidP="00A7709E">
            <w:pPr>
              <w:pStyle w:val="af"/>
            </w:pPr>
          </w:p>
        </w:tc>
      </w:tr>
      <w:tr w:rsidR="002E73DB" w:rsidRPr="008C3E8E" w14:paraId="67486306" w14:textId="77777777" w:rsidTr="002E73DB">
        <w:tc>
          <w:tcPr>
            <w:tcW w:w="728" w:type="dxa"/>
            <w:tcBorders>
              <w:top w:val="single" w:sz="6" w:space="0" w:color="auto"/>
              <w:bottom w:val="single" w:sz="6" w:space="0" w:color="auto"/>
            </w:tcBorders>
          </w:tcPr>
          <w:p w14:paraId="3C801DD9" w14:textId="77777777" w:rsidR="002E73DB" w:rsidRPr="008C3E8E" w:rsidRDefault="002E73DB" w:rsidP="00A7709E">
            <w:pPr>
              <w:pStyle w:val="af"/>
            </w:pPr>
          </w:p>
        </w:tc>
        <w:tc>
          <w:tcPr>
            <w:tcW w:w="2480" w:type="dxa"/>
            <w:tcBorders>
              <w:top w:val="single" w:sz="6" w:space="0" w:color="auto"/>
              <w:bottom w:val="single" w:sz="6" w:space="0" w:color="auto"/>
            </w:tcBorders>
          </w:tcPr>
          <w:p w14:paraId="1A05EFC4" w14:textId="77777777" w:rsidR="002E73DB" w:rsidRPr="008C3E8E" w:rsidRDefault="002E73DB" w:rsidP="00A7709E">
            <w:pPr>
              <w:pStyle w:val="af"/>
            </w:pPr>
          </w:p>
        </w:tc>
        <w:tc>
          <w:tcPr>
            <w:tcW w:w="2632" w:type="dxa"/>
            <w:tcBorders>
              <w:top w:val="single" w:sz="6" w:space="0" w:color="auto"/>
              <w:bottom w:val="single" w:sz="6" w:space="0" w:color="auto"/>
            </w:tcBorders>
          </w:tcPr>
          <w:p w14:paraId="70CBF530" w14:textId="77777777" w:rsidR="002E73DB" w:rsidRPr="008C3E8E" w:rsidRDefault="002E73DB" w:rsidP="00A7709E">
            <w:pPr>
              <w:pStyle w:val="af"/>
            </w:pPr>
          </w:p>
        </w:tc>
        <w:tc>
          <w:tcPr>
            <w:tcW w:w="1346" w:type="dxa"/>
            <w:tcBorders>
              <w:top w:val="single" w:sz="6" w:space="0" w:color="auto"/>
              <w:bottom w:val="single" w:sz="6" w:space="0" w:color="auto"/>
            </w:tcBorders>
          </w:tcPr>
          <w:p w14:paraId="5B8A1B1C" w14:textId="77777777" w:rsidR="002E73DB" w:rsidRPr="008C3E8E" w:rsidRDefault="002E73DB" w:rsidP="00A7709E">
            <w:pPr>
              <w:pStyle w:val="af"/>
            </w:pPr>
          </w:p>
        </w:tc>
        <w:tc>
          <w:tcPr>
            <w:tcW w:w="1347" w:type="dxa"/>
            <w:tcBorders>
              <w:top w:val="single" w:sz="6" w:space="0" w:color="auto"/>
              <w:bottom w:val="single" w:sz="6" w:space="0" w:color="auto"/>
            </w:tcBorders>
          </w:tcPr>
          <w:p w14:paraId="5C3EF7EF" w14:textId="77777777" w:rsidR="002E73DB" w:rsidRPr="008C3E8E" w:rsidRDefault="002E73DB" w:rsidP="00A7709E">
            <w:pPr>
              <w:pStyle w:val="af"/>
            </w:pPr>
          </w:p>
        </w:tc>
        <w:tc>
          <w:tcPr>
            <w:tcW w:w="993" w:type="dxa"/>
            <w:tcBorders>
              <w:top w:val="single" w:sz="6" w:space="0" w:color="auto"/>
              <w:bottom w:val="single" w:sz="6" w:space="0" w:color="auto"/>
            </w:tcBorders>
          </w:tcPr>
          <w:p w14:paraId="76BA61D7" w14:textId="77777777" w:rsidR="002E73DB" w:rsidRPr="008C3E8E" w:rsidRDefault="002E73DB" w:rsidP="00A7709E">
            <w:pPr>
              <w:pStyle w:val="af"/>
            </w:pPr>
          </w:p>
        </w:tc>
      </w:tr>
      <w:tr w:rsidR="002E73DB" w:rsidRPr="008C3E8E" w14:paraId="6DB91CCD" w14:textId="77777777" w:rsidTr="002E73DB">
        <w:tc>
          <w:tcPr>
            <w:tcW w:w="728" w:type="dxa"/>
            <w:tcBorders>
              <w:top w:val="single" w:sz="6" w:space="0" w:color="auto"/>
              <w:bottom w:val="single" w:sz="6" w:space="0" w:color="auto"/>
            </w:tcBorders>
          </w:tcPr>
          <w:p w14:paraId="5F0BC900" w14:textId="77777777" w:rsidR="002E73DB" w:rsidRPr="008C3E8E" w:rsidRDefault="002E73DB" w:rsidP="00A7709E">
            <w:pPr>
              <w:pStyle w:val="af"/>
            </w:pPr>
          </w:p>
        </w:tc>
        <w:tc>
          <w:tcPr>
            <w:tcW w:w="2480" w:type="dxa"/>
            <w:tcBorders>
              <w:top w:val="single" w:sz="6" w:space="0" w:color="auto"/>
              <w:bottom w:val="single" w:sz="6" w:space="0" w:color="auto"/>
            </w:tcBorders>
          </w:tcPr>
          <w:p w14:paraId="622AED73" w14:textId="77777777" w:rsidR="002E73DB" w:rsidRPr="008C3E8E" w:rsidRDefault="002E73DB" w:rsidP="00A7709E">
            <w:pPr>
              <w:pStyle w:val="af"/>
            </w:pPr>
          </w:p>
        </w:tc>
        <w:tc>
          <w:tcPr>
            <w:tcW w:w="2632" w:type="dxa"/>
            <w:tcBorders>
              <w:top w:val="single" w:sz="6" w:space="0" w:color="auto"/>
              <w:bottom w:val="single" w:sz="6" w:space="0" w:color="auto"/>
            </w:tcBorders>
          </w:tcPr>
          <w:p w14:paraId="23E43690" w14:textId="77777777" w:rsidR="002E73DB" w:rsidRPr="008C3E8E" w:rsidRDefault="002E73DB" w:rsidP="00A7709E">
            <w:pPr>
              <w:pStyle w:val="af"/>
            </w:pPr>
          </w:p>
        </w:tc>
        <w:tc>
          <w:tcPr>
            <w:tcW w:w="1346" w:type="dxa"/>
            <w:tcBorders>
              <w:top w:val="single" w:sz="6" w:space="0" w:color="auto"/>
              <w:bottom w:val="single" w:sz="6" w:space="0" w:color="auto"/>
            </w:tcBorders>
          </w:tcPr>
          <w:p w14:paraId="050DE75E" w14:textId="77777777" w:rsidR="002E73DB" w:rsidRPr="008C3E8E" w:rsidRDefault="002E73DB" w:rsidP="00A7709E">
            <w:pPr>
              <w:pStyle w:val="af"/>
            </w:pPr>
          </w:p>
        </w:tc>
        <w:tc>
          <w:tcPr>
            <w:tcW w:w="1347" w:type="dxa"/>
            <w:tcBorders>
              <w:top w:val="single" w:sz="6" w:space="0" w:color="auto"/>
              <w:bottom w:val="single" w:sz="6" w:space="0" w:color="auto"/>
            </w:tcBorders>
          </w:tcPr>
          <w:p w14:paraId="0171A558" w14:textId="77777777" w:rsidR="002E73DB" w:rsidRPr="008C3E8E" w:rsidRDefault="002E73DB" w:rsidP="00A7709E">
            <w:pPr>
              <w:pStyle w:val="af"/>
            </w:pPr>
          </w:p>
        </w:tc>
        <w:tc>
          <w:tcPr>
            <w:tcW w:w="993" w:type="dxa"/>
            <w:tcBorders>
              <w:top w:val="single" w:sz="6" w:space="0" w:color="auto"/>
              <w:bottom w:val="single" w:sz="6" w:space="0" w:color="auto"/>
            </w:tcBorders>
          </w:tcPr>
          <w:p w14:paraId="7FE0CA2D" w14:textId="77777777" w:rsidR="002E73DB" w:rsidRPr="008C3E8E" w:rsidRDefault="002E73DB" w:rsidP="00A7709E">
            <w:pPr>
              <w:pStyle w:val="af"/>
            </w:pPr>
          </w:p>
        </w:tc>
      </w:tr>
      <w:tr w:rsidR="002E73DB" w:rsidRPr="008C3E8E" w14:paraId="0233080A" w14:textId="77777777" w:rsidTr="002E73DB">
        <w:tc>
          <w:tcPr>
            <w:tcW w:w="728" w:type="dxa"/>
            <w:tcBorders>
              <w:top w:val="single" w:sz="6" w:space="0" w:color="auto"/>
              <w:bottom w:val="single" w:sz="6" w:space="0" w:color="auto"/>
            </w:tcBorders>
          </w:tcPr>
          <w:p w14:paraId="7192E4F9" w14:textId="77777777" w:rsidR="002E73DB" w:rsidRPr="008C3E8E" w:rsidRDefault="002E73DB" w:rsidP="00A7709E">
            <w:pPr>
              <w:pStyle w:val="af"/>
            </w:pPr>
          </w:p>
        </w:tc>
        <w:tc>
          <w:tcPr>
            <w:tcW w:w="2480" w:type="dxa"/>
            <w:tcBorders>
              <w:top w:val="single" w:sz="6" w:space="0" w:color="auto"/>
              <w:bottom w:val="single" w:sz="6" w:space="0" w:color="auto"/>
            </w:tcBorders>
          </w:tcPr>
          <w:p w14:paraId="2B671214" w14:textId="77777777" w:rsidR="002E73DB" w:rsidRPr="008C3E8E" w:rsidRDefault="002E73DB" w:rsidP="00A7709E">
            <w:pPr>
              <w:pStyle w:val="af"/>
            </w:pPr>
          </w:p>
        </w:tc>
        <w:tc>
          <w:tcPr>
            <w:tcW w:w="2632" w:type="dxa"/>
            <w:tcBorders>
              <w:top w:val="single" w:sz="6" w:space="0" w:color="auto"/>
              <w:bottom w:val="single" w:sz="6" w:space="0" w:color="auto"/>
            </w:tcBorders>
          </w:tcPr>
          <w:p w14:paraId="2C2D5937" w14:textId="77777777" w:rsidR="002E73DB" w:rsidRPr="008C3E8E" w:rsidRDefault="002E73DB" w:rsidP="00A7709E">
            <w:pPr>
              <w:pStyle w:val="af"/>
            </w:pPr>
          </w:p>
        </w:tc>
        <w:tc>
          <w:tcPr>
            <w:tcW w:w="1346" w:type="dxa"/>
            <w:tcBorders>
              <w:top w:val="single" w:sz="6" w:space="0" w:color="auto"/>
              <w:bottom w:val="single" w:sz="6" w:space="0" w:color="auto"/>
            </w:tcBorders>
          </w:tcPr>
          <w:p w14:paraId="62C4658D" w14:textId="77777777" w:rsidR="002E73DB" w:rsidRPr="008C3E8E" w:rsidRDefault="002E73DB" w:rsidP="00A7709E">
            <w:pPr>
              <w:pStyle w:val="af"/>
            </w:pPr>
          </w:p>
        </w:tc>
        <w:tc>
          <w:tcPr>
            <w:tcW w:w="1347" w:type="dxa"/>
            <w:tcBorders>
              <w:top w:val="single" w:sz="6" w:space="0" w:color="auto"/>
              <w:bottom w:val="single" w:sz="6" w:space="0" w:color="auto"/>
            </w:tcBorders>
          </w:tcPr>
          <w:p w14:paraId="2378B282" w14:textId="77777777" w:rsidR="002E73DB" w:rsidRPr="008C3E8E" w:rsidRDefault="002E73DB" w:rsidP="00A7709E">
            <w:pPr>
              <w:pStyle w:val="af"/>
            </w:pPr>
          </w:p>
        </w:tc>
        <w:tc>
          <w:tcPr>
            <w:tcW w:w="993" w:type="dxa"/>
            <w:tcBorders>
              <w:top w:val="single" w:sz="6" w:space="0" w:color="auto"/>
              <w:bottom w:val="single" w:sz="6" w:space="0" w:color="auto"/>
            </w:tcBorders>
          </w:tcPr>
          <w:p w14:paraId="6864E85C" w14:textId="77777777" w:rsidR="002E73DB" w:rsidRPr="008C3E8E" w:rsidRDefault="002E73DB" w:rsidP="00A7709E">
            <w:pPr>
              <w:pStyle w:val="af"/>
            </w:pPr>
          </w:p>
        </w:tc>
      </w:tr>
      <w:tr w:rsidR="002E73DB" w:rsidRPr="008C3E8E" w14:paraId="259CCFA8" w14:textId="77777777" w:rsidTr="002E73DB">
        <w:tc>
          <w:tcPr>
            <w:tcW w:w="728" w:type="dxa"/>
            <w:tcBorders>
              <w:top w:val="single" w:sz="6" w:space="0" w:color="auto"/>
              <w:bottom w:val="single" w:sz="6" w:space="0" w:color="auto"/>
            </w:tcBorders>
          </w:tcPr>
          <w:p w14:paraId="7AC80959" w14:textId="77777777" w:rsidR="002E73DB" w:rsidRPr="008C3E8E" w:rsidRDefault="002E73DB" w:rsidP="00A7709E">
            <w:pPr>
              <w:pStyle w:val="af"/>
            </w:pPr>
          </w:p>
        </w:tc>
        <w:tc>
          <w:tcPr>
            <w:tcW w:w="2480" w:type="dxa"/>
            <w:tcBorders>
              <w:top w:val="single" w:sz="6" w:space="0" w:color="auto"/>
              <w:bottom w:val="single" w:sz="6" w:space="0" w:color="auto"/>
            </w:tcBorders>
          </w:tcPr>
          <w:p w14:paraId="671B917F" w14:textId="77777777" w:rsidR="002E73DB" w:rsidRPr="008C3E8E" w:rsidRDefault="002E73DB" w:rsidP="00A7709E">
            <w:pPr>
              <w:pStyle w:val="af"/>
            </w:pPr>
          </w:p>
        </w:tc>
        <w:tc>
          <w:tcPr>
            <w:tcW w:w="2632" w:type="dxa"/>
            <w:tcBorders>
              <w:top w:val="single" w:sz="6" w:space="0" w:color="auto"/>
              <w:bottom w:val="single" w:sz="6" w:space="0" w:color="auto"/>
            </w:tcBorders>
          </w:tcPr>
          <w:p w14:paraId="27A990C7" w14:textId="77777777" w:rsidR="002E73DB" w:rsidRPr="008C3E8E" w:rsidRDefault="002E73DB" w:rsidP="00A7709E">
            <w:pPr>
              <w:pStyle w:val="af"/>
            </w:pPr>
          </w:p>
        </w:tc>
        <w:tc>
          <w:tcPr>
            <w:tcW w:w="1346" w:type="dxa"/>
            <w:tcBorders>
              <w:top w:val="single" w:sz="6" w:space="0" w:color="auto"/>
              <w:bottom w:val="single" w:sz="6" w:space="0" w:color="auto"/>
            </w:tcBorders>
          </w:tcPr>
          <w:p w14:paraId="2F23DB64" w14:textId="77777777" w:rsidR="002E73DB" w:rsidRPr="008C3E8E" w:rsidRDefault="002E73DB" w:rsidP="00A7709E">
            <w:pPr>
              <w:pStyle w:val="af"/>
            </w:pPr>
          </w:p>
        </w:tc>
        <w:tc>
          <w:tcPr>
            <w:tcW w:w="1347" w:type="dxa"/>
            <w:tcBorders>
              <w:top w:val="single" w:sz="6" w:space="0" w:color="auto"/>
              <w:bottom w:val="single" w:sz="6" w:space="0" w:color="auto"/>
            </w:tcBorders>
          </w:tcPr>
          <w:p w14:paraId="0DA44E8B" w14:textId="77777777" w:rsidR="002E73DB" w:rsidRPr="008C3E8E" w:rsidRDefault="002E73DB" w:rsidP="00A7709E">
            <w:pPr>
              <w:pStyle w:val="af"/>
            </w:pPr>
          </w:p>
        </w:tc>
        <w:tc>
          <w:tcPr>
            <w:tcW w:w="993" w:type="dxa"/>
            <w:tcBorders>
              <w:top w:val="single" w:sz="6" w:space="0" w:color="auto"/>
              <w:bottom w:val="single" w:sz="6" w:space="0" w:color="auto"/>
            </w:tcBorders>
          </w:tcPr>
          <w:p w14:paraId="7365DB59" w14:textId="77777777" w:rsidR="002E73DB" w:rsidRPr="008C3E8E" w:rsidRDefault="002E73DB" w:rsidP="00A7709E">
            <w:pPr>
              <w:pStyle w:val="af"/>
            </w:pPr>
          </w:p>
        </w:tc>
      </w:tr>
      <w:tr w:rsidR="002E73DB" w:rsidRPr="008C3E8E" w14:paraId="6D57CB40" w14:textId="77777777" w:rsidTr="002E73DB">
        <w:tc>
          <w:tcPr>
            <w:tcW w:w="728" w:type="dxa"/>
            <w:tcBorders>
              <w:top w:val="single" w:sz="6" w:space="0" w:color="auto"/>
              <w:bottom w:val="single" w:sz="6" w:space="0" w:color="auto"/>
            </w:tcBorders>
          </w:tcPr>
          <w:p w14:paraId="0BD73048" w14:textId="77777777" w:rsidR="002E73DB" w:rsidRPr="008C3E8E" w:rsidRDefault="002E73DB" w:rsidP="00A7709E">
            <w:pPr>
              <w:pStyle w:val="af"/>
            </w:pPr>
          </w:p>
        </w:tc>
        <w:tc>
          <w:tcPr>
            <w:tcW w:w="2480" w:type="dxa"/>
            <w:tcBorders>
              <w:top w:val="single" w:sz="6" w:space="0" w:color="auto"/>
              <w:bottom w:val="single" w:sz="6" w:space="0" w:color="auto"/>
            </w:tcBorders>
          </w:tcPr>
          <w:p w14:paraId="5964023C" w14:textId="77777777" w:rsidR="002E73DB" w:rsidRPr="008C3E8E" w:rsidRDefault="002E73DB" w:rsidP="00A7709E">
            <w:pPr>
              <w:pStyle w:val="af"/>
            </w:pPr>
          </w:p>
        </w:tc>
        <w:tc>
          <w:tcPr>
            <w:tcW w:w="2632" w:type="dxa"/>
            <w:tcBorders>
              <w:top w:val="single" w:sz="6" w:space="0" w:color="auto"/>
              <w:bottom w:val="single" w:sz="6" w:space="0" w:color="auto"/>
            </w:tcBorders>
          </w:tcPr>
          <w:p w14:paraId="6CB6ADF5" w14:textId="77777777" w:rsidR="002E73DB" w:rsidRPr="008C3E8E" w:rsidRDefault="002E73DB" w:rsidP="00A7709E">
            <w:pPr>
              <w:pStyle w:val="af"/>
            </w:pPr>
          </w:p>
        </w:tc>
        <w:tc>
          <w:tcPr>
            <w:tcW w:w="1346" w:type="dxa"/>
            <w:tcBorders>
              <w:top w:val="single" w:sz="6" w:space="0" w:color="auto"/>
              <w:bottom w:val="single" w:sz="6" w:space="0" w:color="auto"/>
            </w:tcBorders>
          </w:tcPr>
          <w:p w14:paraId="373C7B01" w14:textId="77777777" w:rsidR="002E73DB" w:rsidRPr="008C3E8E" w:rsidRDefault="002E73DB" w:rsidP="00A7709E">
            <w:pPr>
              <w:pStyle w:val="af"/>
            </w:pPr>
          </w:p>
        </w:tc>
        <w:tc>
          <w:tcPr>
            <w:tcW w:w="1347" w:type="dxa"/>
            <w:tcBorders>
              <w:top w:val="single" w:sz="6" w:space="0" w:color="auto"/>
              <w:bottom w:val="single" w:sz="6" w:space="0" w:color="auto"/>
            </w:tcBorders>
          </w:tcPr>
          <w:p w14:paraId="26479787" w14:textId="77777777" w:rsidR="002E73DB" w:rsidRPr="008C3E8E" w:rsidRDefault="002E73DB" w:rsidP="00A7709E">
            <w:pPr>
              <w:pStyle w:val="af"/>
            </w:pPr>
          </w:p>
        </w:tc>
        <w:tc>
          <w:tcPr>
            <w:tcW w:w="993" w:type="dxa"/>
            <w:tcBorders>
              <w:top w:val="single" w:sz="6" w:space="0" w:color="auto"/>
              <w:bottom w:val="single" w:sz="6" w:space="0" w:color="auto"/>
            </w:tcBorders>
          </w:tcPr>
          <w:p w14:paraId="238CD86E" w14:textId="77777777" w:rsidR="002E73DB" w:rsidRPr="008C3E8E" w:rsidRDefault="002E73DB" w:rsidP="00A7709E">
            <w:pPr>
              <w:pStyle w:val="af"/>
            </w:pPr>
          </w:p>
        </w:tc>
      </w:tr>
      <w:tr w:rsidR="002E73DB" w:rsidRPr="008C3E8E" w14:paraId="2E115AD7" w14:textId="77777777" w:rsidTr="002E73DB">
        <w:tc>
          <w:tcPr>
            <w:tcW w:w="728" w:type="dxa"/>
            <w:tcBorders>
              <w:top w:val="single" w:sz="6" w:space="0" w:color="auto"/>
              <w:bottom w:val="single" w:sz="6" w:space="0" w:color="auto"/>
            </w:tcBorders>
          </w:tcPr>
          <w:p w14:paraId="5C1D478A" w14:textId="77777777" w:rsidR="002E73DB" w:rsidRPr="008C3E8E" w:rsidRDefault="002E73DB" w:rsidP="00A7709E">
            <w:pPr>
              <w:pStyle w:val="af"/>
            </w:pPr>
          </w:p>
        </w:tc>
        <w:tc>
          <w:tcPr>
            <w:tcW w:w="2480" w:type="dxa"/>
            <w:tcBorders>
              <w:top w:val="single" w:sz="6" w:space="0" w:color="auto"/>
              <w:bottom w:val="single" w:sz="6" w:space="0" w:color="auto"/>
            </w:tcBorders>
          </w:tcPr>
          <w:p w14:paraId="6A4E6B8C" w14:textId="77777777" w:rsidR="002E73DB" w:rsidRPr="008C3E8E" w:rsidRDefault="002E73DB" w:rsidP="00A7709E">
            <w:pPr>
              <w:pStyle w:val="af"/>
            </w:pPr>
          </w:p>
        </w:tc>
        <w:tc>
          <w:tcPr>
            <w:tcW w:w="2632" w:type="dxa"/>
            <w:tcBorders>
              <w:top w:val="single" w:sz="6" w:space="0" w:color="auto"/>
              <w:bottom w:val="single" w:sz="6" w:space="0" w:color="auto"/>
            </w:tcBorders>
          </w:tcPr>
          <w:p w14:paraId="5D80C1B5" w14:textId="77777777" w:rsidR="002E73DB" w:rsidRPr="008C3E8E" w:rsidRDefault="002E73DB" w:rsidP="00A7709E">
            <w:pPr>
              <w:pStyle w:val="af"/>
            </w:pPr>
          </w:p>
        </w:tc>
        <w:tc>
          <w:tcPr>
            <w:tcW w:w="1346" w:type="dxa"/>
            <w:tcBorders>
              <w:top w:val="single" w:sz="6" w:space="0" w:color="auto"/>
              <w:bottom w:val="single" w:sz="6" w:space="0" w:color="auto"/>
            </w:tcBorders>
          </w:tcPr>
          <w:p w14:paraId="2F943384" w14:textId="77777777" w:rsidR="002E73DB" w:rsidRPr="008C3E8E" w:rsidRDefault="002E73DB" w:rsidP="00A7709E">
            <w:pPr>
              <w:pStyle w:val="af"/>
            </w:pPr>
          </w:p>
        </w:tc>
        <w:tc>
          <w:tcPr>
            <w:tcW w:w="1347" w:type="dxa"/>
            <w:tcBorders>
              <w:top w:val="single" w:sz="6" w:space="0" w:color="auto"/>
              <w:bottom w:val="single" w:sz="6" w:space="0" w:color="auto"/>
            </w:tcBorders>
          </w:tcPr>
          <w:p w14:paraId="638924F8" w14:textId="77777777" w:rsidR="002E73DB" w:rsidRPr="008C3E8E" w:rsidRDefault="002E73DB" w:rsidP="00A7709E">
            <w:pPr>
              <w:pStyle w:val="af"/>
            </w:pPr>
          </w:p>
        </w:tc>
        <w:tc>
          <w:tcPr>
            <w:tcW w:w="993" w:type="dxa"/>
            <w:tcBorders>
              <w:top w:val="single" w:sz="6" w:space="0" w:color="auto"/>
              <w:bottom w:val="single" w:sz="6" w:space="0" w:color="auto"/>
            </w:tcBorders>
          </w:tcPr>
          <w:p w14:paraId="1F5C2C04" w14:textId="77777777" w:rsidR="002E73DB" w:rsidRPr="008C3E8E" w:rsidRDefault="002E73DB" w:rsidP="00A7709E">
            <w:pPr>
              <w:pStyle w:val="af"/>
            </w:pPr>
          </w:p>
        </w:tc>
      </w:tr>
      <w:tr w:rsidR="002E73DB" w:rsidRPr="008C3E8E" w14:paraId="1F7F0B8E" w14:textId="77777777" w:rsidTr="002E73DB">
        <w:tc>
          <w:tcPr>
            <w:tcW w:w="728" w:type="dxa"/>
            <w:tcBorders>
              <w:top w:val="single" w:sz="6" w:space="0" w:color="auto"/>
              <w:bottom w:val="single" w:sz="6" w:space="0" w:color="auto"/>
            </w:tcBorders>
          </w:tcPr>
          <w:p w14:paraId="6AD6A539" w14:textId="77777777" w:rsidR="002E73DB" w:rsidRPr="008C3E8E" w:rsidRDefault="002E73DB" w:rsidP="00A7709E">
            <w:pPr>
              <w:pStyle w:val="af"/>
            </w:pPr>
          </w:p>
        </w:tc>
        <w:tc>
          <w:tcPr>
            <w:tcW w:w="2480" w:type="dxa"/>
            <w:tcBorders>
              <w:top w:val="single" w:sz="6" w:space="0" w:color="auto"/>
              <w:bottom w:val="single" w:sz="6" w:space="0" w:color="auto"/>
            </w:tcBorders>
          </w:tcPr>
          <w:p w14:paraId="478D619C" w14:textId="77777777" w:rsidR="002E73DB" w:rsidRPr="008C3E8E" w:rsidRDefault="002E73DB" w:rsidP="00A7709E">
            <w:pPr>
              <w:pStyle w:val="af"/>
            </w:pPr>
          </w:p>
        </w:tc>
        <w:tc>
          <w:tcPr>
            <w:tcW w:w="2632" w:type="dxa"/>
            <w:tcBorders>
              <w:top w:val="single" w:sz="6" w:space="0" w:color="auto"/>
              <w:bottom w:val="single" w:sz="6" w:space="0" w:color="auto"/>
            </w:tcBorders>
          </w:tcPr>
          <w:p w14:paraId="15E678B6" w14:textId="77777777" w:rsidR="002E73DB" w:rsidRPr="008C3E8E" w:rsidRDefault="002E73DB" w:rsidP="00A7709E">
            <w:pPr>
              <w:pStyle w:val="af"/>
            </w:pPr>
          </w:p>
        </w:tc>
        <w:tc>
          <w:tcPr>
            <w:tcW w:w="1346" w:type="dxa"/>
            <w:tcBorders>
              <w:top w:val="single" w:sz="6" w:space="0" w:color="auto"/>
              <w:bottom w:val="single" w:sz="6" w:space="0" w:color="auto"/>
            </w:tcBorders>
          </w:tcPr>
          <w:p w14:paraId="45B1AC31" w14:textId="77777777" w:rsidR="002E73DB" w:rsidRPr="008C3E8E" w:rsidRDefault="002E73DB" w:rsidP="00A7709E">
            <w:pPr>
              <w:pStyle w:val="af"/>
            </w:pPr>
          </w:p>
        </w:tc>
        <w:tc>
          <w:tcPr>
            <w:tcW w:w="1347" w:type="dxa"/>
            <w:tcBorders>
              <w:top w:val="single" w:sz="6" w:space="0" w:color="auto"/>
              <w:bottom w:val="single" w:sz="6" w:space="0" w:color="auto"/>
            </w:tcBorders>
          </w:tcPr>
          <w:p w14:paraId="4C27B7FB" w14:textId="77777777" w:rsidR="002E73DB" w:rsidRPr="008C3E8E" w:rsidRDefault="002E73DB" w:rsidP="00A7709E">
            <w:pPr>
              <w:pStyle w:val="af"/>
            </w:pPr>
          </w:p>
        </w:tc>
        <w:tc>
          <w:tcPr>
            <w:tcW w:w="993" w:type="dxa"/>
            <w:tcBorders>
              <w:top w:val="single" w:sz="6" w:space="0" w:color="auto"/>
              <w:bottom w:val="single" w:sz="6" w:space="0" w:color="auto"/>
            </w:tcBorders>
          </w:tcPr>
          <w:p w14:paraId="2AC9EC68" w14:textId="77777777" w:rsidR="002E73DB" w:rsidRPr="008C3E8E" w:rsidRDefault="002E73DB" w:rsidP="00A7709E">
            <w:pPr>
              <w:pStyle w:val="af"/>
            </w:pPr>
          </w:p>
        </w:tc>
      </w:tr>
      <w:tr w:rsidR="002E73DB" w:rsidRPr="008C3E8E" w14:paraId="761FB75C" w14:textId="77777777" w:rsidTr="002E73DB">
        <w:tc>
          <w:tcPr>
            <w:tcW w:w="728" w:type="dxa"/>
            <w:tcBorders>
              <w:top w:val="single" w:sz="6" w:space="0" w:color="auto"/>
              <w:bottom w:val="single" w:sz="6" w:space="0" w:color="auto"/>
            </w:tcBorders>
          </w:tcPr>
          <w:p w14:paraId="67EAFBC8" w14:textId="77777777" w:rsidR="002E73DB" w:rsidRPr="008C3E8E" w:rsidRDefault="002E73DB" w:rsidP="00A7709E">
            <w:pPr>
              <w:pStyle w:val="af"/>
            </w:pPr>
          </w:p>
        </w:tc>
        <w:tc>
          <w:tcPr>
            <w:tcW w:w="2480" w:type="dxa"/>
            <w:tcBorders>
              <w:top w:val="single" w:sz="6" w:space="0" w:color="auto"/>
              <w:bottom w:val="single" w:sz="6" w:space="0" w:color="auto"/>
            </w:tcBorders>
          </w:tcPr>
          <w:p w14:paraId="3CCA2683" w14:textId="77777777" w:rsidR="002E73DB" w:rsidRPr="008C3E8E" w:rsidRDefault="002E73DB" w:rsidP="00A7709E">
            <w:pPr>
              <w:pStyle w:val="af"/>
            </w:pPr>
          </w:p>
        </w:tc>
        <w:tc>
          <w:tcPr>
            <w:tcW w:w="2632" w:type="dxa"/>
            <w:tcBorders>
              <w:top w:val="single" w:sz="6" w:space="0" w:color="auto"/>
              <w:bottom w:val="single" w:sz="6" w:space="0" w:color="auto"/>
            </w:tcBorders>
          </w:tcPr>
          <w:p w14:paraId="323436EC" w14:textId="77777777" w:rsidR="002E73DB" w:rsidRPr="008C3E8E" w:rsidRDefault="002E73DB" w:rsidP="00A7709E">
            <w:pPr>
              <w:pStyle w:val="af"/>
            </w:pPr>
          </w:p>
        </w:tc>
        <w:tc>
          <w:tcPr>
            <w:tcW w:w="1346" w:type="dxa"/>
            <w:tcBorders>
              <w:top w:val="single" w:sz="6" w:space="0" w:color="auto"/>
              <w:bottom w:val="single" w:sz="6" w:space="0" w:color="auto"/>
            </w:tcBorders>
          </w:tcPr>
          <w:p w14:paraId="182BD294" w14:textId="77777777" w:rsidR="002E73DB" w:rsidRPr="008C3E8E" w:rsidRDefault="002E73DB" w:rsidP="00A7709E">
            <w:pPr>
              <w:pStyle w:val="af"/>
            </w:pPr>
          </w:p>
        </w:tc>
        <w:tc>
          <w:tcPr>
            <w:tcW w:w="1347" w:type="dxa"/>
            <w:tcBorders>
              <w:top w:val="single" w:sz="6" w:space="0" w:color="auto"/>
              <w:bottom w:val="single" w:sz="6" w:space="0" w:color="auto"/>
            </w:tcBorders>
          </w:tcPr>
          <w:p w14:paraId="643A3F3F" w14:textId="77777777" w:rsidR="002E73DB" w:rsidRPr="008C3E8E" w:rsidRDefault="002E73DB" w:rsidP="00A7709E">
            <w:pPr>
              <w:pStyle w:val="af"/>
            </w:pPr>
          </w:p>
        </w:tc>
        <w:tc>
          <w:tcPr>
            <w:tcW w:w="993" w:type="dxa"/>
            <w:tcBorders>
              <w:top w:val="single" w:sz="6" w:space="0" w:color="auto"/>
              <w:bottom w:val="single" w:sz="6" w:space="0" w:color="auto"/>
            </w:tcBorders>
          </w:tcPr>
          <w:p w14:paraId="299938AB" w14:textId="77777777" w:rsidR="002E73DB" w:rsidRPr="008C3E8E" w:rsidRDefault="002E73DB" w:rsidP="00A7709E">
            <w:pPr>
              <w:pStyle w:val="af"/>
            </w:pPr>
          </w:p>
        </w:tc>
      </w:tr>
      <w:tr w:rsidR="002E73DB" w:rsidRPr="008C3E8E" w14:paraId="6F00C7CA" w14:textId="77777777" w:rsidTr="002E73DB">
        <w:tc>
          <w:tcPr>
            <w:tcW w:w="728" w:type="dxa"/>
            <w:tcBorders>
              <w:top w:val="single" w:sz="6" w:space="0" w:color="auto"/>
              <w:bottom w:val="single" w:sz="6" w:space="0" w:color="auto"/>
            </w:tcBorders>
          </w:tcPr>
          <w:p w14:paraId="39CA29F3" w14:textId="77777777" w:rsidR="002E73DB" w:rsidRPr="008C3E8E" w:rsidRDefault="002E73DB" w:rsidP="00A7709E">
            <w:pPr>
              <w:pStyle w:val="af"/>
            </w:pPr>
          </w:p>
        </w:tc>
        <w:tc>
          <w:tcPr>
            <w:tcW w:w="2480" w:type="dxa"/>
            <w:tcBorders>
              <w:top w:val="single" w:sz="6" w:space="0" w:color="auto"/>
              <w:bottom w:val="single" w:sz="6" w:space="0" w:color="auto"/>
            </w:tcBorders>
          </w:tcPr>
          <w:p w14:paraId="1BB82DEA" w14:textId="77777777" w:rsidR="002E73DB" w:rsidRPr="008C3E8E" w:rsidRDefault="002E73DB" w:rsidP="00A7709E">
            <w:pPr>
              <w:pStyle w:val="af"/>
            </w:pPr>
          </w:p>
        </w:tc>
        <w:tc>
          <w:tcPr>
            <w:tcW w:w="2632" w:type="dxa"/>
            <w:tcBorders>
              <w:top w:val="single" w:sz="6" w:space="0" w:color="auto"/>
              <w:bottom w:val="single" w:sz="6" w:space="0" w:color="auto"/>
            </w:tcBorders>
          </w:tcPr>
          <w:p w14:paraId="03C62D4C" w14:textId="77777777" w:rsidR="002E73DB" w:rsidRPr="008C3E8E" w:rsidRDefault="002E73DB" w:rsidP="00A7709E">
            <w:pPr>
              <w:pStyle w:val="af"/>
            </w:pPr>
          </w:p>
        </w:tc>
        <w:tc>
          <w:tcPr>
            <w:tcW w:w="1346" w:type="dxa"/>
            <w:tcBorders>
              <w:top w:val="single" w:sz="6" w:space="0" w:color="auto"/>
              <w:bottom w:val="single" w:sz="6" w:space="0" w:color="auto"/>
            </w:tcBorders>
          </w:tcPr>
          <w:p w14:paraId="64C4746E" w14:textId="77777777" w:rsidR="002E73DB" w:rsidRPr="008C3E8E" w:rsidRDefault="002E73DB" w:rsidP="00A7709E">
            <w:pPr>
              <w:pStyle w:val="af"/>
            </w:pPr>
          </w:p>
        </w:tc>
        <w:tc>
          <w:tcPr>
            <w:tcW w:w="1347" w:type="dxa"/>
            <w:tcBorders>
              <w:top w:val="single" w:sz="6" w:space="0" w:color="auto"/>
              <w:bottom w:val="single" w:sz="6" w:space="0" w:color="auto"/>
            </w:tcBorders>
          </w:tcPr>
          <w:p w14:paraId="5FB38629" w14:textId="77777777" w:rsidR="002E73DB" w:rsidRPr="008C3E8E" w:rsidRDefault="002E73DB" w:rsidP="00A7709E">
            <w:pPr>
              <w:pStyle w:val="af"/>
            </w:pPr>
          </w:p>
        </w:tc>
        <w:tc>
          <w:tcPr>
            <w:tcW w:w="993" w:type="dxa"/>
            <w:tcBorders>
              <w:top w:val="single" w:sz="6" w:space="0" w:color="auto"/>
              <w:bottom w:val="single" w:sz="6" w:space="0" w:color="auto"/>
            </w:tcBorders>
          </w:tcPr>
          <w:p w14:paraId="052EC9CF" w14:textId="77777777" w:rsidR="002E73DB" w:rsidRPr="008C3E8E" w:rsidRDefault="002E73DB" w:rsidP="00A7709E">
            <w:pPr>
              <w:pStyle w:val="af"/>
            </w:pPr>
          </w:p>
        </w:tc>
      </w:tr>
      <w:tr w:rsidR="002E73DB" w:rsidRPr="008C3E8E" w14:paraId="18B29320" w14:textId="77777777" w:rsidTr="002E73DB">
        <w:tc>
          <w:tcPr>
            <w:tcW w:w="728" w:type="dxa"/>
            <w:tcBorders>
              <w:top w:val="single" w:sz="6" w:space="0" w:color="auto"/>
              <w:bottom w:val="single" w:sz="6" w:space="0" w:color="auto"/>
            </w:tcBorders>
          </w:tcPr>
          <w:p w14:paraId="0BFD7610" w14:textId="77777777" w:rsidR="002E73DB" w:rsidRPr="008C3E8E" w:rsidRDefault="002E73DB" w:rsidP="00A7709E">
            <w:pPr>
              <w:pStyle w:val="af"/>
            </w:pPr>
          </w:p>
        </w:tc>
        <w:tc>
          <w:tcPr>
            <w:tcW w:w="2480" w:type="dxa"/>
            <w:tcBorders>
              <w:top w:val="single" w:sz="6" w:space="0" w:color="auto"/>
              <w:bottom w:val="single" w:sz="6" w:space="0" w:color="auto"/>
            </w:tcBorders>
          </w:tcPr>
          <w:p w14:paraId="15A70A06" w14:textId="77777777" w:rsidR="002E73DB" w:rsidRPr="008C3E8E" w:rsidRDefault="002E73DB" w:rsidP="00A7709E">
            <w:pPr>
              <w:pStyle w:val="af"/>
            </w:pPr>
          </w:p>
        </w:tc>
        <w:tc>
          <w:tcPr>
            <w:tcW w:w="2632" w:type="dxa"/>
            <w:tcBorders>
              <w:top w:val="single" w:sz="6" w:space="0" w:color="auto"/>
              <w:bottom w:val="single" w:sz="6" w:space="0" w:color="auto"/>
            </w:tcBorders>
          </w:tcPr>
          <w:p w14:paraId="44384339" w14:textId="77777777" w:rsidR="002E73DB" w:rsidRPr="008C3E8E" w:rsidRDefault="002E73DB" w:rsidP="00A7709E">
            <w:pPr>
              <w:pStyle w:val="af"/>
            </w:pPr>
          </w:p>
        </w:tc>
        <w:tc>
          <w:tcPr>
            <w:tcW w:w="1346" w:type="dxa"/>
            <w:tcBorders>
              <w:top w:val="single" w:sz="6" w:space="0" w:color="auto"/>
              <w:bottom w:val="single" w:sz="6" w:space="0" w:color="auto"/>
            </w:tcBorders>
          </w:tcPr>
          <w:p w14:paraId="3D77C0A4" w14:textId="77777777" w:rsidR="002E73DB" w:rsidRPr="008C3E8E" w:rsidRDefault="002E73DB" w:rsidP="00A7709E">
            <w:pPr>
              <w:pStyle w:val="af"/>
            </w:pPr>
          </w:p>
        </w:tc>
        <w:tc>
          <w:tcPr>
            <w:tcW w:w="1347" w:type="dxa"/>
            <w:tcBorders>
              <w:top w:val="single" w:sz="6" w:space="0" w:color="auto"/>
              <w:bottom w:val="single" w:sz="6" w:space="0" w:color="auto"/>
            </w:tcBorders>
          </w:tcPr>
          <w:p w14:paraId="362632BD" w14:textId="77777777" w:rsidR="002E73DB" w:rsidRPr="008C3E8E" w:rsidRDefault="002E73DB" w:rsidP="00A7709E">
            <w:pPr>
              <w:pStyle w:val="af"/>
            </w:pPr>
          </w:p>
        </w:tc>
        <w:tc>
          <w:tcPr>
            <w:tcW w:w="993" w:type="dxa"/>
            <w:tcBorders>
              <w:top w:val="single" w:sz="6" w:space="0" w:color="auto"/>
              <w:bottom w:val="single" w:sz="6" w:space="0" w:color="auto"/>
            </w:tcBorders>
          </w:tcPr>
          <w:p w14:paraId="72754A5C" w14:textId="77777777" w:rsidR="002E73DB" w:rsidRPr="008C3E8E" w:rsidRDefault="002E73DB" w:rsidP="00A7709E">
            <w:pPr>
              <w:pStyle w:val="af"/>
            </w:pPr>
          </w:p>
        </w:tc>
      </w:tr>
      <w:tr w:rsidR="002E73DB" w:rsidRPr="008C3E8E" w14:paraId="15D50FE2" w14:textId="77777777" w:rsidTr="002E73DB">
        <w:tc>
          <w:tcPr>
            <w:tcW w:w="728" w:type="dxa"/>
            <w:tcBorders>
              <w:top w:val="single" w:sz="6" w:space="0" w:color="auto"/>
              <w:bottom w:val="single" w:sz="6" w:space="0" w:color="auto"/>
            </w:tcBorders>
          </w:tcPr>
          <w:p w14:paraId="15C2F517" w14:textId="77777777" w:rsidR="002E73DB" w:rsidRPr="008C3E8E" w:rsidRDefault="002E73DB" w:rsidP="00A7709E">
            <w:pPr>
              <w:pStyle w:val="af"/>
            </w:pPr>
          </w:p>
        </w:tc>
        <w:tc>
          <w:tcPr>
            <w:tcW w:w="2480" w:type="dxa"/>
            <w:tcBorders>
              <w:top w:val="single" w:sz="6" w:space="0" w:color="auto"/>
              <w:bottom w:val="single" w:sz="6" w:space="0" w:color="auto"/>
            </w:tcBorders>
          </w:tcPr>
          <w:p w14:paraId="73412B40" w14:textId="77777777" w:rsidR="002E73DB" w:rsidRPr="008C3E8E" w:rsidRDefault="002E73DB" w:rsidP="00A7709E">
            <w:pPr>
              <w:pStyle w:val="af"/>
            </w:pPr>
          </w:p>
        </w:tc>
        <w:tc>
          <w:tcPr>
            <w:tcW w:w="2632" w:type="dxa"/>
            <w:tcBorders>
              <w:top w:val="single" w:sz="6" w:space="0" w:color="auto"/>
              <w:bottom w:val="single" w:sz="6" w:space="0" w:color="auto"/>
            </w:tcBorders>
          </w:tcPr>
          <w:p w14:paraId="2625236C" w14:textId="77777777" w:rsidR="002E73DB" w:rsidRPr="008C3E8E" w:rsidRDefault="002E73DB" w:rsidP="00A7709E">
            <w:pPr>
              <w:pStyle w:val="af"/>
            </w:pPr>
          </w:p>
        </w:tc>
        <w:tc>
          <w:tcPr>
            <w:tcW w:w="1346" w:type="dxa"/>
            <w:tcBorders>
              <w:top w:val="single" w:sz="6" w:space="0" w:color="auto"/>
              <w:bottom w:val="single" w:sz="6" w:space="0" w:color="auto"/>
            </w:tcBorders>
          </w:tcPr>
          <w:p w14:paraId="79CCB2BC" w14:textId="77777777" w:rsidR="002E73DB" w:rsidRPr="008C3E8E" w:rsidRDefault="002E73DB" w:rsidP="00A7709E">
            <w:pPr>
              <w:pStyle w:val="af"/>
            </w:pPr>
          </w:p>
        </w:tc>
        <w:tc>
          <w:tcPr>
            <w:tcW w:w="1347" w:type="dxa"/>
            <w:tcBorders>
              <w:top w:val="single" w:sz="6" w:space="0" w:color="auto"/>
              <w:bottom w:val="single" w:sz="6" w:space="0" w:color="auto"/>
            </w:tcBorders>
          </w:tcPr>
          <w:p w14:paraId="3CF1C198" w14:textId="77777777" w:rsidR="002E73DB" w:rsidRPr="008C3E8E" w:rsidRDefault="002E73DB" w:rsidP="00A7709E">
            <w:pPr>
              <w:pStyle w:val="af"/>
            </w:pPr>
          </w:p>
        </w:tc>
        <w:tc>
          <w:tcPr>
            <w:tcW w:w="993" w:type="dxa"/>
            <w:tcBorders>
              <w:top w:val="single" w:sz="6" w:space="0" w:color="auto"/>
              <w:bottom w:val="single" w:sz="6" w:space="0" w:color="auto"/>
            </w:tcBorders>
          </w:tcPr>
          <w:p w14:paraId="219CC242" w14:textId="77777777" w:rsidR="002E73DB" w:rsidRPr="008C3E8E" w:rsidRDefault="002E73DB" w:rsidP="00A7709E">
            <w:pPr>
              <w:pStyle w:val="af"/>
            </w:pPr>
          </w:p>
        </w:tc>
      </w:tr>
      <w:tr w:rsidR="002E73DB" w:rsidRPr="008C3E8E" w14:paraId="0A84388A" w14:textId="77777777" w:rsidTr="002E73DB">
        <w:tc>
          <w:tcPr>
            <w:tcW w:w="728" w:type="dxa"/>
            <w:tcBorders>
              <w:top w:val="single" w:sz="6" w:space="0" w:color="auto"/>
              <w:bottom w:val="single" w:sz="6" w:space="0" w:color="auto"/>
            </w:tcBorders>
          </w:tcPr>
          <w:p w14:paraId="29CF0388" w14:textId="77777777" w:rsidR="002E73DB" w:rsidRPr="008C3E8E" w:rsidRDefault="002E73DB" w:rsidP="00A7709E">
            <w:pPr>
              <w:pStyle w:val="af"/>
            </w:pPr>
          </w:p>
        </w:tc>
        <w:tc>
          <w:tcPr>
            <w:tcW w:w="2480" w:type="dxa"/>
            <w:tcBorders>
              <w:top w:val="single" w:sz="6" w:space="0" w:color="auto"/>
              <w:bottom w:val="single" w:sz="6" w:space="0" w:color="auto"/>
            </w:tcBorders>
          </w:tcPr>
          <w:p w14:paraId="05C73540" w14:textId="77777777" w:rsidR="002E73DB" w:rsidRPr="008C3E8E" w:rsidRDefault="002E73DB" w:rsidP="00A7709E">
            <w:pPr>
              <w:pStyle w:val="af"/>
            </w:pPr>
          </w:p>
        </w:tc>
        <w:tc>
          <w:tcPr>
            <w:tcW w:w="2632" w:type="dxa"/>
            <w:tcBorders>
              <w:top w:val="single" w:sz="6" w:space="0" w:color="auto"/>
              <w:bottom w:val="single" w:sz="6" w:space="0" w:color="auto"/>
            </w:tcBorders>
          </w:tcPr>
          <w:p w14:paraId="46529E9C" w14:textId="77777777" w:rsidR="002E73DB" w:rsidRPr="008C3E8E" w:rsidRDefault="002E73DB" w:rsidP="00A7709E">
            <w:pPr>
              <w:pStyle w:val="af"/>
            </w:pPr>
          </w:p>
        </w:tc>
        <w:tc>
          <w:tcPr>
            <w:tcW w:w="1346" w:type="dxa"/>
            <w:tcBorders>
              <w:top w:val="single" w:sz="6" w:space="0" w:color="auto"/>
              <w:bottom w:val="single" w:sz="6" w:space="0" w:color="auto"/>
            </w:tcBorders>
          </w:tcPr>
          <w:p w14:paraId="6A9B8FA6" w14:textId="77777777" w:rsidR="002E73DB" w:rsidRPr="008C3E8E" w:rsidRDefault="002E73DB" w:rsidP="00A7709E">
            <w:pPr>
              <w:pStyle w:val="af"/>
            </w:pPr>
          </w:p>
        </w:tc>
        <w:tc>
          <w:tcPr>
            <w:tcW w:w="1347" w:type="dxa"/>
            <w:tcBorders>
              <w:top w:val="single" w:sz="6" w:space="0" w:color="auto"/>
              <w:bottom w:val="single" w:sz="6" w:space="0" w:color="auto"/>
            </w:tcBorders>
          </w:tcPr>
          <w:p w14:paraId="6CE2D05C" w14:textId="77777777" w:rsidR="002E73DB" w:rsidRPr="008C3E8E" w:rsidRDefault="002E73DB" w:rsidP="00A7709E">
            <w:pPr>
              <w:pStyle w:val="af"/>
            </w:pPr>
          </w:p>
        </w:tc>
        <w:tc>
          <w:tcPr>
            <w:tcW w:w="993" w:type="dxa"/>
            <w:tcBorders>
              <w:top w:val="single" w:sz="6" w:space="0" w:color="auto"/>
              <w:bottom w:val="single" w:sz="6" w:space="0" w:color="auto"/>
            </w:tcBorders>
          </w:tcPr>
          <w:p w14:paraId="54603954" w14:textId="77777777" w:rsidR="002E73DB" w:rsidRPr="008C3E8E" w:rsidRDefault="002E73DB" w:rsidP="00A7709E">
            <w:pPr>
              <w:pStyle w:val="af"/>
            </w:pPr>
          </w:p>
        </w:tc>
      </w:tr>
      <w:tr w:rsidR="002E73DB" w:rsidRPr="008C3E8E" w14:paraId="4E7B3F2F" w14:textId="77777777" w:rsidTr="002E73DB">
        <w:tc>
          <w:tcPr>
            <w:tcW w:w="728" w:type="dxa"/>
            <w:tcBorders>
              <w:top w:val="single" w:sz="6" w:space="0" w:color="auto"/>
              <w:bottom w:val="single" w:sz="6" w:space="0" w:color="auto"/>
            </w:tcBorders>
          </w:tcPr>
          <w:p w14:paraId="0D79C4A0" w14:textId="77777777" w:rsidR="002E73DB" w:rsidRPr="008C3E8E" w:rsidRDefault="002E73DB" w:rsidP="00A7709E">
            <w:pPr>
              <w:pStyle w:val="af"/>
            </w:pPr>
          </w:p>
        </w:tc>
        <w:tc>
          <w:tcPr>
            <w:tcW w:w="2480" w:type="dxa"/>
            <w:tcBorders>
              <w:top w:val="single" w:sz="6" w:space="0" w:color="auto"/>
              <w:bottom w:val="single" w:sz="6" w:space="0" w:color="auto"/>
            </w:tcBorders>
          </w:tcPr>
          <w:p w14:paraId="1378F456" w14:textId="77777777" w:rsidR="002E73DB" w:rsidRPr="008C3E8E" w:rsidRDefault="002E73DB" w:rsidP="00A7709E">
            <w:pPr>
              <w:pStyle w:val="af"/>
            </w:pPr>
          </w:p>
        </w:tc>
        <w:tc>
          <w:tcPr>
            <w:tcW w:w="2632" w:type="dxa"/>
            <w:tcBorders>
              <w:top w:val="single" w:sz="6" w:space="0" w:color="auto"/>
              <w:bottom w:val="single" w:sz="6" w:space="0" w:color="auto"/>
            </w:tcBorders>
          </w:tcPr>
          <w:p w14:paraId="2242424A" w14:textId="77777777" w:rsidR="002E73DB" w:rsidRPr="008C3E8E" w:rsidRDefault="002E73DB" w:rsidP="00A7709E">
            <w:pPr>
              <w:pStyle w:val="af"/>
            </w:pPr>
          </w:p>
        </w:tc>
        <w:tc>
          <w:tcPr>
            <w:tcW w:w="1346" w:type="dxa"/>
            <w:tcBorders>
              <w:top w:val="single" w:sz="6" w:space="0" w:color="auto"/>
              <w:bottom w:val="single" w:sz="6" w:space="0" w:color="auto"/>
            </w:tcBorders>
          </w:tcPr>
          <w:p w14:paraId="62F5C974" w14:textId="77777777" w:rsidR="002E73DB" w:rsidRPr="008C3E8E" w:rsidRDefault="002E73DB" w:rsidP="00A7709E">
            <w:pPr>
              <w:pStyle w:val="af"/>
            </w:pPr>
          </w:p>
        </w:tc>
        <w:tc>
          <w:tcPr>
            <w:tcW w:w="1347" w:type="dxa"/>
            <w:tcBorders>
              <w:top w:val="single" w:sz="6" w:space="0" w:color="auto"/>
              <w:bottom w:val="single" w:sz="6" w:space="0" w:color="auto"/>
            </w:tcBorders>
          </w:tcPr>
          <w:p w14:paraId="0A3E464E" w14:textId="77777777" w:rsidR="002E73DB" w:rsidRPr="008C3E8E" w:rsidRDefault="002E73DB" w:rsidP="00A7709E">
            <w:pPr>
              <w:pStyle w:val="af"/>
            </w:pPr>
          </w:p>
        </w:tc>
        <w:tc>
          <w:tcPr>
            <w:tcW w:w="993" w:type="dxa"/>
            <w:tcBorders>
              <w:top w:val="single" w:sz="6" w:space="0" w:color="auto"/>
              <w:bottom w:val="single" w:sz="6" w:space="0" w:color="auto"/>
            </w:tcBorders>
          </w:tcPr>
          <w:p w14:paraId="121BC5AD" w14:textId="77777777" w:rsidR="002E73DB" w:rsidRPr="008C3E8E" w:rsidRDefault="002E73DB" w:rsidP="00A7709E">
            <w:pPr>
              <w:pStyle w:val="af"/>
            </w:pPr>
          </w:p>
        </w:tc>
      </w:tr>
      <w:tr w:rsidR="002E73DB" w:rsidRPr="008C3E8E" w14:paraId="0117CCFE" w14:textId="77777777" w:rsidTr="002E73DB">
        <w:tc>
          <w:tcPr>
            <w:tcW w:w="728" w:type="dxa"/>
            <w:tcBorders>
              <w:top w:val="single" w:sz="6" w:space="0" w:color="auto"/>
              <w:bottom w:val="single" w:sz="6" w:space="0" w:color="auto"/>
            </w:tcBorders>
          </w:tcPr>
          <w:p w14:paraId="6933D6E6" w14:textId="77777777" w:rsidR="002E73DB" w:rsidRPr="008C3E8E" w:rsidRDefault="002E73DB" w:rsidP="00A7709E">
            <w:pPr>
              <w:pStyle w:val="af"/>
            </w:pPr>
          </w:p>
        </w:tc>
        <w:tc>
          <w:tcPr>
            <w:tcW w:w="2480" w:type="dxa"/>
            <w:tcBorders>
              <w:top w:val="single" w:sz="6" w:space="0" w:color="auto"/>
              <w:bottom w:val="single" w:sz="6" w:space="0" w:color="auto"/>
            </w:tcBorders>
          </w:tcPr>
          <w:p w14:paraId="04C813D2" w14:textId="77777777" w:rsidR="002E73DB" w:rsidRPr="008C3E8E" w:rsidRDefault="002E73DB" w:rsidP="00A7709E">
            <w:pPr>
              <w:pStyle w:val="af"/>
            </w:pPr>
          </w:p>
        </w:tc>
        <w:tc>
          <w:tcPr>
            <w:tcW w:w="2632" w:type="dxa"/>
            <w:tcBorders>
              <w:top w:val="single" w:sz="6" w:space="0" w:color="auto"/>
              <w:bottom w:val="single" w:sz="6" w:space="0" w:color="auto"/>
            </w:tcBorders>
          </w:tcPr>
          <w:p w14:paraId="0AACFFBD" w14:textId="77777777" w:rsidR="002E73DB" w:rsidRPr="008C3E8E" w:rsidRDefault="002E73DB" w:rsidP="00A7709E">
            <w:pPr>
              <w:pStyle w:val="af"/>
            </w:pPr>
          </w:p>
        </w:tc>
        <w:tc>
          <w:tcPr>
            <w:tcW w:w="1346" w:type="dxa"/>
            <w:tcBorders>
              <w:top w:val="single" w:sz="6" w:space="0" w:color="auto"/>
              <w:bottom w:val="single" w:sz="6" w:space="0" w:color="auto"/>
            </w:tcBorders>
          </w:tcPr>
          <w:p w14:paraId="29DB9BBA" w14:textId="77777777" w:rsidR="002E73DB" w:rsidRPr="008C3E8E" w:rsidRDefault="002E73DB" w:rsidP="00A7709E">
            <w:pPr>
              <w:pStyle w:val="af"/>
            </w:pPr>
          </w:p>
        </w:tc>
        <w:tc>
          <w:tcPr>
            <w:tcW w:w="1347" w:type="dxa"/>
            <w:tcBorders>
              <w:top w:val="single" w:sz="6" w:space="0" w:color="auto"/>
              <w:bottom w:val="single" w:sz="6" w:space="0" w:color="auto"/>
            </w:tcBorders>
          </w:tcPr>
          <w:p w14:paraId="68F1EC89" w14:textId="77777777" w:rsidR="002E73DB" w:rsidRPr="008C3E8E" w:rsidRDefault="002E73DB" w:rsidP="00A7709E">
            <w:pPr>
              <w:pStyle w:val="af"/>
            </w:pPr>
          </w:p>
        </w:tc>
        <w:tc>
          <w:tcPr>
            <w:tcW w:w="993" w:type="dxa"/>
            <w:tcBorders>
              <w:top w:val="single" w:sz="6" w:space="0" w:color="auto"/>
              <w:bottom w:val="single" w:sz="6" w:space="0" w:color="auto"/>
            </w:tcBorders>
          </w:tcPr>
          <w:p w14:paraId="240C25ED" w14:textId="77777777" w:rsidR="002E73DB" w:rsidRPr="008C3E8E" w:rsidRDefault="002E73DB" w:rsidP="00A7709E">
            <w:pPr>
              <w:pStyle w:val="af"/>
            </w:pPr>
          </w:p>
        </w:tc>
      </w:tr>
      <w:tr w:rsidR="002E73DB" w:rsidRPr="008C3E8E" w14:paraId="31036912" w14:textId="77777777" w:rsidTr="002E73DB">
        <w:tc>
          <w:tcPr>
            <w:tcW w:w="728" w:type="dxa"/>
            <w:tcBorders>
              <w:top w:val="single" w:sz="6" w:space="0" w:color="auto"/>
              <w:bottom w:val="single" w:sz="6" w:space="0" w:color="auto"/>
            </w:tcBorders>
          </w:tcPr>
          <w:p w14:paraId="091FE23A" w14:textId="77777777" w:rsidR="002E73DB" w:rsidRPr="008C3E8E" w:rsidRDefault="002E73DB" w:rsidP="00A7709E">
            <w:pPr>
              <w:pStyle w:val="af"/>
            </w:pPr>
          </w:p>
        </w:tc>
        <w:tc>
          <w:tcPr>
            <w:tcW w:w="2480" w:type="dxa"/>
            <w:tcBorders>
              <w:top w:val="single" w:sz="6" w:space="0" w:color="auto"/>
              <w:bottom w:val="single" w:sz="6" w:space="0" w:color="auto"/>
            </w:tcBorders>
          </w:tcPr>
          <w:p w14:paraId="27367628" w14:textId="77777777" w:rsidR="002E73DB" w:rsidRPr="008C3E8E" w:rsidRDefault="002E73DB" w:rsidP="00A7709E">
            <w:pPr>
              <w:pStyle w:val="af"/>
            </w:pPr>
          </w:p>
        </w:tc>
        <w:tc>
          <w:tcPr>
            <w:tcW w:w="2632" w:type="dxa"/>
            <w:tcBorders>
              <w:top w:val="single" w:sz="6" w:space="0" w:color="auto"/>
              <w:bottom w:val="single" w:sz="6" w:space="0" w:color="auto"/>
            </w:tcBorders>
          </w:tcPr>
          <w:p w14:paraId="6F5FAC84" w14:textId="77777777" w:rsidR="002E73DB" w:rsidRPr="008C3E8E" w:rsidRDefault="002E73DB" w:rsidP="00A7709E">
            <w:pPr>
              <w:pStyle w:val="af"/>
            </w:pPr>
          </w:p>
        </w:tc>
        <w:tc>
          <w:tcPr>
            <w:tcW w:w="1346" w:type="dxa"/>
            <w:tcBorders>
              <w:top w:val="single" w:sz="6" w:space="0" w:color="auto"/>
              <w:bottom w:val="single" w:sz="6" w:space="0" w:color="auto"/>
            </w:tcBorders>
          </w:tcPr>
          <w:p w14:paraId="446A2D31" w14:textId="77777777" w:rsidR="002E73DB" w:rsidRPr="008C3E8E" w:rsidRDefault="002E73DB" w:rsidP="00A7709E">
            <w:pPr>
              <w:pStyle w:val="af"/>
            </w:pPr>
          </w:p>
        </w:tc>
        <w:tc>
          <w:tcPr>
            <w:tcW w:w="1347" w:type="dxa"/>
            <w:tcBorders>
              <w:top w:val="single" w:sz="6" w:space="0" w:color="auto"/>
              <w:bottom w:val="single" w:sz="6" w:space="0" w:color="auto"/>
            </w:tcBorders>
          </w:tcPr>
          <w:p w14:paraId="38547BF4" w14:textId="77777777" w:rsidR="002E73DB" w:rsidRPr="008C3E8E" w:rsidRDefault="002E73DB" w:rsidP="00A7709E">
            <w:pPr>
              <w:pStyle w:val="af"/>
            </w:pPr>
          </w:p>
        </w:tc>
        <w:tc>
          <w:tcPr>
            <w:tcW w:w="993" w:type="dxa"/>
            <w:tcBorders>
              <w:top w:val="single" w:sz="6" w:space="0" w:color="auto"/>
              <w:bottom w:val="single" w:sz="6" w:space="0" w:color="auto"/>
            </w:tcBorders>
          </w:tcPr>
          <w:p w14:paraId="1C24209A" w14:textId="77777777" w:rsidR="002E73DB" w:rsidRPr="008C3E8E" w:rsidRDefault="002E73DB" w:rsidP="00A7709E">
            <w:pPr>
              <w:pStyle w:val="af"/>
            </w:pPr>
          </w:p>
        </w:tc>
      </w:tr>
      <w:tr w:rsidR="002E73DB" w:rsidRPr="008C3E8E" w14:paraId="681BB0F1" w14:textId="77777777" w:rsidTr="002E73DB">
        <w:tc>
          <w:tcPr>
            <w:tcW w:w="728" w:type="dxa"/>
            <w:tcBorders>
              <w:top w:val="single" w:sz="6" w:space="0" w:color="auto"/>
              <w:bottom w:val="single" w:sz="6" w:space="0" w:color="auto"/>
            </w:tcBorders>
          </w:tcPr>
          <w:p w14:paraId="6AE2A90F" w14:textId="77777777" w:rsidR="002E73DB" w:rsidRPr="008C3E8E" w:rsidRDefault="002E73DB" w:rsidP="00A7709E">
            <w:pPr>
              <w:pStyle w:val="af"/>
            </w:pPr>
          </w:p>
        </w:tc>
        <w:tc>
          <w:tcPr>
            <w:tcW w:w="2480" w:type="dxa"/>
            <w:tcBorders>
              <w:top w:val="single" w:sz="6" w:space="0" w:color="auto"/>
              <w:bottom w:val="single" w:sz="6" w:space="0" w:color="auto"/>
            </w:tcBorders>
          </w:tcPr>
          <w:p w14:paraId="147C9645" w14:textId="77777777" w:rsidR="002E73DB" w:rsidRPr="008C3E8E" w:rsidRDefault="002E73DB" w:rsidP="00A7709E">
            <w:pPr>
              <w:pStyle w:val="af"/>
            </w:pPr>
          </w:p>
        </w:tc>
        <w:tc>
          <w:tcPr>
            <w:tcW w:w="2632" w:type="dxa"/>
            <w:tcBorders>
              <w:top w:val="single" w:sz="6" w:space="0" w:color="auto"/>
              <w:bottom w:val="single" w:sz="6" w:space="0" w:color="auto"/>
            </w:tcBorders>
          </w:tcPr>
          <w:p w14:paraId="0A9D8540" w14:textId="77777777" w:rsidR="002E73DB" w:rsidRPr="008C3E8E" w:rsidRDefault="002E73DB" w:rsidP="00A7709E">
            <w:pPr>
              <w:pStyle w:val="af"/>
            </w:pPr>
          </w:p>
        </w:tc>
        <w:tc>
          <w:tcPr>
            <w:tcW w:w="1346" w:type="dxa"/>
            <w:tcBorders>
              <w:top w:val="single" w:sz="6" w:space="0" w:color="auto"/>
              <w:bottom w:val="single" w:sz="6" w:space="0" w:color="auto"/>
            </w:tcBorders>
          </w:tcPr>
          <w:p w14:paraId="580D93DB" w14:textId="77777777" w:rsidR="002E73DB" w:rsidRPr="008C3E8E" w:rsidRDefault="002E73DB" w:rsidP="00A7709E">
            <w:pPr>
              <w:pStyle w:val="af"/>
            </w:pPr>
          </w:p>
        </w:tc>
        <w:tc>
          <w:tcPr>
            <w:tcW w:w="1347" w:type="dxa"/>
            <w:tcBorders>
              <w:top w:val="single" w:sz="6" w:space="0" w:color="auto"/>
              <w:bottom w:val="single" w:sz="6" w:space="0" w:color="auto"/>
            </w:tcBorders>
          </w:tcPr>
          <w:p w14:paraId="1BEE2DD3" w14:textId="77777777" w:rsidR="002E73DB" w:rsidRPr="008C3E8E" w:rsidRDefault="002E73DB" w:rsidP="00A7709E">
            <w:pPr>
              <w:pStyle w:val="af"/>
            </w:pPr>
          </w:p>
        </w:tc>
        <w:tc>
          <w:tcPr>
            <w:tcW w:w="993" w:type="dxa"/>
            <w:tcBorders>
              <w:top w:val="single" w:sz="6" w:space="0" w:color="auto"/>
              <w:bottom w:val="single" w:sz="6" w:space="0" w:color="auto"/>
            </w:tcBorders>
          </w:tcPr>
          <w:p w14:paraId="1B60B565" w14:textId="77777777" w:rsidR="002E73DB" w:rsidRPr="008C3E8E" w:rsidRDefault="002E73DB" w:rsidP="00A7709E">
            <w:pPr>
              <w:pStyle w:val="af"/>
            </w:pPr>
          </w:p>
        </w:tc>
      </w:tr>
      <w:tr w:rsidR="002E73DB" w:rsidRPr="008C3E8E" w14:paraId="2BB0A086" w14:textId="77777777" w:rsidTr="002E73DB">
        <w:tc>
          <w:tcPr>
            <w:tcW w:w="728" w:type="dxa"/>
            <w:tcBorders>
              <w:top w:val="single" w:sz="6" w:space="0" w:color="auto"/>
              <w:bottom w:val="single" w:sz="6" w:space="0" w:color="auto"/>
            </w:tcBorders>
          </w:tcPr>
          <w:p w14:paraId="095FF1CF" w14:textId="77777777" w:rsidR="002E73DB" w:rsidRPr="008C3E8E" w:rsidRDefault="002E73DB" w:rsidP="00A7709E">
            <w:pPr>
              <w:pStyle w:val="af"/>
            </w:pPr>
          </w:p>
        </w:tc>
        <w:tc>
          <w:tcPr>
            <w:tcW w:w="2480" w:type="dxa"/>
            <w:tcBorders>
              <w:top w:val="single" w:sz="6" w:space="0" w:color="auto"/>
              <w:bottom w:val="single" w:sz="6" w:space="0" w:color="auto"/>
            </w:tcBorders>
          </w:tcPr>
          <w:p w14:paraId="40CC4706" w14:textId="77777777" w:rsidR="002E73DB" w:rsidRPr="008C3E8E" w:rsidRDefault="002E73DB" w:rsidP="00A7709E">
            <w:pPr>
              <w:pStyle w:val="af"/>
            </w:pPr>
          </w:p>
        </w:tc>
        <w:tc>
          <w:tcPr>
            <w:tcW w:w="2632" w:type="dxa"/>
            <w:tcBorders>
              <w:top w:val="single" w:sz="6" w:space="0" w:color="auto"/>
              <w:bottom w:val="single" w:sz="6" w:space="0" w:color="auto"/>
            </w:tcBorders>
          </w:tcPr>
          <w:p w14:paraId="77CD8D30" w14:textId="77777777" w:rsidR="002E73DB" w:rsidRPr="008C3E8E" w:rsidRDefault="002E73DB" w:rsidP="00A7709E">
            <w:pPr>
              <w:pStyle w:val="af"/>
            </w:pPr>
          </w:p>
        </w:tc>
        <w:tc>
          <w:tcPr>
            <w:tcW w:w="1346" w:type="dxa"/>
            <w:tcBorders>
              <w:top w:val="single" w:sz="6" w:space="0" w:color="auto"/>
              <w:bottom w:val="single" w:sz="6" w:space="0" w:color="auto"/>
            </w:tcBorders>
          </w:tcPr>
          <w:p w14:paraId="23AE6CBD" w14:textId="77777777" w:rsidR="002E73DB" w:rsidRPr="008C3E8E" w:rsidRDefault="002E73DB" w:rsidP="00A7709E">
            <w:pPr>
              <w:pStyle w:val="af"/>
            </w:pPr>
          </w:p>
        </w:tc>
        <w:tc>
          <w:tcPr>
            <w:tcW w:w="1347" w:type="dxa"/>
            <w:tcBorders>
              <w:top w:val="single" w:sz="6" w:space="0" w:color="auto"/>
              <w:bottom w:val="single" w:sz="6" w:space="0" w:color="auto"/>
            </w:tcBorders>
          </w:tcPr>
          <w:p w14:paraId="758E63B3" w14:textId="77777777" w:rsidR="002E73DB" w:rsidRPr="008C3E8E" w:rsidRDefault="002E73DB" w:rsidP="00A7709E">
            <w:pPr>
              <w:pStyle w:val="af"/>
            </w:pPr>
          </w:p>
        </w:tc>
        <w:tc>
          <w:tcPr>
            <w:tcW w:w="993" w:type="dxa"/>
            <w:tcBorders>
              <w:top w:val="single" w:sz="6" w:space="0" w:color="auto"/>
              <w:bottom w:val="single" w:sz="6" w:space="0" w:color="auto"/>
            </w:tcBorders>
          </w:tcPr>
          <w:p w14:paraId="7293D072" w14:textId="77777777" w:rsidR="002E73DB" w:rsidRPr="008C3E8E" w:rsidRDefault="002E73DB" w:rsidP="00A7709E">
            <w:pPr>
              <w:pStyle w:val="af"/>
            </w:pPr>
          </w:p>
        </w:tc>
      </w:tr>
      <w:tr w:rsidR="002E73DB" w:rsidRPr="008C3E8E" w14:paraId="1A7736A0" w14:textId="77777777" w:rsidTr="002E73DB">
        <w:tc>
          <w:tcPr>
            <w:tcW w:w="728" w:type="dxa"/>
            <w:tcBorders>
              <w:top w:val="single" w:sz="6" w:space="0" w:color="auto"/>
              <w:bottom w:val="single" w:sz="6" w:space="0" w:color="auto"/>
            </w:tcBorders>
          </w:tcPr>
          <w:p w14:paraId="320AF8F1" w14:textId="77777777" w:rsidR="002E73DB" w:rsidRPr="008C3E8E" w:rsidRDefault="002E73DB" w:rsidP="00A7709E">
            <w:pPr>
              <w:pStyle w:val="af"/>
            </w:pPr>
          </w:p>
        </w:tc>
        <w:tc>
          <w:tcPr>
            <w:tcW w:w="2480" w:type="dxa"/>
            <w:tcBorders>
              <w:top w:val="single" w:sz="6" w:space="0" w:color="auto"/>
              <w:bottom w:val="single" w:sz="6" w:space="0" w:color="auto"/>
            </w:tcBorders>
          </w:tcPr>
          <w:p w14:paraId="69FCFB3B" w14:textId="77777777" w:rsidR="002E73DB" w:rsidRPr="008C3E8E" w:rsidRDefault="002E73DB" w:rsidP="00A7709E">
            <w:pPr>
              <w:pStyle w:val="af"/>
            </w:pPr>
          </w:p>
        </w:tc>
        <w:tc>
          <w:tcPr>
            <w:tcW w:w="2632" w:type="dxa"/>
            <w:tcBorders>
              <w:top w:val="single" w:sz="6" w:space="0" w:color="auto"/>
              <w:bottom w:val="single" w:sz="6" w:space="0" w:color="auto"/>
            </w:tcBorders>
          </w:tcPr>
          <w:p w14:paraId="293F03CA" w14:textId="77777777" w:rsidR="002E73DB" w:rsidRPr="008C3E8E" w:rsidRDefault="002E73DB" w:rsidP="00A7709E">
            <w:pPr>
              <w:pStyle w:val="af"/>
            </w:pPr>
          </w:p>
        </w:tc>
        <w:tc>
          <w:tcPr>
            <w:tcW w:w="1346" w:type="dxa"/>
            <w:tcBorders>
              <w:top w:val="single" w:sz="6" w:space="0" w:color="auto"/>
              <w:bottom w:val="single" w:sz="6" w:space="0" w:color="auto"/>
            </w:tcBorders>
          </w:tcPr>
          <w:p w14:paraId="718131CC" w14:textId="77777777" w:rsidR="002E73DB" w:rsidRPr="008C3E8E" w:rsidRDefault="002E73DB" w:rsidP="00A7709E">
            <w:pPr>
              <w:pStyle w:val="af"/>
            </w:pPr>
          </w:p>
        </w:tc>
        <w:tc>
          <w:tcPr>
            <w:tcW w:w="1347" w:type="dxa"/>
            <w:tcBorders>
              <w:top w:val="single" w:sz="6" w:space="0" w:color="auto"/>
              <w:bottom w:val="single" w:sz="6" w:space="0" w:color="auto"/>
            </w:tcBorders>
          </w:tcPr>
          <w:p w14:paraId="04606203" w14:textId="77777777" w:rsidR="002E73DB" w:rsidRPr="008C3E8E" w:rsidRDefault="002E73DB" w:rsidP="00A7709E">
            <w:pPr>
              <w:pStyle w:val="af"/>
            </w:pPr>
          </w:p>
        </w:tc>
        <w:tc>
          <w:tcPr>
            <w:tcW w:w="993" w:type="dxa"/>
            <w:tcBorders>
              <w:top w:val="single" w:sz="6" w:space="0" w:color="auto"/>
              <w:bottom w:val="single" w:sz="6" w:space="0" w:color="auto"/>
            </w:tcBorders>
          </w:tcPr>
          <w:p w14:paraId="009CCD28" w14:textId="77777777" w:rsidR="002E73DB" w:rsidRPr="008C3E8E" w:rsidRDefault="002E73DB" w:rsidP="00A7709E">
            <w:pPr>
              <w:pStyle w:val="af"/>
            </w:pPr>
          </w:p>
        </w:tc>
      </w:tr>
      <w:tr w:rsidR="002E73DB" w:rsidRPr="008C3E8E" w14:paraId="6C59C28C" w14:textId="77777777" w:rsidTr="002E73DB">
        <w:tc>
          <w:tcPr>
            <w:tcW w:w="728" w:type="dxa"/>
            <w:tcBorders>
              <w:top w:val="single" w:sz="6" w:space="0" w:color="auto"/>
              <w:bottom w:val="single" w:sz="12" w:space="0" w:color="auto"/>
            </w:tcBorders>
          </w:tcPr>
          <w:p w14:paraId="6A77495A" w14:textId="77777777" w:rsidR="002E73DB" w:rsidRPr="008C3E8E" w:rsidRDefault="002E73DB" w:rsidP="00A7709E">
            <w:pPr>
              <w:pStyle w:val="af"/>
            </w:pPr>
          </w:p>
        </w:tc>
        <w:tc>
          <w:tcPr>
            <w:tcW w:w="2480" w:type="dxa"/>
            <w:tcBorders>
              <w:top w:val="single" w:sz="6" w:space="0" w:color="auto"/>
              <w:bottom w:val="single" w:sz="12" w:space="0" w:color="auto"/>
            </w:tcBorders>
          </w:tcPr>
          <w:p w14:paraId="7D45F3FF" w14:textId="77777777" w:rsidR="002E73DB" w:rsidRPr="008C3E8E" w:rsidRDefault="002E73DB" w:rsidP="00A7709E">
            <w:pPr>
              <w:pStyle w:val="af"/>
            </w:pPr>
          </w:p>
        </w:tc>
        <w:tc>
          <w:tcPr>
            <w:tcW w:w="2632" w:type="dxa"/>
            <w:tcBorders>
              <w:top w:val="single" w:sz="6" w:space="0" w:color="auto"/>
              <w:bottom w:val="single" w:sz="12" w:space="0" w:color="auto"/>
            </w:tcBorders>
          </w:tcPr>
          <w:p w14:paraId="7FAE6E2D" w14:textId="77777777" w:rsidR="002E73DB" w:rsidRPr="008C3E8E" w:rsidRDefault="002E73DB" w:rsidP="00A7709E">
            <w:pPr>
              <w:pStyle w:val="af"/>
            </w:pPr>
          </w:p>
        </w:tc>
        <w:tc>
          <w:tcPr>
            <w:tcW w:w="1346" w:type="dxa"/>
            <w:tcBorders>
              <w:top w:val="single" w:sz="6" w:space="0" w:color="auto"/>
              <w:bottom w:val="single" w:sz="12" w:space="0" w:color="auto"/>
            </w:tcBorders>
          </w:tcPr>
          <w:p w14:paraId="61C5ADF4" w14:textId="77777777" w:rsidR="002E73DB" w:rsidRPr="008C3E8E" w:rsidRDefault="002E73DB" w:rsidP="00A7709E">
            <w:pPr>
              <w:pStyle w:val="af"/>
            </w:pPr>
          </w:p>
        </w:tc>
        <w:tc>
          <w:tcPr>
            <w:tcW w:w="1347" w:type="dxa"/>
            <w:tcBorders>
              <w:top w:val="single" w:sz="6" w:space="0" w:color="auto"/>
              <w:bottom w:val="single" w:sz="12" w:space="0" w:color="auto"/>
            </w:tcBorders>
          </w:tcPr>
          <w:p w14:paraId="77AF6259" w14:textId="77777777" w:rsidR="002E73DB" w:rsidRPr="008C3E8E" w:rsidRDefault="002E73DB" w:rsidP="00A7709E">
            <w:pPr>
              <w:pStyle w:val="af"/>
            </w:pPr>
          </w:p>
        </w:tc>
        <w:tc>
          <w:tcPr>
            <w:tcW w:w="993" w:type="dxa"/>
            <w:tcBorders>
              <w:top w:val="single" w:sz="6" w:space="0" w:color="auto"/>
              <w:bottom w:val="single" w:sz="12" w:space="0" w:color="auto"/>
            </w:tcBorders>
          </w:tcPr>
          <w:p w14:paraId="1E5CE213" w14:textId="77777777" w:rsidR="002E73DB" w:rsidRPr="008C3E8E" w:rsidRDefault="002E73DB" w:rsidP="00A7709E">
            <w:pPr>
              <w:pStyle w:val="af"/>
            </w:pPr>
          </w:p>
        </w:tc>
      </w:tr>
    </w:tbl>
    <w:p w14:paraId="4A897849" w14:textId="77777777" w:rsidR="00AA2B66" w:rsidRPr="008C3E8E" w:rsidRDefault="00AA2B66" w:rsidP="00AA2B66">
      <w:pPr>
        <w:pStyle w:val="a6"/>
        <w:tabs>
          <w:tab w:val="left" w:pos="5320"/>
        </w:tabs>
        <w:spacing w:beforeLines="150" w:before="360"/>
      </w:pPr>
      <w:r w:rsidRPr="008C3E8E">
        <w:t>投标人授权代表签字：</w:t>
      </w:r>
      <w:r w:rsidRPr="008C3E8E">
        <w:t>_________________</w:t>
      </w:r>
      <w:r w:rsidRPr="008C3E8E">
        <w:tab/>
      </w:r>
      <w:r w:rsidR="008A2DCA" w:rsidRPr="008C3E8E">
        <w:t>投标人</w:t>
      </w:r>
      <w:r w:rsidRPr="008C3E8E">
        <w:t>公章：</w:t>
      </w:r>
      <w:r w:rsidRPr="008C3E8E">
        <w:t>_________________</w:t>
      </w:r>
    </w:p>
    <w:p w14:paraId="16D85313" w14:textId="77777777" w:rsidR="00E720CD" w:rsidRPr="008C3E8E" w:rsidRDefault="00E720CD" w:rsidP="00212DD5">
      <w:pPr>
        <w:pStyle w:val="flName"/>
        <w:rPr>
          <w:rFonts w:ascii="Times New Roman"/>
        </w:rPr>
      </w:pPr>
      <w:r w:rsidRPr="008C3E8E">
        <w:rPr>
          <w:rFonts w:ascii="Times New Roman"/>
        </w:rPr>
        <w:br w:type="page"/>
      </w:r>
      <w:bookmarkStart w:id="736" w:name="_Toc2063641"/>
      <w:bookmarkStart w:id="737" w:name="_Toc2063766"/>
      <w:bookmarkStart w:id="738" w:name="_Toc2063897"/>
      <w:bookmarkStart w:id="739" w:name="_Toc2063984"/>
      <w:bookmarkStart w:id="740" w:name="_Toc8343775"/>
      <w:bookmarkStart w:id="741" w:name="_Toc302374210"/>
      <w:bookmarkStart w:id="742" w:name="_Toc389457533"/>
      <w:bookmarkStart w:id="743" w:name="_Toc389653605"/>
      <w:bookmarkStart w:id="744" w:name="_Toc450211811"/>
      <w:bookmarkStart w:id="745" w:name="_Toc491700934"/>
      <w:bookmarkStart w:id="746" w:name="_Toc495406867"/>
      <w:bookmarkStart w:id="747" w:name="_Toc503130414"/>
      <w:bookmarkStart w:id="748" w:name="_Toc503130737"/>
      <w:bookmarkStart w:id="749" w:name="_Toc503130798"/>
      <w:bookmarkStart w:id="750" w:name="_Toc512602455"/>
      <w:bookmarkStart w:id="751" w:name="_Toc5116274"/>
      <w:bookmarkStart w:id="752" w:name="_Toc62635367"/>
      <w:r w:rsidR="002B0C1E">
        <w:rPr>
          <w:rFonts w:ascii="Times New Roman"/>
        </w:rPr>
        <w:lastRenderedPageBreak/>
        <w:t>技术规格</w:t>
      </w:r>
      <w:r w:rsidRPr="008C3E8E">
        <w:rPr>
          <w:rFonts w:ascii="Times New Roman"/>
        </w:rPr>
        <w:t>响应</w:t>
      </w:r>
      <w:r w:rsidR="009E7999" w:rsidRPr="008C3E8E">
        <w:rPr>
          <w:rFonts w:ascii="Times New Roman"/>
        </w:rPr>
        <w:t>/</w:t>
      </w:r>
      <w:r w:rsidR="009E7999" w:rsidRPr="008C3E8E">
        <w:rPr>
          <w:rFonts w:ascii="Times New Roman"/>
        </w:rPr>
        <w:t>偏离</w:t>
      </w:r>
      <w:r w:rsidRPr="008C3E8E">
        <w:rPr>
          <w:rFonts w:ascii="Times New Roman"/>
        </w:rPr>
        <w:t>表格式</w:t>
      </w:r>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p>
    <w:p w14:paraId="03F7CF7B" w14:textId="77777777" w:rsidR="000F2E64" w:rsidRPr="008C3E8E" w:rsidRDefault="000F2E64" w:rsidP="000F2E64">
      <w:pPr>
        <w:pStyle w:val="a6"/>
      </w:pPr>
      <w:r w:rsidRPr="008C3E8E">
        <w:t>包件号：</w:t>
      </w:r>
      <w:r w:rsidRPr="008C3E8E">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6"/>
        <w:gridCol w:w="1789"/>
        <w:gridCol w:w="1376"/>
        <w:gridCol w:w="1154"/>
        <w:gridCol w:w="1154"/>
        <w:gridCol w:w="923"/>
        <w:gridCol w:w="2428"/>
      </w:tblGrid>
      <w:tr w:rsidR="000F2E64" w:rsidRPr="008C3E8E" w14:paraId="26407482" w14:textId="77777777" w:rsidTr="00A7709E">
        <w:trPr>
          <w:trHeight w:val="817"/>
          <w:tblHeader/>
        </w:trPr>
        <w:tc>
          <w:tcPr>
            <w:tcW w:w="667" w:type="dxa"/>
            <w:tcBorders>
              <w:top w:val="single" w:sz="12" w:space="0" w:color="auto"/>
              <w:bottom w:val="double" w:sz="6" w:space="0" w:color="auto"/>
            </w:tcBorders>
            <w:vAlign w:val="center"/>
          </w:tcPr>
          <w:p w14:paraId="54DF5169"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序号</w:t>
            </w:r>
          </w:p>
        </w:tc>
        <w:tc>
          <w:tcPr>
            <w:tcW w:w="1797" w:type="dxa"/>
            <w:tcBorders>
              <w:top w:val="single" w:sz="12" w:space="0" w:color="auto"/>
              <w:bottom w:val="double" w:sz="6" w:space="0" w:color="auto"/>
            </w:tcBorders>
            <w:vAlign w:val="center"/>
          </w:tcPr>
          <w:p w14:paraId="16431E09" w14:textId="77777777" w:rsidR="000F2E64" w:rsidRPr="008C3E8E" w:rsidRDefault="002B0C1E" w:rsidP="00A7709E">
            <w:pPr>
              <w:pStyle w:val="ad"/>
              <w:ind w:left="72" w:right="72"/>
              <w:rPr>
                <w:rFonts w:ascii="Times New Roman" w:hAnsi="Times New Roman"/>
                <w:lang w:val="en-US" w:eastAsia="zh-CN"/>
              </w:rPr>
            </w:pPr>
            <w:r>
              <w:rPr>
                <w:rFonts w:ascii="Times New Roman" w:hAnsi="Times New Roman"/>
              </w:rPr>
              <w:t>货物</w:t>
            </w:r>
            <w:r w:rsidR="00C05412" w:rsidRPr="008C3E8E">
              <w:rPr>
                <w:rFonts w:ascii="Times New Roman" w:hAnsi="Times New Roman"/>
              </w:rPr>
              <w:br/>
            </w:r>
            <w:r w:rsidR="00C05412" w:rsidRPr="008C3E8E">
              <w:rPr>
                <w:rFonts w:ascii="Times New Roman" w:hAnsi="Times New Roman"/>
              </w:rPr>
              <w:t>名称</w:t>
            </w:r>
          </w:p>
        </w:tc>
        <w:tc>
          <w:tcPr>
            <w:tcW w:w="1382" w:type="dxa"/>
            <w:tcBorders>
              <w:top w:val="single" w:sz="12" w:space="0" w:color="auto"/>
              <w:bottom w:val="double" w:sz="6" w:space="0" w:color="auto"/>
            </w:tcBorders>
            <w:vAlign w:val="center"/>
          </w:tcPr>
          <w:p w14:paraId="27E40089"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招标文件</w:t>
            </w:r>
            <w:r w:rsidRPr="008C3E8E">
              <w:rPr>
                <w:rFonts w:ascii="Times New Roman" w:hAnsi="Times New Roman"/>
                <w:lang w:val="en-US" w:eastAsia="zh-CN"/>
              </w:rPr>
              <w:br/>
            </w:r>
            <w:r w:rsidRPr="008C3E8E">
              <w:rPr>
                <w:rFonts w:ascii="Times New Roman" w:hAnsi="Times New Roman"/>
                <w:lang w:val="en-US" w:eastAsia="zh-CN"/>
              </w:rPr>
              <w:t>条目号</w:t>
            </w:r>
          </w:p>
        </w:tc>
        <w:tc>
          <w:tcPr>
            <w:tcW w:w="1159" w:type="dxa"/>
            <w:tcBorders>
              <w:top w:val="single" w:sz="12" w:space="0" w:color="auto"/>
              <w:bottom w:val="double" w:sz="6" w:space="0" w:color="auto"/>
            </w:tcBorders>
            <w:vAlign w:val="center"/>
          </w:tcPr>
          <w:p w14:paraId="70F54343"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招标规格</w:t>
            </w:r>
          </w:p>
        </w:tc>
        <w:tc>
          <w:tcPr>
            <w:tcW w:w="1159" w:type="dxa"/>
            <w:tcBorders>
              <w:top w:val="single" w:sz="12" w:space="0" w:color="auto"/>
              <w:bottom w:val="double" w:sz="6" w:space="0" w:color="auto"/>
            </w:tcBorders>
            <w:vAlign w:val="center"/>
          </w:tcPr>
          <w:p w14:paraId="0C2243B9"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投标规格</w:t>
            </w:r>
          </w:p>
        </w:tc>
        <w:tc>
          <w:tcPr>
            <w:tcW w:w="926" w:type="dxa"/>
            <w:tcBorders>
              <w:top w:val="single" w:sz="12" w:space="0" w:color="auto"/>
              <w:bottom w:val="double" w:sz="6" w:space="0" w:color="auto"/>
            </w:tcBorders>
            <w:vAlign w:val="center"/>
          </w:tcPr>
          <w:p w14:paraId="198CD6B8"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响应</w:t>
            </w:r>
            <w:r w:rsidRPr="008C3E8E">
              <w:rPr>
                <w:rFonts w:ascii="Times New Roman" w:hAnsi="Times New Roman"/>
                <w:lang w:val="en-US" w:eastAsia="zh-CN"/>
              </w:rPr>
              <w:t>/</w:t>
            </w:r>
            <w:r w:rsidRPr="008C3E8E">
              <w:rPr>
                <w:rFonts w:ascii="Times New Roman" w:hAnsi="Times New Roman"/>
                <w:lang w:val="en-US" w:eastAsia="zh-CN"/>
              </w:rPr>
              <w:br/>
            </w:r>
            <w:r w:rsidRPr="008C3E8E">
              <w:rPr>
                <w:rFonts w:ascii="Times New Roman" w:hAnsi="Times New Roman"/>
                <w:lang w:val="en-US" w:eastAsia="zh-CN"/>
              </w:rPr>
              <w:t>偏离</w:t>
            </w:r>
          </w:p>
        </w:tc>
        <w:tc>
          <w:tcPr>
            <w:tcW w:w="2440" w:type="dxa"/>
            <w:tcBorders>
              <w:top w:val="single" w:sz="12" w:space="0" w:color="auto"/>
              <w:bottom w:val="double" w:sz="6" w:space="0" w:color="auto"/>
            </w:tcBorders>
            <w:vAlign w:val="center"/>
          </w:tcPr>
          <w:p w14:paraId="4B160166"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说明</w:t>
            </w:r>
          </w:p>
        </w:tc>
      </w:tr>
      <w:tr w:rsidR="000F2E64" w:rsidRPr="008C3E8E" w14:paraId="22F8FA2D" w14:textId="77777777" w:rsidTr="00A7709E">
        <w:trPr>
          <w:trHeight w:val="818"/>
        </w:trPr>
        <w:tc>
          <w:tcPr>
            <w:tcW w:w="667" w:type="dxa"/>
            <w:tcBorders>
              <w:top w:val="double" w:sz="6" w:space="0" w:color="auto"/>
            </w:tcBorders>
            <w:vAlign w:val="center"/>
          </w:tcPr>
          <w:p w14:paraId="11C25986" w14:textId="77777777" w:rsidR="000F2E64" w:rsidRPr="008C3E8E" w:rsidRDefault="000F2E64" w:rsidP="00A7709E">
            <w:pPr>
              <w:pStyle w:val="af"/>
            </w:pPr>
          </w:p>
        </w:tc>
        <w:tc>
          <w:tcPr>
            <w:tcW w:w="1797" w:type="dxa"/>
            <w:tcBorders>
              <w:top w:val="double" w:sz="6" w:space="0" w:color="auto"/>
            </w:tcBorders>
            <w:vAlign w:val="center"/>
          </w:tcPr>
          <w:p w14:paraId="67F1294B" w14:textId="77777777" w:rsidR="000F2E64" w:rsidRPr="008C3E8E" w:rsidRDefault="000F2E64" w:rsidP="00A7709E">
            <w:pPr>
              <w:pStyle w:val="af"/>
            </w:pPr>
          </w:p>
        </w:tc>
        <w:tc>
          <w:tcPr>
            <w:tcW w:w="1382" w:type="dxa"/>
            <w:tcBorders>
              <w:top w:val="double" w:sz="6" w:space="0" w:color="auto"/>
            </w:tcBorders>
            <w:vAlign w:val="center"/>
          </w:tcPr>
          <w:p w14:paraId="29CA0441" w14:textId="77777777" w:rsidR="000F2E64" w:rsidRPr="008C3E8E" w:rsidRDefault="000F2E64" w:rsidP="00A7709E">
            <w:pPr>
              <w:pStyle w:val="af"/>
            </w:pPr>
          </w:p>
        </w:tc>
        <w:tc>
          <w:tcPr>
            <w:tcW w:w="1159" w:type="dxa"/>
            <w:tcBorders>
              <w:top w:val="double" w:sz="6" w:space="0" w:color="auto"/>
            </w:tcBorders>
            <w:vAlign w:val="center"/>
          </w:tcPr>
          <w:p w14:paraId="4611FB91" w14:textId="77777777" w:rsidR="000F2E64" w:rsidRPr="008C3E8E" w:rsidRDefault="000F2E64" w:rsidP="00A7709E">
            <w:pPr>
              <w:pStyle w:val="af"/>
            </w:pPr>
          </w:p>
        </w:tc>
        <w:tc>
          <w:tcPr>
            <w:tcW w:w="1159" w:type="dxa"/>
            <w:tcBorders>
              <w:top w:val="double" w:sz="6" w:space="0" w:color="auto"/>
            </w:tcBorders>
            <w:vAlign w:val="center"/>
          </w:tcPr>
          <w:p w14:paraId="3AECCE3B" w14:textId="77777777" w:rsidR="000F2E64" w:rsidRPr="008C3E8E" w:rsidRDefault="000F2E64" w:rsidP="00A7709E">
            <w:pPr>
              <w:pStyle w:val="af"/>
            </w:pPr>
          </w:p>
        </w:tc>
        <w:tc>
          <w:tcPr>
            <w:tcW w:w="926" w:type="dxa"/>
            <w:tcBorders>
              <w:top w:val="double" w:sz="6" w:space="0" w:color="auto"/>
            </w:tcBorders>
            <w:vAlign w:val="center"/>
          </w:tcPr>
          <w:p w14:paraId="29B07E22" w14:textId="77777777" w:rsidR="000F2E64" w:rsidRPr="008C3E8E" w:rsidRDefault="000F2E64" w:rsidP="00A7709E">
            <w:pPr>
              <w:pStyle w:val="af"/>
            </w:pPr>
          </w:p>
        </w:tc>
        <w:tc>
          <w:tcPr>
            <w:tcW w:w="2440" w:type="dxa"/>
            <w:tcBorders>
              <w:top w:val="double" w:sz="6" w:space="0" w:color="auto"/>
            </w:tcBorders>
            <w:vAlign w:val="center"/>
          </w:tcPr>
          <w:p w14:paraId="72E3A9E0" w14:textId="77777777" w:rsidR="000F2E64" w:rsidRPr="008C3E8E" w:rsidRDefault="000F2E64" w:rsidP="00A7709E">
            <w:pPr>
              <w:pStyle w:val="af"/>
            </w:pPr>
          </w:p>
        </w:tc>
      </w:tr>
      <w:tr w:rsidR="000F2E64" w:rsidRPr="008C3E8E" w14:paraId="7E997AB8" w14:textId="77777777" w:rsidTr="00A7709E">
        <w:trPr>
          <w:trHeight w:val="818"/>
        </w:trPr>
        <w:tc>
          <w:tcPr>
            <w:tcW w:w="667" w:type="dxa"/>
            <w:vAlign w:val="center"/>
          </w:tcPr>
          <w:p w14:paraId="44A2574E" w14:textId="77777777" w:rsidR="000F2E64" w:rsidRPr="008C3E8E" w:rsidRDefault="000F2E64" w:rsidP="00A7709E">
            <w:pPr>
              <w:pStyle w:val="af"/>
            </w:pPr>
          </w:p>
        </w:tc>
        <w:tc>
          <w:tcPr>
            <w:tcW w:w="1797" w:type="dxa"/>
            <w:vAlign w:val="center"/>
          </w:tcPr>
          <w:p w14:paraId="22FC25B4" w14:textId="77777777" w:rsidR="000F2E64" w:rsidRPr="008C3E8E" w:rsidRDefault="000F2E64" w:rsidP="00A7709E">
            <w:pPr>
              <w:pStyle w:val="af"/>
            </w:pPr>
          </w:p>
        </w:tc>
        <w:tc>
          <w:tcPr>
            <w:tcW w:w="1382" w:type="dxa"/>
            <w:vAlign w:val="center"/>
          </w:tcPr>
          <w:p w14:paraId="3E3F201D" w14:textId="77777777" w:rsidR="000F2E64" w:rsidRPr="008C3E8E" w:rsidRDefault="000F2E64" w:rsidP="00A7709E">
            <w:pPr>
              <w:pStyle w:val="af"/>
            </w:pPr>
          </w:p>
        </w:tc>
        <w:tc>
          <w:tcPr>
            <w:tcW w:w="1159" w:type="dxa"/>
            <w:vAlign w:val="center"/>
          </w:tcPr>
          <w:p w14:paraId="16BFDB71" w14:textId="77777777" w:rsidR="000F2E64" w:rsidRPr="008C3E8E" w:rsidRDefault="000F2E64" w:rsidP="00A7709E">
            <w:pPr>
              <w:pStyle w:val="af"/>
            </w:pPr>
          </w:p>
        </w:tc>
        <w:tc>
          <w:tcPr>
            <w:tcW w:w="1159" w:type="dxa"/>
            <w:vAlign w:val="center"/>
          </w:tcPr>
          <w:p w14:paraId="59524EE6" w14:textId="77777777" w:rsidR="000F2E64" w:rsidRPr="008C3E8E" w:rsidRDefault="000F2E64" w:rsidP="00A7709E">
            <w:pPr>
              <w:pStyle w:val="af"/>
            </w:pPr>
          </w:p>
        </w:tc>
        <w:tc>
          <w:tcPr>
            <w:tcW w:w="926" w:type="dxa"/>
            <w:vAlign w:val="center"/>
          </w:tcPr>
          <w:p w14:paraId="45A9A705" w14:textId="77777777" w:rsidR="000F2E64" w:rsidRPr="008C3E8E" w:rsidRDefault="000F2E64" w:rsidP="00A7709E">
            <w:pPr>
              <w:pStyle w:val="af"/>
            </w:pPr>
          </w:p>
        </w:tc>
        <w:tc>
          <w:tcPr>
            <w:tcW w:w="2440" w:type="dxa"/>
            <w:vAlign w:val="center"/>
          </w:tcPr>
          <w:p w14:paraId="18794003" w14:textId="77777777" w:rsidR="000F2E64" w:rsidRPr="008C3E8E" w:rsidRDefault="000F2E64" w:rsidP="00A7709E">
            <w:pPr>
              <w:pStyle w:val="af"/>
            </w:pPr>
          </w:p>
        </w:tc>
      </w:tr>
      <w:tr w:rsidR="000F2E64" w:rsidRPr="008C3E8E" w14:paraId="4A762597" w14:textId="77777777" w:rsidTr="00A7709E">
        <w:trPr>
          <w:trHeight w:val="818"/>
        </w:trPr>
        <w:tc>
          <w:tcPr>
            <w:tcW w:w="667" w:type="dxa"/>
            <w:vAlign w:val="center"/>
          </w:tcPr>
          <w:p w14:paraId="6105D78F" w14:textId="77777777" w:rsidR="000F2E64" w:rsidRPr="008C3E8E" w:rsidRDefault="000F2E64" w:rsidP="00A7709E">
            <w:pPr>
              <w:pStyle w:val="af"/>
            </w:pPr>
          </w:p>
        </w:tc>
        <w:tc>
          <w:tcPr>
            <w:tcW w:w="1797" w:type="dxa"/>
            <w:vAlign w:val="center"/>
          </w:tcPr>
          <w:p w14:paraId="382B6663" w14:textId="77777777" w:rsidR="000F2E64" w:rsidRPr="008C3E8E" w:rsidRDefault="000F2E64" w:rsidP="00A7709E">
            <w:pPr>
              <w:pStyle w:val="af"/>
            </w:pPr>
          </w:p>
        </w:tc>
        <w:tc>
          <w:tcPr>
            <w:tcW w:w="1382" w:type="dxa"/>
            <w:vAlign w:val="center"/>
          </w:tcPr>
          <w:p w14:paraId="7403AAD8" w14:textId="77777777" w:rsidR="000F2E64" w:rsidRPr="008C3E8E" w:rsidRDefault="000F2E64" w:rsidP="00A7709E">
            <w:pPr>
              <w:pStyle w:val="af"/>
            </w:pPr>
          </w:p>
        </w:tc>
        <w:tc>
          <w:tcPr>
            <w:tcW w:w="1159" w:type="dxa"/>
            <w:vAlign w:val="center"/>
          </w:tcPr>
          <w:p w14:paraId="4BBE1A3A" w14:textId="77777777" w:rsidR="000F2E64" w:rsidRPr="008C3E8E" w:rsidRDefault="000F2E64" w:rsidP="00A7709E">
            <w:pPr>
              <w:pStyle w:val="af"/>
            </w:pPr>
          </w:p>
        </w:tc>
        <w:tc>
          <w:tcPr>
            <w:tcW w:w="1159" w:type="dxa"/>
            <w:vAlign w:val="center"/>
          </w:tcPr>
          <w:p w14:paraId="5701035A" w14:textId="77777777" w:rsidR="000F2E64" w:rsidRPr="008C3E8E" w:rsidRDefault="000F2E64" w:rsidP="00A7709E">
            <w:pPr>
              <w:pStyle w:val="af"/>
            </w:pPr>
          </w:p>
        </w:tc>
        <w:tc>
          <w:tcPr>
            <w:tcW w:w="926" w:type="dxa"/>
            <w:vAlign w:val="center"/>
          </w:tcPr>
          <w:p w14:paraId="5CEA7D31" w14:textId="77777777" w:rsidR="000F2E64" w:rsidRPr="008C3E8E" w:rsidRDefault="000F2E64" w:rsidP="00A7709E">
            <w:pPr>
              <w:pStyle w:val="af"/>
            </w:pPr>
          </w:p>
        </w:tc>
        <w:tc>
          <w:tcPr>
            <w:tcW w:w="2440" w:type="dxa"/>
            <w:vAlign w:val="center"/>
          </w:tcPr>
          <w:p w14:paraId="2AD1B76A" w14:textId="77777777" w:rsidR="000F2E64" w:rsidRPr="008C3E8E" w:rsidRDefault="000F2E64" w:rsidP="00A7709E">
            <w:pPr>
              <w:pStyle w:val="af"/>
            </w:pPr>
          </w:p>
        </w:tc>
      </w:tr>
      <w:tr w:rsidR="000F2E64" w:rsidRPr="008C3E8E" w14:paraId="7806ED4F" w14:textId="77777777" w:rsidTr="00A7709E">
        <w:trPr>
          <w:trHeight w:val="818"/>
        </w:trPr>
        <w:tc>
          <w:tcPr>
            <w:tcW w:w="667" w:type="dxa"/>
            <w:vAlign w:val="center"/>
          </w:tcPr>
          <w:p w14:paraId="318CE1A8" w14:textId="77777777" w:rsidR="000F2E64" w:rsidRPr="008C3E8E" w:rsidRDefault="000F2E64" w:rsidP="00A7709E">
            <w:pPr>
              <w:pStyle w:val="af"/>
            </w:pPr>
          </w:p>
        </w:tc>
        <w:tc>
          <w:tcPr>
            <w:tcW w:w="1797" w:type="dxa"/>
            <w:vAlign w:val="center"/>
          </w:tcPr>
          <w:p w14:paraId="04B9AEAB" w14:textId="77777777" w:rsidR="000F2E64" w:rsidRPr="008C3E8E" w:rsidRDefault="000F2E64" w:rsidP="00A7709E">
            <w:pPr>
              <w:pStyle w:val="af"/>
            </w:pPr>
          </w:p>
        </w:tc>
        <w:tc>
          <w:tcPr>
            <w:tcW w:w="1382" w:type="dxa"/>
            <w:vAlign w:val="center"/>
          </w:tcPr>
          <w:p w14:paraId="626E9848" w14:textId="77777777" w:rsidR="000F2E64" w:rsidRPr="008C3E8E" w:rsidRDefault="000F2E64" w:rsidP="00A7709E">
            <w:pPr>
              <w:pStyle w:val="af"/>
            </w:pPr>
          </w:p>
        </w:tc>
        <w:tc>
          <w:tcPr>
            <w:tcW w:w="1159" w:type="dxa"/>
            <w:vAlign w:val="center"/>
          </w:tcPr>
          <w:p w14:paraId="47D4EAE8" w14:textId="77777777" w:rsidR="000F2E64" w:rsidRPr="008C3E8E" w:rsidRDefault="000F2E64" w:rsidP="00A7709E">
            <w:pPr>
              <w:pStyle w:val="af"/>
            </w:pPr>
          </w:p>
        </w:tc>
        <w:tc>
          <w:tcPr>
            <w:tcW w:w="1159" w:type="dxa"/>
            <w:vAlign w:val="center"/>
          </w:tcPr>
          <w:p w14:paraId="4E449D92" w14:textId="77777777" w:rsidR="000F2E64" w:rsidRPr="008C3E8E" w:rsidRDefault="000F2E64" w:rsidP="00A7709E">
            <w:pPr>
              <w:pStyle w:val="af"/>
            </w:pPr>
          </w:p>
        </w:tc>
        <w:tc>
          <w:tcPr>
            <w:tcW w:w="926" w:type="dxa"/>
            <w:vAlign w:val="center"/>
          </w:tcPr>
          <w:p w14:paraId="395DDB55" w14:textId="77777777" w:rsidR="000F2E64" w:rsidRPr="008C3E8E" w:rsidRDefault="000F2E64" w:rsidP="00A7709E">
            <w:pPr>
              <w:pStyle w:val="af"/>
            </w:pPr>
          </w:p>
        </w:tc>
        <w:tc>
          <w:tcPr>
            <w:tcW w:w="2440" w:type="dxa"/>
            <w:vAlign w:val="center"/>
          </w:tcPr>
          <w:p w14:paraId="60B417EE" w14:textId="77777777" w:rsidR="000F2E64" w:rsidRPr="008C3E8E" w:rsidRDefault="000F2E64" w:rsidP="00A7709E">
            <w:pPr>
              <w:pStyle w:val="af"/>
            </w:pPr>
          </w:p>
        </w:tc>
      </w:tr>
      <w:tr w:rsidR="000F2E64" w:rsidRPr="008C3E8E" w14:paraId="4F089BFB" w14:textId="77777777" w:rsidTr="00A7709E">
        <w:trPr>
          <w:trHeight w:val="817"/>
        </w:trPr>
        <w:tc>
          <w:tcPr>
            <w:tcW w:w="667" w:type="dxa"/>
            <w:vAlign w:val="center"/>
          </w:tcPr>
          <w:p w14:paraId="3CCAE676" w14:textId="77777777" w:rsidR="000F2E64" w:rsidRPr="008C3E8E" w:rsidRDefault="000F2E64" w:rsidP="00A7709E">
            <w:pPr>
              <w:pStyle w:val="af"/>
            </w:pPr>
          </w:p>
        </w:tc>
        <w:tc>
          <w:tcPr>
            <w:tcW w:w="1797" w:type="dxa"/>
            <w:vAlign w:val="center"/>
          </w:tcPr>
          <w:p w14:paraId="4EF812F6" w14:textId="77777777" w:rsidR="000F2E64" w:rsidRPr="008C3E8E" w:rsidRDefault="000F2E64" w:rsidP="00A7709E">
            <w:pPr>
              <w:pStyle w:val="af"/>
            </w:pPr>
          </w:p>
        </w:tc>
        <w:tc>
          <w:tcPr>
            <w:tcW w:w="1382" w:type="dxa"/>
            <w:vAlign w:val="center"/>
          </w:tcPr>
          <w:p w14:paraId="1DFC35E5" w14:textId="77777777" w:rsidR="000F2E64" w:rsidRPr="008C3E8E" w:rsidRDefault="000F2E64" w:rsidP="00A7709E">
            <w:pPr>
              <w:pStyle w:val="af"/>
            </w:pPr>
          </w:p>
        </w:tc>
        <w:tc>
          <w:tcPr>
            <w:tcW w:w="1159" w:type="dxa"/>
            <w:vAlign w:val="center"/>
          </w:tcPr>
          <w:p w14:paraId="6FAC5374" w14:textId="77777777" w:rsidR="000F2E64" w:rsidRPr="008C3E8E" w:rsidRDefault="000F2E64" w:rsidP="00A7709E">
            <w:pPr>
              <w:pStyle w:val="af"/>
            </w:pPr>
          </w:p>
        </w:tc>
        <w:tc>
          <w:tcPr>
            <w:tcW w:w="1159" w:type="dxa"/>
            <w:vAlign w:val="center"/>
          </w:tcPr>
          <w:p w14:paraId="410A6AFF" w14:textId="77777777" w:rsidR="000F2E64" w:rsidRPr="008C3E8E" w:rsidRDefault="000F2E64" w:rsidP="00A7709E">
            <w:pPr>
              <w:pStyle w:val="af"/>
            </w:pPr>
          </w:p>
        </w:tc>
        <w:tc>
          <w:tcPr>
            <w:tcW w:w="926" w:type="dxa"/>
            <w:vAlign w:val="center"/>
          </w:tcPr>
          <w:p w14:paraId="47B79B2B" w14:textId="77777777" w:rsidR="000F2E64" w:rsidRPr="008C3E8E" w:rsidRDefault="000F2E64" w:rsidP="00A7709E">
            <w:pPr>
              <w:pStyle w:val="af"/>
            </w:pPr>
          </w:p>
        </w:tc>
        <w:tc>
          <w:tcPr>
            <w:tcW w:w="2440" w:type="dxa"/>
            <w:vAlign w:val="center"/>
          </w:tcPr>
          <w:p w14:paraId="69C894FD" w14:textId="77777777" w:rsidR="000F2E64" w:rsidRPr="008C3E8E" w:rsidRDefault="000F2E64" w:rsidP="00A7709E">
            <w:pPr>
              <w:pStyle w:val="af"/>
            </w:pPr>
          </w:p>
        </w:tc>
      </w:tr>
      <w:tr w:rsidR="000F2E64" w:rsidRPr="008C3E8E" w14:paraId="78AC8196" w14:textId="77777777" w:rsidTr="00A7709E">
        <w:trPr>
          <w:trHeight w:val="818"/>
        </w:trPr>
        <w:tc>
          <w:tcPr>
            <w:tcW w:w="667" w:type="dxa"/>
            <w:vAlign w:val="center"/>
          </w:tcPr>
          <w:p w14:paraId="1854BF82" w14:textId="77777777" w:rsidR="000F2E64" w:rsidRPr="008C3E8E" w:rsidRDefault="000F2E64" w:rsidP="00A7709E">
            <w:pPr>
              <w:pStyle w:val="af"/>
            </w:pPr>
          </w:p>
        </w:tc>
        <w:tc>
          <w:tcPr>
            <w:tcW w:w="1797" w:type="dxa"/>
            <w:vAlign w:val="center"/>
          </w:tcPr>
          <w:p w14:paraId="0643911B" w14:textId="77777777" w:rsidR="000F2E64" w:rsidRPr="008C3E8E" w:rsidRDefault="000F2E64" w:rsidP="00A7709E">
            <w:pPr>
              <w:pStyle w:val="af"/>
            </w:pPr>
          </w:p>
        </w:tc>
        <w:tc>
          <w:tcPr>
            <w:tcW w:w="1382" w:type="dxa"/>
            <w:vAlign w:val="center"/>
          </w:tcPr>
          <w:p w14:paraId="69227918" w14:textId="77777777" w:rsidR="000F2E64" w:rsidRPr="008C3E8E" w:rsidRDefault="000F2E64" w:rsidP="00A7709E">
            <w:pPr>
              <w:pStyle w:val="af"/>
            </w:pPr>
          </w:p>
        </w:tc>
        <w:tc>
          <w:tcPr>
            <w:tcW w:w="1159" w:type="dxa"/>
            <w:vAlign w:val="center"/>
          </w:tcPr>
          <w:p w14:paraId="6A8C8813" w14:textId="77777777" w:rsidR="000F2E64" w:rsidRPr="008C3E8E" w:rsidRDefault="000F2E64" w:rsidP="00A7709E">
            <w:pPr>
              <w:pStyle w:val="af"/>
            </w:pPr>
          </w:p>
        </w:tc>
        <w:tc>
          <w:tcPr>
            <w:tcW w:w="1159" w:type="dxa"/>
            <w:vAlign w:val="center"/>
          </w:tcPr>
          <w:p w14:paraId="2C4D327F" w14:textId="77777777" w:rsidR="000F2E64" w:rsidRPr="008C3E8E" w:rsidRDefault="000F2E64" w:rsidP="00A7709E">
            <w:pPr>
              <w:pStyle w:val="af"/>
            </w:pPr>
          </w:p>
        </w:tc>
        <w:tc>
          <w:tcPr>
            <w:tcW w:w="926" w:type="dxa"/>
            <w:vAlign w:val="center"/>
          </w:tcPr>
          <w:p w14:paraId="2896F3B3" w14:textId="77777777" w:rsidR="000F2E64" w:rsidRPr="008C3E8E" w:rsidRDefault="000F2E64" w:rsidP="00A7709E">
            <w:pPr>
              <w:pStyle w:val="af"/>
            </w:pPr>
          </w:p>
        </w:tc>
        <w:tc>
          <w:tcPr>
            <w:tcW w:w="2440" w:type="dxa"/>
            <w:vAlign w:val="center"/>
          </w:tcPr>
          <w:p w14:paraId="420FF165" w14:textId="77777777" w:rsidR="000F2E64" w:rsidRPr="008C3E8E" w:rsidRDefault="000F2E64" w:rsidP="00A7709E">
            <w:pPr>
              <w:pStyle w:val="af"/>
            </w:pPr>
          </w:p>
        </w:tc>
      </w:tr>
      <w:tr w:rsidR="000F2E64" w:rsidRPr="008C3E8E" w14:paraId="1868DC64" w14:textId="77777777" w:rsidTr="00A7709E">
        <w:trPr>
          <w:trHeight w:val="818"/>
        </w:trPr>
        <w:tc>
          <w:tcPr>
            <w:tcW w:w="667" w:type="dxa"/>
            <w:vAlign w:val="center"/>
          </w:tcPr>
          <w:p w14:paraId="0CF445CA" w14:textId="77777777" w:rsidR="000F2E64" w:rsidRPr="008C3E8E" w:rsidRDefault="000F2E64" w:rsidP="00A7709E">
            <w:pPr>
              <w:pStyle w:val="af"/>
            </w:pPr>
          </w:p>
        </w:tc>
        <w:tc>
          <w:tcPr>
            <w:tcW w:w="1797" w:type="dxa"/>
            <w:vAlign w:val="center"/>
          </w:tcPr>
          <w:p w14:paraId="1226183F" w14:textId="77777777" w:rsidR="000F2E64" w:rsidRPr="008C3E8E" w:rsidRDefault="000F2E64" w:rsidP="00A7709E">
            <w:pPr>
              <w:pStyle w:val="af"/>
            </w:pPr>
          </w:p>
        </w:tc>
        <w:tc>
          <w:tcPr>
            <w:tcW w:w="1382" w:type="dxa"/>
            <w:vAlign w:val="center"/>
          </w:tcPr>
          <w:p w14:paraId="5A7CF5C3" w14:textId="77777777" w:rsidR="000F2E64" w:rsidRPr="008C3E8E" w:rsidRDefault="000F2E64" w:rsidP="00A7709E">
            <w:pPr>
              <w:pStyle w:val="af"/>
            </w:pPr>
          </w:p>
        </w:tc>
        <w:tc>
          <w:tcPr>
            <w:tcW w:w="1159" w:type="dxa"/>
            <w:vAlign w:val="center"/>
          </w:tcPr>
          <w:p w14:paraId="06ED219F" w14:textId="77777777" w:rsidR="000F2E64" w:rsidRPr="008C3E8E" w:rsidRDefault="000F2E64" w:rsidP="00A7709E">
            <w:pPr>
              <w:pStyle w:val="af"/>
            </w:pPr>
          </w:p>
        </w:tc>
        <w:tc>
          <w:tcPr>
            <w:tcW w:w="1159" w:type="dxa"/>
            <w:vAlign w:val="center"/>
          </w:tcPr>
          <w:p w14:paraId="522F73D4" w14:textId="77777777" w:rsidR="000F2E64" w:rsidRPr="008C3E8E" w:rsidRDefault="000F2E64" w:rsidP="00A7709E">
            <w:pPr>
              <w:pStyle w:val="af"/>
            </w:pPr>
          </w:p>
        </w:tc>
        <w:tc>
          <w:tcPr>
            <w:tcW w:w="926" w:type="dxa"/>
            <w:vAlign w:val="center"/>
          </w:tcPr>
          <w:p w14:paraId="017B6629" w14:textId="77777777" w:rsidR="000F2E64" w:rsidRPr="008C3E8E" w:rsidRDefault="000F2E64" w:rsidP="00A7709E">
            <w:pPr>
              <w:pStyle w:val="af"/>
            </w:pPr>
          </w:p>
        </w:tc>
        <w:tc>
          <w:tcPr>
            <w:tcW w:w="2440" w:type="dxa"/>
            <w:vAlign w:val="center"/>
          </w:tcPr>
          <w:p w14:paraId="760AD3B6" w14:textId="77777777" w:rsidR="000F2E64" w:rsidRPr="008C3E8E" w:rsidRDefault="000F2E64" w:rsidP="00A7709E">
            <w:pPr>
              <w:pStyle w:val="af"/>
            </w:pPr>
          </w:p>
        </w:tc>
      </w:tr>
      <w:tr w:rsidR="000F2E64" w:rsidRPr="008C3E8E" w14:paraId="1E8873A9" w14:textId="77777777" w:rsidTr="00A7709E">
        <w:trPr>
          <w:trHeight w:val="818"/>
        </w:trPr>
        <w:tc>
          <w:tcPr>
            <w:tcW w:w="667" w:type="dxa"/>
            <w:vAlign w:val="center"/>
          </w:tcPr>
          <w:p w14:paraId="09DB9D4E" w14:textId="77777777" w:rsidR="000F2E64" w:rsidRPr="008C3E8E" w:rsidRDefault="000F2E64" w:rsidP="00A7709E">
            <w:pPr>
              <w:pStyle w:val="af"/>
            </w:pPr>
          </w:p>
        </w:tc>
        <w:tc>
          <w:tcPr>
            <w:tcW w:w="1797" w:type="dxa"/>
            <w:vAlign w:val="center"/>
          </w:tcPr>
          <w:p w14:paraId="492E7CEC" w14:textId="77777777" w:rsidR="000F2E64" w:rsidRPr="008C3E8E" w:rsidRDefault="000F2E64" w:rsidP="00A7709E">
            <w:pPr>
              <w:pStyle w:val="af"/>
            </w:pPr>
          </w:p>
        </w:tc>
        <w:tc>
          <w:tcPr>
            <w:tcW w:w="1382" w:type="dxa"/>
            <w:vAlign w:val="center"/>
          </w:tcPr>
          <w:p w14:paraId="177B3D6F" w14:textId="77777777" w:rsidR="000F2E64" w:rsidRPr="008C3E8E" w:rsidRDefault="000F2E64" w:rsidP="00A7709E">
            <w:pPr>
              <w:pStyle w:val="af"/>
            </w:pPr>
          </w:p>
        </w:tc>
        <w:tc>
          <w:tcPr>
            <w:tcW w:w="1159" w:type="dxa"/>
            <w:vAlign w:val="center"/>
          </w:tcPr>
          <w:p w14:paraId="6DF07AAD" w14:textId="77777777" w:rsidR="000F2E64" w:rsidRPr="008C3E8E" w:rsidRDefault="000F2E64" w:rsidP="00A7709E">
            <w:pPr>
              <w:pStyle w:val="af"/>
            </w:pPr>
          </w:p>
        </w:tc>
        <w:tc>
          <w:tcPr>
            <w:tcW w:w="1159" w:type="dxa"/>
            <w:vAlign w:val="center"/>
          </w:tcPr>
          <w:p w14:paraId="3D9F3742" w14:textId="77777777" w:rsidR="000F2E64" w:rsidRPr="008C3E8E" w:rsidRDefault="000F2E64" w:rsidP="00A7709E">
            <w:pPr>
              <w:pStyle w:val="af"/>
            </w:pPr>
          </w:p>
        </w:tc>
        <w:tc>
          <w:tcPr>
            <w:tcW w:w="926" w:type="dxa"/>
            <w:vAlign w:val="center"/>
          </w:tcPr>
          <w:p w14:paraId="2017B4EC" w14:textId="77777777" w:rsidR="000F2E64" w:rsidRPr="008C3E8E" w:rsidRDefault="000F2E64" w:rsidP="00A7709E">
            <w:pPr>
              <w:pStyle w:val="af"/>
            </w:pPr>
          </w:p>
        </w:tc>
        <w:tc>
          <w:tcPr>
            <w:tcW w:w="2440" w:type="dxa"/>
            <w:vAlign w:val="center"/>
          </w:tcPr>
          <w:p w14:paraId="48848253" w14:textId="77777777" w:rsidR="000F2E64" w:rsidRPr="008C3E8E" w:rsidRDefault="000F2E64" w:rsidP="00A7709E">
            <w:pPr>
              <w:pStyle w:val="af"/>
            </w:pPr>
          </w:p>
        </w:tc>
      </w:tr>
      <w:tr w:rsidR="000F2E64" w:rsidRPr="008C3E8E" w14:paraId="06754A8E" w14:textId="77777777" w:rsidTr="00A7709E">
        <w:trPr>
          <w:trHeight w:val="818"/>
        </w:trPr>
        <w:tc>
          <w:tcPr>
            <w:tcW w:w="667" w:type="dxa"/>
            <w:vAlign w:val="center"/>
          </w:tcPr>
          <w:p w14:paraId="73C9D523" w14:textId="77777777" w:rsidR="000F2E64" w:rsidRPr="008C3E8E" w:rsidRDefault="000F2E64" w:rsidP="00A7709E">
            <w:pPr>
              <w:pStyle w:val="af"/>
            </w:pPr>
          </w:p>
        </w:tc>
        <w:tc>
          <w:tcPr>
            <w:tcW w:w="1797" w:type="dxa"/>
            <w:vAlign w:val="center"/>
          </w:tcPr>
          <w:p w14:paraId="21028924" w14:textId="77777777" w:rsidR="000F2E64" w:rsidRPr="008C3E8E" w:rsidRDefault="000F2E64" w:rsidP="00A7709E">
            <w:pPr>
              <w:pStyle w:val="af"/>
            </w:pPr>
          </w:p>
        </w:tc>
        <w:tc>
          <w:tcPr>
            <w:tcW w:w="1382" w:type="dxa"/>
            <w:vAlign w:val="center"/>
          </w:tcPr>
          <w:p w14:paraId="7953F36E" w14:textId="77777777" w:rsidR="000F2E64" w:rsidRPr="008C3E8E" w:rsidRDefault="000F2E64" w:rsidP="00A7709E">
            <w:pPr>
              <w:pStyle w:val="af"/>
            </w:pPr>
          </w:p>
        </w:tc>
        <w:tc>
          <w:tcPr>
            <w:tcW w:w="1159" w:type="dxa"/>
            <w:vAlign w:val="center"/>
          </w:tcPr>
          <w:p w14:paraId="24AEBC7F" w14:textId="77777777" w:rsidR="000F2E64" w:rsidRPr="008C3E8E" w:rsidRDefault="000F2E64" w:rsidP="00A7709E">
            <w:pPr>
              <w:pStyle w:val="af"/>
            </w:pPr>
          </w:p>
        </w:tc>
        <w:tc>
          <w:tcPr>
            <w:tcW w:w="1159" w:type="dxa"/>
            <w:vAlign w:val="center"/>
          </w:tcPr>
          <w:p w14:paraId="5E821F97" w14:textId="77777777" w:rsidR="000F2E64" w:rsidRPr="008C3E8E" w:rsidRDefault="000F2E64" w:rsidP="00A7709E">
            <w:pPr>
              <w:pStyle w:val="af"/>
            </w:pPr>
          </w:p>
        </w:tc>
        <w:tc>
          <w:tcPr>
            <w:tcW w:w="926" w:type="dxa"/>
            <w:vAlign w:val="center"/>
          </w:tcPr>
          <w:p w14:paraId="4102BA53" w14:textId="77777777" w:rsidR="000F2E64" w:rsidRPr="008C3E8E" w:rsidRDefault="000F2E64" w:rsidP="00A7709E">
            <w:pPr>
              <w:pStyle w:val="af"/>
            </w:pPr>
          </w:p>
        </w:tc>
        <w:tc>
          <w:tcPr>
            <w:tcW w:w="2440" w:type="dxa"/>
            <w:vAlign w:val="center"/>
          </w:tcPr>
          <w:p w14:paraId="20B2CD28" w14:textId="77777777" w:rsidR="000F2E64" w:rsidRPr="008C3E8E" w:rsidRDefault="000F2E64" w:rsidP="00A7709E">
            <w:pPr>
              <w:pStyle w:val="af"/>
            </w:pPr>
          </w:p>
        </w:tc>
      </w:tr>
      <w:tr w:rsidR="000F2E64" w:rsidRPr="008C3E8E" w14:paraId="1FEEE1DE" w14:textId="77777777" w:rsidTr="00A7709E">
        <w:trPr>
          <w:trHeight w:val="818"/>
        </w:trPr>
        <w:tc>
          <w:tcPr>
            <w:tcW w:w="667" w:type="dxa"/>
            <w:vAlign w:val="center"/>
          </w:tcPr>
          <w:p w14:paraId="5CB9E6F3" w14:textId="77777777" w:rsidR="000F2E64" w:rsidRPr="008C3E8E" w:rsidRDefault="000F2E64" w:rsidP="00A7709E">
            <w:pPr>
              <w:pStyle w:val="af"/>
            </w:pPr>
          </w:p>
        </w:tc>
        <w:tc>
          <w:tcPr>
            <w:tcW w:w="1797" w:type="dxa"/>
            <w:vAlign w:val="center"/>
          </w:tcPr>
          <w:p w14:paraId="62DDEF69" w14:textId="77777777" w:rsidR="000F2E64" w:rsidRPr="008C3E8E" w:rsidRDefault="000F2E64" w:rsidP="00A7709E">
            <w:pPr>
              <w:pStyle w:val="af"/>
            </w:pPr>
          </w:p>
        </w:tc>
        <w:tc>
          <w:tcPr>
            <w:tcW w:w="1382" w:type="dxa"/>
            <w:vAlign w:val="center"/>
          </w:tcPr>
          <w:p w14:paraId="77368800" w14:textId="77777777" w:rsidR="000F2E64" w:rsidRPr="008C3E8E" w:rsidRDefault="000F2E64" w:rsidP="00A7709E">
            <w:pPr>
              <w:pStyle w:val="af"/>
            </w:pPr>
          </w:p>
        </w:tc>
        <w:tc>
          <w:tcPr>
            <w:tcW w:w="1159" w:type="dxa"/>
            <w:vAlign w:val="center"/>
          </w:tcPr>
          <w:p w14:paraId="020C67AF" w14:textId="77777777" w:rsidR="000F2E64" w:rsidRPr="008C3E8E" w:rsidRDefault="000F2E64" w:rsidP="00A7709E">
            <w:pPr>
              <w:pStyle w:val="af"/>
            </w:pPr>
          </w:p>
        </w:tc>
        <w:tc>
          <w:tcPr>
            <w:tcW w:w="1159" w:type="dxa"/>
            <w:vAlign w:val="center"/>
          </w:tcPr>
          <w:p w14:paraId="30F24578" w14:textId="77777777" w:rsidR="000F2E64" w:rsidRPr="008C3E8E" w:rsidRDefault="000F2E64" w:rsidP="00A7709E">
            <w:pPr>
              <w:pStyle w:val="af"/>
            </w:pPr>
          </w:p>
        </w:tc>
        <w:tc>
          <w:tcPr>
            <w:tcW w:w="926" w:type="dxa"/>
            <w:vAlign w:val="center"/>
          </w:tcPr>
          <w:p w14:paraId="595FDC78" w14:textId="77777777" w:rsidR="000F2E64" w:rsidRPr="008C3E8E" w:rsidRDefault="000F2E64" w:rsidP="00A7709E">
            <w:pPr>
              <w:pStyle w:val="af"/>
            </w:pPr>
          </w:p>
        </w:tc>
        <w:tc>
          <w:tcPr>
            <w:tcW w:w="2440" w:type="dxa"/>
            <w:vAlign w:val="center"/>
          </w:tcPr>
          <w:p w14:paraId="4D99CA33" w14:textId="77777777" w:rsidR="000F2E64" w:rsidRPr="008C3E8E" w:rsidRDefault="000F2E64" w:rsidP="00A7709E">
            <w:pPr>
              <w:pStyle w:val="af"/>
            </w:pPr>
          </w:p>
        </w:tc>
      </w:tr>
    </w:tbl>
    <w:p w14:paraId="2A5BC53C" w14:textId="77777777" w:rsidR="000F2E64" w:rsidRPr="008C3E8E" w:rsidRDefault="000F2E64" w:rsidP="000F2E64">
      <w:pPr>
        <w:pStyle w:val="a6"/>
        <w:tabs>
          <w:tab w:val="left" w:pos="5320"/>
        </w:tabs>
        <w:spacing w:beforeLines="150" w:before="360"/>
      </w:pPr>
      <w:r w:rsidRPr="008C3E8E">
        <w:t>投标人授权代表签字：</w:t>
      </w:r>
      <w:r w:rsidRPr="008C3E8E">
        <w:t>_________________</w:t>
      </w:r>
      <w:r w:rsidRPr="008C3E8E">
        <w:tab/>
      </w:r>
      <w:r w:rsidR="008A2DCA" w:rsidRPr="008C3E8E">
        <w:t>投标人</w:t>
      </w:r>
      <w:r w:rsidRPr="008C3E8E">
        <w:t>公章：</w:t>
      </w:r>
      <w:r w:rsidRPr="008C3E8E">
        <w:t>_________________</w:t>
      </w:r>
    </w:p>
    <w:p w14:paraId="1DAA627F" w14:textId="77777777" w:rsidR="000F2E64" w:rsidRPr="008C3E8E" w:rsidRDefault="000F2E64" w:rsidP="000F2E64">
      <w:pPr>
        <w:pStyle w:val="a6"/>
      </w:pPr>
    </w:p>
    <w:p w14:paraId="2C91517E" w14:textId="77777777" w:rsidR="000F2E64" w:rsidRDefault="000F2E64" w:rsidP="000F2E64">
      <w:pPr>
        <w:pStyle w:val="af1"/>
      </w:pPr>
      <w:r w:rsidRPr="008C3E8E">
        <w:t>注：</w:t>
      </w:r>
      <w:r w:rsidR="00C05412" w:rsidRPr="008C3E8E">
        <w:t>投标人应对照招标文件</w:t>
      </w:r>
      <w:r w:rsidR="00C05412" w:rsidRPr="008C3E8E">
        <w:rPr>
          <w:rStyle w:val="2Char"/>
          <w:rFonts w:ascii="Times New Roman"/>
        </w:rPr>
        <w:t>技术规格</w:t>
      </w:r>
      <w:r w:rsidR="00767E01">
        <w:t>，逐条说明所提供货物</w:t>
      </w:r>
      <w:r w:rsidR="00767E01">
        <w:rPr>
          <w:rFonts w:hint="eastAsia"/>
        </w:rPr>
        <w:t>及</w:t>
      </w:r>
      <w:r w:rsidR="00C05412" w:rsidRPr="008C3E8E">
        <w:t>服务已对招标文件的</w:t>
      </w:r>
      <w:r w:rsidR="00C05412" w:rsidRPr="008C3E8E">
        <w:rPr>
          <w:rStyle w:val="2Char"/>
          <w:rFonts w:ascii="Times New Roman"/>
        </w:rPr>
        <w:t>技术规格</w:t>
      </w:r>
      <w:r w:rsidR="00C05412" w:rsidRPr="008C3E8E">
        <w:t>做出了实质性的响应，并申明与</w:t>
      </w:r>
      <w:r w:rsidR="00C05412" w:rsidRPr="008C3E8E">
        <w:rPr>
          <w:rStyle w:val="2Char"/>
          <w:rFonts w:ascii="Times New Roman"/>
        </w:rPr>
        <w:t>技术规格</w:t>
      </w:r>
      <w:r w:rsidR="00C05412" w:rsidRPr="008C3E8E">
        <w:t>条文的偏差和例外。特别对有具体参数要求的指标，投标人必须提供所投设备的具体参数值</w:t>
      </w:r>
      <w:r w:rsidRPr="008C3E8E">
        <w:t>。</w:t>
      </w:r>
    </w:p>
    <w:p w14:paraId="5DF020D2" w14:textId="77777777" w:rsidR="008B7B66" w:rsidRPr="008C3E8E" w:rsidRDefault="008B7B66" w:rsidP="000F2E64">
      <w:pPr>
        <w:pStyle w:val="af1"/>
      </w:pPr>
    </w:p>
    <w:p w14:paraId="6027EE28" w14:textId="77777777" w:rsidR="009E7999" w:rsidRPr="008C3E8E" w:rsidRDefault="009E7999" w:rsidP="00212DD5">
      <w:pPr>
        <w:pStyle w:val="flName"/>
        <w:rPr>
          <w:rFonts w:ascii="Times New Roman"/>
        </w:rPr>
      </w:pPr>
      <w:r w:rsidRPr="008C3E8E">
        <w:rPr>
          <w:rFonts w:ascii="Times New Roman"/>
          <w:u w:val="single"/>
        </w:rPr>
        <w:br w:type="page"/>
      </w:r>
      <w:bookmarkStart w:id="753" w:name="_Toc302374211"/>
      <w:bookmarkStart w:id="754" w:name="_Toc389457534"/>
      <w:bookmarkStart w:id="755" w:name="_Toc389653606"/>
      <w:bookmarkStart w:id="756" w:name="_Toc450211812"/>
      <w:bookmarkStart w:id="757" w:name="_Toc491700935"/>
      <w:bookmarkStart w:id="758" w:name="_Toc495406868"/>
      <w:bookmarkStart w:id="759" w:name="_Toc503130415"/>
      <w:bookmarkStart w:id="760" w:name="_Toc503130738"/>
      <w:bookmarkStart w:id="761" w:name="_Toc503130799"/>
      <w:bookmarkStart w:id="762" w:name="_Toc512602456"/>
      <w:bookmarkStart w:id="763" w:name="_Toc5116275"/>
      <w:bookmarkStart w:id="764" w:name="_Toc62635368"/>
      <w:r w:rsidRPr="008C3E8E">
        <w:rPr>
          <w:rFonts w:ascii="Times New Roman"/>
        </w:rPr>
        <w:lastRenderedPageBreak/>
        <w:t>商务条款响应</w:t>
      </w:r>
      <w:r w:rsidRPr="008C3E8E">
        <w:rPr>
          <w:rFonts w:ascii="Times New Roman"/>
        </w:rPr>
        <w:t>/</w:t>
      </w:r>
      <w:r w:rsidRPr="008C3E8E">
        <w:rPr>
          <w:rFonts w:ascii="Times New Roman"/>
        </w:rPr>
        <w:t>偏离表</w:t>
      </w:r>
      <w:bookmarkEnd w:id="753"/>
      <w:bookmarkEnd w:id="754"/>
      <w:bookmarkEnd w:id="755"/>
      <w:bookmarkEnd w:id="756"/>
      <w:bookmarkEnd w:id="757"/>
      <w:bookmarkEnd w:id="758"/>
      <w:bookmarkEnd w:id="759"/>
      <w:bookmarkEnd w:id="760"/>
      <w:bookmarkEnd w:id="761"/>
      <w:bookmarkEnd w:id="762"/>
      <w:bookmarkEnd w:id="763"/>
      <w:bookmarkEnd w:id="764"/>
    </w:p>
    <w:p w14:paraId="76E85483" w14:textId="77777777" w:rsidR="000F2E64" w:rsidRPr="008C3E8E" w:rsidRDefault="000F2E64" w:rsidP="000F2E64">
      <w:pPr>
        <w:pStyle w:val="a6"/>
      </w:pPr>
      <w:r w:rsidRPr="008C3E8E">
        <w:t>包件号：</w:t>
      </w:r>
      <w:r w:rsidRPr="008C3E8E">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6"/>
        <w:gridCol w:w="1637"/>
        <w:gridCol w:w="2757"/>
        <w:gridCol w:w="2757"/>
        <w:gridCol w:w="1673"/>
      </w:tblGrid>
      <w:tr w:rsidR="000F2E64" w:rsidRPr="008C3E8E" w14:paraId="60306C30" w14:textId="77777777" w:rsidTr="00A7709E">
        <w:trPr>
          <w:trHeight w:val="817"/>
          <w:tblHeader/>
        </w:trPr>
        <w:tc>
          <w:tcPr>
            <w:tcW w:w="667" w:type="dxa"/>
            <w:tcBorders>
              <w:top w:val="single" w:sz="12" w:space="0" w:color="auto"/>
              <w:bottom w:val="double" w:sz="6" w:space="0" w:color="auto"/>
            </w:tcBorders>
            <w:vAlign w:val="center"/>
          </w:tcPr>
          <w:p w14:paraId="49FF1994"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序号</w:t>
            </w:r>
          </w:p>
        </w:tc>
        <w:tc>
          <w:tcPr>
            <w:tcW w:w="1643" w:type="dxa"/>
            <w:tcBorders>
              <w:top w:val="single" w:sz="12" w:space="0" w:color="auto"/>
              <w:bottom w:val="double" w:sz="6" w:space="0" w:color="auto"/>
            </w:tcBorders>
            <w:vAlign w:val="center"/>
          </w:tcPr>
          <w:p w14:paraId="5A85237F"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招标文件条目号</w:t>
            </w:r>
          </w:p>
        </w:tc>
        <w:tc>
          <w:tcPr>
            <w:tcW w:w="2770" w:type="dxa"/>
            <w:tcBorders>
              <w:top w:val="single" w:sz="12" w:space="0" w:color="auto"/>
              <w:bottom w:val="double" w:sz="6" w:space="0" w:color="auto"/>
            </w:tcBorders>
            <w:vAlign w:val="center"/>
          </w:tcPr>
          <w:p w14:paraId="40AFAC15"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招标文件的商务条款</w:t>
            </w:r>
          </w:p>
        </w:tc>
        <w:tc>
          <w:tcPr>
            <w:tcW w:w="2770" w:type="dxa"/>
            <w:tcBorders>
              <w:top w:val="single" w:sz="12" w:space="0" w:color="auto"/>
              <w:bottom w:val="double" w:sz="6" w:space="0" w:color="auto"/>
            </w:tcBorders>
            <w:vAlign w:val="center"/>
          </w:tcPr>
          <w:p w14:paraId="2E697F84"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投标文件的商务条款</w:t>
            </w:r>
          </w:p>
        </w:tc>
        <w:tc>
          <w:tcPr>
            <w:tcW w:w="1680" w:type="dxa"/>
            <w:tcBorders>
              <w:top w:val="single" w:sz="12" w:space="0" w:color="auto"/>
              <w:bottom w:val="double" w:sz="6" w:space="0" w:color="auto"/>
            </w:tcBorders>
            <w:vAlign w:val="center"/>
          </w:tcPr>
          <w:p w14:paraId="204DB549" w14:textId="77777777" w:rsidR="000F2E64" w:rsidRPr="008C3E8E" w:rsidRDefault="000F2E64" w:rsidP="00A7709E">
            <w:pPr>
              <w:pStyle w:val="ad"/>
              <w:ind w:left="72" w:right="72"/>
              <w:rPr>
                <w:rFonts w:ascii="Times New Roman" w:hAnsi="Times New Roman"/>
                <w:lang w:val="en-US" w:eastAsia="zh-CN"/>
              </w:rPr>
            </w:pPr>
            <w:r w:rsidRPr="008C3E8E">
              <w:rPr>
                <w:rFonts w:ascii="Times New Roman" w:hAnsi="Times New Roman"/>
                <w:lang w:val="en-US" w:eastAsia="zh-CN"/>
              </w:rPr>
              <w:t>说明</w:t>
            </w:r>
          </w:p>
        </w:tc>
      </w:tr>
      <w:tr w:rsidR="000F2E64" w:rsidRPr="008C3E8E" w14:paraId="36E203D9" w14:textId="77777777" w:rsidTr="00A7709E">
        <w:trPr>
          <w:trHeight w:val="818"/>
        </w:trPr>
        <w:tc>
          <w:tcPr>
            <w:tcW w:w="667" w:type="dxa"/>
            <w:tcBorders>
              <w:top w:val="double" w:sz="6" w:space="0" w:color="auto"/>
            </w:tcBorders>
            <w:vAlign w:val="center"/>
          </w:tcPr>
          <w:p w14:paraId="3CB34FE5" w14:textId="77777777" w:rsidR="000F2E64" w:rsidRPr="008C3E8E" w:rsidRDefault="000F2E64" w:rsidP="00A7709E">
            <w:pPr>
              <w:pStyle w:val="af"/>
            </w:pPr>
          </w:p>
        </w:tc>
        <w:tc>
          <w:tcPr>
            <w:tcW w:w="1643" w:type="dxa"/>
            <w:tcBorders>
              <w:top w:val="double" w:sz="6" w:space="0" w:color="auto"/>
            </w:tcBorders>
            <w:vAlign w:val="center"/>
          </w:tcPr>
          <w:p w14:paraId="460CD198" w14:textId="77777777" w:rsidR="000F2E64" w:rsidRPr="008C3E8E" w:rsidRDefault="000F2E64" w:rsidP="00A7709E">
            <w:pPr>
              <w:pStyle w:val="af"/>
            </w:pPr>
          </w:p>
        </w:tc>
        <w:tc>
          <w:tcPr>
            <w:tcW w:w="2770" w:type="dxa"/>
            <w:tcBorders>
              <w:top w:val="double" w:sz="6" w:space="0" w:color="auto"/>
            </w:tcBorders>
            <w:vAlign w:val="center"/>
          </w:tcPr>
          <w:p w14:paraId="74D1800B" w14:textId="77777777" w:rsidR="000F2E64" w:rsidRPr="008C3E8E" w:rsidRDefault="000F2E64" w:rsidP="00A7709E">
            <w:pPr>
              <w:pStyle w:val="af"/>
            </w:pPr>
          </w:p>
        </w:tc>
        <w:tc>
          <w:tcPr>
            <w:tcW w:w="2770" w:type="dxa"/>
            <w:tcBorders>
              <w:top w:val="double" w:sz="6" w:space="0" w:color="auto"/>
            </w:tcBorders>
            <w:vAlign w:val="center"/>
          </w:tcPr>
          <w:p w14:paraId="242A1F4F" w14:textId="77777777" w:rsidR="000F2E64" w:rsidRPr="008C3E8E" w:rsidRDefault="000F2E64" w:rsidP="00A7709E">
            <w:pPr>
              <w:pStyle w:val="af"/>
            </w:pPr>
          </w:p>
        </w:tc>
        <w:tc>
          <w:tcPr>
            <w:tcW w:w="1680" w:type="dxa"/>
            <w:tcBorders>
              <w:top w:val="double" w:sz="6" w:space="0" w:color="auto"/>
            </w:tcBorders>
            <w:vAlign w:val="center"/>
          </w:tcPr>
          <w:p w14:paraId="7EFFD02B" w14:textId="77777777" w:rsidR="000F2E64" w:rsidRPr="008C3E8E" w:rsidRDefault="000F2E64" w:rsidP="00A7709E">
            <w:pPr>
              <w:pStyle w:val="af"/>
            </w:pPr>
          </w:p>
        </w:tc>
      </w:tr>
      <w:tr w:rsidR="000F2E64" w:rsidRPr="008C3E8E" w14:paraId="4BFC6FD6" w14:textId="77777777" w:rsidTr="00A7709E">
        <w:trPr>
          <w:trHeight w:val="818"/>
        </w:trPr>
        <w:tc>
          <w:tcPr>
            <w:tcW w:w="667" w:type="dxa"/>
            <w:vAlign w:val="center"/>
          </w:tcPr>
          <w:p w14:paraId="17BA69FC" w14:textId="77777777" w:rsidR="000F2E64" w:rsidRPr="008C3E8E" w:rsidRDefault="000F2E64" w:rsidP="00A7709E">
            <w:pPr>
              <w:pStyle w:val="af"/>
            </w:pPr>
          </w:p>
        </w:tc>
        <w:tc>
          <w:tcPr>
            <w:tcW w:w="1643" w:type="dxa"/>
            <w:vAlign w:val="center"/>
          </w:tcPr>
          <w:p w14:paraId="6580AD54" w14:textId="77777777" w:rsidR="000F2E64" w:rsidRPr="008C3E8E" w:rsidRDefault="000F2E64" w:rsidP="00A7709E">
            <w:pPr>
              <w:pStyle w:val="af"/>
            </w:pPr>
          </w:p>
        </w:tc>
        <w:tc>
          <w:tcPr>
            <w:tcW w:w="2770" w:type="dxa"/>
            <w:vAlign w:val="center"/>
          </w:tcPr>
          <w:p w14:paraId="148665FB" w14:textId="77777777" w:rsidR="000F2E64" w:rsidRPr="008C3E8E" w:rsidRDefault="000F2E64" w:rsidP="00A7709E">
            <w:pPr>
              <w:pStyle w:val="af"/>
            </w:pPr>
          </w:p>
        </w:tc>
        <w:tc>
          <w:tcPr>
            <w:tcW w:w="2770" w:type="dxa"/>
            <w:vAlign w:val="center"/>
          </w:tcPr>
          <w:p w14:paraId="03030855" w14:textId="77777777" w:rsidR="000F2E64" w:rsidRPr="008C3E8E" w:rsidRDefault="000F2E64" w:rsidP="00A7709E">
            <w:pPr>
              <w:pStyle w:val="af"/>
            </w:pPr>
          </w:p>
        </w:tc>
        <w:tc>
          <w:tcPr>
            <w:tcW w:w="1680" w:type="dxa"/>
            <w:vAlign w:val="center"/>
          </w:tcPr>
          <w:p w14:paraId="2663568F" w14:textId="77777777" w:rsidR="000F2E64" w:rsidRPr="008C3E8E" w:rsidRDefault="000F2E64" w:rsidP="00A7709E">
            <w:pPr>
              <w:pStyle w:val="af"/>
            </w:pPr>
          </w:p>
        </w:tc>
      </w:tr>
      <w:tr w:rsidR="000F2E64" w:rsidRPr="008C3E8E" w14:paraId="0E915BC7" w14:textId="77777777" w:rsidTr="00A7709E">
        <w:trPr>
          <w:trHeight w:val="818"/>
        </w:trPr>
        <w:tc>
          <w:tcPr>
            <w:tcW w:w="667" w:type="dxa"/>
            <w:vAlign w:val="center"/>
          </w:tcPr>
          <w:p w14:paraId="2E5B44F4" w14:textId="77777777" w:rsidR="000F2E64" w:rsidRPr="008C3E8E" w:rsidRDefault="000F2E64" w:rsidP="00A7709E">
            <w:pPr>
              <w:pStyle w:val="af"/>
            </w:pPr>
          </w:p>
        </w:tc>
        <w:tc>
          <w:tcPr>
            <w:tcW w:w="1643" w:type="dxa"/>
            <w:vAlign w:val="center"/>
          </w:tcPr>
          <w:p w14:paraId="7E7100CE" w14:textId="77777777" w:rsidR="000F2E64" w:rsidRPr="008C3E8E" w:rsidRDefault="000F2E64" w:rsidP="00A7709E">
            <w:pPr>
              <w:pStyle w:val="af"/>
            </w:pPr>
          </w:p>
        </w:tc>
        <w:tc>
          <w:tcPr>
            <w:tcW w:w="2770" w:type="dxa"/>
            <w:vAlign w:val="center"/>
          </w:tcPr>
          <w:p w14:paraId="5038D991" w14:textId="77777777" w:rsidR="000F2E64" w:rsidRPr="008C3E8E" w:rsidRDefault="000F2E64" w:rsidP="00A7709E">
            <w:pPr>
              <w:pStyle w:val="af"/>
            </w:pPr>
          </w:p>
        </w:tc>
        <w:tc>
          <w:tcPr>
            <w:tcW w:w="2770" w:type="dxa"/>
            <w:vAlign w:val="center"/>
          </w:tcPr>
          <w:p w14:paraId="2FFF7DE6" w14:textId="77777777" w:rsidR="000F2E64" w:rsidRPr="008C3E8E" w:rsidRDefault="000F2E64" w:rsidP="00A7709E">
            <w:pPr>
              <w:pStyle w:val="af"/>
            </w:pPr>
          </w:p>
        </w:tc>
        <w:tc>
          <w:tcPr>
            <w:tcW w:w="1680" w:type="dxa"/>
            <w:vAlign w:val="center"/>
          </w:tcPr>
          <w:p w14:paraId="778D9B72" w14:textId="77777777" w:rsidR="000F2E64" w:rsidRPr="008C3E8E" w:rsidRDefault="000F2E64" w:rsidP="00A7709E">
            <w:pPr>
              <w:pStyle w:val="af"/>
            </w:pPr>
          </w:p>
        </w:tc>
      </w:tr>
      <w:tr w:rsidR="000F2E64" w:rsidRPr="008C3E8E" w14:paraId="62FB361E" w14:textId="77777777" w:rsidTr="00A7709E">
        <w:trPr>
          <w:trHeight w:val="818"/>
        </w:trPr>
        <w:tc>
          <w:tcPr>
            <w:tcW w:w="667" w:type="dxa"/>
            <w:vAlign w:val="center"/>
          </w:tcPr>
          <w:p w14:paraId="797AA267" w14:textId="77777777" w:rsidR="000F2E64" w:rsidRPr="008C3E8E" w:rsidRDefault="000F2E64" w:rsidP="00A7709E">
            <w:pPr>
              <w:pStyle w:val="af"/>
            </w:pPr>
          </w:p>
        </w:tc>
        <w:tc>
          <w:tcPr>
            <w:tcW w:w="1643" w:type="dxa"/>
            <w:vAlign w:val="center"/>
          </w:tcPr>
          <w:p w14:paraId="70B543B3" w14:textId="77777777" w:rsidR="000F2E64" w:rsidRPr="008C3E8E" w:rsidRDefault="000F2E64" w:rsidP="00A7709E">
            <w:pPr>
              <w:pStyle w:val="af"/>
            </w:pPr>
          </w:p>
        </w:tc>
        <w:tc>
          <w:tcPr>
            <w:tcW w:w="2770" w:type="dxa"/>
            <w:vAlign w:val="center"/>
          </w:tcPr>
          <w:p w14:paraId="74F314A6" w14:textId="77777777" w:rsidR="000F2E64" w:rsidRPr="008C3E8E" w:rsidRDefault="000F2E64" w:rsidP="00A7709E">
            <w:pPr>
              <w:pStyle w:val="af"/>
            </w:pPr>
          </w:p>
        </w:tc>
        <w:tc>
          <w:tcPr>
            <w:tcW w:w="2770" w:type="dxa"/>
            <w:vAlign w:val="center"/>
          </w:tcPr>
          <w:p w14:paraId="2C6C106E" w14:textId="77777777" w:rsidR="000F2E64" w:rsidRPr="008C3E8E" w:rsidRDefault="000F2E64" w:rsidP="00A7709E">
            <w:pPr>
              <w:pStyle w:val="af"/>
            </w:pPr>
          </w:p>
        </w:tc>
        <w:tc>
          <w:tcPr>
            <w:tcW w:w="1680" w:type="dxa"/>
            <w:vAlign w:val="center"/>
          </w:tcPr>
          <w:p w14:paraId="48BF03A2" w14:textId="77777777" w:rsidR="000F2E64" w:rsidRPr="008C3E8E" w:rsidRDefault="000F2E64" w:rsidP="00A7709E">
            <w:pPr>
              <w:pStyle w:val="af"/>
            </w:pPr>
          </w:p>
        </w:tc>
      </w:tr>
      <w:tr w:rsidR="000F2E64" w:rsidRPr="008C3E8E" w14:paraId="4425CF0C" w14:textId="77777777" w:rsidTr="00A7709E">
        <w:trPr>
          <w:trHeight w:val="817"/>
        </w:trPr>
        <w:tc>
          <w:tcPr>
            <w:tcW w:w="667" w:type="dxa"/>
            <w:vAlign w:val="center"/>
          </w:tcPr>
          <w:p w14:paraId="5A57F5B0" w14:textId="77777777" w:rsidR="000F2E64" w:rsidRPr="008C3E8E" w:rsidRDefault="000F2E64" w:rsidP="00A7709E">
            <w:pPr>
              <w:pStyle w:val="af"/>
            </w:pPr>
          </w:p>
        </w:tc>
        <w:tc>
          <w:tcPr>
            <w:tcW w:w="1643" w:type="dxa"/>
            <w:vAlign w:val="center"/>
          </w:tcPr>
          <w:p w14:paraId="7B794424" w14:textId="77777777" w:rsidR="000F2E64" w:rsidRPr="008C3E8E" w:rsidRDefault="000F2E64" w:rsidP="00A7709E">
            <w:pPr>
              <w:pStyle w:val="af"/>
            </w:pPr>
          </w:p>
        </w:tc>
        <w:tc>
          <w:tcPr>
            <w:tcW w:w="2770" w:type="dxa"/>
            <w:vAlign w:val="center"/>
          </w:tcPr>
          <w:p w14:paraId="763805CC" w14:textId="77777777" w:rsidR="000F2E64" w:rsidRPr="008C3E8E" w:rsidRDefault="000F2E64" w:rsidP="00A7709E">
            <w:pPr>
              <w:pStyle w:val="af"/>
            </w:pPr>
          </w:p>
        </w:tc>
        <w:tc>
          <w:tcPr>
            <w:tcW w:w="2770" w:type="dxa"/>
            <w:vAlign w:val="center"/>
          </w:tcPr>
          <w:p w14:paraId="5E435287" w14:textId="77777777" w:rsidR="000F2E64" w:rsidRPr="008C3E8E" w:rsidRDefault="000F2E64" w:rsidP="00A7709E">
            <w:pPr>
              <w:pStyle w:val="af"/>
            </w:pPr>
          </w:p>
        </w:tc>
        <w:tc>
          <w:tcPr>
            <w:tcW w:w="1680" w:type="dxa"/>
            <w:vAlign w:val="center"/>
          </w:tcPr>
          <w:p w14:paraId="57C1E2C7" w14:textId="77777777" w:rsidR="000F2E64" w:rsidRPr="008C3E8E" w:rsidRDefault="000F2E64" w:rsidP="00A7709E">
            <w:pPr>
              <w:pStyle w:val="af"/>
            </w:pPr>
          </w:p>
        </w:tc>
      </w:tr>
      <w:tr w:rsidR="000F2E64" w:rsidRPr="008C3E8E" w14:paraId="3114BDD7" w14:textId="77777777" w:rsidTr="00A7709E">
        <w:trPr>
          <w:trHeight w:val="818"/>
        </w:trPr>
        <w:tc>
          <w:tcPr>
            <w:tcW w:w="667" w:type="dxa"/>
            <w:vAlign w:val="center"/>
          </w:tcPr>
          <w:p w14:paraId="7984E8A1" w14:textId="77777777" w:rsidR="000F2E64" w:rsidRPr="008C3E8E" w:rsidRDefault="000F2E64" w:rsidP="00A7709E">
            <w:pPr>
              <w:pStyle w:val="af"/>
            </w:pPr>
          </w:p>
        </w:tc>
        <w:tc>
          <w:tcPr>
            <w:tcW w:w="1643" w:type="dxa"/>
            <w:vAlign w:val="center"/>
          </w:tcPr>
          <w:p w14:paraId="7ADD708E" w14:textId="77777777" w:rsidR="000F2E64" w:rsidRPr="008C3E8E" w:rsidRDefault="000F2E64" w:rsidP="00A7709E">
            <w:pPr>
              <w:pStyle w:val="af"/>
            </w:pPr>
          </w:p>
        </w:tc>
        <w:tc>
          <w:tcPr>
            <w:tcW w:w="2770" w:type="dxa"/>
            <w:vAlign w:val="center"/>
          </w:tcPr>
          <w:p w14:paraId="1C33F265" w14:textId="77777777" w:rsidR="000F2E64" w:rsidRPr="008C3E8E" w:rsidRDefault="000F2E64" w:rsidP="00A7709E">
            <w:pPr>
              <w:pStyle w:val="af"/>
            </w:pPr>
          </w:p>
        </w:tc>
        <w:tc>
          <w:tcPr>
            <w:tcW w:w="2770" w:type="dxa"/>
            <w:vAlign w:val="center"/>
          </w:tcPr>
          <w:p w14:paraId="0FE6DB72" w14:textId="77777777" w:rsidR="000F2E64" w:rsidRPr="008C3E8E" w:rsidRDefault="000F2E64" w:rsidP="00A7709E">
            <w:pPr>
              <w:pStyle w:val="af"/>
            </w:pPr>
          </w:p>
        </w:tc>
        <w:tc>
          <w:tcPr>
            <w:tcW w:w="1680" w:type="dxa"/>
            <w:vAlign w:val="center"/>
          </w:tcPr>
          <w:p w14:paraId="267D5438" w14:textId="77777777" w:rsidR="000F2E64" w:rsidRPr="008C3E8E" w:rsidRDefault="000F2E64" w:rsidP="00A7709E">
            <w:pPr>
              <w:pStyle w:val="af"/>
            </w:pPr>
          </w:p>
        </w:tc>
      </w:tr>
      <w:tr w:rsidR="000F2E64" w:rsidRPr="008C3E8E" w14:paraId="4BC9C229" w14:textId="77777777" w:rsidTr="00A7709E">
        <w:trPr>
          <w:trHeight w:val="818"/>
        </w:trPr>
        <w:tc>
          <w:tcPr>
            <w:tcW w:w="667" w:type="dxa"/>
            <w:vAlign w:val="center"/>
          </w:tcPr>
          <w:p w14:paraId="03C39E40" w14:textId="77777777" w:rsidR="000F2E64" w:rsidRPr="008C3E8E" w:rsidRDefault="000F2E64" w:rsidP="00A7709E">
            <w:pPr>
              <w:pStyle w:val="af"/>
            </w:pPr>
          </w:p>
        </w:tc>
        <w:tc>
          <w:tcPr>
            <w:tcW w:w="1643" w:type="dxa"/>
            <w:vAlign w:val="center"/>
          </w:tcPr>
          <w:p w14:paraId="029AB91F" w14:textId="77777777" w:rsidR="000F2E64" w:rsidRPr="008C3E8E" w:rsidRDefault="000F2E64" w:rsidP="00A7709E">
            <w:pPr>
              <w:pStyle w:val="af"/>
            </w:pPr>
          </w:p>
        </w:tc>
        <w:tc>
          <w:tcPr>
            <w:tcW w:w="2770" w:type="dxa"/>
            <w:vAlign w:val="center"/>
          </w:tcPr>
          <w:p w14:paraId="04BC92C3" w14:textId="77777777" w:rsidR="000F2E64" w:rsidRPr="008C3E8E" w:rsidRDefault="000F2E64" w:rsidP="00A7709E">
            <w:pPr>
              <w:pStyle w:val="af"/>
            </w:pPr>
          </w:p>
        </w:tc>
        <w:tc>
          <w:tcPr>
            <w:tcW w:w="2770" w:type="dxa"/>
            <w:vAlign w:val="center"/>
          </w:tcPr>
          <w:p w14:paraId="5156F4AB" w14:textId="77777777" w:rsidR="000F2E64" w:rsidRPr="008C3E8E" w:rsidRDefault="000F2E64" w:rsidP="00A7709E">
            <w:pPr>
              <w:pStyle w:val="af"/>
            </w:pPr>
          </w:p>
        </w:tc>
        <w:tc>
          <w:tcPr>
            <w:tcW w:w="1680" w:type="dxa"/>
            <w:vAlign w:val="center"/>
          </w:tcPr>
          <w:p w14:paraId="0FF52CF1" w14:textId="77777777" w:rsidR="000F2E64" w:rsidRPr="008C3E8E" w:rsidRDefault="000F2E64" w:rsidP="00A7709E">
            <w:pPr>
              <w:pStyle w:val="af"/>
            </w:pPr>
          </w:p>
        </w:tc>
      </w:tr>
      <w:tr w:rsidR="000F2E64" w:rsidRPr="008C3E8E" w14:paraId="5949314B" w14:textId="77777777" w:rsidTr="00A7709E">
        <w:trPr>
          <w:trHeight w:val="818"/>
        </w:trPr>
        <w:tc>
          <w:tcPr>
            <w:tcW w:w="667" w:type="dxa"/>
            <w:vAlign w:val="center"/>
          </w:tcPr>
          <w:p w14:paraId="162A89F8" w14:textId="77777777" w:rsidR="000F2E64" w:rsidRPr="008C3E8E" w:rsidRDefault="000F2E64" w:rsidP="00A7709E">
            <w:pPr>
              <w:pStyle w:val="af"/>
            </w:pPr>
          </w:p>
        </w:tc>
        <w:tc>
          <w:tcPr>
            <w:tcW w:w="1643" w:type="dxa"/>
            <w:vAlign w:val="center"/>
          </w:tcPr>
          <w:p w14:paraId="78FBB838" w14:textId="77777777" w:rsidR="000F2E64" w:rsidRPr="008C3E8E" w:rsidRDefault="000F2E64" w:rsidP="00A7709E">
            <w:pPr>
              <w:pStyle w:val="af"/>
            </w:pPr>
          </w:p>
        </w:tc>
        <w:tc>
          <w:tcPr>
            <w:tcW w:w="2770" w:type="dxa"/>
            <w:vAlign w:val="center"/>
          </w:tcPr>
          <w:p w14:paraId="6BD74755" w14:textId="77777777" w:rsidR="000F2E64" w:rsidRPr="008C3E8E" w:rsidRDefault="000F2E64" w:rsidP="00A7709E">
            <w:pPr>
              <w:pStyle w:val="af"/>
            </w:pPr>
          </w:p>
        </w:tc>
        <w:tc>
          <w:tcPr>
            <w:tcW w:w="2770" w:type="dxa"/>
            <w:vAlign w:val="center"/>
          </w:tcPr>
          <w:p w14:paraId="3CD885FC" w14:textId="77777777" w:rsidR="000F2E64" w:rsidRPr="008C3E8E" w:rsidRDefault="000F2E64" w:rsidP="00A7709E">
            <w:pPr>
              <w:pStyle w:val="af"/>
            </w:pPr>
          </w:p>
        </w:tc>
        <w:tc>
          <w:tcPr>
            <w:tcW w:w="1680" w:type="dxa"/>
            <w:vAlign w:val="center"/>
          </w:tcPr>
          <w:p w14:paraId="5998E2FF" w14:textId="77777777" w:rsidR="000F2E64" w:rsidRPr="008C3E8E" w:rsidRDefault="000F2E64" w:rsidP="00A7709E">
            <w:pPr>
              <w:pStyle w:val="af"/>
            </w:pPr>
          </w:p>
        </w:tc>
      </w:tr>
      <w:tr w:rsidR="000F2E64" w:rsidRPr="008C3E8E" w14:paraId="603D9C37" w14:textId="77777777" w:rsidTr="00A7709E">
        <w:trPr>
          <w:trHeight w:val="818"/>
        </w:trPr>
        <w:tc>
          <w:tcPr>
            <w:tcW w:w="667" w:type="dxa"/>
            <w:vAlign w:val="center"/>
          </w:tcPr>
          <w:p w14:paraId="67F4F039" w14:textId="77777777" w:rsidR="000F2E64" w:rsidRPr="008C3E8E" w:rsidRDefault="000F2E64" w:rsidP="00A7709E">
            <w:pPr>
              <w:pStyle w:val="af"/>
            </w:pPr>
          </w:p>
        </w:tc>
        <w:tc>
          <w:tcPr>
            <w:tcW w:w="1643" w:type="dxa"/>
            <w:vAlign w:val="center"/>
          </w:tcPr>
          <w:p w14:paraId="3AB09CB7" w14:textId="77777777" w:rsidR="000F2E64" w:rsidRPr="008C3E8E" w:rsidRDefault="000F2E64" w:rsidP="00A7709E">
            <w:pPr>
              <w:pStyle w:val="af"/>
            </w:pPr>
          </w:p>
        </w:tc>
        <w:tc>
          <w:tcPr>
            <w:tcW w:w="2770" w:type="dxa"/>
            <w:vAlign w:val="center"/>
          </w:tcPr>
          <w:p w14:paraId="2478E270" w14:textId="77777777" w:rsidR="000F2E64" w:rsidRPr="008C3E8E" w:rsidRDefault="000F2E64" w:rsidP="00A7709E">
            <w:pPr>
              <w:pStyle w:val="af"/>
            </w:pPr>
          </w:p>
        </w:tc>
        <w:tc>
          <w:tcPr>
            <w:tcW w:w="2770" w:type="dxa"/>
            <w:vAlign w:val="center"/>
          </w:tcPr>
          <w:p w14:paraId="4C93A0E1" w14:textId="77777777" w:rsidR="000F2E64" w:rsidRPr="008C3E8E" w:rsidRDefault="000F2E64" w:rsidP="00A7709E">
            <w:pPr>
              <w:pStyle w:val="af"/>
            </w:pPr>
          </w:p>
        </w:tc>
        <w:tc>
          <w:tcPr>
            <w:tcW w:w="1680" w:type="dxa"/>
            <w:vAlign w:val="center"/>
          </w:tcPr>
          <w:p w14:paraId="568FA86F" w14:textId="77777777" w:rsidR="000F2E64" w:rsidRPr="008C3E8E" w:rsidRDefault="000F2E64" w:rsidP="00A7709E">
            <w:pPr>
              <w:pStyle w:val="af"/>
            </w:pPr>
          </w:p>
        </w:tc>
      </w:tr>
      <w:tr w:rsidR="000F2E64" w:rsidRPr="008C3E8E" w14:paraId="040E01EF" w14:textId="77777777" w:rsidTr="00A7709E">
        <w:trPr>
          <w:trHeight w:val="818"/>
        </w:trPr>
        <w:tc>
          <w:tcPr>
            <w:tcW w:w="667" w:type="dxa"/>
            <w:vAlign w:val="center"/>
          </w:tcPr>
          <w:p w14:paraId="369EC76B" w14:textId="77777777" w:rsidR="000F2E64" w:rsidRPr="008C3E8E" w:rsidRDefault="000F2E64" w:rsidP="00A7709E">
            <w:pPr>
              <w:pStyle w:val="af"/>
            </w:pPr>
          </w:p>
        </w:tc>
        <w:tc>
          <w:tcPr>
            <w:tcW w:w="1643" w:type="dxa"/>
            <w:vAlign w:val="center"/>
          </w:tcPr>
          <w:p w14:paraId="04551AC2" w14:textId="77777777" w:rsidR="000F2E64" w:rsidRPr="008C3E8E" w:rsidRDefault="000F2E64" w:rsidP="00A7709E">
            <w:pPr>
              <w:pStyle w:val="af"/>
            </w:pPr>
          </w:p>
        </w:tc>
        <w:tc>
          <w:tcPr>
            <w:tcW w:w="2770" w:type="dxa"/>
            <w:vAlign w:val="center"/>
          </w:tcPr>
          <w:p w14:paraId="4FF03182" w14:textId="77777777" w:rsidR="000F2E64" w:rsidRPr="008C3E8E" w:rsidRDefault="000F2E64" w:rsidP="00A7709E">
            <w:pPr>
              <w:pStyle w:val="af"/>
            </w:pPr>
          </w:p>
        </w:tc>
        <w:tc>
          <w:tcPr>
            <w:tcW w:w="2770" w:type="dxa"/>
            <w:vAlign w:val="center"/>
          </w:tcPr>
          <w:p w14:paraId="4CA8286F" w14:textId="77777777" w:rsidR="000F2E64" w:rsidRPr="008C3E8E" w:rsidRDefault="000F2E64" w:rsidP="00A7709E">
            <w:pPr>
              <w:pStyle w:val="af"/>
            </w:pPr>
          </w:p>
        </w:tc>
        <w:tc>
          <w:tcPr>
            <w:tcW w:w="1680" w:type="dxa"/>
            <w:vAlign w:val="center"/>
          </w:tcPr>
          <w:p w14:paraId="6A240CDA" w14:textId="77777777" w:rsidR="000F2E64" w:rsidRPr="008C3E8E" w:rsidRDefault="000F2E64" w:rsidP="00A7709E">
            <w:pPr>
              <w:pStyle w:val="af"/>
            </w:pPr>
          </w:p>
        </w:tc>
      </w:tr>
    </w:tbl>
    <w:p w14:paraId="286CCF2B" w14:textId="77777777" w:rsidR="000F2E64" w:rsidRPr="008C3E8E" w:rsidRDefault="000F2E64" w:rsidP="000F2E64">
      <w:pPr>
        <w:pStyle w:val="a6"/>
        <w:tabs>
          <w:tab w:val="left" w:pos="5320"/>
        </w:tabs>
        <w:spacing w:beforeLines="150" w:before="360"/>
      </w:pPr>
      <w:r w:rsidRPr="008C3E8E">
        <w:t>投标人授权代表签字：</w:t>
      </w:r>
      <w:r w:rsidRPr="008C3E8E">
        <w:t>_________________</w:t>
      </w:r>
      <w:r w:rsidRPr="008C3E8E">
        <w:tab/>
      </w:r>
      <w:r w:rsidR="008A2DCA" w:rsidRPr="008C3E8E">
        <w:t>投标人</w:t>
      </w:r>
      <w:r w:rsidRPr="008C3E8E">
        <w:t>公章：</w:t>
      </w:r>
      <w:r w:rsidRPr="008C3E8E">
        <w:t>_________________</w:t>
      </w:r>
    </w:p>
    <w:p w14:paraId="715477F0" w14:textId="77777777" w:rsidR="000F2E64" w:rsidRPr="008C3E8E" w:rsidRDefault="000F2E64" w:rsidP="000F2E64">
      <w:pPr>
        <w:pStyle w:val="a6"/>
      </w:pPr>
    </w:p>
    <w:p w14:paraId="508A31CA" w14:textId="77777777" w:rsidR="000F2E64" w:rsidRPr="008C3E8E" w:rsidRDefault="000F2E64" w:rsidP="00737E66">
      <w:pPr>
        <w:pStyle w:val="af1"/>
      </w:pPr>
      <w:r w:rsidRPr="008C3E8E">
        <w:t>注：若投标人对招标文件商务条款无偏离，则可在本表中注明</w:t>
      </w:r>
      <w:r w:rsidRPr="008C3E8E">
        <w:t>“</w:t>
      </w:r>
      <w:r w:rsidRPr="008C3E8E">
        <w:t>所有条款无偏离</w:t>
      </w:r>
      <w:r w:rsidRPr="008C3E8E">
        <w:t>”</w:t>
      </w:r>
      <w:r w:rsidRPr="008C3E8E">
        <w:t>。</w:t>
      </w:r>
    </w:p>
    <w:p w14:paraId="60A4F91C" w14:textId="77777777" w:rsidR="00E720CD" w:rsidRPr="008C3E8E" w:rsidRDefault="00E720CD" w:rsidP="00212DD5">
      <w:pPr>
        <w:pStyle w:val="flName"/>
        <w:rPr>
          <w:rFonts w:ascii="Times New Roman"/>
        </w:rPr>
      </w:pPr>
      <w:r w:rsidRPr="008C3E8E">
        <w:rPr>
          <w:rFonts w:ascii="Times New Roman"/>
          <w:u w:val="single"/>
        </w:rPr>
        <w:br w:type="page"/>
      </w:r>
      <w:bookmarkStart w:id="765" w:name="_Toc2063642"/>
      <w:bookmarkStart w:id="766" w:name="_Toc2063767"/>
      <w:bookmarkStart w:id="767" w:name="_Toc2063898"/>
      <w:bookmarkStart w:id="768" w:name="_Toc2063985"/>
      <w:bookmarkStart w:id="769" w:name="_Toc8343776"/>
      <w:bookmarkStart w:id="770" w:name="_Toc302374212"/>
      <w:bookmarkStart w:id="771" w:name="_Toc389457535"/>
      <w:bookmarkStart w:id="772" w:name="_Toc389653607"/>
      <w:bookmarkStart w:id="773" w:name="_Toc450211813"/>
      <w:bookmarkStart w:id="774" w:name="_Toc491700936"/>
      <w:bookmarkStart w:id="775" w:name="_Toc495406869"/>
      <w:bookmarkStart w:id="776" w:name="_Toc503130416"/>
      <w:bookmarkStart w:id="777" w:name="_Toc503130739"/>
      <w:bookmarkStart w:id="778" w:name="_Toc503130800"/>
      <w:bookmarkStart w:id="779" w:name="_Toc512602457"/>
      <w:bookmarkStart w:id="780" w:name="_Toc5116276"/>
      <w:bookmarkStart w:id="781" w:name="_Toc62635369"/>
      <w:r w:rsidRPr="008C3E8E">
        <w:rPr>
          <w:rFonts w:ascii="Times New Roman"/>
        </w:rPr>
        <w:lastRenderedPageBreak/>
        <w:t>投标保证金银行保函格式</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p>
    <w:p w14:paraId="33F58223" w14:textId="77777777" w:rsidR="000F2E64" w:rsidRPr="008C3E8E" w:rsidRDefault="000F2E64" w:rsidP="000F2E64">
      <w:pPr>
        <w:jc w:val="center"/>
      </w:pPr>
      <w:bookmarkStart w:id="782" w:name="_Toc389457536"/>
      <w:bookmarkStart w:id="783" w:name="_Toc389653608"/>
      <w:bookmarkStart w:id="784" w:name="_Toc450211814"/>
      <w:r w:rsidRPr="008C3E8E">
        <w:t>（若报价保证金采用电汇、支票等其他形式提供，则无需填写本格式）</w:t>
      </w:r>
    </w:p>
    <w:p w14:paraId="6C8E3FD2" w14:textId="77777777" w:rsidR="00E720CD" w:rsidRPr="008C3E8E" w:rsidRDefault="00E720CD" w:rsidP="00212DD5">
      <w:pPr>
        <w:pStyle w:val="1"/>
        <w:numPr>
          <w:ilvl w:val="0"/>
          <w:numId w:val="0"/>
        </w:numPr>
        <w:rPr>
          <w:rFonts w:ascii="Times New Roman"/>
        </w:rPr>
      </w:pPr>
      <w:bookmarkStart w:id="785" w:name="_Toc503130417"/>
      <w:bookmarkStart w:id="786" w:name="_Toc512602458"/>
      <w:bookmarkStart w:id="787" w:name="_Toc5116277"/>
      <w:bookmarkStart w:id="788" w:name="_Toc62635370"/>
      <w:r w:rsidRPr="008C3E8E">
        <w:rPr>
          <w:rFonts w:ascii="Times New Roman"/>
        </w:rPr>
        <w:t>致：</w:t>
      </w:r>
      <w:r w:rsidRPr="008C3E8E">
        <w:rPr>
          <w:rFonts w:ascii="Times New Roman"/>
          <w:u w:val="single"/>
        </w:rPr>
        <w:t xml:space="preserve">                                 </w:t>
      </w:r>
      <w:r w:rsidRPr="008C3E8E">
        <w:rPr>
          <w:rFonts w:ascii="Times New Roman"/>
        </w:rPr>
        <w:t>（</w:t>
      </w:r>
      <w:r w:rsidR="00390731">
        <w:rPr>
          <w:rFonts w:ascii="Times New Roman"/>
        </w:rPr>
        <w:t>招标代理机构</w:t>
      </w:r>
      <w:r w:rsidRPr="008C3E8E">
        <w:rPr>
          <w:rFonts w:ascii="Times New Roman"/>
        </w:rPr>
        <w:t>名称）</w:t>
      </w:r>
      <w:bookmarkEnd w:id="782"/>
      <w:bookmarkEnd w:id="783"/>
      <w:bookmarkEnd w:id="784"/>
      <w:bookmarkEnd w:id="785"/>
      <w:bookmarkEnd w:id="786"/>
      <w:bookmarkEnd w:id="787"/>
      <w:bookmarkEnd w:id="788"/>
    </w:p>
    <w:p w14:paraId="28334397" w14:textId="77777777" w:rsidR="00E720CD" w:rsidRPr="008C3E8E" w:rsidRDefault="00E720CD" w:rsidP="00212DD5">
      <w:pPr>
        <w:pStyle w:val="a6"/>
      </w:pPr>
      <w:r w:rsidRPr="008C3E8E">
        <w:t>本保函作为</w:t>
      </w:r>
      <w:r w:rsidRPr="008C3E8E">
        <w:rPr>
          <w:u w:val="single"/>
        </w:rPr>
        <w:t xml:space="preserve">                                      </w:t>
      </w:r>
      <w:r w:rsidRPr="008C3E8E">
        <w:t>（投标人名称）（以下简称投标人）对</w:t>
      </w:r>
      <w:r w:rsidRPr="008C3E8E">
        <w:rPr>
          <w:u w:val="single"/>
        </w:rPr>
        <w:t xml:space="preserve">                                </w:t>
      </w:r>
      <w:r w:rsidRPr="008C3E8E">
        <w:t>（买方名称）第</w:t>
      </w:r>
      <w:r w:rsidRPr="008C3E8E">
        <w:rPr>
          <w:u w:val="single"/>
        </w:rPr>
        <w:t xml:space="preserve">        </w:t>
      </w:r>
      <w:r w:rsidRPr="008C3E8E">
        <w:t>号投标邀请书，关于提供</w:t>
      </w:r>
      <w:r w:rsidRPr="008C3E8E">
        <w:rPr>
          <w:u w:val="single"/>
        </w:rPr>
        <w:t xml:space="preserve">                    </w:t>
      </w:r>
      <w:r w:rsidRPr="008C3E8E">
        <w:t>（</w:t>
      </w:r>
      <w:r w:rsidR="002B0C1E">
        <w:t>货物</w:t>
      </w:r>
      <w:r w:rsidRPr="008C3E8E">
        <w:t>名称）的投标保证金。</w:t>
      </w:r>
    </w:p>
    <w:p w14:paraId="51B4CBB3" w14:textId="77777777" w:rsidR="00E720CD" w:rsidRPr="008C3E8E" w:rsidRDefault="00E720CD" w:rsidP="00212DD5">
      <w:pPr>
        <w:pStyle w:val="a6"/>
      </w:pPr>
      <w:r w:rsidRPr="008C3E8E">
        <w:rPr>
          <w:u w:val="single"/>
        </w:rPr>
        <w:t xml:space="preserve">                                </w:t>
      </w:r>
      <w:r w:rsidRPr="008C3E8E">
        <w:t>（银行名称）无条件地、不可撤销地保证并约束本行及其后继者，一旦收到贵方提出的下列任何一种情况的书面通知后不管投标人如何反对，立即不可追索地向贵方支付总额为</w:t>
      </w:r>
      <w:r w:rsidRPr="008C3E8E">
        <w:rPr>
          <w:u w:val="single"/>
        </w:rPr>
        <w:t xml:space="preserve">                     </w:t>
      </w:r>
      <w:r w:rsidRPr="008C3E8E">
        <w:t>元的人民币：</w:t>
      </w:r>
    </w:p>
    <w:p w14:paraId="1FF775AF" w14:textId="77777777" w:rsidR="00217275" w:rsidRPr="008C3E8E" w:rsidRDefault="00217275" w:rsidP="00217275">
      <w:pPr>
        <w:ind w:leftChars="236" w:left="1274" w:hangingChars="295" w:hanging="708"/>
      </w:pPr>
      <w:r w:rsidRPr="008C3E8E">
        <w:t>（</w:t>
      </w:r>
      <w:r w:rsidRPr="008C3E8E">
        <w:t>1</w:t>
      </w:r>
      <w:r w:rsidRPr="008C3E8E">
        <w:t>）</w:t>
      </w:r>
      <w:r w:rsidRPr="008C3E8E">
        <w:tab/>
      </w:r>
      <w:r w:rsidRPr="008C3E8E">
        <w:t>投标人在开标后至投标有效期届满前撤销其投标；或</w:t>
      </w:r>
    </w:p>
    <w:p w14:paraId="736A8460" w14:textId="77777777" w:rsidR="00217275" w:rsidRPr="008C3E8E" w:rsidRDefault="00217275" w:rsidP="00217275">
      <w:pPr>
        <w:ind w:leftChars="236" w:left="1274" w:hangingChars="295" w:hanging="708"/>
      </w:pPr>
      <w:r w:rsidRPr="008C3E8E">
        <w:t>（</w:t>
      </w:r>
      <w:r w:rsidRPr="008C3E8E">
        <w:t>2</w:t>
      </w:r>
      <w:r w:rsidRPr="008C3E8E">
        <w:t>）</w:t>
      </w:r>
      <w:r w:rsidRPr="008C3E8E">
        <w:tab/>
      </w:r>
      <w:r w:rsidRPr="008C3E8E">
        <w:t>投标人在收到中标通知书后</w:t>
      </w:r>
      <w:r w:rsidR="00A25125">
        <w:rPr>
          <w:rFonts w:hint="eastAsia"/>
        </w:rPr>
        <w:t>三十（</w:t>
      </w:r>
      <w:r w:rsidR="00A25125">
        <w:rPr>
          <w:rFonts w:hint="eastAsia"/>
        </w:rPr>
        <w:t>30</w:t>
      </w:r>
      <w:r w:rsidR="00A25125">
        <w:rPr>
          <w:rFonts w:hint="eastAsia"/>
        </w:rPr>
        <w:t>）</w:t>
      </w:r>
      <w:r w:rsidRPr="008C3E8E">
        <w:t>天内，未与</w:t>
      </w:r>
      <w:r w:rsidR="00A60E4D">
        <w:t>招标人</w:t>
      </w:r>
      <w:r w:rsidRPr="008C3E8E">
        <w:t>签订合同；或</w:t>
      </w:r>
    </w:p>
    <w:p w14:paraId="586553DB" w14:textId="77777777" w:rsidR="00217275" w:rsidRPr="008C3E8E" w:rsidRDefault="00217275" w:rsidP="00217275">
      <w:pPr>
        <w:ind w:leftChars="236" w:left="1274" w:hangingChars="295" w:hanging="708"/>
      </w:pPr>
      <w:r w:rsidRPr="008C3E8E">
        <w:t>（</w:t>
      </w:r>
      <w:r w:rsidRPr="008C3E8E">
        <w:t>3</w:t>
      </w:r>
      <w:r w:rsidRPr="008C3E8E">
        <w:t>）</w:t>
      </w:r>
      <w:r w:rsidRPr="008C3E8E">
        <w:tab/>
      </w:r>
      <w:r w:rsidRPr="008C3E8E">
        <w:t>投标人在收到中标通知书后</w:t>
      </w:r>
      <w:r w:rsidR="00A25125">
        <w:rPr>
          <w:rFonts w:hint="eastAsia"/>
        </w:rPr>
        <w:t>三十（</w:t>
      </w:r>
      <w:r w:rsidR="00A25125">
        <w:rPr>
          <w:rFonts w:hint="eastAsia"/>
        </w:rPr>
        <w:t>30</w:t>
      </w:r>
      <w:r w:rsidR="00A25125">
        <w:rPr>
          <w:rFonts w:hint="eastAsia"/>
        </w:rPr>
        <w:t>）</w:t>
      </w:r>
      <w:r w:rsidRPr="008C3E8E">
        <w:t>天内，未向</w:t>
      </w:r>
      <w:r w:rsidR="00A60E4D">
        <w:t>招标人</w:t>
      </w:r>
      <w:r w:rsidRPr="008C3E8E">
        <w:t>提交可接受的履约保证金（若合同条款有约定）。</w:t>
      </w:r>
    </w:p>
    <w:p w14:paraId="424ED180" w14:textId="77777777" w:rsidR="007866DD" w:rsidRPr="008C3E8E" w:rsidRDefault="00217275" w:rsidP="00217275">
      <w:pPr>
        <w:ind w:leftChars="236" w:left="1274" w:hangingChars="295" w:hanging="708"/>
      </w:pPr>
      <w:r w:rsidRPr="008C3E8E">
        <w:t>（</w:t>
      </w:r>
      <w:r w:rsidRPr="008C3E8E">
        <w:t>4</w:t>
      </w:r>
      <w:r w:rsidRPr="008C3E8E">
        <w:t>）</w:t>
      </w:r>
      <w:r w:rsidRPr="008C3E8E">
        <w:tab/>
      </w:r>
      <w:r w:rsidRPr="008C3E8E">
        <w:t>投标人在收到</w:t>
      </w:r>
      <w:r w:rsidR="009D1403" w:rsidRPr="008C3E8E">
        <w:t>中标</w:t>
      </w:r>
      <w:r w:rsidRPr="008C3E8E">
        <w:t>通知书后</w:t>
      </w:r>
      <w:r w:rsidR="009D1403" w:rsidRPr="00FB2B78">
        <w:t>十四（</w:t>
      </w:r>
      <w:r w:rsidR="009D1403" w:rsidRPr="00FB2B78">
        <w:t>14</w:t>
      </w:r>
      <w:r w:rsidR="009D1403" w:rsidRPr="00FB2B78">
        <w:t>）</w:t>
      </w:r>
      <w:r w:rsidRPr="008C3E8E">
        <w:t>天内，未向贵方支付</w:t>
      </w:r>
      <w:r w:rsidR="009338FD" w:rsidRPr="009338FD">
        <w:rPr>
          <w:rFonts w:hint="eastAsia"/>
        </w:rPr>
        <w:t>招标代理咨询服务费</w:t>
      </w:r>
      <w:r w:rsidR="007866DD" w:rsidRPr="008C3E8E">
        <w:t>。</w:t>
      </w:r>
    </w:p>
    <w:p w14:paraId="64C7E647" w14:textId="77777777" w:rsidR="00E720CD" w:rsidRPr="008C3E8E" w:rsidRDefault="00E720CD" w:rsidP="00212DD5">
      <w:pPr>
        <w:pStyle w:val="a6"/>
      </w:pPr>
      <w:r w:rsidRPr="008C3E8E">
        <w:t>除贵方提前终止或解除本保函外，本保函从开标之日至投标有效期届满</w:t>
      </w:r>
      <w:r w:rsidR="001B78D3" w:rsidRPr="008C3E8E">
        <w:t>之日始终</w:t>
      </w:r>
      <w:r w:rsidRPr="008C3E8E">
        <w:t>有效，且在贵方和投标人同意延长并通知本行的期限内继续有效。</w:t>
      </w:r>
    </w:p>
    <w:p w14:paraId="63DA1645" w14:textId="77777777" w:rsidR="00E720CD" w:rsidRPr="008C3E8E" w:rsidRDefault="00E720CD" w:rsidP="00212DD5">
      <w:pPr>
        <w:pStyle w:val="a6"/>
      </w:pPr>
    </w:p>
    <w:p w14:paraId="40954529" w14:textId="77777777" w:rsidR="00E720CD" w:rsidRPr="008C3E8E" w:rsidRDefault="00E720CD" w:rsidP="00212DD5">
      <w:pPr>
        <w:pStyle w:val="a6"/>
      </w:pPr>
    </w:p>
    <w:p w14:paraId="398B058B" w14:textId="77777777" w:rsidR="00E720CD" w:rsidRPr="008C3E8E" w:rsidRDefault="00E720CD" w:rsidP="00212DD5">
      <w:pPr>
        <w:pStyle w:val="a6"/>
      </w:pPr>
    </w:p>
    <w:p w14:paraId="2560828F" w14:textId="77777777" w:rsidR="00E720CD" w:rsidRPr="008C3E8E" w:rsidRDefault="00E720CD" w:rsidP="00212DD5">
      <w:pPr>
        <w:pStyle w:val="a6"/>
      </w:pPr>
    </w:p>
    <w:p w14:paraId="027D725B" w14:textId="77777777" w:rsidR="00E720CD" w:rsidRPr="008C3E8E" w:rsidRDefault="00E720CD" w:rsidP="00212DD5">
      <w:pPr>
        <w:autoSpaceDE w:val="0"/>
        <w:autoSpaceDN w:val="0"/>
        <w:ind w:firstLine="4320"/>
        <w:textAlignment w:val="bottom"/>
        <w:rPr>
          <w:u w:val="single"/>
        </w:rPr>
      </w:pPr>
      <w:r w:rsidRPr="008C3E8E">
        <w:t>银行授权代表（打印）：</w:t>
      </w:r>
      <w:r w:rsidRPr="008C3E8E">
        <w:rPr>
          <w:u w:val="single"/>
        </w:rPr>
        <w:t xml:space="preserve">                </w:t>
      </w:r>
    </w:p>
    <w:p w14:paraId="2198CEB3" w14:textId="77777777" w:rsidR="00E720CD" w:rsidRPr="008C3E8E" w:rsidRDefault="00E720CD" w:rsidP="00212DD5">
      <w:pPr>
        <w:autoSpaceDE w:val="0"/>
        <w:autoSpaceDN w:val="0"/>
        <w:ind w:firstLine="4320"/>
        <w:textAlignment w:val="bottom"/>
        <w:rPr>
          <w:u w:val="single"/>
        </w:rPr>
      </w:pPr>
    </w:p>
    <w:p w14:paraId="7E3E60FF" w14:textId="77777777" w:rsidR="00E720CD" w:rsidRPr="008C3E8E" w:rsidRDefault="00E720CD" w:rsidP="00212DD5">
      <w:pPr>
        <w:autoSpaceDE w:val="0"/>
        <w:autoSpaceDN w:val="0"/>
        <w:ind w:firstLine="4320"/>
        <w:textAlignment w:val="bottom"/>
        <w:rPr>
          <w:u w:val="single"/>
        </w:rPr>
      </w:pPr>
      <w:r w:rsidRPr="008C3E8E">
        <w:t>银行授权代表（签字）：</w:t>
      </w:r>
      <w:r w:rsidRPr="008C3E8E">
        <w:rPr>
          <w:u w:val="single"/>
        </w:rPr>
        <w:t xml:space="preserve">                </w:t>
      </w:r>
    </w:p>
    <w:p w14:paraId="3A1C21C7" w14:textId="77777777" w:rsidR="00E720CD" w:rsidRPr="008C3E8E" w:rsidRDefault="00E720CD" w:rsidP="00212DD5">
      <w:pPr>
        <w:autoSpaceDE w:val="0"/>
        <w:autoSpaceDN w:val="0"/>
        <w:ind w:firstLine="4320"/>
        <w:textAlignment w:val="bottom"/>
        <w:rPr>
          <w:u w:val="single"/>
        </w:rPr>
      </w:pPr>
    </w:p>
    <w:p w14:paraId="6448B4F8" w14:textId="77777777" w:rsidR="00E720CD" w:rsidRPr="008C3E8E" w:rsidRDefault="00E720CD" w:rsidP="00212DD5">
      <w:pPr>
        <w:autoSpaceDE w:val="0"/>
        <w:autoSpaceDN w:val="0"/>
        <w:ind w:firstLine="4320"/>
        <w:textAlignment w:val="bottom"/>
        <w:rPr>
          <w:u w:val="single"/>
        </w:rPr>
      </w:pPr>
      <w:r w:rsidRPr="008C3E8E">
        <w:t>银行名称：</w:t>
      </w:r>
      <w:r w:rsidRPr="008C3E8E">
        <w:rPr>
          <w:u w:val="single"/>
        </w:rPr>
        <w:t xml:space="preserve">                            </w:t>
      </w:r>
    </w:p>
    <w:p w14:paraId="54537A97" w14:textId="77777777" w:rsidR="00E720CD" w:rsidRPr="008C3E8E" w:rsidRDefault="00E720CD" w:rsidP="00212DD5">
      <w:pPr>
        <w:autoSpaceDE w:val="0"/>
        <w:autoSpaceDN w:val="0"/>
        <w:ind w:firstLine="4320"/>
        <w:textAlignment w:val="bottom"/>
        <w:rPr>
          <w:u w:val="single"/>
        </w:rPr>
      </w:pPr>
    </w:p>
    <w:p w14:paraId="2192CD4C" w14:textId="77777777" w:rsidR="00E720CD" w:rsidRPr="008C3E8E" w:rsidRDefault="00E720CD" w:rsidP="00212DD5">
      <w:pPr>
        <w:autoSpaceDE w:val="0"/>
        <w:autoSpaceDN w:val="0"/>
        <w:ind w:firstLine="4320"/>
        <w:textAlignment w:val="bottom"/>
      </w:pPr>
      <w:r w:rsidRPr="008C3E8E">
        <w:t>银行盖章：</w:t>
      </w:r>
      <w:r w:rsidRPr="008C3E8E">
        <w:rPr>
          <w:u w:val="single"/>
        </w:rPr>
        <w:t xml:space="preserve">                            </w:t>
      </w:r>
    </w:p>
    <w:p w14:paraId="17DA994E" w14:textId="77777777" w:rsidR="00E720CD" w:rsidRPr="008C3E8E" w:rsidRDefault="00E720CD" w:rsidP="00212DD5">
      <w:pPr>
        <w:autoSpaceDE w:val="0"/>
        <w:autoSpaceDN w:val="0"/>
        <w:ind w:firstLine="4320"/>
        <w:textAlignment w:val="bottom"/>
      </w:pPr>
    </w:p>
    <w:p w14:paraId="3837FDC2" w14:textId="77777777" w:rsidR="00E720CD" w:rsidRPr="008C3E8E" w:rsidRDefault="00E720CD" w:rsidP="00212DD5">
      <w:pPr>
        <w:autoSpaceDE w:val="0"/>
        <w:autoSpaceDN w:val="0"/>
        <w:ind w:firstLine="4320"/>
        <w:textAlignment w:val="bottom"/>
      </w:pPr>
      <w:r w:rsidRPr="008C3E8E">
        <w:t>日期：</w:t>
      </w:r>
      <w:r w:rsidRPr="008C3E8E">
        <w:rPr>
          <w:u w:val="single"/>
        </w:rPr>
        <w:t xml:space="preserve">            </w:t>
      </w:r>
      <w:r w:rsidRPr="008C3E8E">
        <w:t>年</w:t>
      </w:r>
      <w:r w:rsidRPr="008C3E8E">
        <w:rPr>
          <w:u w:val="single"/>
        </w:rPr>
        <w:t xml:space="preserve">       </w:t>
      </w:r>
      <w:r w:rsidRPr="008C3E8E">
        <w:t>月</w:t>
      </w:r>
      <w:r w:rsidRPr="008C3E8E">
        <w:rPr>
          <w:u w:val="single"/>
        </w:rPr>
        <w:t xml:space="preserve">       </w:t>
      </w:r>
      <w:r w:rsidRPr="008C3E8E">
        <w:t>日</w:t>
      </w:r>
    </w:p>
    <w:p w14:paraId="570ECCB3" w14:textId="77777777" w:rsidR="00E720CD" w:rsidRPr="008C3E8E" w:rsidRDefault="00E720CD" w:rsidP="00212DD5">
      <w:pPr>
        <w:autoSpaceDE w:val="0"/>
        <w:autoSpaceDN w:val="0"/>
        <w:ind w:firstLine="4320"/>
        <w:textAlignment w:val="bottom"/>
      </w:pPr>
    </w:p>
    <w:p w14:paraId="6DCFC4F8" w14:textId="77777777" w:rsidR="00E720CD" w:rsidRPr="008C3E8E" w:rsidRDefault="00E720CD" w:rsidP="00212DD5">
      <w:pPr>
        <w:autoSpaceDE w:val="0"/>
        <w:autoSpaceDN w:val="0"/>
        <w:ind w:firstLine="4320"/>
        <w:textAlignment w:val="bottom"/>
      </w:pPr>
      <w:r w:rsidRPr="008C3E8E">
        <w:t>银行地址：</w:t>
      </w:r>
      <w:r w:rsidRPr="008C3E8E">
        <w:rPr>
          <w:u w:val="single"/>
        </w:rPr>
        <w:t xml:space="preserve">                            </w:t>
      </w:r>
    </w:p>
    <w:p w14:paraId="56C4450B" w14:textId="77777777" w:rsidR="000F2E64" w:rsidRPr="008C3E8E" w:rsidRDefault="00E720CD" w:rsidP="000F2E64">
      <w:pPr>
        <w:pStyle w:val="flName"/>
        <w:rPr>
          <w:rFonts w:ascii="Times New Roman"/>
        </w:rPr>
      </w:pPr>
      <w:r w:rsidRPr="008C3E8E">
        <w:rPr>
          <w:rFonts w:ascii="Times New Roman"/>
        </w:rPr>
        <w:br w:type="page"/>
      </w:r>
      <w:bookmarkStart w:id="789" w:name="_Toc2063657"/>
      <w:bookmarkStart w:id="790" w:name="_Toc2063782"/>
      <w:bookmarkStart w:id="791" w:name="_Toc2063913"/>
      <w:bookmarkStart w:id="792" w:name="_Toc2063961"/>
      <w:bookmarkStart w:id="793" w:name="_Toc8343791"/>
      <w:bookmarkStart w:id="794" w:name="_Toc301765405"/>
      <w:bookmarkStart w:id="795" w:name="_Toc302374228"/>
      <w:bookmarkStart w:id="796" w:name="_Toc389457555"/>
      <w:bookmarkStart w:id="797" w:name="_Toc389465281"/>
      <w:bookmarkStart w:id="798" w:name="_Toc389653627"/>
      <w:bookmarkStart w:id="799" w:name="_Toc450211833"/>
      <w:bookmarkStart w:id="800" w:name="_Toc491700939"/>
      <w:bookmarkStart w:id="801" w:name="_Toc495406871"/>
      <w:bookmarkStart w:id="802" w:name="_Toc503130420"/>
      <w:bookmarkStart w:id="803" w:name="_Toc503130741"/>
      <w:bookmarkStart w:id="804" w:name="_Toc503130802"/>
      <w:bookmarkStart w:id="805" w:name="_Toc512602461"/>
      <w:bookmarkStart w:id="806" w:name="_Toc5116280"/>
      <w:bookmarkStart w:id="807" w:name="_Toc62635371"/>
      <w:r w:rsidR="002B0C1E">
        <w:rPr>
          <w:rFonts w:ascii="Times New Roman"/>
        </w:rPr>
        <w:lastRenderedPageBreak/>
        <w:t>制造厂</w:t>
      </w:r>
      <w:r w:rsidR="000911B2" w:rsidRPr="008C3E8E">
        <w:rPr>
          <w:rFonts w:ascii="Times New Roman"/>
        </w:rPr>
        <w:t>的</w:t>
      </w:r>
      <w:r w:rsidR="000F2E64" w:rsidRPr="008C3E8E">
        <w:rPr>
          <w:rFonts w:ascii="Times New Roman"/>
        </w:rPr>
        <w:t>声明</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p>
    <w:p w14:paraId="4299A704" w14:textId="77777777" w:rsidR="000F2E64" w:rsidRPr="008C3E8E" w:rsidRDefault="000F2E64" w:rsidP="00A7709E">
      <w:pPr>
        <w:pStyle w:val="1"/>
        <w:numPr>
          <w:ilvl w:val="0"/>
          <w:numId w:val="13"/>
        </w:numPr>
        <w:rPr>
          <w:rFonts w:ascii="Times New Roman"/>
        </w:rPr>
      </w:pPr>
      <w:bookmarkStart w:id="808" w:name="_Toc434460949"/>
      <w:bookmarkStart w:id="809" w:name="_Toc434462242"/>
      <w:bookmarkStart w:id="810" w:name="_Toc434462853"/>
      <w:bookmarkStart w:id="811" w:name="_Toc434897357"/>
      <w:bookmarkStart w:id="812" w:name="_Toc452306167"/>
      <w:bookmarkStart w:id="813" w:name="_Toc452727011"/>
      <w:bookmarkStart w:id="814" w:name="_Toc452727371"/>
      <w:bookmarkStart w:id="815" w:name="_Toc452800756"/>
      <w:bookmarkStart w:id="816" w:name="_Toc2063658"/>
      <w:bookmarkStart w:id="817" w:name="_Toc2063783"/>
      <w:bookmarkStart w:id="818" w:name="_Toc2063914"/>
      <w:bookmarkStart w:id="819" w:name="_Toc8343792"/>
      <w:bookmarkStart w:id="820" w:name="_Toc302374229"/>
      <w:bookmarkStart w:id="821" w:name="_Toc389457556"/>
      <w:bookmarkStart w:id="822" w:name="_Toc389653628"/>
      <w:bookmarkStart w:id="823" w:name="_Toc450211834"/>
      <w:bookmarkStart w:id="824" w:name="_Toc503130421"/>
      <w:bookmarkStart w:id="825" w:name="_Toc512602462"/>
      <w:bookmarkStart w:id="826" w:name="_Toc5116281"/>
      <w:bookmarkStart w:id="827" w:name="_Toc62635372"/>
      <w:r w:rsidRPr="008C3E8E">
        <w:rPr>
          <w:rFonts w:ascii="Times New Roman"/>
        </w:rPr>
        <w:t>名称及其他情况</w:t>
      </w:r>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14:paraId="1BA90D23" w14:textId="77777777" w:rsidR="001320FC" w:rsidRPr="00FB2B78" w:rsidRDefault="001320FC" w:rsidP="001320FC">
      <w:pPr>
        <w:pStyle w:val="a6"/>
      </w:pPr>
      <w:bookmarkStart w:id="828" w:name="_Toc434460950"/>
      <w:bookmarkStart w:id="829" w:name="_Toc434462243"/>
      <w:bookmarkStart w:id="830" w:name="_Toc434462854"/>
      <w:bookmarkStart w:id="831" w:name="_Toc434897358"/>
      <w:bookmarkStart w:id="832" w:name="_Toc452306168"/>
      <w:bookmarkStart w:id="833" w:name="_Toc452727012"/>
      <w:bookmarkStart w:id="834" w:name="_Toc452727372"/>
      <w:bookmarkStart w:id="835" w:name="_Toc452800757"/>
      <w:bookmarkStart w:id="836" w:name="_Toc2063659"/>
      <w:bookmarkStart w:id="837" w:name="_Toc2063784"/>
      <w:bookmarkStart w:id="838" w:name="_Toc2063915"/>
      <w:bookmarkStart w:id="839" w:name="_Toc8343793"/>
      <w:bookmarkStart w:id="840" w:name="_Toc302374230"/>
      <w:bookmarkStart w:id="841" w:name="_Toc389457557"/>
      <w:bookmarkStart w:id="842" w:name="_Toc389653629"/>
      <w:bookmarkStart w:id="843" w:name="_Toc450211835"/>
      <w:bookmarkStart w:id="844" w:name="_Toc503130422"/>
      <w:bookmarkStart w:id="845" w:name="_Toc512602463"/>
      <w:bookmarkStart w:id="846" w:name="_Toc5116282"/>
      <w:bookmarkStart w:id="847" w:name="_Toc62635373"/>
      <w:r w:rsidRPr="00FB2B78">
        <w:t>（</w:t>
      </w:r>
      <w:r w:rsidRPr="00FB2B78">
        <w:t>1</w:t>
      </w:r>
      <w:r w:rsidRPr="00FB2B78">
        <w:t>）</w:t>
      </w:r>
      <w:r w:rsidRPr="00FB2B78">
        <w:tab/>
      </w:r>
      <w:r w:rsidR="002B0C1E">
        <w:t>制造厂</w:t>
      </w:r>
      <w:r w:rsidRPr="00FB2B78">
        <w:t>名称：</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3F69B289" w14:textId="77777777" w:rsidR="001320FC" w:rsidRPr="00FB2B78" w:rsidRDefault="001320FC" w:rsidP="001320FC">
      <w:pPr>
        <w:pStyle w:val="a6"/>
      </w:pPr>
      <w:r w:rsidRPr="00FB2B78">
        <w:t>（</w:t>
      </w:r>
      <w:r w:rsidRPr="00FB2B78">
        <w:t>2</w:t>
      </w:r>
      <w:r w:rsidRPr="00FB2B78">
        <w:t>）</w:t>
      </w:r>
      <w:r w:rsidRPr="00FB2B78">
        <w:tab/>
      </w:r>
      <w:r w:rsidRPr="00FB2B78">
        <w:t>地址：</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54F2FBCC" w14:textId="77777777" w:rsidR="001320FC" w:rsidRPr="00FB2B78" w:rsidRDefault="001320FC" w:rsidP="001320FC">
      <w:pPr>
        <w:pStyle w:val="a6"/>
      </w:pPr>
      <w:r w:rsidRPr="00FB2B78">
        <w:t>（</w:t>
      </w:r>
      <w:r w:rsidRPr="00FB2B78">
        <w:t>3</w:t>
      </w:r>
      <w:r w:rsidRPr="00FB2B78">
        <w:t>）</w:t>
      </w:r>
      <w:r w:rsidRPr="00FB2B78">
        <w:tab/>
      </w:r>
      <w:r w:rsidRPr="00FB2B78">
        <w:t>成立和（或）注册日期：</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08B2ACA3" w14:textId="77777777" w:rsidR="001320FC" w:rsidRPr="00FB2B78" w:rsidRDefault="001320FC" w:rsidP="001320FC">
      <w:pPr>
        <w:pStyle w:val="a6"/>
      </w:pPr>
      <w:r w:rsidRPr="00FB2B78">
        <w:t>（</w:t>
      </w:r>
      <w:r w:rsidRPr="00FB2B78">
        <w:t>4</w:t>
      </w:r>
      <w:r w:rsidRPr="00FB2B78">
        <w:t>）</w:t>
      </w:r>
      <w:r w:rsidRPr="00FB2B78">
        <w:tab/>
      </w:r>
      <w:r w:rsidRPr="00FB2B78">
        <w:t>所属行业：</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49958F6E" w14:textId="77777777" w:rsidR="001320FC" w:rsidRPr="00FB2B78" w:rsidRDefault="001320FC" w:rsidP="001320FC">
      <w:pPr>
        <w:pStyle w:val="a6"/>
      </w:pPr>
      <w:r w:rsidRPr="00FB2B78">
        <w:t>（</w:t>
      </w:r>
      <w:r w:rsidRPr="00FB2B78">
        <w:t>5</w:t>
      </w:r>
      <w:r w:rsidRPr="00FB2B78">
        <w:t>）</w:t>
      </w:r>
      <w:r w:rsidRPr="00FB2B78">
        <w:tab/>
      </w:r>
      <w:r w:rsidRPr="00FB2B78">
        <w:t>企业性质：</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09AC3ADE" w14:textId="77777777" w:rsidR="001320FC" w:rsidRPr="00FB2B78" w:rsidRDefault="001320FC" w:rsidP="001320FC">
      <w:pPr>
        <w:pStyle w:val="a6"/>
      </w:pPr>
      <w:r w:rsidRPr="00FB2B78">
        <w:t>（</w:t>
      </w:r>
      <w:r w:rsidRPr="00FB2B78">
        <w:t>6</w:t>
      </w:r>
      <w:r w:rsidRPr="00FB2B78">
        <w:t>）</w:t>
      </w:r>
      <w:r w:rsidRPr="00FB2B78">
        <w:tab/>
      </w:r>
      <w:r w:rsidRPr="005D408B">
        <w:rPr>
          <w:rFonts w:hint="eastAsia"/>
        </w:rPr>
        <w:t>上年末从业人数</w:t>
      </w:r>
    </w:p>
    <w:p w14:paraId="2F5B0A33" w14:textId="77777777" w:rsidR="001320FC" w:rsidRPr="00FB2B78" w:rsidRDefault="001320FC" w:rsidP="001320FC">
      <w:pPr>
        <w:pStyle w:val="a6"/>
      </w:pPr>
      <w:r w:rsidRPr="00FB2B78">
        <w:tab/>
      </w:r>
      <w:r w:rsidRPr="00FB2B78">
        <w:t>（</w:t>
      </w:r>
      <w:r>
        <w:rPr>
          <w:rFonts w:hint="eastAsia"/>
        </w:rPr>
        <w:t>a</w:t>
      </w:r>
      <w:r w:rsidRPr="00FB2B78">
        <w:t>）</w:t>
      </w:r>
      <w:r w:rsidRPr="00FB2B78">
        <w:tab/>
      </w:r>
      <w:r w:rsidRPr="005D408B">
        <w:rPr>
          <w:rFonts w:hint="eastAsia"/>
        </w:rPr>
        <w:t>职工人数</w:t>
      </w:r>
      <w:r w:rsidRPr="00FB2B78">
        <w:t>：</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52A31F2B" w14:textId="77777777" w:rsidR="001320FC" w:rsidRPr="00FB2B78" w:rsidRDefault="001320FC" w:rsidP="001320FC">
      <w:pPr>
        <w:pStyle w:val="a6"/>
      </w:pPr>
      <w:r w:rsidRPr="00FB2B78">
        <w:tab/>
      </w:r>
      <w:r w:rsidRPr="00FB2B78">
        <w:t>（</w:t>
      </w:r>
      <w:r>
        <w:rPr>
          <w:rFonts w:hint="eastAsia"/>
        </w:rPr>
        <w:t>b</w:t>
      </w:r>
      <w:r w:rsidRPr="00FB2B78">
        <w:t>）</w:t>
      </w:r>
      <w:r w:rsidRPr="00FB2B78">
        <w:tab/>
      </w:r>
      <w:r w:rsidRPr="005D408B">
        <w:rPr>
          <w:rFonts w:hint="eastAsia"/>
        </w:rPr>
        <w:t>劳务派遣用工人数</w:t>
      </w:r>
      <w:r w:rsidRPr="00FB2B78">
        <w:t>：</w:t>
      </w:r>
      <w:r w:rsidRPr="00FB2B78">
        <w:tab/>
      </w:r>
      <w:r>
        <w:rPr>
          <w:u w:val="single"/>
        </w:rPr>
        <w:tab/>
      </w:r>
      <w:r>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56EF89E3" w14:textId="77777777" w:rsidR="001320FC" w:rsidRPr="00FB2B78" w:rsidRDefault="001320FC" w:rsidP="001320FC">
      <w:pPr>
        <w:pStyle w:val="a6"/>
      </w:pPr>
      <w:r w:rsidRPr="00FB2B78">
        <w:t>（</w:t>
      </w:r>
      <w:r w:rsidRPr="00FB2B78">
        <w:t>7</w:t>
      </w:r>
      <w:r w:rsidRPr="00FB2B78">
        <w:t>）</w:t>
      </w:r>
      <w:r w:rsidRPr="00FB2B78">
        <w:tab/>
      </w:r>
      <w:r w:rsidRPr="005D408B">
        <w:rPr>
          <w:rFonts w:hint="eastAsia"/>
        </w:rPr>
        <w:t>上年末资产负债表</w:t>
      </w:r>
    </w:p>
    <w:p w14:paraId="3E89BE6E" w14:textId="77777777" w:rsidR="001320FC" w:rsidRPr="00FB2B78" w:rsidRDefault="001320FC" w:rsidP="001320FC">
      <w:pPr>
        <w:pStyle w:val="a6"/>
      </w:pPr>
      <w:r w:rsidRPr="00FB2B78">
        <w:tab/>
      </w:r>
      <w:r w:rsidRPr="00FB2B78">
        <w:t>（</w:t>
      </w:r>
      <w:r w:rsidRPr="00FB2B78">
        <w:t>a</w:t>
      </w:r>
      <w:r w:rsidRPr="00FB2B78">
        <w:t>）</w:t>
      </w:r>
      <w:r w:rsidRPr="00FB2B78">
        <w:tab/>
      </w:r>
      <w:r w:rsidRPr="00FB2B78">
        <w:t>固定资产：</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455B4A31" w14:textId="77777777" w:rsidR="001320FC" w:rsidRPr="00FB2B78" w:rsidRDefault="001320FC" w:rsidP="001320FC">
      <w:pPr>
        <w:pStyle w:val="a6"/>
      </w:pPr>
      <w:r w:rsidRPr="00FB2B78">
        <w:tab/>
      </w:r>
      <w:r w:rsidRPr="00FB2B78">
        <w:t>（</w:t>
      </w:r>
      <w:r w:rsidRPr="00FB2B78">
        <w:t>b</w:t>
      </w:r>
      <w:r w:rsidRPr="00FB2B78">
        <w:t>）</w:t>
      </w:r>
      <w:r w:rsidRPr="00FB2B78">
        <w:tab/>
      </w:r>
      <w:r w:rsidRPr="005D408B">
        <w:rPr>
          <w:rFonts w:hint="eastAsia"/>
        </w:rPr>
        <w:t>流动资产</w:t>
      </w:r>
      <w:r w:rsidRPr="00FB2B78">
        <w:t>：</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5A3A1789" w14:textId="77777777" w:rsidR="001320FC" w:rsidRPr="00FB2B78" w:rsidRDefault="001320FC" w:rsidP="001320FC">
      <w:pPr>
        <w:pStyle w:val="a6"/>
      </w:pPr>
      <w:r w:rsidRPr="00FB2B78">
        <w:tab/>
      </w:r>
      <w:r w:rsidRPr="00FB2B78">
        <w:t>（</w:t>
      </w:r>
      <w:r w:rsidRPr="00FB2B78">
        <w:t>c</w:t>
      </w:r>
      <w:r w:rsidRPr="00FB2B78">
        <w:t>）</w:t>
      </w:r>
      <w:r w:rsidRPr="00FB2B78">
        <w:tab/>
      </w:r>
      <w:r w:rsidRPr="00FB2B78">
        <w:t>长期负债：</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01A5C587" w14:textId="77777777" w:rsidR="001320FC" w:rsidRPr="00FB2B78" w:rsidRDefault="001320FC" w:rsidP="001320FC">
      <w:pPr>
        <w:pStyle w:val="a6"/>
      </w:pPr>
      <w:r w:rsidRPr="00FB2B78">
        <w:tab/>
      </w:r>
      <w:r w:rsidRPr="00FB2B78">
        <w:t>（</w:t>
      </w:r>
      <w:r w:rsidRPr="00FB2B78">
        <w:t>d</w:t>
      </w:r>
      <w:r w:rsidRPr="00FB2B78">
        <w:t>）</w:t>
      </w:r>
      <w:r w:rsidRPr="00FB2B78">
        <w:tab/>
      </w:r>
      <w:r w:rsidRPr="00FB2B78">
        <w:t>短期负债：</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4F978EF4" w14:textId="77777777" w:rsidR="001320FC" w:rsidRPr="00FB2B78" w:rsidRDefault="001320FC" w:rsidP="001320FC">
      <w:pPr>
        <w:pStyle w:val="a6"/>
      </w:pPr>
      <w:r w:rsidRPr="00FB2B78">
        <w:tab/>
      </w:r>
      <w:r w:rsidRPr="00FB2B78">
        <w:t>（</w:t>
      </w:r>
      <w:r w:rsidR="004C5C79">
        <w:rPr>
          <w:rFonts w:hint="eastAsia"/>
        </w:rPr>
        <w:t>e</w:t>
      </w:r>
      <w:r w:rsidRPr="00FB2B78">
        <w:t>）</w:t>
      </w:r>
      <w:r w:rsidRPr="00FB2B78">
        <w:tab/>
      </w:r>
      <w:r w:rsidRPr="005D408B">
        <w:rPr>
          <w:rFonts w:hint="eastAsia"/>
        </w:rPr>
        <w:t>资产净值</w:t>
      </w:r>
      <w:r w:rsidRPr="00FB2B78">
        <w:t>：</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0454085A" w14:textId="77777777" w:rsidR="000F2E64" w:rsidRPr="008C3E8E" w:rsidRDefault="000F2E64" w:rsidP="000F2E64">
      <w:pPr>
        <w:pStyle w:val="1"/>
        <w:rPr>
          <w:rFonts w:ascii="Times New Roman"/>
        </w:rPr>
      </w:pPr>
      <w:r w:rsidRPr="008C3E8E">
        <w:rPr>
          <w:rFonts w:ascii="Times New Roman"/>
        </w:rPr>
        <w:t>制造投标货物的设施及其他情况</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p>
    <w:p w14:paraId="26D11E3E" w14:textId="77777777" w:rsidR="00C05412" w:rsidRPr="008C3E8E" w:rsidRDefault="00C05412" w:rsidP="00C05412">
      <w:pPr>
        <w:pStyle w:val="a6"/>
      </w:pPr>
      <w:r w:rsidRPr="008C3E8E">
        <w:t>（</w:t>
      </w:r>
      <w:r w:rsidRPr="008C3E8E">
        <w:t>1</w:t>
      </w:r>
      <w:r w:rsidRPr="008C3E8E">
        <w:t>）</w:t>
      </w:r>
      <w:r w:rsidRPr="008C3E8E">
        <w:tab/>
      </w:r>
      <w:r w:rsidRPr="008C3E8E">
        <w:t>关于制造投标货物的设施及其他情况：</w:t>
      </w:r>
    </w:p>
    <w:p w14:paraId="3F81F72E" w14:textId="77777777" w:rsidR="000F2E64" w:rsidRPr="008C3E8E" w:rsidRDefault="000F2E64" w:rsidP="000F2E64">
      <w:pPr>
        <w:tabs>
          <w:tab w:val="left" w:pos="2500"/>
          <w:tab w:val="left" w:pos="5100"/>
          <w:tab w:val="left" w:pos="7680"/>
        </w:tabs>
        <w:autoSpaceDE w:val="0"/>
        <w:autoSpaceDN w:val="0"/>
        <w:textAlignment w:val="bottom"/>
      </w:pPr>
      <w:r w:rsidRPr="008C3E8E">
        <w:t>工厂名称地址</w:t>
      </w:r>
      <w:r w:rsidRPr="008C3E8E">
        <w:tab/>
      </w:r>
      <w:r w:rsidRPr="008C3E8E">
        <w:t>生产的项目</w:t>
      </w:r>
      <w:r w:rsidRPr="008C3E8E">
        <w:tab/>
      </w:r>
      <w:r w:rsidRPr="008C3E8E">
        <w:t>年生产能力</w:t>
      </w:r>
      <w:r w:rsidRPr="008C3E8E">
        <w:tab/>
      </w:r>
      <w:r w:rsidRPr="008C3E8E">
        <w:t>职工人数</w:t>
      </w:r>
    </w:p>
    <w:p w14:paraId="77F48490" w14:textId="77777777" w:rsidR="000F2E64" w:rsidRPr="008C3E8E" w:rsidRDefault="000F2E64" w:rsidP="000F2E64">
      <w:pPr>
        <w:tabs>
          <w:tab w:val="left" w:pos="2500"/>
          <w:tab w:val="left" w:pos="5100"/>
          <w:tab w:val="left" w:pos="7680"/>
        </w:tabs>
        <w:autoSpaceDE w:val="0"/>
        <w:autoSpaceDN w:val="0"/>
        <w:textAlignment w:val="bottom"/>
        <w:rPr>
          <w:u w:val="single"/>
        </w:rPr>
      </w:pPr>
      <w:r w:rsidRPr="008C3E8E">
        <w:rPr>
          <w:u w:val="single"/>
        </w:rPr>
        <w:t xml:space="preserve">            </w:t>
      </w:r>
      <w:r w:rsidRPr="008C3E8E">
        <w:tab/>
      </w:r>
      <w:r w:rsidRPr="008C3E8E">
        <w:rPr>
          <w:u w:val="single"/>
        </w:rPr>
        <w:t xml:space="preserve">            </w:t>
      </w:r>
      <w:r w:rsidRPr="008C3E8E">
        <w:tab/>
      </w:r>
      <w:r w:rsidRPr="008C3E8E">
        <w:rPr>
          <w:u w:val="single"/>
        </w:rPr>
        <w:t xml:space="preserve">            </w:t>
      </w:r>
      <w:r w:rsidRPr="008C3E8E">
        <w:tab/>
      </w:r>
      <w:r w:rsidRPr="008C3E8E">
        <w:rPr>
          <w:u w:val="single"/>
        </w:rPr>
        <w:t xml:space="preserve">            </w:t>
      </w:r>
    </w:p>
    <w:p w14:paraId="7A8E74E1" w14:textId="77777777" w:rsidR="000F2E64" w:rsidRPr="008C3E8E" w:rsidRDefault="000F2E64" w:rsidP="000F2E64">
      <w:pPr>
        <w:tabs>
          <w:tab w:val="left" w:pos="2500"/>
          <w:tab w:val="left" w:pos="5100"/>
          <w:tab w:val="left" w:pos="7680"/>
        </w:tabs>
        <w:autoSpaceDE w:val="0"/>
        <w:autoSpaceDN w:val="0"/>
        <w:textAlignment w:val="bottom"/>
        <w:rPr>
          <w:u w:val="single"/>
        </w:rPr>
      </w:pPr>
      <w:r w:rsidRPr="008C3E8E">
        <w:rPr>
          <w:u w:val="single"/>
        </w:rPr>
        <w:t xml:space="preserve">            </w:t>
      </w:r>
      <w:r w:rsidRPr="008C3E8E">
        <w:tab/>
      </w:r>
      <w:r w:rsidRPr="008C3E8E">
        <w:rPr>
          <w:u w:val="single"/>
        </w:rPr>
        <w:t xml:space="preserve">            </w:t>
      </w:r>
      <w:r w:rsidRPr="008C3E8E">
        <w:tab/>
      </w:r>
      <w:r w:rsidRPr="008C3E8E">
        <w:rPr>
          <w:u w:val="single"/>
        </w:rPr>
        <w:t xml:space="preserve">            </w:t>
      </w:r>
      <w:r w:rsidRPr="008C3E8E">
        <w:tab/>
      </w:r>
      <w:r w:rsidRPr="008C3E8E">
        <w:rPr>
          <w:u w:val="single"/>
        </w:rPr>
        <w:t xml:space="preserve">            </w:t>
      </w:r>
    </w:p>
    <w:p w14:paraId="4626E395" w14:textId="77777777" w:rsidR="000F2E64" w:rsidRPr="008C3E8E" w:rsidRDefault="00C05412" w:rsidP="00C05412">
      <w:pPr>
        <w:pStyle w:val="a6"/>
      </w:pPr>
      <w:r w:rsidRPr="008C3E8E">
        <w:t>（</w:t>
      </w:r>
      <w:r w:rsidRPr="008C3E8E">
        <w:t>2</w:t>
      </w:r>
      <w:r w:rsidRPr="008C3E8E">
        <w:t>）</w:t>
      </w:r>
      <w:r w:rsidRPr="008C3E8E">
        <w:tab/>
      </w:r>
      <w:r w:rsidRPr="008C3E8E">
        <w:t>本制造厂不生产，而须从其他制造厂购买的主要零部件：</w:t>
      </w:r>
    </w:p>
    <w:p w14:paraId="5CF5B11B" w14:textId="77777777" w:rsidR="000F2E64" w:rsidRPr="008C3E8E" w:rsidRDefault="000F2E64" w:rsidP="000F2E64">
      <w:pPr>
        <w:tabs>
          <w:tab w:val="left" w:pos="4840"/>
        </w:tabs>
      </w:pPr>
      <w:r w:rsidRPr="008C3E8E">
        <w:t>制造厂的名称和地址</w:t>
      </w:r>
      <w:r w:rsidRPr="008C3E8E">
        <w:tab/>
      </w:r>
      <w:r w:rsidRPr="008C3E8E">
        <w:t>主要零部件名称</w:t>
      </w:r>
    </w:p>
    <w:p w14:paraId="58983AD0" w14:textId="77777777" w:rsidR="000F2E64" w:rsidRPr="008C3E8E" w:rsidRDefault="000F2E64" w:rsidP="000F2E64">
      <w:pPr>
        <w:tabs>
          <w:tab w:val="left" w:pos="4840"/>
        </w:tabs>
      </w:pPr>
      <w:r w:rsidRPr="008C3E8E">
        <w:rPr>
          <w:u w:val="single"/>
        </w:rPr>
        <w:t xml:space="preserve">                    </w:t>
      </w:r>
      <w:r w:rsidRPr="008C3E8E">
        <w:tab/>
      </w:r>
      <w:r w:rsidRPr="008C3E8E">
        <w:rPr>
          <w:u w:val="single"/>
        </w:rPr>
        <w:t xml:space="preserve">                      </w:t>
      </w:r>
    </w:p>
    <w:p w14:paraId="63152DE1" w14:textId="77777777" w:rsidR="000F2E64" w:rsidRPr="008C3E8E" w:rsidRDefault="000F2E64" w:rsidP="000F2E64">
      <w:pPr>
        <w:tabs>
          <w:tab w:val="left" w:pos="4840"/>
        </w:tabs>
      </w:pPr>
      <w:r w:rsidRPr="008C3E8E">
        <w:rPr>
          <w:u w:val="single"/>
        </w:rPr>
        <w:t xml:space="preserve">                    </w:t>
      </w:r>
      <w:r w:rsidRPr="008C3E8E">
        <w:tab/>
      </w:r>
      <w:r w:rsidRPr="008C3E8E">
        <w:rPr>
          <w:u w:val="single"/>
        </w:rPr>
        <w:t xml:space="preserve">                      </w:t>
      </w:r>
    </w:p>
    <w:p w14:paraId="3E8DF54B" w14:textId="77777777" w:rsidR="000F2E64" w:rsidRPr="008C3E8E" w:rsidRDefault="000F2E64" w:rsidP="000F2E64">
      <w:pPr>
        <w:pStyle w:val="1"/>
        <w:rPr>
          <w:rFonts w:ascii="Times New Roman"/>
        </w:rPr>
      </w:pPr>
      <w:bookmarkStart w:id="848" w:name="_Toc434460951"/>
      <w:bookmarkStart w:id="849" w:name="_Toc434462244"/>
      <w:bookmarkStart w:id="850" w:name="_Toc434462855"/>
      <w:bookmarkStart w:id="851" w:name="_Toc434897359"/>
      <w:bookmarkStart w:id="852" w:name="_Toc452306169"/>
      <w:bookmarkStart w:id="853" w:name="_Toc452727013"/>
      <w:bookmarkStart w:id="854" w:name="_Toc452727373"/>
      <w:bookmarkStart w:id="855" w:name="_Toc452800758"/>
      <w:bookmarkStart w:id="856" w:name="_Toc2063660"/>
      <w:bookmarkStart w:id="857" w:name="_Toc2063785"/>
      <w:bookmarkStart w:id="858" w:name="_Toc2063916"/>
      <w:bookmarkStart w:id="859" w:name="_Toc8343794"/>
      <w:bookmarkStart w:id="860" w:name="_Toc302374231"/>
      <w:bookmarkStart w:id="861" w:name="_Toc389457558"/>
      <w:bookmarkStart w:id="862" w:name="_Toc389653630"/>
      <w:bookmarkStart w:id="863" w:name="_Toc450211836"/>
      <w:bookmarkStart w:id="864" w:name="_Toc503130423"/>
      <w:bookmarkStart w:id="865" w:name="_Toc512602464"/>
      <w:bookmarkStart w:id="866" w:name="_Toc5116283"/>
      <w:bookmarkStart w:id="867" w:name="_Toc62635374"/>
      <w:r w:rsidRPr="008C3E8E">
        <w:rPr>
          <w:rFonts w:ascii="Times New Roman"/>
        </w:rPr>
        <w:t>制造厂生产此投标货物的历史（年数）</w:t>
      </w:r>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p>
    <w:p w14:paraId="67080EF1" w14:textId="77777777" w:rsidR="000F2E64" w:rsidRPr="008C3E8E" w:rsidRDefault="000F2E64" w:rsidP="000F2E64">
      <w:pPr>
        <w:tabs>
          <w:tab w:val="left" w:pos="8180"/>
        </w:tabs>
        <w:rPr>
          <w:u w:val="single"/>
        </w:rPr>
      </w:pPr>
      <w:r w:rsidRPr="008C3E8E">
        <w:rPr>
          <w:u w:val="single"/>
        </w:rPr>
        <w:tab/>
      </w:r>
    </w:p>
    <w:p w14:paraId="3B322571" w14:textId="77777777" w:rsidR="000F2E64" w:rsidRPr="008C3E8E" w:rsidRDefault="000F2E64" w:rsidP="000F2E64">
      <w:pPr>
        <w:pStyle w:val="1"/>
        <w:rPr>
          <w:rFonts w:ascii="Times New Roman"/>
        </w:rPr>
      </w:pPr>
      <w:bookmarkStart w:id="868" w:name="_Toc434460952"/>
      <w:bookmarkStart w:id="869" w:name="_Toc434462245"/>
      <w:bookmarkStart w:id="870" w:name="_Toc434462856"/>
      <w:bookmarkStart w:id="871" w:name="_Toc434897360"/>
      <w:bookmarkStart w:id="872" w:name="_Toc452306170"/>
      <w:bookmarkStart w:id="873" w:name="_Toc452727014"/>
      <w:bookmarkStart w:id="874" w:name="_Toc452727374"/>
      <w:bookmarkStart w:id="875" w:name="_Toc452800759"/>
      <w:bookmarkStart w:id="876" w:name="_Toc2063661"/>
      <w:bookmarkStart w:id="877" w:name="_Toc2063786"/>
      <w:bookmarkStart w:id="878" w:name="_Toc2063917"/>
      <w:bookmarkStart w:id="879" w:name="_Toc8343795"/>
      <w:bookmarkStart w:id="880" w:name="_Toc302374232"/>
      <w:bookmarkStart w:id="881" w:name="_Toc389457559"/>
      <w:bookmarkStart w:id="882" w:name="_Toc389653631"/>
      <w:bookmarkStart w:id="883" w:name="_Toc450211837"/>
      <w:bookmarkStart w:id="884" w:name="_Toc503130424"/>
      <w:bookmarkStart w:id="885" w:name="_Toc512602465"/>
      <w:bookmarkStart w:id="886" w:name="_Toc5116284"/>
      <w:bookmarkStart w:id="887" w:name="_Toc62635375"/>
      <w:r w:rsidRPr="008C3E8E">
        <w:rPr>
          <w:rFonts w:ascii="Times New Roman"/>
        </w:rPr>
        <w:t>近三年该货物销售给境</w:t>
      </w:r>
      <w:r w:rsidR="00C05412" w:rsidRPr="008C3E8E">
        <w:rPr>
          <w:rFonts w:ascii="Times New Roman"/>
        </w:rPr>
        <w:t>内</w:t>
      </w:r>
      <w:r w:rsidRPr="008C3E8E">
        <w:rPr>
          <w:rFonts w:ascii="Times New Roman"/>
        </w:rPr>
        <w:t>、外主要客户的名称地址</w:t>
      </w:r>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14:paraId="0DD33D7D" w14:textId="77777777" w:rsidR="000F2E64" w:rsidRPr="008C3E8E" w:rsidRDefault="000F2E64" w:rsidP="000F2E64">
      <w:pPr>
        <w:tabs>
          <w:tab w:val="left" w:pos="4840"/>
        </w:tabs>
      </w:pPr>
      <w:r w:rsidRPr="008C3E8E">
        <w:t>名称和地址</w:t>
      </w:r>
      <w:r w:rsidRPr="008C3E8E">
        <w:tab/>
      </w:r>
      <w:r w:rsidRPr="008C3E8E">
        <w:t>销售项目</w:t>
      </w:r>
    </w:p>
    <w:p w14:paraId="7BEAAB4A" w14:textId="77777777" w:rsidR="000F2E64" w:rsidRPr="008C3E8E" w:rsidRDefault="000F2E64" w:rsidP="000F2E64">
      <w:pPr>
        <w:tabs>
          <w:tab w:val="left" w:pos="4840"/>
        </w:tabs>
        <w:rPr>
          <w:u w:val="single"/>
        </w:rPr>
      </w:pPr>
      <w:r w:rsidRPr="008C3E8E">
        <w:rPr>
          <w:u w:val="single"/>
        </w:rPr>
        <w:t xml:space="preserve">                                    </w:t>
      </w:r>
      <w:r w:rsidRPr="008C3E8E">
        <w:tab/>
      </w:r>
      <w:r w:rsidRPr="008C3E8E">
        <w:rPr>
          <w:u w:val="single"/>
        </w:rPr>
        <w:t xml:space="preserve">                                    </w:t>
      </w:r>
    </w:p>
    <w:p w14:paraId="74BA2FA3" w14:textId="77777777" w:rsidR="000F2E64" w:rsidRPr="008C3E8E" w:rsidRDefault="000F2E64" w:rsidP="000F2E64">
      <w:pPr>
        <w:tabs>
          <w:tab w:val="left" w:pos="4840"/>
        </w:tabs>
        <w:rPr>
          <w:u w:val="single"/>
        </w:rPr>
      </w:pPr>
      <w:r w:rsidRPr="008C3E8E">
        <w:rPr>
          <w:u w:val="single"/>
        </w:rPr>
        <w:t xml:space="preserve">                                    </w:t>
      </w:r>
      <w:r w:rsidRPr="008C3E8E">
        <w:tab/>
      </w:r>
      <w:r w:rsidRPr="008C3E8E">
        <w:rPr>
          <w:u w:val="single"/>
        </w:rPr>
        <w:t xml:space="preserve">                                    </w:t>
      </w:r>
    </w:p>
    <w:p w14:paraId="25C286DD" w14:textId="77777777" w:rsidR="000F2E64" w:rsidRPr="008C3E8E" w:rsidRDefault="000F2E64" w:rsidP="000F2E64">
      <w:pPr>
        <w:pStyle w:val="1"/>
        <w:rPr>
          <w:rFonts w:ascii="Times New Roman"/>
        </w:rPr>
      </w:pPr>
      <w:bookmarkStart w:id="888" w:name="_Toc434460953"/>
      <w:bookmarkStart w:id="889" w:name="_Toc434462246"/>
      <w:bookmarkStart w:id="890" w:name="_Toc434462857"/>
      <w:bookmarkStart w:id="891" w:name="_Toc434897361"/>
      <w:bookmarkStart w:id="892" w:name="_Toc452306171"/>
      <w:bookmarkStart w:id="893" w:name="_Toc452727015"/>
      <w:bookmarkStart w:id="894" w:name="_Toc452727375"/>
      <w:bookmarkStart w:id="895" w:name="_Toc452800760"/>
      <w:bookmarkStart w:id="896" w:name="_Toc2063662"/>
      <w:bookmarkStart w:id="897" w:name="_Toc2063787"/>
      <w:bookmarkStart w:id="898" w:name="_Toc2063918"/>
      <w:bookmarkStart w:id="899" w:name="_Toc8343796"/>
      <w:bookmarkStart w:id="900" w:name="_Toc302374233"/>
      <w:bookmarkStart w:id="901" w:name="_Toc389457560"/>
      <w:bookmarkStart w:id="902" w:name="_Toc389653632"/>
      <w:bookmarkStart w:id="903" w:name="_Toc450211838"/>
      <w:bookmarkStart w:id="904" w:name="_Toc503130425"/>
      <w:bookmarkStart w:id="905" w:name="_Toc512602466"/>
      <w:bookmarkStart w:id="906" w:name="_Toc5116285"/>
      <w:bookmarkStart w:id="907" w:name="_Toc62635376"/>
      <w:r w:rsidRPr="008C3E8E">
        <w:rPr>
          <w:rFonts w:ascii="Times New Roman"/>
        </w:rPr>
        <w:t>近三年的年营业额</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14:paraId="32BC8F7F" w14:textId="77777777" w:rsidR="000F2E64" w:rsidRPr="008C3E8E" w:rsidRDefault="000F2E64" w:rsidP="000F2E64">
      <w:pPr>
        <w:tabs>
          <w:tab w:val="left" w:pos="500"/>
          <w:tab w:val="left" w:pos="2820"/>
          <w:tab w:val="left" w:pos="5380"/>
          <w:tab w:val="left" w:pos="7840"/>
        </w:tabs>
        <w:autoSpaceDE w:val="0"/>
        <w:autoSpaceDN w:val="0"/>
        <w:textAlignment w:val="bottom"/>
      </w:pPr>
      <w:r w:rsidRPr="008C3E8E">
        <w:lastRenderedPageBreak/>
        <w:tab/>
      </w:r>
      <w:r w:rsidRPr="008C3E8E">
        <w:t>年份</w:t>
      </w:r>
      <w:r w:rsidRPr="008C3E8E">
        <w:tab/>
      </w:r>
      <w:r w:rsidRPr="008C3E8E">
        <w:t>总额</w:t>
      </w:r>
    </w:p>
    <w:p w14:paraId="06D9D25B" w14:textId="77777777" w:rsidR="000F2E64" w:rsidRPr="008C3E8E" w:rsidRDefault="000F2E64" w:rsidP="000F2E64">
      <w:pPr>
        <w:tabs>
          <w:tab w:val="left" w:pos="2320"/>
          <w:tab w:val="left" w:pos="4880"/>
          <w:tab w:val="left" w:pos="7400"/>
        </w:tabs>
        <w:autoSpaceDE w:val="0"/>
        <w:autoSpaceDN w:val="0"/>
        <w:textAlignment w:val="bottom"/>
        <w:rPr>
          <w:u w:val="single"/>
        </w:rPr>
      </w:pPr>
      <w:r w:rsidRPr="008C3E8E">
        <w:rPr>
          <w:u w:val="single"/>
        </w:rPr>
        <w:t xml:space="preserve">            </w:t>
      </w:r>
      <w:r w:rsidRPr="008C3E8E">
        <w:tab/>
      </w:r>
      <w:r w:rsidRPr="008C3E8E">
        <w:rPr>
          <w:u w:val="single"/>
        </w:rPr>
        <w:t xml:space="preserve">            </w:t>
      </w:r>
    </w:p>
    <w:p w14:paraId="6D67B104" w14:textId="77777777" w:rsidR="000F2E64" w:rsidRPr="008C3E8E" w:rsidRDefault="000F2E64" w:rsidP="000F2E64">
      <w:pPr>
        <w:tabs>
          <w:tab w:val="left" w:pos="2320"/>
          <w:tab w:val="left" w:pos="4880"/>
          <w:tab w:val="left" w:pos="7400"/>
        </w:tabs>
        <w:autoSpaceDE w:val="0"/>
        <w:autoSpaceDN w:val="0"/>
        <w:textAlignment w:val="bottom"/>
      </w:pPr>
      <w:r w:rsidRPr="008C3E8E">
        <w:rPr>
          <w:u w:val="single"/>
        </w:rPr>
        <w:t xml:space="preserve">            </w:t>
      </w:r>
      <w:r w:rsidRPr="008C3E8E">
        <w:tab/>
      </w:r>
      <w:r w:rsidRPr="008C3E8E">
        <w:rPr>
          <w:u w:val="single"/>
        </w:rPr>
        <w:t xml:space="preserve">            </w:t>
      </w:r>
    </w:p>
    <w:p w14:paraId="3DFEDCFD" w14:textId="77777777" w:rsidR="000F2E64" w:rsidRPr="008C3E8E" w:rsidRDefault="000F2E64" w:rsidP="000F2E64">
      <w:pPr>
        <w:pStyle w:val="1"/>
        <w:rPr>
          <w:rFonts w:ascii="Times New Roman"/>
        </w:rPr>
      </w:pPr>
      <w:bookmarkStart w:id="908" w:name="_Toc434460954"/>
      <w:bookmarkStart w:id="909" w:name="_Toc434462247"/>
      <w:bookmarkStart w:id="910" w:name="_Toc434462858"/>
      <w:bookmarkStart w:id="911" w:name="_Toc434897362"/>
      <w:bookmarkStart w:id="912" w:name="_Toc452306172"/>
      <w:bookmarkStart w:id="913" w:name="_Toc452727016"/>
      <w:bookmarkStart w:id="914" w:name="_Toc452727376"/>
      <w:bookmarkStart w:id="915" w:name="_Toc452800761"/>
      <w:bookmarkStart w:id="916" w:name="_Toc2063663"/>
      <w:bookmarkStart w:id="917" w:name="_Toc2063788"/>
      <w:bookmarkStart w:id="918" w:name="_Toc2063919"/>
      <w:bookmarkStart w:id="919" w:name="_Toc8343797"/>
      <w:bookmarkStart w:id="920" w:name="_Toc302374234"/>
      <w:bookmarkStart w:id="921" w:name="_Toc389457561"/>
      <w:bookmarkStart w:id="922" w:name="_Toc389653633"/>
      <w:bookmarkStart w:id="923" w:name="_Toc450211839"/>
      <w:bookmarkStart w:id="924" w:name="_Toc503130426"/>
      <w:bookmarkStart w:id="925" w:name="_Toc512602467"/>
      <w:bookmarkStart w:id="926" w:name="_Toc5116286"/>
      <w:bookmarkStart w:id="927" w:name="_Toc62635377"/>
      <w:r w:rsidRPr="008C3E8E">
        <w:rPr>
          <w:rFonts w:ascii="Times New Roman"/>
        </w:rPr>
        <w:t>易损件供应商的名称和地址</w:t>
      </w:r>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p>
    <w:p w14:paraId="7570BD88" w14:textId="77777777" w:rsidR="000F2E64" w:rsidRPr="008C3E8E" w:rsidRDefault="000F2E64" w:rsidP="000F2E64">
      <w:pPr>
        <w:tabs>
          <w:tab w:val="left" w:pos="5400"/>
        </w:tabs>
        <w:autoSpaceDE w:val="0"/>
        <w:autoSpaceDN w:val="0"/>
        <w:ind w:firstLine="940"/>
        <w:textAlignment w:val="bottom"/>
      </w:pPr>
      <w:r w:rsidRPr="008C3E8E">
        <w:t>部件名称</w:t>
      </w:r>
      <w:r w:rsidRPr="008C3E8E">
        <w:tab/>
      </w:r>
      <w:r w:rsidRPr="008C3E8E">
        <w:t>供应商</w:t>
      </w:r>
    </w:p>
    <w:p w14:paraId="012412A1" w14:textId="77777777" w:rsidR="000F2E64" w:rsidRPr="008C3E8E" w:rsidRDefault="000F2E64" w:rsidP="000F2E64">
      <w:pPr>
        <w:tabs>
          <w:tab w:val="left" w:pos="4340"/>
        </w:tabs>
        <w:rPr>
          <w:u w:val="single"/>
        </w:rPr>
      </w:pPr>
      <w:r w:rsidRPr="008C3E8E">
        <w:rPr>
          <w:u w:val="single"/>
        </w:rPr>
        <w:t xml:space="preserve">                        </w:t>
      </w:r>
      <w:r w:rsidRPr="008C3E8E">
        <w:tab/>
      </w:r>
      <w:r w:rsidRPr="008C3E8E">
        <w:rPr>
          <w:u w:val="single"/>
        </w:rPr>
        <w:t xml:space="preserve">                        </w:t>
      </w:r>
    </w:p>
    <w:p w14:paraId="5FEB66A7" w14:textId="77777777" w:rsidR="000F2E64" w:rsidRPr="008C3E8E" w:rsidRDefault="000F2E64" w:rsidP="000F2E64">
      <w:pPr>
        <w:tabs>
          <w:tab w:val="left" w:pos="4340"/>
        </w:tabs>
      </w:pPr>
      <w:r w:rsidRPr="008C3E8E">
        <w:rPr>
          <w:u w:val="single"/>
        </w:rPr>
        <w:t xml:space="preserve">                        </w:t>
      </w:r>
      <w:r w:rsidRPr="008C3E8E">
        <w:tab/>
      </w:r>
      <w:r w:rsidRPr="008C3E8E">
        <w:rPr>
          <w:u w:val="single"/>
        </w:rPr>
        <w:t xml:space="preserve">                        </w:t>
      </w:r>
    </w:p>
    <w:p w14:paraId="64CE0F66" w14:textId="77777777" w:rsidR="000F2E64" w:rsidRPr="008C3E8E" w:rsidRDefault="000F2E64" w:rsidP="000F2E64">
      <w:pPr>
        <w:pStyle w:val="1"/>
        <w:rPr>
          <w:rFonts w:ascii="Times New Roman"/>
        </w:rPr>
      </w:pPr>
      <w:bookmarkStart w:id="928" w:name="_Toc434460955"/>
      <w:bookmarkStart w:id="929" w:name="_Toc434462248"/>
      <w:bookmarkStart w:id="930" w:name="_Toc434462859"/>
      <w:bookmarkStart w:id="931" w:name="_Toc434897363"/>
      <w:bookmarkStart w:id="932" w:name="_Toc452306173"/>
      <w:bookmarkStart w:id="933" w:name="_Toc452727017"/>
      <w:bookmarkStart w:id="934" w:name="_Toc452727377"/>
      <w:bookmarkStart w:id="935" w:name="_Toc452800762"/>
      <w:bookmarkStart w:id="936" w:name="_Toc2063664"/>
      <w:bookmarkStart w:id="937" w:name="_Toc2063789"/>
      <w:bookmarkStart w:id="938" w:name="_Toc2063920"/>
      <w:bookmarkStart w:id="939" w:name="_Toc8343798"/>
      <w:bookmarkStart w:id="940" w:name="_Toc302374235"/>
      <w:bookmarkStart w:id="941" w:name="_Toc389457562"/>
      <w:bookmarkStart w:id="942" w:name="_Toc389653634"/>
      <w:bookmarkStart w:id="943" w:name="_Toc450211840"/>
      <w:bookmarkStart w:id="944" w:name="_Toc503130427"/>
      <w:bookmarkStart w:id="945" w:name="_Toc512602468"/>
      <w:bookmarkStart w:id="946" w:name="_Toc5116287"/>
      <w:bookmarkStart w:id="947" w:name="_Toc62635378"/>
      <w:r w:rsidRPr="008C3E8E">
        <w:rPr>
          <w:rFonts w:ascii="Times New Roman"/>
        </w:rPr>
        <w:t>有关开户银行的名称和地址</w:t>
      </w:r>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p>
    <w:p w14:paraId="5031B596" w14:textId="77777777" w:rsidR="000F2E64" w:rsidRPr="008C3E8E" w:rsidRDefault="000F2E64" w:rsidP="000F2E64">
      <w:pPr>
        <w:tabs>
          <w:tab w:val="left" w:pos="5540"/>
        </w:tabs>
        <w:autoSpaceDE w:val="0"/>
        <w:autoSpaceDN w:val="0"/>
        <w:ind w:firstLine="940"/>
        <w:textAlignment w:val="bottom"/>
      </w:pPr>
      <w:r w:rsidRPr="008C3E8E">
        <w:t>银行名称</w:t>
      </w:r>
      <w:r w:rsidRPr="008C3E8E">
        <w:tab/>
      </w:r>
      <w:r w:rsidRPr="008C3E8E">
        <w:t>地址</w:t>
      </w:r>
    </w:p>
    <w:p w14:paraId="1E102D29" w14:textId="77777777" w:rsidR="000F2E64" w:rsidRPr="008C3E8E" w:rsidRDefault="000F2E64" w:rsidP="000F2E64">
      <w:pPr>
        <w:tabs>
          <w:tab w:val="left" w:pos="4340"/>
        </w:tabs>
        <w:rPr>
          <w:u w:val="single"/>
        </w:rPr>
      </w:pPr>
      <w:r w:rsidRPr="008C3E8E">
        <w:rPr>
          <w:u w:val="single"/>
        </w:rPr>
        <w:t xml:space="preserve">                        </w:t>
      </w:r>
      <w:r w:rsidRPr="008C3E8E">
        <w:tab/>
      </w:r>
      <w:r w:rsidRPr="008C3E8E">
        <w:rPr>
          <w:u w:val="single"/>
        </w:rPr>
        <w:t xml:space="preserve">                        </w:t>
      </w:r>
    </w:p>
    <w:p w14:paraId="6DA1466C" w14:textId="77777777" w:rsidR="000F2E64" w:rsidRPr="008C3E8E" w:rsidRDefault="000F2E64" w:rsidP="000F2E64">
      <w:pPr>
        <w:pStyle w:val="1"/>
        <w:rPr>
          <w:rFonts w:ascii="Times New Roman"/>
        </w:rPr>
      </w:pPr>
      <w:bookmarkStart w:id="948" w:name="_Toc434460956"/>
      <w:bookmarkStart w:id="949" w:name="_Toc434462249"/>
      <w:bookmarkStart w:id="950" w:name="_Toc434462860"/>
      <w:bookmarkStart w:id="951" w:name="_Toc434897364"/>
      <w:bookmarkStart w:id="952" w:name="_Toc452306174"/>
      <w:bookmarkStart w:id="953" w:name="_Toc452727018"/>
      <w:bookmarkStart w:id="954" w:name="_Toc452727378"/>
      <w:bookmarkStart w:id="955" w:name="_Toc452800763"/>
      <w:bookmarkStart w:id="956" w:name="_Toc2063665"/>
      <w:bookmarkStart w:id="957" w:name="_Toc2063790"/>
      <w:bookmarkStart w:id="958" w:name="_Toc2063921"/>
      <w:bookmarkStart w:id="959" w:name="_Toc8343799"/>
      <w:bookmarkStart w:id="960" w:name="_Toc302374236"/>
      <w:bookmarkStart w:id="961" w:name="_Toc389457563"/>
      <w:bookmarkStart w:id="962" w:name="_Toc389653635"/>
      <w:bookmarkStart w:id="963" w:name="_Toc450211841"/>
      <w:bookmarkStart w:id="964" w:name="_Toc503130428"/>
      <w:bookmarkStart w:id="965" w:name="_Toc512602469"/>
      <w:bookmarkStart w:id="966" w:name="_Toc5116288"/>
      <w:bookmarkStart w:id="967" w:name="_Toc62635379"/>
      <w:r w:rsidRPr="008C3E8E">
        <w:rPr>
          <w:rFonts w:ascii="Times New Roman"/>
        </w:rPr>
        <w:t>其他情况</w:t>
      </w:r>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p>
    <w:p w14:paraId="5F1796D7" w14:textId="77777777" w:rsidR="000F2E64" w:rsidRPr="008C3E8E" w:rsidRDefault="000F2E64" w:rsidP="000F2E64">
      <w:pPr>
        <w:rPr>
          <w:u w:val="single"/>
        </w:rPr>
      </w:pPr>
      <w:r w:rsidRPr="008C3E8E">
        <w:rPr>
          <w:u w:val="single"/>
        </w:rPr>
        <w:t xml:space="preserve">                                                                               </w:t>
      </w:r>
    </w:p>
    <w:p w14:paraId="2702AED1" w14:textId="77777777" w:rsidR="000F2E64" w:rsidRPr="008C3E8E" w:rsidRDefault="000F2E64" w:rsidP="000F2E64">
      <w:pPr>
        <w:pStyle w:val="a6"/>
      </w:pPr>
      <w:r w:rsidRPr="008C3E8E">
        <w:t>兹证明上述声明是真实、正确的，并提供了全部能提供的资料和数据，我方同意遵照贵方要求出示有关证明文件。</w:t>
      </w:r>
    </w:p>
    <w:p w14:paraId="2CF9534E" w14:textId="77777777" w:rsidR="000F2E64" w:rsidRPr="008C3E8E" w:rsidRDefault="000F2E64" w:rsidP="000F2E64"/>
    <w:p w14:paraId="73FDA6D5" w14:textId="77777777" w:rsidR="000F2E64" w:rsidRPr="008C3E8E" w:rsidRDefault="000F2E64" w:rsidP="000F2E64">
      <w:pPr>
        <w:pStyle w:val="a6"/>
        <w:tabs>
          <w:tab w:val="left" w:pos="8860"/>
        </w:tabs>
        <w:spacing w:beforeLines="170" w:before="408"/>
        <w:ind w:firstLine="3580"/>
      </w:pPr>
      <w:r w:rsidRPr="008C3E8E">
        <w:t>日期：</w:t>
      </w:r>
      <w:r w:rsidRPr="008C3E8E">
        <w:rPr>
          <w:u w:val="single"/>
        </w:rPr>
        <w:tab/>
      </w:r>
    </w:p>
    <w:p w14:paraId="64F62EDD" w14:textId="77777777" w:rsidR="000F2E64" w:rsidRPr="008C3E8E" w:rsidRDefault="000F2E64" w:rsidP="000F2E64">
      <w:pPr>
        <w:pStyle w:val="a6"/>
        <w:tabs>
          <w:tab w:val="left" w:pos="8860"/>
        </w:tabs>
        <w:ind w:firstLine="3580"/>
      </w:pPr>
      <w:r w:rsidRPr="008C3E8E">
        <w:t>授权代表签字：</w:t>
      </w:r>
      <w:r w:rsidRPr="008C3E8E">
        <w:rPr>
          <w:u w:val="single"/>
        </w:rPr>
        <w:tab/>
      </w:r>
    </w:p>
    <w:p w14:paraId="5370CD4B" w14:textId="77777777" w:rsidR="000F2E64" w:rsidRPr="008C3E8E" w:rsidRDefault="000F2E64" w:rsidP="000F2E64">
      <w:pPr>
        <w:pStyle w:val="a6"/>
        <w:tabs>
          <w:tab w:val="left" w:pos="8860"/>
        </w:tabs>
        <w:ind w:firstLine="3580"/>
      </w:pPr>
      <w:r w:rsidRPr="008C3E8E">
        <w:t>授权代表的职务：</w:t>
      </w:r>
      <w:r w:rsidRPr="008C3E8E">
        <w:rPr>
          <w:u w:val="single"/>
        </w:rPr>
        <w:tab/>
      </w:r>
    </w:p>
    <w:p w14:paraId="29809D80" w14:textId="77777777" w:rsidR="000F2E64" w:rsidRPr="008C3E8E" w:rsidRDefault="000F2E64" w:rsidP="000F2E64">
      <w:pPr>
        <w:pStyle w:val="a6"/>
        <w:tabs>
          <w:tab w:val="left" w:pos="8860"/>
        </w:tabs>
        <w:ind w:firstLine="3580"/>
      </w:pPr>
      <w:r w:rsidRPr="008C3E8E">
        <w:t>电话号码：</w:t>
      </w:r>
      <w:r w:rsidRPr="008C3E8E">
        <w:rPr>
          <w:u w:val="single"/>
        </w:rPr>
        <w:tab/>
      </w:r>
    </w:p>
    <w:p w14:paraId="4626F684" w14:textId="77777777" w:rsidR="000F2E64" w:rsidRPr="008C3E8E" w:rsidRDefault="000F2E64" w:rsidP="000F2E64">
      <w:pPr>
        <w:pStyle w:val="a6"/>
        <w:tabs>
          <w:tab w:val="left" w:pos="8860"/>
        </w:tabs>
        <w:ind w:firstLine="3580"/>
      </w:pPr>
      <w:r w:rsidRPr="008C3E8E">
        <w:t>电子信箱：</w:t>
      </w:r>
      <w:r w:rsidRPr="008C3E8E">
        <w:rPr>
          <w:u w:val="single"/>
        </w:rPr>
        <w:tab/>
      </w:r>
    </w:p>
    <w:p w14:paraId="5FCBF693" w14:textId="77777777" w:rsidR="000F2E64" w:rsidRPr="008C3E8E" w:rsidRDefault="002B0C1E" w:rsidP="000F2E64">
      <w:pPr>
        <w:pStyle w:val="a6"/>
        <w:tabs>
          <w:tab w:val="left" w:pos="8860"/>
        </w:tabs>
        <w:spacing w:beforeLines="40" w:before="96"/>
        <w:ind w:firstLine="3580"/>
      </w:pPr>
      <w:r>
        <w:t>制造厂</w:t>
      </w:r>
      <w:r w:rsidR="000F2E64" w:rsidRPr="008C3E8E">
        <w:t>公章：</w:t>
      </w:r>
      <w:r w:rsidR="000F2E64" w:rsidRPr="008C3E8E">
        <w:rPr>
          <w:u w:val="single"/>
        </w:rPr>
        <w:tab/>
      </w:r>
    </w:p>
    <w:p w14:paraId="2EBF5054" w14:textId="77777777" w:rsidR="000F2E64" w:rsidRPr="005A5943" w:rsidRDefault="000F2E64" w:rsidP="000F2E64">
      <w:pPr>
        <w:pStyle w:val="flName"/>
        <w:rPr>
          <w:rFonts w:ascii="Times New Roman"/>
        </w:rPr>
      </w:pPr>
      <w:r w:rsidRPr="008C3E8E">
        <w:rPr>
          <w:rFonts w:ascii="Times New Roman"/>
        </w:rPr>
        <w:br w:type="page"/>
      </w:r>
      <w:bookmarkStart w:id="968" w:name="_Toc2063666"/>
      <w:bookmarkStart w:id="969" w:name="_Toc2063791"/>
      <w:bookmarkStart w:id="970" w:name="_Toc2063922"/>
      <w:bookmarkStart w:id="971" w:name="_Toc2063962"/>
      <w:bookmarkStart w:id="972" w:name="_Toc8343800"/>
      <w:bookmarkStart w:id="973" w:name="_Toc301765406"/>
      <w:bookmarkStart w:id="974" w:name="_Toc302374237"/>
      <w:bookmarkStart w:id="975" w:name="_Toc389457564"/>
      <w:bookmarkStart w:id="976" w:name="_Toc389465282"/>
      <w:bookmarkStart w:id="977" w:name="_Toc389653636"/>
      <w:bookmarkStart w:id="978" w:name="_Toc450211842"/>
      <w:bookmarkStart w:id="979" w:name="_Toc491700940"/>
      <w:bookmarkStart w:id="980" w:name="_Toc495406872"/>
      <w:bookmarkStart w:id="981" w:name="_Toc503130429"/>
      <w:bookmarkStart w:id="982" w:name="_Toc503130742"/>
      <w:bookmarkStart w:id="983" w:name="_Toc503130803"/>
      <w:bookmarkStart w:id="984" w:name="_Toc512602470"/>
      <w:bookmarkStart w:id="985" w:name="_Toc5116289"/>
      <w:bookmarkStart w:id="986" w:name="_Toc62635380"/>
      <w:r w:rsidR="000911B2" w:rsidRPr="005A5943">
        <w:rPr>
          <w:rFonts w:ascii="Times New Roman"/>
        </w:rPr>
        <w:lastRenderedPageBreak/>
        <w:t>贸易公司（作为代理）的</w:t>
      </w:r>
      <w:r w:rsidRPr="005A5943">
        <w:rPr>
          <w:rFonts w:ascii="Times New Roman"/>
        </w:rPr>
        <w:t>声明</w:t>
      </w:r>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p>
    <w:p w14:paraId="7C7961B5" w14:textId="77777777" w:rsidR="00D67363" w:rsidRPr="005A5943" w:rsidRDefault="00D67363" w:rsidP="00D67363">
      <w:pPr>
        <w:spacing w:afterLines="50" w:after="120"/>
        <w:jc w:val="center"/>
      </w:pPr>
      <w:bookmarkStart w:id="987" w:name="_Toc434460957"/>
      <w:bookmarkStart w:id="988" w:name="_Toc434462250"/>
      <w:bookmarkStart w:id="989" w:name="_Toc434462861"/>
      <w:bookmarkStart w:id="990" w:name="_Toc434897365"/>
      <w:bookmarkStart w:id="991" w:name="_Toc452306175"/>
      <w:bookmarkStart w:id="992" w:name="_Toc452727019"/>
      <w:bookmarkStart w:id="993" w:name="_Toc452727379"/>
      <w:bookmarkStart w:id="994" w:name="_Toc452800764"/>
      <w:bookmarkStart w:id="995" w:name="_Toc2063667"/>
      <w:bookmarkStart w:id="996" w:name="_Toc2063792"/>
      <w:bookmarkStart w:id="997" w:name="_Toc2063923"/>
      <w:bookmarkStart w:id="998" w:name="_Toc8343801"/>
      <w:bookmarkStart w:id="999" w:name="_Toc302374238"/>
      <w:bookmarkStart w:id="1000" w:name="_Toc389457565"/>
      <w:bookmarkStart w:id="1001" w:name="_Toc389653637"/>
      <w:bookmarkStart w:id="1002" w:name="_Toc450211843"/>
      <w:bookmarkStart w:id="1003" w:name="_Toc503130430"/>
      <w:bookmarkStart w:id="1004" w:name="_Toc512602471"/>
      <w:r w:rsidRPr="005A5943">
        <w:t>（供参考，若制造厂直接投标，则无需提供此声明）</w:t>
      </w:r>
    </w:p>
    <w:p w14:paraId="57A649A0" w14:textId="77777777" w:rsidR="000F2E64" w:rsidRPr="005A5943" w:rsidRDefault="000F2E64" w:rsidP="00A7709E">
      <w:pPr>
        <w:pStyle w:val="1"/>
        <w:numPr>
          <w:ilvl w:val="0"/>
          <w:numId w:val="6"/>
        </w:numPr>
        <w:rPr>
          <w:rFonts w:ascii="Times New Roman"/>
        </w:rPr>
      </w:pPr>
      <w:bookmarkStart w:id="1005" w:name="_Toc5116290"/>
      <w:bookmarkStart w:id="1006" w:name="_Toc62635381"/>
      <w:r w:rsidRPr="005A5943">
        <w:rPr>
          <w:rFonts w:ascii="Times New Roman"/>
        </w:rPr>
        <w:t>名称及其他情况</w:t>
      </w:r>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p>
    <w:p w14:paraId="2163561E" w14:textId="77777777" w:rsidR="00F06CA9" w:rsidRPr="005A5943" w:rsidRDefault="00F06CA9" w:rsidP="00F06CA9">
      <w:pPr>
        <w:pStyle w:val="a6"/>
      </w:pPr>
      <w:bookmarkStart w:id="1007" w:name="_Toc434460958"/>
      <w:bookmarkStart w:id="1008" w:name="_Toc434462251"/>
      <w:bookmarkStart w:id="1009" w:name="_Toc434462862"/>
      <w:bookmarkStart w:id="1010" w:name="_Toc434897366"/>
      <w:bookmarkStart w:id="1011" w:name="_Toc452306176"/>
      <w:bookmarkStart w:id="1012" w:name="_Toc452727020"/>
      <w:bookmarkStart w:id="1013" w:name="_Toc452727380"/>
      <w:bookmarkStart w:id="1014" w:name="_Toc452800765"/>
      <w:bookmarkStart w:id="1015" w:name="_Toc2063668"/>
      <w:bookmarkStart w:id="1016" w:name="_Toc2063793"/>
      <w:bookmarkStart w:id="1017" w:name="_Toc2063924"/>
      <w:bookmarkStart w:id="1018" w:name="_Toc8343802"/>
      <w:bookmarkStart w:id="1019" w:name="_Toc302374239"/>
      <w:bookmarkStart w:id="1020" w:name="_Toc389457566"/>
      <w:bookmarkStart w:id="1021" w:name="_Toc389653638"/>
      <w:bookmarkStart w:id="1022" w:name="_Toc450211844"/>
      <w:bookmarkStart w:id="1023" w:name="_Toc503130431"/>
      <w:bookmarkStart w:id="1024" w:name="_Toc512602472"/>
      <w:bookmarkStart w:id="1025" w:name="_Toc5116291"/>
      <w:bookmarkStart w:id="1026" w:name="_Toc62635382"/>
      <w:r w:rsidRPr="005A5943">
        <w:t>（</w:t>
      </w:r>
      <w:r w:rsidRPr="005A5943">
        <w:t>1</w:t>
      </w:r>
      <w:r w:rsidRPr="005A5943">
        <w:t>）</w:t>
      </w:r>
      <w:r w:rsidRPr="005A5943">
        <w:tab/>
      </w:r>
      <w:r w:rsidRPr="005A5943">
        <w:t>投标人名称：</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7AEB9250" w14:textId="77777777" w:rsidR="00F06CA9" w:rsidRPr="005A5943" w:rsidRDefault="00F06CA9" w:rsidP="00F06CA9">
      <w:pPr>
        <w:pStyle w:val="a6"/>
      </w:pPr>
      <w:r w:rsidRPr="005A5943">
        <w:t>（</w:t>
      </w:r>
      <w:r w:rsidRPr="005A5943">
        <w:t>2</w:t>
      </w:r>
      <w:r w:rsidRPr="005A5943">
        <w:t>）</w:t>
      </w:r>
      <w:r w:rsidRPr="005A5943">
        <w:tab/>
      </w:r>
      <w:r w:rsidRPr="005A5943">
        <w:t>地址：</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3A5909F7" w14:textId="77777777" w:rsidR="00F06CA9" w:rsidRPr="005A5943" w:rsidRDefault="00F06CA9" w:rsidP="00F06CA9">
      <w:pPr>
        <w:pStyle w:val="a6"/>
      </w:pPr>
      <w:r w:rsidRPr="005A5943">
        <w:t>（</w:t>
      </w:r>
      <w:r w:rsidRPr="005A5943">
        <w:t>3</w:t>
      </w:r>
      <w:r w:rsidRPr="005A5943">
        <w:t>）</w:t>
      </w:r>
      <w:r w:rsidRPr="005A5943">
        <w:tab/>
      </w:r>
      <w:r w:rsidRPr="005A5943">
        <w:t>成立和（或）注册日期：</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04E008CC" w14:textId="77777777" w:rsidR="00F06CA9" w:rsidRPr="005A5943" w:rsidRDefault="00F06CA9" w:rsidP="00F06CA9">
      <w:pPr>
        <w:pStyle w:val="a6"/>
      </w:pPr>
      <w:r w:rsidRPr="005A5943">
        <w:t>（</w:t>
      </w:r>
      <w:r w:rsidRPr="005A5943">
        <w:t>4</w:t>
      </w:r>
      <w:r w:rsidRPr="005A5943">
        <w:t>）</w:t>
      </w:r>
      <w:r w:rsidRPr="005A5943">
        <w:tab/>
      </w:r>
      <w:r w:rsidRPr="005A5943">
        <w:t>所属行业：</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21BE3934" w14:textId="77777777" w:rsidR="00F06CA9" w:rsidRPr="005A5943" w:rsidRDefault="00F06CA9" w:rsidP="00F06CA9">
      <w:pPr>
        <w:pStyle w:val="a6"/>
      </w:pPr>
      <w:r w:rsidRPr="005A5943">
        <w:t>（</w:t>
      </w:r>
      <w:r w:rsidRPr="005A5943">
        <w:t>5</w:t>
      </w:r>
      <w:r w:rsidRPr="005A5943">
        <w:t>）</w:t>
      </w:r>
      <w:r w:rsidRPr="005A5943">
        <w:tab/>
      </w:r>
      <w:r w:rsidRPr="005A5943">
        <w:t>企业性质：</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19A5311F" w14:textId="77777777" w:rsidR="00F06CA9" w:rsidRPr="005A5943" w:rsidRDefault="00F06CA9" w:rsidP="00F06CA9">
      <w:pPr>
        <w:pStyle w:val="a6"/>
      </w:pPr>
      <w:r w:rsidRPr="005A5943">
        <w:t>（</w:t>
      </w:r>
      <w:r w:rsidRPr="005A5943">
        <w:t>6</w:t>
      </w:r>
      <w:r w:rsidRPr="005A5943">
        <w:t>）</w:t>
      </w:r>
      <w:r w:rsidRPr="005A5943">
        <w:tab/>
      </w:r>
      <w:r w:rsidRPr="005A5943">
        <w:rPr>
          <w:rFonts w:hint="eastAsia"/>
        </w:rPr>
        <w:t>上年末从业人数</w:t>
      </w:r>
    </w:p>
    <w:p w14:paraId="715A32B3" w14:textId="77777777" w:rsidR="00F06CA9" w:rsidRPr="005A5943" w:rsidRDefault="00F06CA9" w:rsidP="00F06CA9">
      <w:pPr>
        <w:pStyle w:val="a6"/>
      </w:pPr>
      <w:r w:rsidRPr="005A5943">
        <w:tab/>
      </w:r>
      <w:r w:rsidRPr="005A5943">
        <w:t>（</w:t>
      </w:r>
      <w:r w:rsidRPr="005A5943">
        <w:rPr>
          <w:rFonts w:hint="eastAsia"/>
        </w:rPr>
        <w:t>a</w:t>
      </w:r>
      <w:r w:rsidRPr="005A5943">
        <w:t>）</w:t>
      </w:r>
      <w:r w:rsidRPr="005A5943">
        <w:tab/>
      </w:r>
      <w:r w:rsidRPr="005A5943">
        <w:rPr>
          <w:rFonts w:hint="eastAsia"/>
        </w:rPr>
        <w:t>职工人数</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2C57DEF6" w14:textId="77777777" w:rsidR="00F06CA9" w:rsidRPr="005A5943" w:rsidRDefault="00F06CA9" w:rsidP="00F06CA9">
      <w:pPr>
        <w:pStyle w:val="a6"/>
      </w:pPr>
      <w:r w:rsidRPr="005A5943">
        <w:tab/>
      </w:r>
      <w:r w:rsidRPr="005A5943">
        <w:t>（</w:t>
      </w:r>
      <w:r w:rsidRPr="005A5943">
        <w:rPr>
          <w:rFonts w:hint="eastAsia"/>
        </w:rPr>
        <w:t>b</w:t>
      </w:r>
      <w:r w:rsidRPr="005A5943">
        <w:t>）</w:t>
      </w:r>
      <w:r w:rsidRPr="005A5943">
        <w:tab/>
      </w:r>
      <w:r w:rsidRPr="005A5943">
        <w:rPr>
          <w:rFonts w:hint="eastAsia"/>
        </w:rPr>
        <w:t>劳务派遣用工人数</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4211466E" w14:textId="77777777" w:rsidR="00F06CA9" w:rsidRPr="005A5943" w:rsidRDefault="00F06CA9" w:rsidP="00F06CA9">
      <w:pPr>
        <w:pStyle w:val="a6"/>
      </w:pPr>
      <w:r w:rsidRPr="005A5943">
        <w:t>（</w:t>
      </w:r>
      <w:r w:rsidRPr="005A5943">
        <w:t>7</w:t>
      </w:r>
      <w:r w:rsidRPr="005A5943">
        <w:t>）</w:t>
      </w:r>
      <w:r w:rsidRPr="005A5943">
        <w:tab/>
      </w:r>
      <w:r w:rsidRPr="005A5943">
        <w:rPr>
          <w:rFonts w:hint="eastAsia"/>
        </w:rPr>
        <w:t>上年末资产负债表</w:t>
      </w:r>
    </w:p>
    <w:p w14:paraId="2BC7B33E" w14:textId="77777777" w:rsidR="00F06CA9" w:rsidRPr="005A5943" w:rsidRDefault="00F06CA9" w:rsidP="00F06CA9">
      <w:pPr>
        <w:pStyle w:val="a6"/>
      </w:pPr>
      <w:r w:rsidRPr="005A5943">
        <w:tab/>
      </w:r>
      <w:r w:rsidRPr="005A5943">
        <w:t>（</w:t>
      </w:r>
      <w:r w:rsidRPr="005A5943">
        <w:t>a</w:t>
      </w:r>
      <w:r w:rsidRPr="005A5943">
        <w:t>）</w:t>
      </w:r>
      <w:r w:rsidRPr="005A5943">
        <w:tab/>
      </w:r>
      <w:r w:rsidRPr="005A5943">
        <w:t>固定资产：</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27341DBA" w14:textId="77777777" w:rsidR="00F06CA9" w:rsidRPr="005A5943" w:rsidRDefault="00F06CA9" w:rsidP="00F06CA9">
      <w:pPr>
        <w:pStyle w:val="a6"/>
      </w:pPr>
      <w:r w:rsidRPr="005A5943">
        <w:tab/>
      </w:r>
      <w:r w:rsidRPr="005A5943">
        <w:t>（</w:t>
      </w:r>
      <w:r w:rsidRPr="005A5943">
        <w:t>b</w:t>
      </w:r>
      <w:r w:rsidRPr="005A5943">
        <w:t>）</w:t>
      </w:r>
      <w:r w:rsidRPr="005A5943">
        <w:tab/>
      </w:r>
      <w:r w:rsidRPr="005A5943">
        <w:rPr>
          <w:rFonts w:hint="eastAsia"/>
        </w:rPr>
        <w:t>流动资产</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156537FF" w14:textId="77777777" w:rsidR="00F06CA9" w:rsidRPr="005A5943" w:rsidRDefault="00F06CA9" w:rsidP="00F06CA9">
      <w:pPr>
        <w:pStyle w:val="a6"/>
      </w:pPr>
      <w:r w:rsidRPr="005A5943">
        <w:tab/>
      </w:r>
      <w:r w:rsidRPr="005A5943">
        <w:t>（</w:t>
      </w:r>
      <w:r w:rsidRPr="005A5943">
        <w:t>c</w:t>
      </w:r>
      <w:r w:rsidRPr="005A5943">
        <w:t>）</w:t>
      </w:r>
      <w:r w:rsidRPr="005A5943">
        <w:tab/>
      </w:r>
      <w:r w:rsidRPr="005A5943">
        <w:t>长期负债：</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6721F9CA" w14:textId="77777777" w:rsidR="00F06CA9" w:rsidRPr="005A5943" w:rsidRDefault="00F06CA9" w:rsidP="00F06CA9">
      <w:pPr>
        <w:pStyle w:val="a6"/>
      </w:pPr>
      <w:r w:rsidRPr="005A5943">
        <w:tab/>
      </w:r>
      <w:r w:rsidRPr="005A5943">
        <w:t>（</w:t>
      </w:r>
      <w:r w:rsidRPr="005A5943">
        <w:t>d</w:t>
      </w:r>
      <w:r w:rsidRPr="005A5943">
        <w:t>）</w:t>
      </w:r>
      <w:r w:rsidRPr="005A5943">
        <w:tab/>
      </w:r>
      <w:r w:rsidRPr="005A5943">
        <w:t>短期负债：</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1D78B784" w14:textId="77777777" w:rsidR="00F06CA9" w:rsidRPr="005A5943" w:rsidRDefault="00F06CA9" w:rsidP="00F06CA9">
      <w:pPr>
        <w:pStyle w:val="a6"/>
      </w:pPr>
      <w:r w:rsidRPr="005A5943">
        <w:tab/>
      </w:r>
      <w:r w:rsidRPr="005A5943">
        <w:t>（</w:t>
      </w:r>
      <w:r w:rsidR="004C5C79" w:rsidRPr="005A5943">
        <w:rPr>
          <w:rFonts w:hint="eastAsia"/>
        </w:rPr>
        <w:t>e</w:t>
      </w:r>
      <w:r w:rsidRPr="005A5943">
        <w:t>）</w:t>
      </w:r>
      <w:r w:rsidRPr="005A5943">
        <w:tab/>
      </w:r>
      <w:r w:rsidRPr="005A5943">
        <w:rPr>
          <w:rFonts w:hint="eastAsia"/>
        </w:rPr>
        <w:t>资产净值</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3B250378" w14:textId="77777777" w:rsidR="000F2E64" w:rsidRPr="005A5943" w:rsidRDefault="000F2E64" w:rsidP="000F2E64">
      <w:pPr>
        <w:pStyle w:val="1"/>
        <w:rPr>
          <w:rFonts w:ascii="Times New Roman"/>
        </w:rPr>
      </w:pPr>
      <w:r w:rsidRPr="005A5943">
        <w:rPr>
          <w:rFonts w:ascii="Times New Roman"/>
        </w:rPr>
        <w:t>近三年的年营业额</w:t>
      </w:r>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p>
    <w:p w14:paraId="1602D522" w14:textId="77777777" w:rsidR="000F2E64" w:rsidRPr="005A5943" w:rsidRDefault="000F2E64" w:rsidP="000F2E64">
      <w:pPr>
        <w:tabs>
          <w:tab w:val="left" w:pos="500"/>
          <w:tab w:val="left" w:pos="2820"/>
          <w:tab w:val="left" w:pos="5380"/>
          <w:tab w:val="left" w:pos="7840"/>
        </w:tabs>
        <w:autoSpaceDE w:val="0"/>
        <w:autoSpaceDN w:val="0"/>
        <w:textAlignment w:val="bottom"/>
      </w:pPr>
      <w:bookmarkStart w:id="1027" w:name="_Toc434460959"/>
      <w:bookmarkStart w:id="1028" w:name="_Toc434462252"/>
      <w:bookmarkStart w:id="1029" w:name="_Toc434462863"/>
      <w:bookmarkStart w:id="1030" w:name="_Toc434897367"/>
      <w:bookmarkStart w:id="1031" w:name="_Toc452306177"/>
      <w:bookmarkStart w:id="1032" w:name="_Toc452727021"/>
      <w:bookmarkStart w:id="1033" w:name="_Toc452727381"/>
      <w:bookmarkStart w:id="1034" w:name="_Toc452800766"/>
      <w:bookmarkStart w:id="1035" w:name="_Toc2063669"/>
      <w:bookmarkStart w:id="1036" w:name="_Toc2063794"/>
      <w:bookmarkStart w:id="1037" w:name="_Toc2063925"/>
      <w:bookmarkStart w:id="1038" w:name="_Toc8343803"/>
      <w:bookmarkStart w:id="1039" w:name="_Toc302374240"/>
      <w:r w:rsidRPr="005A5943">
        <w:tab/>
      </w:r>
      <w:r w:rsidRPr="005A5943">
        <w:t>年份</w:t>
      </w:r>
      <w:r w:rsidRPr="005A5943">
        <w:tab/>
      </w:r>
      <w:r w:rsidRPr="005A5943">
        <w:t>总额</w:t>
      </w:r>
    </w:p>
    <w:p w14:paraId="05B73838" w14:textId="77777777" w:rsidR="000F2E64" w:rsidRPr="005A5943" w:rsidRDefault="000F2E64" w:rsidP="000F2E64">
      <w:pPr>
        <w:tabs>
          <w:tab w:val="left" w:pos="2320"/>
          <w:tab w:val="left" w:pos="4880"/>
          <w:tab w:val="left" w:pos="7400"/>
        </w:tabs>
        <w:autoSpaceDE w:val="0"/>
        <w:autoSpaceDN w:val="0"/>
        <w:textAlignment w:val="bottom"/>
        <w:rPr>
          <w:u w:val="single"/>
        </w:rPr>
      </w:pPr>
      <w:r w:rsidRPr="005A5943">
        <w:rPr>
          <w:u w:val="single"/>
        </w:rPr>
        <w:t xml:space="preserve">            </w:t>
      </w:r>
      <w:r w:rsidRPr="005A5943">
        <w:tab/>
      </w:r>
      <w:r w:rsidRPr="005A5943">
        <w:rPr>
          <w:u w:val="single"/>
        </w:rPr>
        <w:t xml:space="preserve">            </w:t>
      </w:r>
    </w:p>
    <w:p w14:paraId="60F47F07" w14:textId="77777777" w:rsidR="000F2E64" w:rsidRPr="005A5943" w:rsidRDefault="000F2E64" w:rsidP="000F2E64">
      <w:pPr>
        <w:tabs>
          <w:tab w:val="left" w:pos="2320"/>
          <w:tab w:val="left" w:pos="4880"/>
          <w:tab w:val="left" w:pos="7400"/>
        </w:tabs>
        <w:autoSpaceDE w:val="0"/>
        <w:autoSpaceDN w:val="0"/>
        <w:textAlignment w:val="bottom"/>
      </w:pPr>
      <w:r w:rsidRPr="005A5943">
        <w:rPr>
          <w:u w:val="single"/>
        </w:rPr>
        <w:t xml:space="preserve">            </w:t>
      </w:r>
      <w:r w:rsidRPr="005A5943">
        <w:tab/>
      </w:r>
      <w:r w:rsidRPr="005A5943">
        <w:rPr>
          <w:u w:val="single"/>
        </w:rPr>
        <w:t xml:space="preserve">            </w:t>
      </w:r>
    </w:p>
    <w:p w14:paraId="1EBA22B6" w14:textId="77777777" w:rsidR="000F2E64" w:rsidRPr="005A5943" w:rsidRDefault="000F2E64" w:rsidP="000F2E64">
      <w:pPr>
        <w:pStyle w:val="1"/>
        <w:rPr>
          <w:rFonts w:ascii="Times New Roman"/>
        </w:rPr>
      </w:pPr>
      <w:bookmarkStart w:id="1040" w:name="_Toc389457567"/>
      <w:bookmarkStart w:id="1041" w:name="_Toc389653639"/>
      <w:bookmarkStart w:id="1042" w:name="_Toc450211845"/>
      <w:bookmarkStart w:id="1043" w:name="_Toc503130432"/>
      <w:bookmarkStart w:id="1044" w:name="_Toc512602473"/>
      <w:bookmarkStart w:id="1045" w:name="_Toc5116292"/>
      <w:bookmarkStart w:id="1046" w:name="_Toc62635383"/>
      <w:r w:rsidRPr="005A5943">
        <w:rPr>
          <w:rFonts w:ascii="Times New Roman"/>
        </w:rPr>
        <w:t>近三年投标货物在境</w:t>
      </w:r>
      <w:r w:rsidR="00C05412" w:rsidRPr="005A5943">
        <w:rPr>
          <w:rFonts w:ascii="Times New Roman"/>
        </w:rPr>
        <w:t>内</w:t>
      </w:r>
      <w:r w:rsidRPr="005A5943">
        <w:rPr>
          <w:rFonts w:ascii="Times New Roman"/>
        </w:rPr>
        <w:t>和境外主要销售客户的名称及地址</w:t>
      </w:r>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p>
    <w:p w14:paraId="65D25A8F" w14:textId="77777777" w:rsidR="000911B2" w:rsidRPr="005A5943" w:rsidRDefault="000911B2" w:rsidP="000911B2">
      <w:pPr>
        <w:tabs>
          <w:tab w:val="left" w:pos="4840"/>
        </w:tabs>
      </w:pPr>
      <w:bookmarkStart w:id="1047" w:name="_Toc434460960"/>
      <w:bookmarkStart w:id="1048" w:name="_Toc434462253"/>
      <w:bookmarkStart w:id="1049" w:name="_Toc434462864"/>
      <w:bookmarkStart w:id="1050" w:name="_Toc434897368"/>
      <w:bookmarkStart w:id="1051" w:name="_Toc452306178"/>
      <w:bookmarkStart w:id="1052" w:name="_Toc452727022"/>
      <w:bookmarkStart w:id="1053" w:name="_Toc452727382"/>
      <w:bookmarkStart w:id="1054" w:name="_Toc452800767"/>
      <w:bookmarkStart w:id="1055" w:name="_Toc2063670"/>
      <w:bookmarkStart w:id="1056" w:name="_Toc2063795"/>
      <w:bookmarkStart w:id="1057" w:name="_Toc2063926"/>
      <w:bookmarkStart w:id="1058" w:name="_Toc8343804"/>
      <w:bookmarkStart w:id="1059" w:name="_Toc302374241"/>
      <w:bookmarkStart w:id="1060" w:name="_Toc389457568"/>
      <w:bookmarkStart w:id="1061" w:name="_Toc389653640"/>
      <w:bookmarkStart w:id="1062" w:name="_Toc450211846"/>
      <w:r w:rsidRPr="005A5943">
        <w:t>名称和地址</w:t>
      </w:r>
      <w:r w:rsidRPr="005A5943">
        <w:tab/>
      </w:r>
      <w:r w:rsidRPr="005A5943">
        <w:t>销售项目</w:t>
      </w:r>
    </w:p>
    <w:p w14:paraId="51E913DD" w14:textId="77777777" w:rsidR="000911B2" w:rsidRPr="005A5943" w:rsidRDefault="000911B2" w:rsidP="000911B2">
      <w:pPr>
        <w:tabs>
          <w:tab w:val="left" w:pos="4840"/>
        </w:tabs>
        <w:rPr>
          <w:u w:val="single"/>
        </w:rPr>
      </w:pPr>
      <w:r w:rsidRPr="005A5943">
        <w:rPr>
          <w:u w:val="single"/>
        </w:rPr>
        <w:t xml:space="preserve">                                    </w:t>
      </w:r>
      <w:r w:rsidRPr="005A5943">
        <w:tab/>
      </w:r>
      <w:r w:rsidRPr="005A5943">
        <w:rPr>
          <w:u w:val="single"/>
        </w:rPr>
        <w:t xml:space="preserve">                                    </w:t>
      </w:r>
    </w:p>
    <w:p w14:paraId="75ABDF0C" w14:textId="77777777" w:rsidR="000911B2" w:rsidRPr="005A5943" w:rsidRDefault="000911B2" w:rsidP="000911B2">
      <w:pPr>
        <w:tabs>
          <w:tab w:val="left" w:pos="4840"/>
        </w:tabs>
        <w:rPr>
          <w:u w:val="single"/>
        </w:rPr>
      </w:pPr>
      <w:r w:rsidRPr="005A5943">
        <w:rPr>
          <w:u w:val="single"/>
        </w:rPr>
        <w:t xml:space="preserve">                                    </w:t>
      </w:r>
      <w:r w:rsidRPr="005A5943">
        <w:tab/>
      </w:r>
      <w:r w:rsidRPr="005A5943">
        <w:rPr>
          <w:u w:val="single"/>
        </w:rPr>
        <w:t xml:space="preserve">                                    </w:t>
      </w:r>
    </w:p>
    <w:p w14:paraId="5D98C06D" w14:textId="77777777" w:rsidR="000F2E64" w:rsidRPr="005A5943" w:rsidRDefault="000911B2" w:rsidP="000F2E64">
      <w:pPr>
        <w:pStyle w:val="1"/>
        <w:rPr>
          <w:rFonts w:ascii="Times New Roman"/>
        </w:rPr>
      </w:pPr>
      <w:bookmarkStart w:id="1063" w:name="_Toc503130433"/>
      <w:bookmarkStart w:id="1064" w:name="_Toc512602474"/>
      <w:bookmarkStart w:id="1065" w:name="_Toc5116293"/>
      <w:bookmarkStart w:id="1066" w:name="_Toc62635384"/>
      <w:r w:rsidRPr="005A5943">
        <w:rPr>
          <w:rFonts w:ascii="Times New Roman"/>
        </w:rPr>
        <w:t>同意为投标人制造投标货物的制造厂（应附有制造厂的</w:t>
      </w:r>
      <w:r w:rsidR="000F2E64" w:rsidRPr="005A5943">
        <w:rPr>
          <w:rFonts w:ascii="Times New Roman"/>
        </w:rPr>
        <w:t>声明</w:t>
      </w:r>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p>
    <w:p w14:paraId="481AF32F" w14:textId="77777777" w:rsidR="000F2E64" w:rsidRPr="005A5943" w:rsidRDefault="000F2E64" w:rsidP="000F2E64">
      <w:pPr>
        <w:tabs>
          <w:tab w:val="left" w:pos="5940"/>
        </w:tabs>
        <w:autoSpaceDE w:val="0"/>
        <w:autoSpaceDN w:val="0"/>
        <w:ind w:firstLine="20"/>
        <w:textAlignment w:val="bottom"/>
      </w:pPr>
      <w:r w:rsidRPr="005A5943">
        <w:t>制造厂的名称和地址</w:t>
      </w:r>
      <w:r w:rsidRPr="005A5943">
        <w:tab/>
      </w:r>
      <w:r w:rsidRPr="005A5943">
        <w:t>制造的物品和数量</w:t>
      </w:r>
    </w:p>
    <w:p w14:paraId="4CF026E5" w14:textId="77777777" w:rsidR="000F2E64" w:rsidRPr="005A5943" w:rsidRDefault="000F2E64" w:rsidP="000F2E64">
      <w:pPr>
        <w:tabs>
          <w:tab w:val="left" w:pos="4040"/>
          <w:tab w:val="left" w:pos="4860"/>
          <w:tab w:val="left" w:pos="9000"/>
        </w:tabs>
        <w:rPr>
          <w:u w:val="single"/>
        </w:rPr>
      </w:pPr>
      <w:r w:rsidRPr="005A5943">
        <w:rPr>
          <w:u w:val="single"/>
        </w:rPr>
        <w:tab/>
      </w:r>
      <w:r w:rsidRPr="005A5943">
        <w:tab/>
      </w:r>
      <w:r w:rsidRPr="005A5943">
        <w:rPr>
          <w:u w:val="single"/>
        </w:rPr>
        <w:tab/>
      </w:r>
    </w:p>
    <w:p w14:paraId="3410EA58" w14:textId="77777777" w:rsidR="000F2E64" w:rsidRPr="005A5943" w:rsidRDefault="000F2E64" w:rsidP="000F2E64">
      <w:pPr>
        <w:tabs>
          <w:tab w:val="left" w:pos="4040"/>
          <w:tab w:val="left" w:pos="4860"/>
          <w:tab w:val="left" w:pos="9000"/>
        </w:tabs>
        <w:rPr>
          <w:u w:val="single"/>
        </w:rPr>
      </w:pPr>
      <w:r w:rsidRPr="005A5943">
        <w:rPr>
          <w:u w:val="single"/>
        </w:rPr>
        <w:tab/>
      </w:r>
      <w:r w:rsidRPr="005A5943">
        <w:tab/>
      </w:r>
      <w:r w:rsidRPr="005A5943">
        <w:rPr>
          <w:u w:val="single"/>
        </w:rPr>
        <w:tab/>
      </w:r>
    </w:p>
    <w:p w14:paraId="07FB12EE" w14:textId="77777777" w:rsidR="000F2E64" w:rsidRPr="005A5943" w:rsidRDefault="000F2E64" w:rsidP="000F2E64">
      <w:pPr>
        <w:pStyle w:val="1"/>
        <w:rPr>
          <w:rFonts w:ascii="Times New Roman"/>
        </w:rPr>
      </w:pPr>
      <w:bookmarkStart w:id="1067" w:name="_Toc434460961"/>
      <w:bookmarkStart w:id="1068" w:name="_Toc434462254"/>
      <w:bookmarkStart w:id="1069" w:name="_Toc434462865"/>
      <w:bookmarkStart w:id="1070" w:name="_Toc434897369"/>
      <w:bookmarkStart w:id="1071" w:name="_Toc452306179"/>
      <w:bookmarkStart w:id="1072" w:name="_Toc452727023"/>
      <w:bookmarkStart w:id="1073" w:name="_Toc452727383"/>
      <w:bookmarkStart w:id="1074" w:name="_Toc452800768"/>
      <w:bookmarkStart w:id="1075" w:name="_Toc2063671"/>
      <w:bookmarkStart w:id="1076" w:name="_Toc2063796"/>
      <w:bookmarkStart w:id="1077" w:name="_Toc2063927"/>
      <w:bookmarkStart w:id="1078" w:name="_Toc8343805"/>
      <w:bookmarkStart w:id="1079" w:name="_Toc302374242"/>
      <w:bookmarkStart w:id="1080" w:name="_Toc389457569"/>
      <w:bookmarkStart w:id="1081" w:name="_Toc389653641"/>
      <w:bookmarkStart w:id="1082" w:name="_Toc450211847"/>
      <w:bookmarkStart w:id="1083" w:name="_Toc503130434"/>
      <w:bookmarkStart w:id="1084" w:name="_Toc512602475"/>
      <w:bookmarkStart w:id="1085" w:name="_Toc5116294"/>
      <w:bookmarkStart w:id="1086" w:name="_Toc62635385"/>
      <w:r w:rsidRPr="005A5943">
        <w:rPr>
          <w:rFonts w:ascii="Times New Roman"/>
        </w:rPr>
        <w:t>须由其他制造厂供应和制造的部件（如果有的话）</w:t>
      </w:r>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p>
    <w:p w14:paraId="4611E996" w14:textId="77777777" w:rsidR="000F2E64" w:rsidRPr="005A5943" w:rsidRDefault="000F2E64" w:rsidP="000F2E64">
      <w:pPr>
        <w:tabs>
          <w:tab w:val="left" w:pos="6300"/>
        </w:tabs>
        <w:autoSpaceDE w:val="0"/>
        <w:autoSpaceDN w:val="0"/>
        <w:ind w:firstLine="1000"/>
        <w:textAlignment w:val="bottom"/>
      </w:pPr>
      <w:r w:rsidRPr="005A5943">
        <w:t>制造厂的名称和地址</w:t>
      </w:r>
      <w:r w:rsidRPr="005A5943">
        <w:tab/>
      </w:r>
      <w:r w:rsidRPr="005A5943">
        <w:t>制造的物品</w:t>
      </w:r>
    </w:p>
    <w:p w14:paraId="383AF104" w14:textId="77777777" w:rsidR="000F2E64" w:rsidRPr="005A5943" w:rsidRDefault="000F2E64" w:rsidP="000F2E64">
      <w:pPr>
        <w:tabs>
          <w:tab w:val="left" w:pos="4040"/>
          <w:tab w:val="left" w:pos="4860"/>
          <w:tab w:val="left" w:pos="9000"/>
        </w:tabs>
        <w:rPr>
          <w:u w:val="single"/>
        </w:rPr>
      </w:pPr>
      <w:r w:rsidRPr="005A5943">
        <w:rPr>
          <w:u w:val="single"/>
        </w:rPr>
        <w:tab/>
      </w:r>
      <w:r w:rsidRPr="005A5943">
        <w:tab/>
      </w:r>
      <w:r w:rsidRPr="005A5943">
        <w:rPr>
          <w:u w:val="single"/>
        </w:rPr>
        <w:tab/>
      </w:r>
    </w:p>
    <w:p w14:paraId="483CF1E8" w14:textId="77777777" w:rsidR="000F2E64" w:rsidRPr="005A5943" w:rsidRDefault="000F2E64" w:rsidP="000F2E64">
      <w:pPr>
        <w:tabs>
          <w:tab w:val="left" w:pos="4040"/>
          <w:tab w:val="left" w:pos="4860"/>
          <w:tab w:val="left" w:pos="9000"/>
        </w:tabs>
        <w:rPr>
          <w:u w:val="single"/>
        </w:rPr>
      </w:pPr>
      <w:r w:rsidRPr="005A5943">
        <w:rPr>
          <w:u w:val="single"/>
        </w:rPr>
        <w:lastRenderedPageBreak/>
        <w:tab/>
      </w:r>
      <w:r w:rsidRPr="005A5943">
        <w:tab/>
      </w:r>
      <w:r w:rsidRPr="005A5943">
        <w:rPr>
          <w:u w:val="single"/>
        </w:rPr>
        <w:tab/>
      </w:r>
    </w:p>
    <w:p w14:paraId="651927BF" w14:textId="77777777" w:rsidR="000F2E64" w:rsidRPr="005A5943" w:rsidRDefault="000F2E64" w:rsidP="000F2E64">
      <w:pPr>
        <w:pStyle w:val="1"/>
        <w:rPr>
          <w:rFonts w:ascii="Times New Roman"/>
        </w:rPr>
      </w:pPr>
      <w:bookmarkStart w:id="1087" w:name="_Toc434460962"/>
      <w:bookmarkStart w:id="1088" w:name="_Toc434462255"/>
      <w:bookmarkStart w:id="1089" w:name="_Toc434462866"/>
      <w:bookmarkStart w:id="1090" w:name="_Toc434897370"/>
      <w:bookmarkStart w:id="1091" w:name="_Toc452306180"/>
      <w:bookmarkStart w:id="1092" w:name="_Toc452727024"/>
      <w:bookmarkStart w:id="1093" w:name="_Toc452727384"/>
      <w:bookmarkStart w:id="1094" w:name="_Toc452800769"/>
      <w:bookmarkStart w:id="1095" w:name="_Toc2063672"/>
      <w:bookmarkStart w:id="1096" w:name="_Toc2063797"/>
      <w:bookmarkStart w:id="1097" w:name="_Toc2063928"/>
      <w:bookmarkStart w:id="1098" w:name="_Toc8343806"/>
      <w:bookmarkStart w:id="1099" w:name="_Toc302374243"/>
      <w:bookmarkStart w:id="1100" w:name="_Toc389457570"/>
      <w:bookmarkStart w:id="1101" w:name="_Toc389653642"/>
      <w:bookmarkStart w:id="1102" w:name="_Toc450211848"/>
      <w:bookmarkStart w:id="1103" w:name="_Toc503130435"/>
      <w:bookmarkStart w:id="1104" w:name="_Toc512602476"/>
      <w:bookmarkStart w:id="1105" w:name="_Toc5116295"/>
      <w:bookmarkStart w:id="1106" w:name="_Toc62635386"/>
      <w:r w:rsidRPr="005A5943">
        <w:rPr>
          <w:rFonts w:ascii="Times New Roman"/>
        </w:rPr>
        <w:t>近三年中与各贸易公司成交的此种投标货物（如果有的话）</w:t>
      </w:r>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p>
    <w:p w14:paraId="1116BBC2" w14:textId="77777777" w:rsidR="000F2E64" w:rsidRPr="005A5943" w:rsidRDefault="000F2E64" w:rsidP="000F2E64">
      <w:pPr>
        <w:pStyle w:val="a6"/>
        <w:tabs>
          <w:tab w:val="left" w:pos="6820"/>
        </w:tabs>
      </w:pPr>
      <w:r w:rsidRPr="005A5943">
        <w:t>合同号：</w:t>
      </w:r>
      <w:r w:rsidRPr="005A5943">
        <w:rPr>
          <w:u w:val="single"/>
        </w:rPr>
        <w:tab/>
      </w:r>
    </w:p>
    <w:p w14:paraId="302DAE23" w14:textId="77777777" w:rsidR="000F2E64" w:rsidRPr="005A5943" w:rsidRDefault="000F2E64" w:rsidP="000F2E64">
      <w:pPr>
        <w:pStyle w:val="a6"/>
        <w:tabs>
          <w:tab w:val="left" w:pos="6820"/>
        </w:tabs>
      </w:pPr>
      <w:r w:rsidRPr="005A5943">
        <w:t>签字日期：</w:t>
      </w:r>
      <w:r w:rsidRPr="005A5943">
        <w:rPr>
          <w:u w:val="single"/>
        </w:rPr>
        <w:tab/>
      </w:r>
    </w:p>
    <w:p w14:paraId="637E3214" w14:textId="77777777" w:rsidR="000F2E64" w:rsidRPr="005A5943" w:rsidRDefault="000F2E64" w:rsidP="000F2E64">
      <w:pPr>
        <w:pStyle w:val="a6"/>
        <w:tabs>
          <w:tab w:val="left" w:pos="6820"/>
        </w:tabs>
      </w:pPr>
      <w:r w:rsidRPr="005A5943">
        <w:t>产品名称：</w:t>
      </w:r>
      <w:r w:rsidRPr="005A5943">
        <w:rPr>
          <w:u w:val="single"/>
        </w:rPr>
        <w:tab/>
      </w:r>
    </w:p>
    <w:p w14:paraId="7B542066" w14:textId="77777777" w:rsidR="000F2E64" w:rsidRPr="005A5943" w:rsidRDefault="000F2E64" w:rsidP="000F2E64">
      <w:pPr>
        <w:pStyle w:val="a6"/>
        <w:tabs>
          <w:tab w:val="left" w:pos="6820"/>
        </w:tabs>
      </w:pPr>
      <w:r w:rsidRPr="005A5943">
        <w:t>数量：</w:t>
      </w:r>
      <w:r w:rsidRPr="005A5943">
        <w:rPr>
          <w:u w:val="single"/>
        </w:rPr>
        <w:tab/>
      </w:r>
    </w:p>
    <w:p w14:paraId="656BE1E9" w14:textId="77777777" w:rsidR="000F2E64" w:rsidRPr="005A5943" w:rsidRDefault="000F2E64" w:rsidP="000F2E64">
      <w:pPr>
        <w:pStyle w:val="a6"/>
        <w:tabs>
          <w:tab w:val="left" w:pos="6820"/>
        </w:tabs>
      </w:pPr>
      <w:r w:rsidRPr="005A5943">
        <w:t>合同金额：</w:t>
      </w:r>
      <w:r w:rsidRPr="005A5943">
        <w:rPr>
          <w:u w:val="single"/>
        </w:rPr>
        <w:tab/>
      </w:r>
    </w:p>
    <w:p w14:paraId="76C6A765" w14:textId="77777777" w:rsidR="000F2E64" w:rsidRPr="005A5943" w:rsidRDefault="000F2E64" w:rsidP="000F2E64">
      <w:pPr>
        <w:pStyle w:val="1"/>
        <w:rPr>
          <w:rFonts w:ascii="Times New Roman"/>
        </w:rPr>
      </w:pPr>
      <w:bookmarkStart w:id="1107" w:name="_Toc434460963"/>
      <w:bookmarkStart w:id="1108" w:name="_Toc434462256"/>
      <w:bookmarkStart w:id="1109" w:name="_Toc434462867"/>
      <w:bookmarkStart w:id="1110" w:name="_Toc434897371"/>
      <w:bookmarkStart w:id="1111" w:name="_Toc452306181"/>
      <w:bookmarkStart w:id="1112" w:name="_Toc452727025"/>
      <w:bookmarkStart w:id="1113" w:name="_Toc452727385"/>
      <w:bookmarkStart w:id="1114" w:name="_Toc452800770"/>
      <w:bookmarkStart w:id="1115" w:name="_Toc2063673"/>
      <w:bookmarkStart w:id="1116" w:name="_Toc2063798"/>
      <w:bookmarkStart w:id="1117" w:name="_Toc2063929"/>
      <w:bookmarkStart w:id="1118" w:name="_Toc8343807"/>
      <w:bookmarkStart w:id="1119" w:name="_Toc302374244"/>
      <w:bookmarkStart w:id="1120" w:name="_Toc389457571"/>
      <w:bookmarkStart w:id="1121" w:name="_Toc389653643"/>
      <w:bookmarkStart w:id="1122" w:name="_Toc450211849"/>
      <w:bookmarkStart w:id="1123" w:name="_Toc503130436"/>
      <w:bookmarkStart w:id="1124" w:name="_Toc512602477"/>
      <w:bookmarkStart w:id="1125" w:name="_Toc5116296"/>
      <w:bookmarkStart w:id="1126" w:name="_Toc62635387"/>
      <w:r w:rsidRPr="005A5943">
        <w:rPr>
          <w:rFonts w:ascii="Times New Roman"/>
        </w:rPr>
        <w:t>有关开户银行的名称和地址</w:t>
      </w:r>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p>
    <w:p w14:paraId="3E10C248" w14:textId="77777777" w:rsidR="000F2E64" w:rsidRPr="005A5943" w:rsidRDefault="000F2E64" w:rsidP="000F2E64">
      <w:pPr>
        <w:tabs>
          <w:tab w:val="left" w:pos="6660"/>
        </w:tabs>
        <w:autoSpaceDE w:val="0"/>
        <w:autoSpaceDN w:val="0"/>
        <w:ind w:firstLine="1420"/>
        <w:textAlignment w:val="bottom"/>
      </w:pPr>
      <w:r w:rsidRPr="005A5943">
        <w:t>银行的名称</w:t>
      </w:r>
      <w:r w:rsidRPr="005A5943">
        <w:tab/>
      </w:r>
      <w:r w:rsidRPr="005A5943">
        <w:t>地址</w:t>
      </w:r>
    </w:p>
    <w:p w14:paraId="23FA0FE9" w14:textId="77777777" w:rsidR="000F2E64" w:rsidRPr="005A5943" w:rsidRDefault="000F2E64" w:rsidP="000F2E64">
      <w:pPr>
        <w:tabs>
          <w:tab w:val="left" w:pos="4040"/>
          <w:tab w:val="left" w:pos="4860"/>
          <w:tab w:val="left" w:pos="9000"/>
        </w:tabs>
        <w:rPr>
          <w:u w:val="single"/>
        </w:rPr>
      </w:pPr>
      <w:r w:rsidRPr="005A5943">
        <w:rPr>
          <w:u w:val="single"/>
        </w:rPr>
        <w:tab/>
      </w:r>
      <w:r w:rsidRPr="005A5943">
        <w:tab/>
      </w:r>
      <w:r w:rsidRPr="005A5943">
        <w:rPr>
          <w:u w:val="single"/>
        </w:rPr>
        <w:tab/>
      </w:r>
    </w:p>
    <w:p w14:paraId="4B41299F" w14:textId="77777777" w:rsidR="000F2E64" w:rsidRPr="005A5943" w:rsidRDefault="000F2E64" w:rsidP="000F2E64">
      <w:pPr>
        <w:pStyle w:val="1"/>
        <w:rPr>
          <w:rFonts w:ascii="Times New Roman"/>
        </w:rPr>
      </w:pPr>
      <w:bookmarkStart w:id="1127" w:name="_Toc434460964"/>
      <w:bookmarkStart w:id="1128" w:name="_Toc434462257"/>
      <w:bookmarkStart w:id="1129" w:name="_Toc434462868"/>
      <w:bookmarkStart w:id="1130" w:name="_Toc434897372"/>
      <w:bookmarkStart w:id="1131" w:name="_Toc452306182"/>
      <w:bookmarkStart w:id="1132" w:name="_Toc452727026"/>
      <w:bookmarkStart w:id="1133" w:name="_Toc452727386"/>
      <w:bookmarkStart w:id="1134" w:name="_Toc452800771"/>
      <w:bookmarkStart w:id="1135" w:name="_Toc2063674"/>
      <w:bookmarkStart w:id="1136" w:name="_Toc2063799"/>
      <w:bookmarkStart w:id="1137" w:name="_Toc2063930"/>
      <w:bookmarkStart w:id="1138" w:name="_Toc8343808"/>
      <w:bookmarkStart w:id="1139" w:name="_Toc302374245"/>
      <w:bookmarkStart w:id="1140" w:name="_Toc389457572"/>
      <w:bookmarkStart w:id="1141" w:name="_Toc389653644"/>
      <w:bookmarkStart w:id="1142" w:name="_Toc450211850"/>
      <w:bookmarkStart w:id="1143" w:name="_Toc503130437"/>
      <w:bookmarkStart w:id="1144" w:name="_Toc512602478"/>
      <w:bookmarkStart w:id="1145" w:name="_Toc5116297"/>
      <w:bookmarkStart w:id="1146" w:name="_Toc62635388"/>
      <w:r w:rsidRPr="005A5943">
        <w:rPr>
          <w:rFonts w:ascii="Times New Roman"/>
        </w:rPr>
        <w:t>贸易公司认为需要声明的其他情况</w:t>
      </w:r>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p>
    <w:p w14:paraId="1DE699A5" w14:textId="77777777" w:rsidR="000F2E64" w:rsidRPr="005A5943" w:rsidRDefault="000F2E64" w:rsidP="000F2E64">
      <w:pPr>
        <w:tabs>
          <w:tab w:val="left" w:pos="9040"/>
        </w:tabs>
      </w:pPr>
      <w:r w:rsidRPr="005A5943">
        <w:rPr>
          <w:u w:val="single"/>
        </w:rPr>
        <w:tab/>
      </w:r>
    </w:p>
    <w:p w14:paraId="32A12376" w14:textId="77777777" w:rsidR="000F2E64" w:rsidRPr="005A5943" w:rsidRDefault="000F2E64" w:rsidP="000F2E64">
      <w:pPr>
        <w:pStyle w:val="a6"/>
      </w:pPr>
      <w:r w:rsidRPr="005A5943">
        <w:t>兹证明上述声明是真实、正确的，并提供了全部能提供的资料和数据，我方同意遵照贵方要求出示有关证明文件。</w:t>
      </w:r>
    </w:p>
    <w:p w14:paraId="6ADA3B82" w14:textId="77777777" w:rsidR="000F2E64" w:rsidRPr="005A5943" w:rsidRDefault="000F2E64" w:rsidP="000F2E64">
      <w:pPr>
        <w:pStyle w:val="a6"/>
      </w:pPr>
    </w:p>
    <w:p w14:paraId="5129DBAB" w14:textId="77777777" w:rsidR="000F2E64" w:rsidRPr="005A5943" w:rsidRDefault="000F2E64" w:rsidP="000F2E64">
      <w:pPr>
        <w:pStyle w:val="a6"/>
      </w:pPr>
    </w:p>
    <w:p w14:paraId="4DDD0942" w14:textId="77777777" w:rsidR="000F2E64" w:rsidRPr="005A5943" w:rsidRDefault="000F2E64" w:rsidP="000F2E64">
      <w:pPr>
        <w:pStyle w:val="a6"/>
        <w:tabs>
          <w:tab w:val="left" w:pos="8860"/>
        </w:tabs>
        <w:ind w:firstLine="3420"/>
      </w:pPr>
      <w:r w:rsidRPr="005A5943">
        <w:t>日期：</w:t>
      </w:r>
      <w:r w:rsidRPr="005A5943">
        <w:rPr>
          <w:u w:val="single"/>
        </w:rPr>
        <w:tab/>
      </w:r>
    </w:p>
    <w:p w14:paraId="33B91686" w14:textId="77777777" w:rsidR="000F2E64" w:rsidRPr="005A5943" w:rsidRDefault="000F2E64" w:rsidP="000F2E64">
      <w:pPr>
        <w:pStyle w:val="a6"/>
        <w:tabs>
          <w:tab w:val="left" w:pos="8860"/>
        </w:tabs>
        <w:ind w:firstLine="3420"/>
      </w:pPr>
      <w:r w:rsidRPr="005A5943">
        <w:t>授权代表签字：</w:t>
      </w:r>
      <w:r w:rsidRPr="005A5943">
        <w:rPr>
          <w:u w:val="single"/>
        </w:rPr>
        <w:tab/>
      </w:r>
    </w:p>
    <w:p w14:paraId="5EA1DB95" w14:textId="77777777" w:rsidR="000F2E64" w:rsidRPr="005A5943" w:rsidRDefault="000F2E64" w:rsidP="000F2E64">
      <w:pPr>
        <w:pStyle w:val="a6"/>
        <w:tabs>
          <w:tab w:val="left" w:pos="8860"/>
        </w:tabs>
        <w:ind w:firstLine="3420"/>
      </w:pPr>
      <w:r w:rsidRPr="005A5943">
        <w:t>授权代表的职务：</w:t>
      </w:r>
      <w:r w:rsidRPr="005A5943">
        <w:rPr>
          <w:u w:val="single"/>
        </w:rPr>
        <w:tab/>
      </w:r>
    </w:p>
    <w:p w14:paraId="0271D938" w14:textId="77777777" w:rsidR="000F2E64" w:rsidRPr="005A5943" w:rsidRDefault="000F2E64" w:rsidP="000F2E64">
      <w:pPr>
        <w:pStyle w:val="a6"/>
        <w:tabs>
          <w:tab w:val="left" w:pos="8860"/>
        </w:tabs>
        <w:ind w:firstLine="3420"/>
      </w:pPr>
      <w:r w:rsidRPr="005A5943">
        <w:t>电话号码：</w:t>
      </w:r>
      <w:r w:rsidRPr="005A5943">
        <w:rPr>
          <w:u w:val="single"/>
        </w:rPr>
        <w:tab/>
      </w:r>
    </w:p>
    <w:p w14:paraId="64A6F702" w14:textId="77777777" w:rsidR="000F2E64" w:rsidRPr="005A5943" w:rsidRDefault="000F2E64" w:rsidP="000F2E64">
      <w:pPr>
        <w:pStyle w:val="a6"/>
        <w:tabs>
          <w:tab w:val="left" w:pos="8860"/>
        </w:tabs>
        <w:ind w:firstLine="3420"/>
      </w:pPr>
      <w:r w:rsidRPr="005A5943">
        <w:t>电子信箱：</w:t>
      </w:r>
      <w:r w:rsidRPr="005A5943">
        <w:rPr>
          <w:u w:val="single"/>
        </w:rPr>
        <w:tab/>
      </w:r>
    </w:p>
    <w:p w14:paraId="745EF45F" w14:textId="77777777" w:rsidR="00E720CD" w:rsidRPr="005A5943" w:rsidRDefault="00C440AA" w:rsidP="000F2E64">
      <w:pPr>
        <w:pStyle w:val="a6"/>
        <w:tabs>
          <w:tab w:val="left" w:pos="8860"/>
        </w:tabs>
        <w:spacing w:beforeLines="70" w:before="168"/>
        <w:ind w:firstLine="3420"/>
      </w:pPr>
      <w:r w:rsidRPr="005A5943">
        <w:rPr>
          <w:rFonts w:hint="eastAsia"/>
        </w:rPr>
        <w:t>贸易公司</w:t>
      </w:r>
      <w:r w:rsidR="000F2E64" w:rsidRPr="005A5943">
        <w:t>公章：</w:t>
      </w:r>
      <w:r w:rsidR="000F2E64" w:rsidRPr="005A5943">
        <w:rPr>
          <w:u w:val="single"/>
        </w:rPr>
        <w:tab/>
      </w:r>
    </w:p>
    <w:p w14:paraId="79D1DFE3" w14:textId="77777777" w:rsidR="00E720CD" w:rsidRPr="008C3E8E" w:rsidRDefault="00E720CD" w:rsidP="00212DD5">
      <w:pPr>
        <w:sectPr w:rsidR="00E720CD" w:rsidRPr="008C3E8E">
          <w:footerReference w:type="default" r:id="rId50"/>
          <w:footerReference w:type="first" r:id="rId51"/>
          <w:pgSz w:w="11907" w:h="16840" w:code="9"/>
          <w:pgMar w:top="1588" w:right="1021" w:bottom="1474" w:left="1021" w:header="1021" w:footer="992" w:gutter="340"/>
          <w:cols w:space="425"/>
          <w:titlePg/>
        </w:sectPr>
      </w:pPr>
    </w:p>
    <w:p w14:paraId="0386FF94" w14:textId="20A09726" w:rsidR="00E720CD" w:rsidRPr="008C3E8E" w:rsidRDefault="008F53DD" w:rsidP="00212DD5">
      <w:bookmarkStart w:id="1147" w:name="_Toc434897199"/>
      <w:r>
        <w:rPr>
          <w:noProof/>
        </w:rPr>
        <w:lastRenderedPageBreak/>
        <mc:AlternateContent>
          <mc:Choice Requires="wps">
            <w:drawing>
              <wp:anchor distT="0" distB="0" distL="114300" distR="114300" simplePos="0" relativeHeight="251660288" behindDoc="0" locked="0" layoutInCell="0" allowOverlap="1" wp14:anchorId="7979482C" wp14:editId="6A60DA38">
                <wp:simplePos x="0" y="0"/>
                <wp:positionH relativeFrom="page">
                  <wp:posOffset>5283835</wp:posOffset>
                </wp:positionH>
                <wp:positionV relativeFrom="page">
                  <wp:posOffset>1097280</wp:posOffset>
                </wp:positionV>
                <wp:extent cx="1258570" cy="918845"/>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14:paraId="432916AD" w14:textId="77777777" w:rsidR="00B1470E" w:rsidRDefault="00B1470E">
                            <w:r>
                              <w:rPr>
                                <w:noProof/>
                              </w:rPr>
                              <w:object w:dxaOrig="20431" w:dyaOrig="14801" w14:anchorId="775881B8">
                                <v:shape id="_x0000_i1039" type="#_x0000_t75" alt="" style="width:98.25pt;height:70.5pt;mso-width-percent:0;mso-height-percent:0;mso-width-percent:0;mso-height-percent:0">
                                  <v:imagedata r:id="rId52" o:title=""/>
                                </v:shape>
                                <o:OLEObject Type="Embed" ProgID="MSDraw" ShapeID="_x0000_i1039" DrawAspect="Content" ObjectID="_1697891269" r:id="rId53"/>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79482C" id="Rectangle 3" o:spid="_x0000_s1032" style="position:absolute;left:0;text-align:left;margin-left:416.05pt;margin-top:86.4pt;width:99.1pt;height:72.3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LntZ27ICAAC4&#10;BQAADgAAAAAAAAAAAAAAAAAuAgAAZHJzL2Uyb0RvYy54bWxQSwECLQAUAAYACAAAACEAgrQGpOIA&#10;AAAMAQAADwAAAAAAAAAAAAAAAAAMBQAAZHJzL2Rvd25yZXYueG1sUEsFBgAAAAAEAAQA8wAAABsG&#10;AAAAAA==&#10;" o:allowincell="f" filled="f" stroked="f" strokeweight="4pt">
                <v:textbox inset="1pt,1pt,1pt,1pt">
                  <w:txbxContent>
                    <w:p w14:paraId="432916AD" w14:textId="77777777" w:rsidR="00B1470E" w:rsidRDefault="00B1470E">
                      <w:r>
                        <w:rPr>
                          <w:noProof/>
                        </w:rPr>
                        <w:object w:dxaOrig="20431" w:dyaOrig="14801" w14:anchorId="775881B8">
                          <v:shape id="_x0000_i1039" type="#_x0000_t75" alt="" style="width:98.25pt;height:70.5pt;mso-width-percent:0;mso-height-percent:0;mso-width-percent:0;mso-height-percent:0">
                            <v:imagedata r:id="rId52" o:title=""/>
                          </v:shape>
                          <o:OLEObject Type="Embed" ProgID="MSDraw" ShapeID="_x0000_i1039" DrawAspect="Content" ObjectID="_1697891269" r:id="rId54"/>
                        </w:object>
                      </w:r>
                    </w:p>
                  </w:txbxContent>
                </v:textbox>
                <w10:wrap anchorx="page" anchory="page"/>
              </v:rect>
            </w:pict>
          </mc:Fallback>
        </mc:AlternateContent>
      </w:r>
    </w:p>
    <w:p w14:paraId="6D078AD5" w14:textId="77777777" w:rsidR="00E720CD" w:rsidRPr="008C3E8E" w:rsidRDefault="00E720CD" w:rsidP="00212DD5"/>
    <w:p w14:paraId="556604D0" w14:textId="77777777" w:rsidR="00E720CD" w:rsidRPr="008C3E8E" w:rsidRDefault="00E720CD" w:rsidP="00212DD5"/>
    <w:p w14:paraId="45D38E15" w14:textId="77777777" w:rsidR="00E720CD" w:rsidRPr="008C3E8E" w:rsidRDefault="00E720CD" w:rsidP="00212DD5"/>
    <w:p w14:paraId="5FFE9265" w14:textId="77777777" w:rsidR="00E720CD" w:rsidRPr="008C3E8E" w:rsidRDefault="00E720CD" w:rsidP="00212DD5"/>
    <w:p w14:paraId="44431391" w14:textId="77777777" w:rsidR="00245B42" w:rsidRPr="008C3E8E" w:rsidRDefault="00245B42" w:rsidP="00212DD5">
      <w:pPr>
        <w:ind w:firstLine="6340"/>
        <w:jc w:val="center"/>
        <w:rPr>
          <w:rFonts w:eastAsia="楷体"/>
        </w:rPr>
      </w:pPr>
      <w:r w:rsidRPr="008C3E8E">
        <w:rPr>
          <w:rFonts w:eastAsia="楷体"/>
        </w:rPr>
        <w:t>招标文件</w:t>
      </w:r>
    </w:p>
    <w:p w14:paraId="5C528A93" w14:textId="6252AF19"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213756">
        <w:rPr>
          <w:rFonts w:eastAsia="楷体"/>
        </w:rPr>
        <w:t>202029C6</w:t>
      </w:r>
    </w:p>
    <w:p w14:paraId="659B0EA1" w14:textId="77777777" w:rsidR="00E720CD" w:rsidRPr="008C3E8E" w:rsidRDefault="00E720CD" w:rsidP="00212DD5"/>
    <w:p w14:paraId="088D1F8B" w14:textId="77777777" w:rsidR="00E720CD" w:rsidRPr="008C3E8E" w:rsidRDefault="00E720CD" w:rsidP="00212DD5">
      <w:pPr>
        <w:spacing w:before="160"/>
      </w:pPr>
    </w:p>
    <w:p w14:paraId="28FFBDF0" w14:textId="77777777" w:rsidR="00E720CD" w:rsidRPr="00C5342B" w:rsidRDefault="00E720CD" w:rsidP="00212DD5">
      <w:pPr>
        <w:pStyle w:val="aa"/>
        <w:rPr>
          <w:rFonts w:ascii="Times New Roman" w:hAnsi="Times New Roman"/>
        </w:rPr>
      </w:pPr>
      <w:bookmarkStart w:id="1148" w:name="_Toc503130329"/>
      <w:r w:rsidRPr="00C5342B">
        <w:rPr>
          <w:rFonts w:ascii="Times New Roman" w:hAnsi="Times New Roman"/>
        </w:rPr>
        <w:t>第六章</w:t>
      </w:r>
      <w:r w:rsidRPr="00C5342B">
        <w:rPr>
          <w:rFonts w:ascii="Times New Roman" w:hAnsi="Times New Roman"/>
        </w:rPr>
        <w:t xml:space="preserve">  </w:t>
      </w:r>
      <w:r w:rsidR="002B03CC">
        <w:rPr>
          <w:rFonts w:ascii="Times New Roman" w:hAnsi="Times New Roman"/>
        </w:rPr>
        <w:t>资格证明文件格式</w:t>
      </w:r>
      <w:bookmarkEnd w:id="1148"/>
    </w:p>
    <w:bookmarkEnd w:id="1147"/>
    <w:p w14:paraId="76265AA1" w14:textId="77777777" w:rsidR="000F2E64" w:rsidRPr="00C5342B" w:rsidRDefault="00E720CD" w:rsidP="000F2E64">
      <w:pPr>
        <w:tabs>
          <w:tab w:val="center" w:pos="4153"/>
          <w:tab w:val="right" w:pos="8306"/>
        </w:tabs>
        <w:spacing w:before="320" w:after="160" w:line="240" w:lineRule="atLeast"/>
        <w:jc w:val="center"/>
        <w:rPr>
          <w:rFonts w:eastAsia="黑体"/>
          <w:sz w:val="30"/>
        </w:rPr>
      </w:pPr>
      <w:r w:rsidRPr="00C5342B">
        <w:br w:type="page"/>
      </w:r>
      <w:r w:rsidR="0088655A" w:rsidRPr="00C5342B">
        <w:rPr>
          <w:rFonts w:eastAsia="黑体"/>
          <w:sz w:val="30"/>
        </w:rPr>
        <w:lastRenderedPageBreak/>
        <w:t>分</w:t>
      </w:r>
      <w:r w:rsidR="001F5FEB" w:rsidRPr="00C5342B">
        <w:rPr>
          <w:rFonts w:eastAsia="黑体"/>
          <w:sz w:val="30"/>
        </w:rPr>
        <w:t>目录</w:t>
      </w:r>
    </w:p>
    <w:bookmarkStart w:id="1149" w:name="_Toc390339892"/>
    <w:bookmarkStart w:id="1150" w:name="_Toc390444332"/>
    <w:bookmarkStart w:id="1151" w:name="_Toc393272372"/>
    <w:bookmarkStart w:id="1152" w:name="_Toc393275690"/>
    <w:bookmarkStart w:id="1153" w:name="_Toc394324251"/>
    <w:bookmarkStart w:id="1154" w:name="_Toc479109453"/>
    <w:bookmarkStart w:id="1155" w:name="_Toc479109533"/>
    <w:p w14:paraId="386FC667" w14:textId="77777777" w:rsidR="00802D62" w:rsidRPr="00C5342B" w:rsidRDefault="000F2E64">
      <w:pPr>
        <w:pStyle w:val="13"/>
        <w:rPr>
          <w:rFonts w:ascii="Times New Roman" w:eastAsia="宋体"/>
          <w:noProof/>
          <w:kern w:val="2"/>
          <w:sz w:val="21"/>
          <w:szCs w:val="22"/>
        </w:rPr>
      </w:pPr>
      <w:r w:rsidRPr="00C5342B">
        <w:rPr>
          <w:rFonts w:ascii="Times New Roman"/>
        </w:rPr>
        <w:fldChar w:fldCharType="begin"/>
      </w:r>
      <w:r w:rsidRPr="00C5342B">
        <w:rPr>
          <w:rFonts w:ascii="Times New Roman"/>
        </w:rPr>
        <w:instrText xml:space="preserve"> TOC \t "flNote,1,flName,1,flType,1" </w:instrText>
      </w:r>
      <w:r w:rsidRPr="00C5342B">
        <w:rPr>
          <w:rFonts w:ascii="Times New Roman"/>
        </w:rPr>
        <w:fldChar w:fldCharType="separate"/>
      </w:r>
      <w:r w:rsidR="00802D62" w:rsidRPr="00C5342B">
        <w:rPr>
          <w:rFonts w:ascii="Times New Roman"/>
          <w:noProof/>
        </w:rPr>
        <w:t>营业执照</w:t>
      </w:r>
      <w:r w:rsidR="00802D62" w:rsidRPr="00C5342B">
        <w:rPr>
          <w:rFonts w:ascii="Times New Roman"/>
          <w:noProof/>
        </w:rPr>
        <w:tab/>
      </w:r>
      <w:r w:rsidR="00802D62" w:rsidRPr="00C5342B">
        <w:rPr>
          <w:rFonts w:ascii="Times New Roman"/>
          <w:noProof/>
        </w:rPr>
        <w:fldChar w:fldCharType="begin"/>
      </w:r>
      <w:r w:rsidR="00802D62" w:rsidRPr="00C5342B">
        <w:rPr>
          <w:rFonts w:ascii="Times New Roman"/>
          <w:noProof/>
        </w:rPr>
        <w:instrText xml:space="preserve"> PAGEREF _Toc503130804 \h </w:instrText>
      </w:r>
      <w:r w:rsidR="00802D62" w:rsidRPr="00C5342B">
        <w:rPr>
          <w:rFonts w:ascii="Times New Roman"/>
          <w:noProof/>
        </w:rPr>
      </w:r>
      <w:r w:rsidR="00802D62" w:rsidRPr="00C5342B">
        <w:rPr>
          <w:rFonts w:ascii="Times New Roman"/>
          <w:noProof/>
        </w:rPr>
        <w:fldChar w:fldCharType="separate"/>
      </w:r>
      <w:r w:rsidR="00F11D0A">
        <w:rPr>
          <w:rFonts w:ascii="Times New Roman"/>
          <w:noProof/>
        </w:rPr>
        <w:t>58</w:t>
      </w:r>
      <w:r w:rsidR="00802D62" w:rsidRPr="00C5342B">
        <w:rPr>
          <w:rFonts w:ascii="Times New Roman"/>
          <w:noProof/>
        </w:rPr>
        <w:fldChar w:fldCharType="end"/>
      </w:r>
    </w:p>
    <w:p w14:paraId="331B3742" w14:textId="77777777" w:rsidR="00802D62" w:rsidRPr="00C5342B" w:rsidRDefault="00802D62">
      <w:pPr>
        <w:pStyle w:val="13"/>
        <w:rPr>
          <w:rFonts w:ascii="Times New Roman" w:eastAsia="宋体"/>
          <w:noProof/>
          <w:kern w:val="2"/>
          <w:sz w:val="21"/>
          <w:szCs w:val="22"/>
        </w:rPr>
      </w:pPr>
      <w:r w:rsidRPr="00C5342B">
        <w:rPr>
          <w:rFonts w:ascii="Times New Roman"/>
          <w:noProof/>
        </w:rPr>
        <w:t>保证金递交凭证</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_Toc503130805 \h </w:instrText>
      </w:r>
      <w:r w:rsidRPr="00C5342B">
        <w:rPr>
          <w:rFonts w:ascii="Times New Roman"/>
          <w:noProof/>
        </w:rPr>
      </w:r>
      <w:r w:rsidRPr="00C5342B">
        <w:rPr>
          <w:rFonts w:ascii="Times New Roman"/>
          <w:noProof/>
        </w:rPr>
        <w:fldChar w:fldCharType="separate"/>
      </w:r>
      <w:r w:rsidR="00F11D0A">
        <w:rPr>
          <w:rFonts w:ascii="Times New Roman"/>
          <w:noProof/>
        </w:rPr>
        <w:t>58</w:t>
      </w:r>
      <w:r w:rsidRPr="00C5342B">
        <w:rPr>
          <w:rFonts w:ascii="Times New Roman"/>
          <w:noProof/>
        </w:rPr>
        <w:fldChar w:fldCharType="end"/>
      </w:r>
    </w:p>
    <w:p w14:paraId="3623B0A6" w14:textId="77777777" w:rsidR="00802D62" w:rsidRPr="00C5342B" w:rsidRDefault="00802D62">
      <w:pPr>
        <w:pStyle w:val="13"/>
        <w:rPr>
          <w:rFonts w:ascii="Times New Roman" w:eastAsia="宋体"/>
          <w:noProof/>
          <w:kern w:val="2"/>
          <w:sz w:val="21"/>
          <w:szCs w:val="22"/>
        </w:rPr>
      </w:pPr>
      <w:r w:rsidRPr="00C5342B">
        <w:rPr>
          <w:rFonts w:ascii="Times New Roman"/>
          <w:noProof/>
        </w:rPr>
        <w:t>法定代表人授权书</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_Toc503130806 \h </w:instrText>
      </w:r>
      <w:r w:rsidRPr="00C5342B">
        <w:rPr>
          <w:rFonts w:ascii="Times New Roman"/>
          <w:noProof/>
        </w:rPr>
      </w:r>
      <w:r w:rsidRPr="00C5342B">
        <w:rPr>
          <w:rFonts w:ascii="Times New Roman"/>
          <w:noProof/>
        </w:rPr>
        <w:fldChar w:fldCharType="separate"/>
      </w:r>
      <w:r w:rsidR="00F11D0A">
        <w:rPr>
          <w:rFonts w:ascii="Times New Roman"/>
          <w:noProof/>
        </w:rPr>
        <w:t>58</w:t>
      </w:r>
      <w:r w:rsidRPr="00C5342B">
        <w:rPr>
          <w:rFonts w:ascii="Times New Roman"/>
          <w:noProof/>
        </w:rPr>
        <w:fldChar w:fldCharType="end"/>
      </w:r>
    </w:p>
    <w:p w14:paraId="123CA9B2" w14:textId="77777777" w:rsidR="00802D62" w:rsidRPr="00C5342B" w:rsidRDefault="00802D62">
      <w:pPr>
        <w:pStyle w:val="13"/>
        <w:rPr>
          <w:rFonts w:ascii="Times New Roman" w:eastAsia="宋体"/>
          <w:noProof/>
          <w:kern w:val="2"/>
          <w:sz w:val="21"/>
          <w:szCs w:val="22"/>
        </w:rPr>
      </w:pPr>
      <w:r w:rsidRPr="00C5342B">
        <w:rPr>
          <w:rFonts w:ascii="Times New Roman"/>
          <w:noProof/>
        </w:rPr>
        <w:t>财务状况报告，依法缴纳税收和社会保障资金的相关材料</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_Toc503130807 \h </w:instrText>
      </w:r>
      <w:r w:rsidRPr="00C5342B">
        <w:rPr>
          <w:rFonts w:ascii="Times New Roman"/>
          <w:noProof/>
        </w:rPr>
      </w:r>
      <w:r w:rsidRPr="00C5342B">
        <w:rPr>
          <w:rFonts w:ascii="Times New Roman"/>
          <w:noProof/>
        </w:rPr>
        <w:fldChar w:fldCharType="separate"/>
      </w:r>
      <w:r w:rsidR="00F11D0A">
        <w:rPr>
          <w:rFonts w:ascii="Times New Roman"/>
          <w:noProof/>
        </w:rPr>
        <w:t>59</w:t>
      </w:r>
      <w:r w:rsidRPr="00C5342B">
        <w:rPr>
          <w:rFonts w:ascii="Times New Roman"/>
          <w:noProof/>
        </w:rPr>
        <w:fldChar w:fldCharType="end"/>
      </w:r>
    </w:p>
    <w:p w14:paraId="3C46DFE4" w14:textId="77777777" w:rsidR="00802D62" w:rsidRPr="00C5342B" w:rsidRDefault="00802D62">
      <w:pPr>
        <w:pStyle w:val="13"/>
        <w:rPr>
          <w:rFonts w:ascii="Times New Roman" w:eastAsia="宋体"/>
          <w:noProof/>
          <w:kern w:val="2"/>
          <w:sz w:val="21"/>
          <w:szCs w:val="22"/>
        </w:rPr>
      </w:pPr>
      <w:r w:rsidRPr="00C5342B">
        <w:rPr>
          <w:rFonts w:ascii="Times New Roman"/>
          <w:noProof/>
        </w:rPr>
        <w:t>信用查询记录的相关材料</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_Toc503130808 \h </w:instrText>
      </w:r>
      <w:r w:rsidRPr="00C5342B">
        <w:rPr>
          <w:rFonts w:ascii="Times New Roman"/>
          <w:noProof/>
        </w:rPr>
      </w:r>
      <w:r w:rsidRPr="00C5342B">
        <w:rPr>
          <w:rFonts w:ascii="Times New Roman"/>
          <w:noProof/>
        </w:rPr>
        <w:fldChar w:fldCharType="separate"/>
      </w:r>
      <w:r w:rsidR="00F11D0A">
        <w:rPr>
          <w:rFonts w:ascii="Times New Roman"/>
          <w:noProof/>
        </w:rPr>
        <w:t>60</w:t>
      </w:r>
      <w:r w:rsidRPr="00C5342B">
        <w:rPr>
          <w:rFonts w:ascii="Times New Roman"/>
          <w:noProof/>
        </w:rPr>
        <w:fldChar w:fldCharType="end"/>
      </w:r>
    </w:p>
    <w:p w14:paraId="0607F996" w14:textId="77777777" w:rsidR="00802D62" w:rsidRPr="00C5342B" w:rsidRDefault="00802D62">
      <w:pPr>
        <w:pStyle w:val="13"/>
        <w:rPr>
          <w:rFonts w:ascii="Times New Roman" w:eastAsia="宋体"/>
          <w:noProof/>
          <w:kern w:val="2"/>
          <w:sz w:val="21"/>
          <w:szCs w:val="22"/>
        </w:rPr>
      </w:pPr>
      <w:r w:rsidRPr="00C5342B">
        <w:rPr>
          <w:rFonts w:ascii="Times New Roman"/>
          <w:noProof/>
        </w:rPr>
        <w:t>具备履行合同所必需的设备和专业技术能力的证明</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_Toc503130809 \h </w:instrText>
      </w:r>
      <w:r w:rsidRPr="00C5342B">
        <w:rPr>
          <w:rFonts w:ascii="Times New Roman"/>
          <w:noProof/>
        </w:rPr>
      </w:r>
      <w:r w:rsidRPr="00C5342B">
        <w:rPr>
          <w:rFonts w:ascii="Times New Roman"/>
          <w:noProof/>
        </w:rPr>
        <w:fldChar w:fldCharType="separate"/>
      </w:r>
      <w:r w:rsidR="00F11D0A">
        <w:rPr>
          <w:rFonts w:ascii="Times New Roman"/>
          <w:noProof/>
        </w:rPr>
        <w:t>61</w:t>
      </w:r>
      <w:r w:rsidRPr="00C5342B">
        <w:rPr>
          <w:rFonts w:ascii="Times New Roman"/>
          <w:noProof/>
        </w:rPr>
        <w:fldChar w:fldCharType="end"/>
      </w:r>
    </w:p>
    <w:p w14:paraId="7AFE951A" w14:textId="77777777" w:rsidR="00802D62" w:rsidRPr="00C5342B" w:rsidRDefault="00802D62">
      <w:pPr>
        <w:pStyle w:val="13"/>
        <w:rPr>
          <w:rFonts w:ascii="Times New Roman" w:eastAsia="宋体"/>
          <w:noProof/>
          <w:kern w:val="2"/>
          <w:sz w:val="21"/>
          <w:szCs w:val="22"/>
        </w:rPr>
      </w:pPr>
      <w:r w:rsidRPr="00C5342B">
        <w:rPr>
          <w:rFonts w:ascii="Times New Roman"/>
          <w:noProof/>
        </w:rPr>
        <w:t>无违法记录声明函</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_Toc503130810 \h </w:instrText>
      </w:r>
      <w:r w:rsidRPr="00C5342B">
        <w:rPr>
          <w:rFonts w:ascii="Times New Roman"/>
          <w:noProof/>
        </w:rPr>
      </w:r>
      <w:r w:rsidRPr="00C5342B">
        <w:rPr>
          <w:rFonts w:ascii="Times New Roman"/>
          <w:noProof/>
        </w:rPr>
        <w:fldChar w:fldCharType="separate"/>
      </w:r>
      <w:r w:rsidR="00F11D0A">
        <w:rPr>
          <w:rFonts w:ascii="Times New Roman"/>
          <w:noProof/>
        </w:rPr>
        <w:t>61</w:t>
      </w:r>
      <w:r w:rsidRPr="00C5342B">
        <w:rPr>
          <w:rFonts w:ascii="Times New Roman"/>
          <w:noProof/>
        </w:rPr>
        <w:fldChar w:fldCharType="end"/>
      </w:r>
    </w:p>
    <w:p w14:paraId="13AB0DB2" w14:textId="77777777" w:rsidR="00802D62" w:rsidRPr="00C5342B" w:rsidRDefault="00802D62">
      <w:pPr>
        <w:pStyle w:val="13"/>
        <w:rPr>
          <w:rFonts w:ascii="Times New Roman" w:eastAsia="宋体"/>
          <w:noProof/>
          <w:kern w:val="2"/>
          <w:sz w:val="21"/>
          <w:szCs w:val="22"/>
        </w:rPr>
      </w:pPr>
      <w:r w:rsidRPr="00C5342B">
        <w:rPr>
          <w:rFonts w:ascii="Times New Roman"/>
          <w:noProof/>
        </w:rPr>
        <w:t>法人出具的承诺函</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_Toc503130811 \h </w:instrText>
      </w:r>
      <w:r w:rsidRPr="00C5342B">
        <w:rPr>
          <w:rFonts w:ascii="Times New Roman"/>
          <w:noProof/>
        </w:rPr>
      </w:r>
      <w:r w:rsidRPr="00C5342B">
        <w:rPr>
          <w:rFonts w:ascii="Times New Roman"/>
          <w:noProof/>
        </w:rPr>
        <w:fldChar w:fldCharType="separate"/>
      </w:r>
      <w:r w:rsidR="00F11D0A">
        <w:rPr>
          <w:rFonts w:ascii="Times New Roman"/>
          <w:noProof/>
        </w:rPr>
        <w:t>62</w:t>
      </w:r>
      <w:r w:rsidRPr="00C5342B">
        <w:rPr>
          <w:rFonts w:ascii="Times New Roman"/>
          <w:noProof/>
        </w:rPr>
        <w:fldChar w:fldCharType="end"/>
      </w:r>
    </w:p>
    <w:p w14:paraId="243913E6" w14:textId="77777777" w:rsidR="00802D62" w:rsidRPr="00C5342B" w:rsidRDefault="00802D62">
      <w:pPr>
        <w:pStyle w:val="13"/>
        <w:rPr>
          <w:rFonts w:ascii="Times New Roman" w:eastAsia="宋体"/>
          <w:noProof/>
          <w:kern w:val="2"/>
          <w:sz w:val="21"/>
          <w:szCs w:val="22"/>
        </w:rPr>
      </w:pPr>
      <w:r w:rsidRPr="00C5342B">
        <w:rPr>
          <w:rFonts w:ascii="Times New Roman"/>
          <w:noProof/>
        </w:rPr>
        <w:t>其它</w:t>
      </w:r>
      <w:r w:rsidRPr="00C5342B">
        <w:rPr>
          <w:rFonts w:ascii="Times New Roman"/>
          <w:noProof/>
        </w:rPr>
        <w:tab/>
      </w:r>
      <w:r w:rsidRPr="00C5342B">
        <w:rPr>
          <w:rFonts w:ascii="Times New Roman"/>
          <w:noProof/>
        </w:rPr>
        <w:fldChar w:fldCharType="begin"/>
      </w:r>
      <w:r w:rsidRPr="00C5342B">
        <w:rPr>
          <w:rFonts w:ascii="Times New Roman"/>
          <w:noProof/>
        </w:rPr>
        <w:instrText xml:space="preserve"> PAGEREF _Toc503130812 \h </w:instrText>
      </w:r>
      <w:r w:rsidRPr="00C5342B">
        <w:rPr>
          <w:rFonts w:ascii="Times New Roman"/>
          <w:noProof/>
        </w:rPr>
      </w:r>
      <w:r w:rsidRPr="00C5342B">
        <w:rPr>
          <w:rFonts w:ascii="Times New Roman"/>
          <w:noProof/>
        </w:rPr>
        <w:fldChar w:fldCharType="separate"/>
      </w:r>
      <w:r w:rsidR="00F11D0A">
        <w:rPr>
          <w:rFonts w:ascii="Times New Roman"/>
          <w:noProof/>
        </w:rPr>
        <w:t>63</w:t>
      </w:r>
      <w:r w:rsidRPr="00C5342B">
        <w:rPr>
          <w:rFonts w:ascii="Times New Roman"/>
          <w:noProof/>
        </w:rPr>
        <w:fldChar w:fldCharType="end"/>
      </w:r>
    </w:p>
    <w:p w14:paraId="3CBD14CE" w14:textId="77777777" w:rsidR="00802D62" w:rsidRPr="00C5342B" w:rsidRDefault="00802D62">
      <w:pPr>
        <w:pStyle w:val="13"/>
        <w:rPr>
          <w:rFonts w:ascii="Times New Roman" w:eastAsia="宋体"/>
          <w:noProof/>
          <w:kern w:val="2"/>
          <w:sz w:val="21"/>
          <w:szCs w:val="22"/>
        </w:rPr>
      </w:pPr>
    </w:p>
    <w:p w14:paraId="3CD3E9CB" w14:textId="77777777" w:rsidR="007666A4" w:rsidRPr="008C3E8E" w:rsidRDefault="000F2E64" w:rsidP="00212DD5">
      <w:pPr>
        <w:pStyle w:val="flName"/>
        <w:rPr>
          <w:rFonts w:ascii="Times New Roman"/>
          <w:highlight w:val="yellow"/>
        </w:rPr>
      </w:pPr>
      <w:r w:rsidRPr="00C5342B">
        <w:rPr>
          <w:rFonts w:ascii="Times New Roman"/>
        </w:rPr>
        <w:fldChar w:fldCharType="end"/>
      </w:r>
    </w:p>
    <w:p w14:paraId="28BCEB1D" w14:textId="77777777" w:rsidR="00E720CD" w:rsidRPr="008C3E8E" w:rsidRDefault="007666A4" w:rsidP="00212DD5">
      <w:pPr>
        <w:pStyle w:val="flName"/>
        <w:rPr>
          <w:rFonts w:ascii="Times New Roman"/>
          <w:highlight w:val="yellow"/>
        </w:rPr>
      </w:pPr>
      <w:r w:rsidRPr="008C3E8E">
        <w:rPr>
          <w:rFonts w:ascii="Times New Roman"/>
          <w:highlight w:val="yellow"/>
        </w:rPr>
        <w:br w:type="page"/>
      </w:r>
      <w:bookmarkStart w:id="1156" w:name="_Toc495398020"/>
      <w:bookmarkStart w:id="1157" w:name="_Toc495398070"/>
      <w:bookmarkStart w:id="1158" w:name="_Toc503130438"/>
      <w:bookmarkStart w:id="1159" w:name="_Toc503130743"/>
      <w:bookmarkStart w:id="1160" w:name="_Toc503130804"/>
      <w:bookmarkStart w:id="1161" w:name="_Toc512602479"/>
      <w:bookmarkStart w:id="1162" w:name="_Toc5116298"/>
      <w:bookmarkStart w:id="1163" w:name="_Toc62635389"/>
      <w:r w:rsidR="000F2E64" w:rsidRPr="008C3E8E">
        <w:rPr>
          <w:rFonts w:ascii="Times New Roman"/>
          <w:highlight w:val="yellow"/>
        </w:rPr>
        <w:lastRenderedPageBreak/>
        <w:t>营业执照</w:t>
      </w:r>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p>
    <w:p w14:paraId="72946D42" w14:textId="77777777" w:rsidR="00245B42" w:rsidRPr="008C3E8E" w:rsidRDefault="0084762A" w:rsidP="00212DD5">
      <w:pPr>
        <w:jc w:val="center"/>
        <w:rPr>
          <w:highlight w:val="yellow"/>
        </w:rPr>
      </w:pPr>
      <w:r w:rsidRPr="008C3E8E">
        <w:rPr>
          <w:highlight w:val="yellow"/>
        </w:rPr>
        <w:t>（复印件加盖</w:t>
      </w:r>
      <w:r w:rsidR="001F33AD">
        <w:rPr>
          <w:rFonts w:hint="eastAsia"/>
          <w:highlight w:val="yellow"/>
        </w:rPr>
        <w:t>投标人</w:t>
      </w:r>
      <w:r w:rsidRPr="008C3E8E">
        <w:rPr>
          <w:highlight w:val="yellow"/>
        </w:rPr>
        <w:t>公章）</w:t>
      </w:r>
    </w:p>
    <w:p w14:paraId="43305FE2" w14:textId="77777777" w:rsidR="00245B42" w:rsidRPr="008C3E8E" w:rsidRDefault="00245B42" w:rsidP="00212DD5">
      <w:pPr>
        <w:rPr>
          <w:highlight w:val="yellow"/>
        </w:rPr>
      </w:pPr>
    </w:p>
    <w:p w14:paraId="31DB31F3" w14:textId="77777777" w:rsidR="00245B42" w:rsidRPr="008C3E8E" w:rsidRDefault="00245B42" w:rsidP="00212DD5">
      <w:pPr>
        <w:rPr>
          <w:highlight w:val="yellow"/>
        </w:rPr>
      </w:pPr>
    </w:p>
    <w:p w14:paraId="411810BE" w14:textId="77777777" w:rsidR="000F2E64" w:rsidRPr="008C3E8E" w:rsidRDefault="000F2E64" w:rsidP="000F2E64">
      <w:pPr>
        <w:pStyle w:val="flName"/>
        <w:rPr>
          <w:rFonts w:ascii="Times New Roman"/>
          <w:highlight w:val="yellow"/>
        </w:rPr>
      </w:pPr>
      <w:bookmarkStart w:id="1164" w:name="_Toc495398021"/>
      <w:bookmarkStart w:id="1165" w:name="_Toc495398071"/>
      <w:bookmarkStart w:id="1166" w:name="_Toc503130439"/>
      <w:bookmarkStart w:id="1167" w:name="_Toc503130744"/>
      <w:bookmarkStart w:id="1168" w:name="_Toc503130805"/>
      <w:bookmarkStart w:id="1169" w:name="_Toc512602480"/>
      <w:bookmarkStart w:id="1170" w:name="_Toc5116299"/>
      <w:bookmarkStart w:id="1171" w:name="_Toc62635390"/>
      <w:r w:rsidRPr="008C3E8E">
        <w:rPr>
          <w:rFonts w:ascii="Times New Roman"/>
          <w:highlight w:val="yellow"/>
        </w:rPr>
        <w:t>保证金</w:t>
      </w:r>
      <w:r w:rsidR="00A11BB0" w:rsidRPr="008C3E8E">
        <w:rPr>
          <w:rFonts w:ascii="Times New Roman"/>
          <w:highlight w:val="yellow"/>
        </w:rPr>
        <w:t>递交凭证</w:t>
      </w:r>
      <w:bookmarkEnd w:id="1164"/>
      <w:bookmarkEnd w:id="1165"/>
      <w:bookmarkEnd w:id="1166"/>
      <w:bookmarkEnd w:id="1167"/>
      <w:bookmarkEnd w:id="1168"/>
      <w:bookmarkEnd w:id="1169"/>
      <w:bookmarkEnd w:id="1170"/>
      <w:bookmarkEnd w:id="1171"/>
    </w:p>
    <w:p w14:paraId="53471E37" w14:textId="77777777" w:rsidR="000F2E64" w:rsidRPr="008C3E8E" w:rsidRDefault="000F2E64" w:rsidP="000F2E64">
      <w:pPr>
        <w:jc w:val="center"/>
        <w:rPr>
          <w:highlight w:val="yellow"/>
        </w:rPr>
      </w:pPr>
      <w:r w:rsidRPr="008C3E8E">
        <w:rPr>
          <w:highlight w:val="yellow"/>
        </w:rPr>
        <w:t>（</w:t>
      </w:r>
      <w:r w:rsidR="001F5FEB" w:rsidRPr="008C3E8E">
        <w:rPr>
          <w:highlight w:val="yellow"/>
        </w:rPr>
        <w:t>提供递交凭证</w:t>
      </w:r>
      <w:r w:rsidRPr="008C3E8E">
        <w:rPr>
          <w:highlight w:val="yellow"/>
        </w:rPr>
        <w:t>复印件加盖</w:t>
      </w:r>
      <w:r w:rsidR="001F33AD" w:rsidRPr="001F33AD">
        <w:rPr>
          <w:rFonts w:hint="eastAsia"/>
          <w:highlight w:val="yellow"/>
        </w:rPr>
        <w:t>投标人</w:t>
      </w:r>
      <w:r w:rsidRPr="008C3E8E">
        <w:rPr>
          <w:highlight w:val="yellow"/>
        </w:rPr>
        <w:t>公章</w:t>
      </w:r>
      <w:r w:rsidR="001F5FEB" w:rsidRPr="008C3E8E">
        <w:rPr>
          <w:highlight w:val="yellow"/>
        </w:rPr>
        <w:t>，</w:t>
      </w:r>
      <w:r w:rsidR="007666A4" w:rsidRPr="008C3E8E">
        <w:rPr>
          <w:highlight w:val="yellow"/>
        </w:rPr>
        <w:t>如：汇款凭证</w:t>
      </w:r>
      <w:r w:rsidR="00AA2B66" w:rsidRPr="008C3E8E">
        <w:rPr>
          <w:highlight w:val="yellow"/>
        </w:rPr>
        <w:t>、银行汇票等</w:t>
      </w:r>
      <w:r w:rsidRPr="008C3E8E">
        <w:rPr>
          <w:highlight w:val="yellow"/>
        </w:rPr>
        <w:t>）</w:t>
      </w:r>
    </w:p>
    <w:p w14:paraId="6A5F11F9" w14:textId="77777777" w:rsidR="00245B42" w:rsidRPr="008C3E8E" w:rsidRDefault="00245B42" w:rsidP="00212DD5">
      <w:pPr>
        <w:rPr>
          <w:highlight w:val="yellow"/>
        </w:rPr>
      </w:pPr>
    </w:p>
    <w:p w14:paraId="5C41702C" w14:textId="77777777" w:rsidR="00245B42" w:rsidRPr="008C3E8E" w:rsidRDefault="00245B42" w:rsidP="00212DD5">
      <w:pPr>
        <w:rPr>
          <w:highlight w:val="yellow"/>
        </w:rPr>
      </w:pPr>
    </w:p>
    <w:p w14:paraId="55792558" w14:textId="77777777" w:rsidR="000F2E64" w:rsidRPr="008C3E8E" w:rsidRDefault="000F2E64" w:rsidP="000F2E64">
      <w:pPr>
        <w:pStyle w:val="flName"/>
        <w:rPr>
          <w:rFonts w:ascii="Times New Roman"/>
          <w:highlight w:val="yellow"/>
        </w:rPr>
      </w:pPr>
      <w:bookmarkStart w:id="1172" w:name="_Toc495398022"/>
      <w:bookmarkStart w:id="1173" w:name="_Toc495398072"/>
      <w:bookmarkStart w:id="1174" w:name="_Toc503130440"/>
      <w:bookmarkStart w:id="1175" w:name="_Toc503130745"/>
      <w:bookmarkStart w:id="1176" w:name="_Toc503130806"/>
      <w:bookmarkStart w:id="1177" w:name="_Toc512602481"/>
      <w:bookmarkStart w:id="1178" w:name="_Toc5116300"/>
      <w:bookmarkStart w:id="1179" w:name="_Toc62635391"/>
      <w:r w:rsidRPr="008C3E8E">
        <w:rPr>
          <w:rFonts w:ascii="Times New Roman"/>
          <w:highlight w:val="yellow"/>
        </w:rPr>
        <w:t>法定代表人授权书</w:t>
      </w:r>
      <w:bookmarkEnd w:id="1172"/>
      <w:bookmarkEnd w:id="1173"/>
      <w:bookmarkEnd w:id="1174"/>
      <w:bookmarkEnd w:id="1175"/>
      <w:bookmarkEnd w:id="1176"/>
      <w:bookmarkEnd w:id="1177"/>
      <w:bookmarkEnd w:id="1178"/>
      <w:bookmarkEnd w:id="1179"/>
    </w:p>
    <w:p w14:paraId="239A873F" w14:textId="77777777" w:rsidR="000F2E64" w:rsidRPr="008C3E8E" w:rsidRDefault="000F2E64" w:rsidP="000F2E64">
      <w:pPr>
        <w:spacing w:afterLines="100" w:after="240"/>
        <w:jc w:val="center"/>
        <w:rPr>
          <w:highlight w:val="yellow"/>
        </w:rPr>
      </w:pPr>
      <w:r w:rsidRPr="008C3E8E">
        <w:rPr>
          <w:highlight w:val="yellow"/>
        </w:rPr>
        <w:t>（若投标人为非法人企业，应参照此格式，由营业执照上的单位负责人签署此授权书）</w:t>
      </w:r>
    </w:p>
    <w:p w14:paraId="7A435366" w14:textId="77777777" w:rsidR="000F2E64" w:rsidRPr="008C3E8E" w:rsidRDefault="000F2E64" w:rsidP="000F2E64">
      <w:pPr>
        <w:pStyle w:val="a6"/>
        <w:spacing w:beforeLines="50" w:before="120"/>
        <w:rPr>
          <w:highlight w:val="yellow"/>
        </w:rPr>
      </w:pPr>
      <w:r w:rsidRPr="008C3E8E">
        <w:rPr>
          <w:highlight w:val="yellow"/>
        </w:rPr>
        <w:t>本授权书声明：注册于</w:t>
      </w:r>
      <w:r w:rsidR="00233B45">
        <w:rPr>
          <w:highlight w:val="yellow"/>
          <w:u w:val="single"/>
        </w:rPr>
        <w:t xml:space="preserve">         </w:t>
      </w:r>
      <w:r w:rsidRPr="008C3E8E">
        <w:rPr>
          <w:highlight w:val="yellow"/>
          <w:u w:val="single"/>
        </w:rPr>
        <w:t xml:space="preserve">     </w:t>
      </w:r>
      <w:r w:rsidRPr="008C3E8E">
        <w:rPr>
          <w:highlight w:val="yellow"/>
        </w:rPr>
        <w:t>的</w:t>
      </w:r>
      <w:r w:rsidR="00233B45" w:rsidRPr="008C3E8E">
        <w:rPr>
          <w:highlight w:val="yellow"/>
          <w:u w:val="single"/>
        </w:rPr>
        <w:t xml:space="preserve">        </w:t>
      </w:r>
      <w:r w:rsidR="00233B45">
        <w:rPr>
          <w:rFonts w:hint="eastAsia"/>
          <w:highlight w:val="yellow"/>
          <w:u w:val="single"/>
        </w:rPr>
        <w:t xml:space="preserve">     </w:t>
      </w:r>
      <w:r w:rsidR="00233B45" w:rsidRPr="008C3E8E">
        <w:rPr>
          <w:highlight w:val="yellow"/>
          <w:u w:val="single"/>
        </w:rPr>
        <w:t xml:space="preserve">        </w:t>
      </w:r>
      <w:r w:rsidR="009877AF" w:rsidRPr="008C3E8E">
        <w:rPr>
          <w:highlight w:val="yellow"/>
        </w:rPr>
        <w:t>（单位）</w:t>
      </w:r>
      <w:r w:rsidRPr="008C3E8E">
        <w:rPr>
          <w:highlight w:val="yellow"/>
        </w:rPr>
        <w:t>的在下面签字的</w:t>
      </w:r>
      <w:r w:rsidRPr="008C3E8E">
        <w:rPr>
          <w:highlight w:val="yellow"/>
          <w:u w:val="single"/>
        </w:rPr>
        <w:t xml:space="preserve">                </w:t>
      </w:r>
      <w:r w:rsidRPr="008C3E8E">
        <w:rPr>
          <w:highlight w:val="yellow"/>
        </w:rPr>
        <w:t>（法定代表人姓名、职务）代表本公司授权</w:t>
      </w:r>
      <w:r w:rsidRPr="008C3E8E">
        <w:rPr>
          <w:highlight w:val="yellow"/>
          <w:u w:val="single"/>
        </w:rPr>
        <w:t xml:space="preserve">        </w:t>
      </w:r>
      <w:r w:rsidR="00233B45">
        <w:rPr>
          <w:rFonts w:hint="eastAsia"/>
          <w:highlight w:val="yellow"/>
          <w:u w:val="single"/>
        </w:rPr>
        <w:t xml:space="preserve">     </w:t>
      </w:r>
      <w:r w:rsidRPr="008C3E8E">
        <w:rPr>
          <w:highlight w:val="yellow"/>
          <w:u w:val="single"/>
        </w:rPr>
        <w:t xml:space="preserve">        </w:t>
      </w:r>
      <w:r w:rsidRPr="008C3E8E">
        <w:rPr>
          <w:highlight w:val="yellow"/>
        </w:rPr>
        <w:t>（单位）的在下面签字的</w:t>
      </w:r>
      <w:r w:rsidRPr="008C3E8E">
        <w:rPr>
          <w:highlight w:val="yellow"/>
          <w:u w:val="single"/>
        </w:rPr>
        <w:t xml:space="preserve">                      </w:t>
      </w:r>
      <w:r w:rsidRPr="008C3E8E">
        <w:rPr>
          <w:highlight w:val="yellow"/>
        </w:rPr>
        <w:t>（被授权人的姓名、职务）为本公司的合法代理人，就</w:t>
      </w:r>
      <w:r w:rsidRPr="008C3E8E">
        <w:rPr>
          <w:highlight w:val="yellow"/>
          <w:u w:val="single"/>
        </w:rPr>
        <w:t xml:space="preserve">           </w:t>
      </w:r>
      <w:r w:rsidR="00A236C8" w:rsidRPr="008C3E8E">
        <w:rPr>
          <w:highlight w:val="yellow"/>
          <w:u w:val="single"/>
        </w:rPr>
        <w:t xml:space="preserve">                      </w:t>
      </w:r>
      <w:r w:rsidRPr="008C3E8E">
        <w:rPr>
          <w:highlight w:val="yellow"/>
          <w:u w:val="single"/>
        </w:rPr>
        <w:t xml:space="preserve">     </w:t>
      </w:r>
      <w:r w:rsidRPr="008C3E8E">
        <w:rPr>
          <w:highlight w:val="yellow"/>
        </w:rPr>
        <w:t>项目</w:t>
      </w:r>
      <w:r w:rsidR="007A5DB6" w:rsidRPr="007A5DB6">
        <w:rPr>
          <w:rFonts w:hint="eastAsia"/>
          <w:highlight w:val="yellow"/>
        </w:rPr>
        <w:t>作为投标人授权代表</w:t>
      </w:r>
      <w:r w:rsidR="00C53676">
        <w:rPr>
          <w:highlight w:val="yellow"/>
        </w:rPr>
        <w:t>递交</w:t>
      </w:r>
      <w:r w:rsidRPr="008C3E8E">
        <w:rPr>
          <w:highlight w:val="yellow"/>
        </w:rPr>
        <w:t>投标文件、澄清答复、谈判、签约、执行、完成和保修，并以本公司名义处理一切与之有关的事务。</w:t>
      </w:r>
    </w:p>
    <w:p w14:paraId="03E37641" w14:textId="77777777" w:rsidR="000F2E64" w:rsidRPr="008C3E8E" w:rsidRDefault="000F2E64" w:rsidP="000F2E64">
      <w:pPr>
        <w:pStyle w:val="a6"/>
        <w:rPr>
          <w:highlight w:val="yellow"/>
        </w:rPr>
      </w:pPr>
      <w:r w:rsidRPr="008C3E8E">
        <w:rPr>
          <w:highlight w:val="yellow"/>
        </w:rPr>
        <w:t>本授权书于</w:t>
      </w:r>
      <w:r w:rsidRPr="008C3E8E">
        <w:rPr>
          <w:highlight w:val="yellow"/>
          <w:u w:val="single"/>
        </w:rPr>
        <w:t xml:space="preserve">        </w:t>
      </w:r>
      <w:r w:rsidRPr="008C3E8E">
        <w:rPr>
          <w:highlight w:val="yellow"/>
        </w:rPr>
        <w:t>年</w:t>
      </w:r>
      <w:r w:rsidRPr="008C3E8E">
        <w:rPr>
          <w:highlight w:val="yellow"/>
          <w:u w:val="single"/>
        </w:rPr>
        <w:t xml:space="preserve">      </w:t>
      </w:r>
      <w:r w:rsidRPr="008C3E8E">
        <w:rPr>
          <w:highlight w:val="yellow"/>
        </w:rPr>
        <w:t>月</w:t>
      </w:r>
      <w:r w:rsidRPr="008C3E8E">
        <w:rPr>
          <w:highlight w:val="yellow"/>
          <w:u w:val="single"/>
        </w:rPr>
        <w:t xml:space="preserve">      </w:t>
      </w:r>
      <w:r w:rsidRPr="008C3E8E">
        <w:rPr>
          <w:highlight w:val="yellow"/>
        </w:rPr>
        <w:t>日签字生效，有效期为</w:t>
      </w:r>
      <w:r w:rsidRPr="008C3E8E">
        <w:rPr>
          <w:highlight w:val="yellow"/>
          <w:u w:val="single"/>
        </w:rPr>
        <w:t xml:space="preserve">    </w:t>
      </w:r>
      <w:r w:rsidRPr="008C3E8E">
        <w:rPr>
          <w:highlight w:val="yellow"/>
        </w:rPr>
        <w:t>天。</w:t>
      </w:r>
    </w:p>
    <w:p w14:paraId="483C5B61" w14:textId="77777777" w:rsidR="000F2E64" w:rsidRPr="008C3E8E" w:rsidRDefault="000F2E64" w:rsidP="000F2E64">
      <w:pPr>
        <w:pStyle w:val="a6"/>
        <w:rPr>
          <w:highlight w:val="yellow"/>
        </w:rPr>
      </w:pPr>
      <w:r w:rsidRPr="008C3E8E">
        <w:rPr>
          <w:highlight w:val="yellow"/>
        </w:rPr>
        <w:t>特此声明。</w:t>
      </w:r>
    </w:p>
    <w:p w14:paraId="4E8A61D1" w14:textId="77777777" w:rsidR="000F2E64" w:rsidRPr="008C3E8E" w:rsidRDefault="000F2E64" w:rsidP="000F2E64">
      <w:pPr>
        <w:autoSpaceDE w:val="0"/>
        <w:autoSpaceDN w:val="0"/>
        <w:textAlignment w:val="bottom"/>
        <w:rPr>
          <w:highlight w:val="yellow"/>
        </w:rPr>
      </w:pPr>
    </w:p>
    <w:p w14:paraId="2DD77701" w14:textId="77777777" w:rsidR="000F2E64" w:rsidRPr="008C3E8E" w:rsidRDefault="000F2E64" w:rsidP="000F2E64">
      <w:pPr>
        <w:autoSpaceDE w:val="0"/>
        <w:autoSpaceDN w:val="0"/>
        <w:textAlignment w:val="bottom"/>
        <w:rPr>
          <w:highlight w:val="yellow"/>
        </w:rPr>
      </w:pPr>
      <w:bookmarkStart w:id="1180" w:name="_Toc328309651"/>
      <w:r w:rsidRPr="008C3E8E">
        <w:rPr>
          <w:highlight w:val="yellow"/>
        </w:rPr>
        <w:t>附：被授权人身份证复印件</w:t>
      </w:r>
      <w:bookmarkEnd w:id="1180"/>
      <w:r w:rsidR="00E61A0E" w:rsidRPr="008C3E8E">
        <w:rPr>
          <w:highlight w:val="yellow"/>
        </w:rPr>
        <w:t>。</w:t>
      </w:r>
    </w:p>
    <w:p w14:paraId="3DFD204E" w14:textId="77777777" w:rsidR="00E720CD" w:rsidRPr="008C3E8E" w:rsidRDefault="00E720CD" w:rsidP="00212DD5">
      <w:pPr>
        <w:autoSpaceDE w:val="0"/>
        <w:autoSpaceDN w:val="0"/>
        <w:textAlignment w:val="bottom"/>
        <w:rPr>
          <w:highlight w:val="yellow"/>
        </w:rPr>
      </w:pPr>
    </w:p>
    <w:p w14:paraId="32CD19FE" w14:textId="77777777" w:rsidR="00E720CD" w:rsidRPr="008C3E8E" w:rsidRDefault="00E720CD" w:rsidP="00212DD5">
      <w:pPr>
        <w:autoSpaceDE w:val="0"/>
        <w:autoSpaceDN w:val="0"/>
        <w:textAlignment w:val="bottom"/>
        <w:rPr>
          <w:highlight w:val="yellow"/>
        </w:rPr>
      </w:pPr>
    </w:p>
    <w:p w14:paraId="016AEDF5" w14:textId="77777777" w:rsidR="00E720CD" w:rsidRPr="008C3E8E" w:rsidRDefault="00E720CD" w:rsidP="00212DD5">
      <w:pPr>
        <w:autoSpaceDE w:val="0"/>
        <w:autoSpaceDN w:val="0"/>
        <w:textAlignment w:val="bottom"/>
        <w:rPr>
          <w:highlight w:val="yellow"/>
        </w:rPr>
      </w:pPr>
    </w:p>
    <w:p w14:paraId="7E378AD2" w14:textId="77777777" w:rsidR="00983BD0" w:rsidRPr="008C3E8E" w:rsidRDefault="00983BD0" w:rsidP="00983BD0">
      <w:pPr>
        <w:autoSpaceDE w:val="0"/>
        <w:autoSpaceDN w:val="0"/>
        <w:spacing w:after="160"/>
        <w:ind w:firstLine="2778"/>
        <w:textAlignment w:val="bottom"/>
        <w:rPr>
          <w:highlight w:val="yellow"/>
        </w:rPr>
      </w:pPr>
      <w:r w:rsidRPr="00FB2B78">
        <w:rPr>
          <w:highlight w:val="yellow"/>
        </w:rPr>
        <w:t>法定代表人</w:t>
      </w:r>
      <w:r w:rsidRPr="008C3E8E">
        <w:rPr>
          <w:highlight w:val="yellow"/>
        </w:rPr>
        <w:t>签字</w:t>
      </w:r>
      <w:r>
        <w:rPr>
          <w:rFonts w:hint="eastAsia"/>
          <w:highlight w:val="yellow"/>
        </w:rPr>
        <w:t>或</w:t>
      </w:r>
      <w:r w:rsidRPr="008C3E8E">
        <w:rPr>
          <w:highlight w:val="yellow"/>
        </w:rPr>
        <w:t>盖章：</w:t>
      </w:r>
      <w:r w:rsidRPr="008C3E8E">
        <w:rPr>
          <w:highlight w:val="yellow"/>
          <w:u w:val="single"/>
        </w:rPr>
        <w:t xml:space="preserve">                            </w:t>
      </w:r>
    </w:p>
    <w:p w14:paraId="33D58AAF" w14:textId="77777777" w:rsidR="00983BD0" w:rsidRPr="008C3E8E" w:rsidRDefault="00983BD0" w:rsidP="001F33AD">
      <w:pPr>
        <w:autoSpaceDE w:val="0"/>
        <w:autoSpaceDN w:val="0"/>
        <w:spacing w:after="160"/>
        <w:ind w:firstLine="1560"/>
        <w:textAlignment w:val="bottom"/>
        <w:rPr>
          <w:highlight w:val="yellow"/>
        </w:rPr>
      </w:pPr>
      <w:r w:rsidRPr="003F6361">
        <w:rPr>
          <w:rFonts w:hint="eastAsia"/>
          <w:highlight w:val="yellow"/>
        </w:rPr>
        <w:t>被授权人</w:t>
      </w:r>
      <w:r w:rsidR="008A2DCA" w:rsidRPr="008A2DCA">
        <w:rPr>
          <w:rFonts w:hint="eastAsia"/>
          <w:highlight w:val="yellow"/>
        </w:rPr>
        <w:t>（投标人授权代表）</w:t>
      </w:r>
      <w:r w:rsidRPr="008C3E8E">
        <w:rPr>
          <w:highlight w:val="yellow"/>
        </w:rPr>
        <w:t>签字：</w:t>
      </w:r>
      <w:r w:rsidRPr="008C3E8E">
        <w:rPr>
          <w:highlight w:val="yellow"/>
          <w:u w:val="single"/>
        </w:rPr>
        <w:t xml:space="preserve">                            </w:t>
      </w:r>
    </w:p>
    <w:p w14:paraId="22362C46" w14:textId="77777777" w:rsidR="00181DC0" w:rsidRPr="008C3E8E" w:rsidRDefault="00181DC0" w:rsidP="00181DC0">
      <w:pPr>
        <w:autoSpaceDE w:val="0"/>
        <w:autoSpaceDN w:val="0"/>
        <w:spacing w:after="160"/>
        <w:ind w:firstLine="3240"/>
        <w:textAlignment w:val="bottom"/>
        <w:rPr>
          <w:highlight w:val="yellow"/>
        </w:rPr>
      </w:pPr>
      <w:r w:rsidRPr="008C3E8E">
        <w:rPr>
          <w:highlight w:val="yellow"/>
        </w:rPr>
        <w:t>见证人签字</w:t>
      </w:r>
      <w:r>
        <w:rPr>
          <w:rFonts w:hint="eastAsia"/>
          <w:highlight w:val="yellow"/>
        </w:rPr>
        <w:t>或</w:t>
      </w:r>
      <w:r w:rsidRPr="008C3E8E">
        <w:rPr>
          <w:highlight w:val="yellow"/>
        </w:rPr>
        <w:t>盖章：</w:t>
      </w:r>
      <w:r w:rsidRPr="008C3E8E">
        <w:rPr>
          <w:highlight w:val="yellow"/>
          <w:u w:val="single"/>
        </w:rPr>
        <w:t xml:space="preserve">                            </w:t>
      </w:r>
    </w:p>
    <w:p w14:paraId="134D44F6" w14:textId="77777777" w:rsidR="00181DC0" w:rsidRPr="008C3E8E" w:rsidRDefault="007B702A" w:rsidP="007B702A">
      <w:pPr>
        <w:autoSpaceDE w:val="0"/>
        <w:autoSpaceDN w:val="0"/>
        <w:spacing w:after="160"/>
        <w:ind w:firstLine="3969"/>
        <w:textAlignment w:val="bottom"/>
        <w:rPr>
          <w:highlight w:val="yellow"/>
        </w:rPr>
      </w:pPr>
      <w:r w:rsidRPr="007B702A">
        <w:rPr>
          <w:rFonts w:hint="eastAsia"/>
          <w:highlight w:val="yellow"/>
        </w:rPr>
        <w:t>投标人</w:t>
      </w:r>
      <w:r w:rsidR="00181DC0">
        <w:rPr>
          <w:rFonts w:hint="eastAsia"/>
          <w:highlight w:val="yellow"/>
        </w:rPr>
        <w:t>公章</w:t>
      </w:r>
      <w:r w:rsidR="00181DC0" w:rsidRPr="008C3E8E">
        <w:rPr>
          <w:highlight w:val="yellow"/>
        </w:rPr>
        <w:t>：</w:t>
      </w:r>
      <w:r w:rsidR="00181DC0" w:rsidRPr="008C3E8E">
        <w:rPr>
          <w:highlight w:val="yellow"/>
          <w:u w:val="single"/>
        </w:rPr>
        <w:t xml:space="preserve">                            </w:t>
      </w:r>
    </w:p>
    <w:p w14:paraId="165B4871" w14:textId="77777777" w:rsidR="000F2E64" w:rsidRPr="008C3E8E" w:rsidRDefault="00E720CD" w:rsidP="000F2E64">
      <w:pPr>
        <w:pStyle w:val="flName"/>
        <w:rPr>
          <w:rFonts w:ascii="Times New Roman"/>
          <w:highlight w:val="yellow"/>
        </w:rPr>
      </w:pPr>
      <w:r w:rsidRPr="008C3E8E">
        <w:rPr>
          <w:rFonts w:ascii="Times New Roman"/>
          <w:highlight w:val="yellow"/>
        </w:rPr>
        <w:br w:type="page"/>
      </w:r>
      <w:bookmarkStart w:id="1181" w:name="_Toc495398023"/>
      <w:bookmarkStart w:id="1182" w:name="_Toc495398073"/>
      <w:bookmarkStart w:id="1183" w:name="_Toc503130441"/>
      <w:bookmarkStart w:id="1184" w:name="_Toc503130746"/>
      <w:bookmarkStart w:id="1185" w:name="_Toc503130807"/>
      <w:bookmarkStart w:id="1186" w:name="_Toc512602482"/>
      <w:bookmarkStart w:id="1187" w:name="_Toc5116301"/>
      <w:bookmarkStart w:id="1188" w:name="_Toc62635392"/>
      <w:r w:rsidR="000F2E64" w:rsidRPr="008C3E8E">
        <w:rPr>
          <w:rFonts w:ascii="Times New Roman"/>
          <w:highlight w:val="yellow"/>
        </w:rPr>
        <w:lastRenderedPageBreak/>
        <w:t>财务状况报告，依法缴纳税收和社会保障资金的相关材料</w:t>
      </w:r>
      <w:bookmarkEnd w:id="1181"/>
      <w:bookmarkEnd w:id="1182"/>
      <w:bookmarkEnd w:id="1183"/>
      <w:bookmarkEnd w:id="1184"/>
      <w:bookmarkEnd w:id="1185"/>
      <w:bookmarkEnd w:id="1186"/>
      <w:bookmarkEnd w:id="1187"/>
      <w:bookmarkEnd w:id="1188"/>
    </w:p>
    <w:p w14:paraId="46F6DDEF" w14:textId="77777777" w:rsidR="000F2E64" w:rsidRPr="008C3E8E" w:rsidRDefault="000F2E64" w:rsidP="000F2E64">
      <w:pPr>
        <w:jc w:val="center"/>
        <w:rPr>
          <w:highlight w:val="yellow"/>
        </w:rPr>
      </w:pPr>
      <w:r w:rsidRPr="008C3E8E">
        <w:rPr>
          <w:highlight w:val="yellow"/>
        </w:rPr>
        <w:t>（复印件加盖</w:t>
      </w:r>
      <w:r w:rsidR="003D3C01" w:rsidRPr="003D3C01">
        <w:rPr>
          <w:rFonts w:hint="eastAsia"/>
          <w:highlight w:val="yellow"/>
        </w:rPr>
        <w:t>投标人</w:t>
      </w:r>
      <w:r w:rsidRPr="008C3E8E">
        <w:rPr>
          <w:highlight w:val="yellow"/>
        </w:rPr>
        <w:t>公章）</w:t>
      </w:r>
    </w:p>
    <w:p w14:paraId="07ACED39" w14:textId="77777777" w:rsidR="000F2E64" w:rsidRPr="008C3E8E" w:rsidRDefault="000F2E64" w:rsidP="000F2E64">
      <w:pPr>
        <w:jc w:val="center"/>
        <w:rPr>
          <w:highlight w:val="yellow"/>
        </w:rPr>
      </w:pPr>
    </w:p>
    <w:p w14:paraId="10155D8E" w14:textId="77777777" w:rsidR="000F2E64" w:rsidRPr="00367FE4" w:rsidRDefault="00367FE4" w:rsidP="00A7709E">
      <w:pPr>
        <w:pStyle w:val="1"/>
        <w:numPr>
          <w:ilvl w:val="0"/>
          <w:numId w:val="5"/>
        </w:numPr>
        <w:rPr>
          <w:rFonts w:ascii="Times New Roman"/>
          <w:highlight w:val="yellow"/>
        </w:rPr>
      </w:pPr>
      <w:bookmarkStart w:id="1189" w:name="_Toc503130442"/>
      <w:bookmarkStart w:id="1190" w:name="_Toc512602483"/>
      <w:bookmarkStart w:id="1191" w:name="_Toc5116302"/>
      <w:bookmarkStart w:id="1192" w:name="_Toc62635393"/>
      <w:r w:rsidRPr="00367FE4">
        <w:rPr>
          <w:rFonts w:ascii="Times New Roman" w:hint="eastAsia"/>
          <w:highlight w:val="yellow"/>
        </w:rPr>
        <w:t>财务状况报告</w:t>
      </w:r>
      <w:r w:rsidR="000F2E64" w:rsidRPr="00367FE4">
        <w:rPr>
          <w:rFonts w:ascii="Times New Roman"/>
          <w:highlight w:val="yellow"/>
        </w:rPr>
        <w:t>：</w:t>
      </w:r>
      <w:bookmarkEnd w:id="1189"/>
      <w:bookmarkEnd w:id="1190"/>
      <w:bookmarkEnd w:id="1191"/>
      <w:bookmarkEnd w:id="1192"/>
    </w:p>
    <w:p w14:paraId="1EB2CCC1" w14:textId="77777777" w:rsidR="000F2E64" w:rsidRPr="00367FE4" w:rsidRDefault="000F2E64" w:rsidP="000F2E64">
      <w:pPr>
        <w:rPr>
          <w:highlight w:val="yellow"/>
        </w:rPr>
      </w:pPr>
    </w:p>
    <w:p w14:paraId="4C65DC7B" w14:textId="77777777" w:rsidR="000F2E64" w:rsidRPr="00367FE4" w:rsidRDefault="000F2E64" w:rsidP="000F2E64">
      <w:pPr>
        <w:rPr>
          <w:highlight w:val="yellow"/>
        </w:rPr>
      </w:pPr>
    </w:p>
    <w:p w14:paraId="7AC848C0" w14:textId="77777777" w:rsidR="000F2E64" w:rsidRPr="00367FE4" w:rsidRDefault="000F2E64" w:rsidP="000F2E64">
      <w:pPr>
        <w:rPr>
          <w:highlight w:val="yellow"/>
        </w:rPr>
      </w:pPr>
    </w:p>
    <w:p w14:paraId="709BE76E" w14:textId="77777777" w:rsidR="000F2E64" w:rsidRPr="00367FE4" w:rsidRDefault="000F2E64" w:rsidP="000F2E64">
      <w:pPr>
        <w:rPr>
          <w:highlight w:val="yellow"/>
        </w:rPr>
      </w:pPr>
    </w:p>
    <w:p w14:paraId="280A6691" w14:textId="77777777" w:rsidR="000F2E64" w:rsidRPr="00367FE4" w:rsidRDefault="00367FE4" w:rsidP="000F2E64">
      <w:pPr>
        <w:pStyle w:val="1"/>
        <w:rPr>
          <w:rFonts w:ascii="Times New Roman"/>
          <w:highlight w:val="yellow"/>
        </w:rPr>
      </w:pPr>
      <w:bookmarkStart w:id="1193" w:name="_Toc503130443"/>
      <w:bookmarkStart w:id="1194" w:name="_Toc512602484"/>
      <w:bookmarkStart w:id="1195" w:name="_Toc5116303"/>
      <w:bookmarkStart w:id="1196" w:name="_Toc62635394"/>
      <w:r w:rsidRPr="00367FE4">
        <w:rPr>
          <w:rFonts w:ascii="Times New Roman" w:hint="eastAsia"/>
          <w:highlight w:val="yellow"/>
        </w:rPr>
        <w:t>依法缴纳税收的相关材料</w:t>
      </w:r>
      <w:r w:rsidR="000F2E64" w:rsidRPr="00367FE4">
        <w:rPr>
          <w:rFonts w:ascii="Times New Roman"/>
          <w:highlight w:val="yellow"/>
        </w:rPr>
        <w:t>：</w:t>
      </w:r>
      <w:bookmarkEnd w:id="1193"/>
      <w:bookmarkEnd w:id="1194"/>
      <w:bookmarkEnd w:id="1195"/>
      <w:bookmarkEnd w:id="1196"/>
    </w:p>
    <w:p w14:paraId="320D890A" w14:textId="77777777" w:rsidR="000F2E64" w:rsidRPr="00367FE4" w:rsidRDefault="000F2E64" w:rsidP="000F2E64">
      <w:pPr>
        <w:rPr>
          <w:highlight w:val="yellow"/>
        </w:rPr>
      </w:pPr>
    </w:p>
    <w:p w14:paraId="4C4F1F98" w14:textId="77777777" w:rsidR="000F2E64" w:rsidRPr="00367FE4" w:rsidRDefault="000F2E64" w:rsidP="000F2E64">
      <w:pPr>
        <w:rPr>
          <w:highlight w:val="yellow"/>
        </w:rPr>
      </w:pPr>
    </w:p>
    <w:p w14:paraId="127BF7B1" w14:textId="77777777" w:rsidR="000F2E64" w:rsidRPr="00367FE4" w:rsidRDefault="000F2E64" w:rsidP="000F2E64">
      <w:pPr>
        <w:rPr>
          <w:highlight w:val="yellow"/>
        </w:rPr>
      </w:pPr>
    </w:p>
    <w:p w14:paraId="38DA033D" w14:textId="77777777" w:rsidR="000F2E64" w:rsidRPr="00367FE4" w:rsidRDefault="000F2E64" w:rsidP="000F2E64">
      <w:pPr>
        <w:rPr>
          <w:highlight w:val="yellow"/>
        </w:rPr>
      </w:pPr>
    </w:p>
    <w:p w14:paraId="1EBB0F02" w14:textId="77777777" w:rsidR="000F2E64" w:rsidRPr="00367FE4" w:rsidRDefault="00367FE4" w:rsidP="000F2E64">
      <w:pPr>
        <w:pStyle w:val="1"/>
        <w:rPr>
          <w:rFonts w:ascii="Times New Roman"/>
          <w:highlight w:val="yellow"/>
        </w:rPr>
      </w:pPr>
      <w:bookmarkStart w:id="1197" w:name="_Toc503130444"/>
      <w:bookmarkStart w:id="1198" w:name="_Toc512602485"/>
      <w:bookmarkStart w:id="1199" w:name="_Toc5116304"/>
      <w:bookmarkStart w:id="1200" w:name="_Toc62635395"/>
      <w:r w:rsidRPr="00367FE4">
        <w:rPr>
          <w:rFonts w:ascii="Times New Roman" w:hint="eastAsia"/>
          <w:highlight w:val="yellow"/>
        </w:rPr>
        <w:t>依法缴纳社会保障资金的相关材料</w:t>
      </w:r>
      <w:r w:rsidR="000F2E64" w:rsidRPr="00367FE4">
        <w:rPr>
          <w:rFonts w:ascii="Times New Roman"/>
          <w:highlight w:val="yellow"/>
        </w:rPr>
        <w:t>：</w:t>
      </w:r>
      <w:bookmarkEnd w:id="1197"/>
      <w:bookmarkEnd w:id="1198"/>
      <w:bookmarkEnd w:id="1199"/>
      <w:bookmarkEnd w:id="1200"/>
    </w:p>
    <w:p w14:paraId="093B7D06" w14:textId="77777777" w:rsidR="000F2E64" w:rsidRPr="008C3E8E" w:rsidRDefault="000F2E64" w:rsidP="000F2E64">
      <w:pPr>
        <w:rPr>
          <w:highlight w:val="yellow"/>
        </w:rPr>
      </w:pPr>
    </w:p>
    <w:p w14:paraId="4A37F29F" w14:textId="77777777" w:rsidR="000F2E64" w:rsidRPr="008C3E8E" w:rsidRDefault="000F2E64" w:rsidP="000F2E64">
      <w:pPr>
        <w:rPr>
          <w:highlight w:val="yellow"/>
        </w:rPr>
      </w:pPr>
    </w:p>
    <w:p w14:paraId="5F639461" w14:textId="77777777" w:rsidR="000F2E64" w:rsidRDefault="000F2E64" w:rsidP="000F2E64">
      <w:pPr>
        <w:rPr>
          <w:highlight w:val="yellow"/>
        </w:rPr>
      </w:pPr>
    </w:p>
    <w:p w14:paraId="0A40262F" w14:textId="77777777" w:rsidR="00367FE4" w:rsidRDefault="00367FE4" w:rsidP="000F2E64">
      <w:pPr>
        <w:rPr>
          <w:highlight w:val="yellow"/>
        </w:rPr>
      </w:pPr>
    </w:p>
    <w:p w14:paraId="5A057D7D" w14:textId="77777777" w:rsidR="00367FE4" w:rsidRDefault="00367FE4" w:rsidP="000F2E64">
      <w:pPr>
        <w:rPr>
          <w:highlight w:val="yellow"/>
        </w:rPr>
      </w:pPr>
      <w:r>
        <w:rPr>
          <w:rFonts w:hint="eastAsia"/>
          <w:highlight w:val="yellow"/>
        </w:rPr>
        <w:t>注：</w:t>
      </w:r>
    </w:p>
    <w:p w14:paraId="1FAC08E4" w14:textId="77777777" w:rsidR="00367FE4" w:rsidRPr="00367FE4" w:rsidRDefault="00367FE4" w:rsidP="00367FE4">
      <w:pPr>
        <w:rPr>
          <w:highlight w:val="yellow"/>
        </w:rPr>
      </w:pPr>
      <w:r w:rsidRPr="00367FE4">
        <w:rPr>
          <w:rFonts w:hint="eastAsia"/>
          <w:highlight w:val="yellow"/>
        </w:rPr>
        <w:t>（</w:t>
      </w:r>
      <w:r w:rsidRPr="00367FE4">
        <w:rPr>
          <w:rFonts w:hint="eastAsia"/>
          <w:highlight w:val="yellow"/>
        </w:rPr>
        <w:t>a</w:t>
      </w:r>
      <w:r w:rsidRPr="00367FE4">
        <w:rPr>
          <w:rFonts w:hint="eastAsia"/>
          <w:highlight w:val="yellow"/>
        </w:rPr>
        <w:t>）</w:t>
      </w:r>
      <w:r w:rsidRPr="00367FE4">
        <w:rPr>
          <w:rFonts w:hint="eastAsia"/>
          <w:highlight w:val="yellow"/>
        </w:rPr>
        <w:tab/>
      </w:r>
      <w:r w:rsidRPr="00367FE4">
        <w:rPr>
          <w:rFonts w:hint="eastAsia"/>
          <w:highlight w:val="yellow"/>
        </w:rPr>
        <w:t>财务状况报告指：投标人的资产负债表、现金流量表和利润表；</w:t>
      </w:r>
    </w:p>
    <w:p w14:paraId="25DDDC8F" w14:textId="77777777" w:rsidR="00367FE4" w:rsidRPr="00367FE4" w:rsidRDefault="00367FE4" w:rsidP="00367FE4">
      <w:pPr>
        <w:rPr>
          <w:highlight w:val="yellow"/>
        </w:rPr>
      </w:pPr>
      <w:r w:rsidRPr="00367FE4">
        <w:rPr>
          <w:rFonts w:hint="eastAsia"/>
          <w:highlight w:val="yellow"/>
        </w:rPr>
        <w:t>（</w:t>
      </w:r>
      <w:r w:rsidRPr="00367FE4">
        <w:rPr>
          <w:rFonts w:hint="eastAsia"/>
          <w:highlight w:val="yellow"/>
        </w:rPr>
        <w:t>b</w:t>
      </w:r>
      <w:r w:rsidRPr="00367FE4">
        <w:rPr>
          <w:rFonts w:hint="eastAsia"/>
          <w:highlight w:val="yellow"/>
        </w:rPr>
        <w:t>）</w:t>
      </w:r>
      <w:r w:rsidRPr="00367FE4">
        <w:rPr>
          <w:rFonts w:hint="eastAsia"/>
          <w:highlight w:val="yellow"/>
        </w:rPr>
        <w:tab/>
      </w:r>
      <w:r w:rsidRPr="00367FE4">
        <w:rPr>
          <w:rFonts w:hint="eastAsia"/>
          <w:highlight w:val="yellow"/>
        </w:rPr>
        <w:t>依法缴纳税收的相关材料指：由税务机关出具的投标人依法缴纳税收的凭证或依法享受免税的证明；</w:t>
      </w:r>
    </w:p>
    <w:p w14:paraId="4B632999" w14:textId="77777777" w:rsidR="00367FE4" w:rsidRPr="00367FE4" w:rsidRDefault="00367FE4" w:rsidP="00367FE4">
      <w:pPr>
        <w:rPr>
          <w:highlight w:val="yellow"/>
        </w:rPr>
      </w:pPr>
      <w:r w:rsidRPr="00367FE4">
        <w:rPr>
          <w:rFonts w:hint="eastAsia"/>
          <w:highlight w:val="yellow"/>
        </w:rPr>
        <w:t>（</w:t>
      </w:r>
      <w:r w:rsidRPr="00367FE4">
        <w:rPr>
          <w:rFonts w:hint="eastAsia"/>
          <w:highlight w:val="yellow"/>
        </w:rPr>
        <w:t>c</w:t>
      </w:r>
      <w:r w:rsidRPr="00367FE4">
        <w:rPr>
          <w:rFonts w:hint="eastAsia"/>
          <w:highlight w:val="yellow"/>
        </w:rPr>
        <w:t>）</w:t>
      </w:r>
      <w:r w:rsidRPr="00367FE4">
        <w:rPr>
          <w:rFonts w:hint="eastAsia"/>
          <w:highlight w:val="yellow"/>
        </w:rPr>
        <w:tab/>
      </w:r>
      <w:r w:rsidRPr="00367FE4">
        <w:rPr>
          <w:rFonts w:hint="eastAsia"/>
          <w:highlight w:val="yellow"/>
        </w:rPr>
        <w:t>依法缴纳社会保障资金的相关材料指：由投标人当地社保中心或类似机构出具的含有参保人数信息的投标人交纳社保资金证明材料；</w:t>
      </w:r>
    </w:p>
    <w:p w14:paraId="363FAFA5" w14:textId="77777777" w:rsidR="000F2E64" w:rsidRPr="008C3E8E" w:rsidRDefault="000F2E64" w:rsidP="000F2E64">
      <w:pPr>
        <w:rPr>
          <w:highlight w:val="yellow"/>
        </w:rPr>
      </w:pPr>
    </w:p>
    <w:p w14:paraId="44421758" w14:textId="77777777" w:rsidR="000F2E64" w:rsidRPr="008C3E8E" w:rsidRDefault="000F2E64" w:rsidP="000F2E64">
      <w:pPr>
        <w:pStyle w:val="flName"/>
        <w:rPr>
          <w:rFonts w:ascii="Times New Roman"/>
          <w:highlight w:val="yellow"/>
        </w:rPr>
      </w:pPr>
      <w:r w:rsidRPr="008C3E8E">
        <w:rPr>
          <w:rFonts w:ascii="Times New Roman"/>
          <w:highlight w:val="yellow"/>
        </w:rPr>
        <w:br w:type="page"/>
      </w:r>
      <w:bookmarkStart w:id="1201" w:name="_Toc495398024"/>
      <w:bookmarkStart w:id="1202" w:name="_Toc495398074"/>
      <w:bookmarkStart w:id="1203" w:name="_Toc503130445"/>
      <w:bookmarkStart w:id="1204" w:name="_Toc503130747"/>
      <w:bookmarkStart w:id="1205" w:name="_Toc503130808"/>
      <w:bookmarkStart w:id="1206" w:name="_Toc512602486"/>
      <w:bookmarkStart w:id="1207" w:name="_Toc5116305"/>
      <w:bookmarkStart w:id="1208" w:name="_Toc62635396"/>
      <w:r w:rsidR="007666A4" w:rsidRPr="008C3E8E">
        <w:rPr>
          <w:rFonts w:ascii="Times New Roman"/>
          <w:highlight w:val="yellow"/>
        </w:rPr>
        <w:lastRenderedPageBreak/>
        <w:t>信用</w:t>
      </w:r>
      <w:r w:rsidRPr="008C3E8E">
        <w:rPr>
          <w:rFonts w:ascii="Times New Roman"/>
          <w:highlight w:val="yellow"/>
        </w:rPr>
        <w:t>查询记录的相关材料</w:t>
      </w:r>
      <w:bookmarkEnd w:id="1201"/>
      <w:bookmarkEnd w:id="1202"/>
      <w:bookmarkEnd w:id="1203"/>
      <w:bookmarkEnd w:id="1204"/>
      <w:bookmarkEnd w:id="1205"/>
      <w:bookmarkEnd w:id="1206"/>
      <w:bookmarkEnd w:id="1207"/>
      <w:bookmarkEnd w:id="1208"/>
    </w:p>
    <w:p w14:paraId="368672F8" w14:textId="77777777" w:rsidR="000F2E64" w:rsidRPr="008C3E8E" w:rsidRDefault="000F2E64" w:rsidP="000F2E64">
      <w:pPr>
        <w:jc w:val="center"/>
        <w:rPr>
          <w:highlight w:val="yellow"/>
        </w:rPr>
      </w:pPr>
      <w:r w:rsidRPr="008C3E8E">
        <w:rPr>
          <w:highlight w:val="yellow"/>
        </w:rPr>
        <w:t>（复印件加盖</w:t>
      </w:r>
      <w:r w:rsidR="003D3C01" w:rsidRPr="00B77892">
        <w:rPr>
          <w:rFonts w:hint="eastAsia"/>
          <w:highlight w:val="yellow"/>
        </w:rPr>
        <w:t>投标人</w:t>
      </w:r>
      <w:r w:rsidRPr="008C3E8E">
        <w:rPr>
          <w:highlight w:val="yellow"/>
        </w:rPr>
        <w:t>公章）</w:t>
      </w:r>
    </w:p>
    <w:p w14:paraId="5EF5726D" w14:textId="77777777" w:rsidR="000F2E64" w:rsidRPr="008C3E8E" w:rsidRDefault="000F2E64" w:rsidP="000F2E64">
      <w:pPr>
        <w:jc w:val="center"/>
        <w:rPr>
          <w:highlight w:val="yellow"/>
        </w:rPr>
      </w:pPr>
    </w:p>
    <w:p w14:paraId="0933B3BD" w14:textId="77777777" w:rsidR="000F2E64" w:rsidRPr="008C3E8E" w:rsidRDefault="000F2E64" w:rsidP="00A7709E">
      <w:pPr>
        <w:pStyle w:val="1"/>
        <w:numPr>
          <w:ilvl w:val="0"/>
          <w:numId w:val="12"/>
        </w:numPr>
        <w:rPr>
          <w:rFonts w:ascii="Times New Roman"/>
          <w:highlight w:val="yellow"/>
        </w:rPr>
      </w:pPr>
      <w:bookmarkStart w:id="1209" w:name="_Toc503130446"/>
      <w:bookmarkStart w:id="1210" w:name="_Toc512602487"/>
      <w:bookmarkStart w:id="1211" w:name="_Toc5116306"/>
      <w:bookmarkStart w:id="1212" w:name="_Toc62635397"/>
      <w:r w:rsidRPr="008C3E8E">
        <w:rPr>
          <w:rFonts w:ascii="Times New Roman"/>
          <w:highlight w:val="yellow"/>
        </w:rPr>
        <w:t>近三年未</w:t>
      </w:r>
      <w:r w:rsidR="00EA3DA9" w:rsidRPr="008C3E8E">
        <w:rPr>
          <w:rFonts w:ascii="Times New Roman"/>
          <w:highlight w:val="yellow"/>
        </w:rPr>
        <w:t>被国家财政部指定的</w:t>
      </w:r>
      <w:r w:rsidR="00EA3DA9" w:rsidRPr="008C3E8E">
        <w:rPr>
          <w:rFonts w:ascii="Times New Roman"/>
          <w:highlight w:val="yellow"/>
        </w:rPr>
        <w:t>“</w:t>
      </w:r>
      <w:r w:rsidR="00EA3DA9" w:rsidRPr="008C3E8E">
        <w:rPr>
          <w:rFonts w:ascii="Times New Roman"/>
          <w:highlight w:val="yellow"/>
        </w:rPr>
        <w:t>信用中国</w:t>
      </w:r>
      <w:r w:rsidR="00EA3DA9" w:rsidRPr="008C3E8E">
        <w:rPr>
          <w:rFonts w:ascii="Times New Roman"/>
          <w:highlight w:val="yellow"/>
        </w:rPr>
        <w:t>”</w:t>
      </w:r>
      <w:r w:rsidR="00EA3DA9" w:rsidRPr="008C3E8E">
        <w:rPr>
          <w:rFonts w:ascii="Times New Roman"/>
          <w:highlight w:val="yellow"/>
        </w:rPr>
        <w:t>网站（</w:t>
      </w:r>
      <w:r w:rsidR="00EA3DA9" w:rsidRPr="008C3E8E">
        <w:rPr>
          <w:rFonts w:ascii="Times New Roman"/>
          <w:highlight w:val="yellow"/>
        </w:rPr>
        <w:t>www.creditchina.gov.cn</w:t>
      </w:r>
      <w:r w:rsidR="00EA3DA9" w:rsidRPr="008C3E8E">
        <w:rPr>
          <w:rFonts w:ascii="Times New Roman"/>
          <w:highlight w:val="yellow"/>
        </w:rPr>
        <w:t>）、中国政府采购网（</w:t>
      </w:r>
      <w:r w:rsidR="00EA3DA9" w:rsidRPr="008C3E8E">
        <w:rPr>
          <w:rFonts w:ascii="Times New Roman"/>
          <w:highlight w:val="yellow"/>
        </w:rPr>
        <w:t>www.ccgp.gov.cn</w:t>
      </w:r>
      <w:r w:rsidR="00EA3DA9" w:rsidRPr="008C3E8E">
        <w:rPr>
          <w:rFonts w:ascii="Times New Roman"/>
          <w:highlight w:val="yellow"/>
        </w:rPr>
        <w:t>）等官方渠道列入失信被执行人、重大税收违法案件当事人名单或政府采购严重违法失信名单</w:t>
      </w:r>
      <w:r w:rsidRPr="008C3E8E">
        <w:rPr>
          <w:rFonts w:ascii="Times New Roman"/>
          <w:highlight w:val="yellow"/>
        </w:rPr>
        <w:t>的网页截图：</w:t>
      </w:r>
      <w:bookmarkEnd w:id="1209"/>
      <w:bookmarkEnd w:id="1210"/>
      <w:bookmarkEnd w:id="1211"/>
      <w:bookmarkEnd w:id="1212"/>
    </w:p>
    <w:p w14:paraId="1F8321F8" w14:textId="77777777" w:rsidR="00A236C8" w:rsidRPr="008C3E8E" w:rsidRDefault="00A236C8" w:rsidP="000F2E64">
      <w:pPr>
        <w:rPr>
          <w:rFonts w:eastAsia="黑体"/>
          <w:kern w:val="44"/>
          <w:highlight w:val="yellow"/>
        </w:rPr>
      </w:pPr>
    </w:p>
    <w:p w14:paraId="04BAE570" w14:textId="77777777" w:rsidR="00EA3DA9" w:rsidRPr="008C3E8E" w:rsidRDefault="00EA3DA9" w:rsidP="000F2E64">
      <w:pPr>
        <w:rPr>
          <w:rFonts w:eastAsia="黑体"/>
          <w:kern w:val="44"/>
          <w:highlight w:val="yellow"/>
        </w:rPr>
      </w:pPr>
    </w:p>
    <w:p w14:paraId="1100B1F6" w14:textId="77777777" w:rsidR="00EA3DA9" w:rsidRPr="008C3E8E" w:rsidRDefault="00EA3DA9" w:rsidP="000F2E64">
      <w:pPr>
        <w:rPr>
          <w:rFonts w:eastAsia="黑体"/>
          <w:kern w:val="44"/>
          <w:highlight w:val="yellow"/>
        </w:rPr>
      </w:pPr>
    </w:p>
    <w:p w14:paraId="62B7EDA7" w14:textId="77777777" w:rsidR="00EA3DA9" w:rsidRPr="008C3E8E" w:rsidRDefault="00EA3DA9" w:rsidP="000F2E64">
      <w:pPr>
        <w:rPr>
          <w:rFonts w:eastAsia="黑体"/>
          <w:kern w:val="44"/>
          <w:highlight w:val="yellow"/>
        </w:rPr>
      </w:pPr>
    </w:p>
    <w:p w14:paraId="4524FDDA" w14:textId="77777777" w:rsidR="00EA3DA9" w:rsidRPr="008C3E8E" w:rsidRDefault="00EA3DA9" w:rsidP="000F2E64">
      <w:pPr>
        <w:rPr>
          <w:rFonts w:eastAsia="黑体"/>
          <w:kern w:val="44"/>
          <w:highlight w:val="yellow"/>
        </w:rPr>
      </w:pPr>
    </w:p>
    <w:p w14:paraId="372B7A66" w14:textId="77777777" w:rsidR="000F2E64" w:rsidRPr="008C3E8E" w:rsidRDefault="000F2E64" w:rsidP="000F2E64">
      <w:pPr>
        <w:rPr>
          <w:highlight w:val="yellow"/>
        </w:rPr>
      </w:pPr>
    </w:p>
    <w:p w14:paraId="1A036B9B" w14:textId="77777777" w:rsidR="00E720CD" w:rsidRPr="008C3E8E" w:rsidRDefault="00E720CD" w:rsidP="000F2E64">
      <w:pPr>
        <w:rPr>
          <w:highlight w:val="yellow"/>
        </w:rPr>
      </w:pPr>
    </w:p>
    <w:p w14:paraId="1043D6E7" w14:textId="77777777" w:rsidR="000F2E64" w:rsidRPr="008C3E8E" w:rsidRDefault="000F2E64" w:rsidP="000F2E64">
      <w:pPr>
        <w:rPr>
          <w:highlight w:val="yellow"/>
        </w:rPr>
      </w:pPr>
    </w:p>
    <w:p w14:paraId="15981B3C" w14:textId="77777777" w:rsidR="000F2E64" w:rsidRPr="008C3E8E" w:rsidRDefault="00E720CD" w:rsidP="000F2E64">
      <w:pPr>
        <w:pStyle w:val="flName"/>
        <w:rPr>
          <w:rFonts w:ascii="Times New Roman"/>
          <w:highlight w:val="yellow"/>
        </w:rPr>
      </w:pPr>
      <w:r w:rsidRPr="008C3E8E">
        <w:rPr>
          <w:rFonts w:ascii="Times New Roman"/>
          <w:highlight w:val="yellow"/>
        </w:rPr>
        <w:br w:type="page"/>
      </w:r>
      <w:bookmarkStart w:id="1213" w:name="_Toc495398025"/>
      <w:bookmarkStart w:id="1214" w:name="_Toc495398075"/>
      <w:bookmarkStart w:id="1215" w:name="_Toc503130448"/>
      <w:bookmarkStart w:id="1216" w:name="_Toc503130748"/>
      <w:bookmarkStart w:id="1217" w:name="_Toc503130809"/>
      <w:bookmarkStart w:id="1218" w:name="_Toc512602488"/>
      <w:bookmarkStart w:id="1219" w:name="_Toc5116307"/>
      <w:bookmarkStart w:id="1220" w:name="_Toc62635398"/>
      <w:r w:rsidR="000F2E64" w:rsidRPr="008C3E8E">
        <w:rPr>
          <w:rFonts w:ascii="Times New Roman"/>
          <w:highlight w:val="yellow"/>
        </w:rPr>
        <w:lastRenderedPageBreak/>
        <w:t>具备履行合同所必需的设备和专业技术能力的证明</w:t>
      </w:r>
      <w:bookmarkEnd w:id="1213"/>
      <w:bookmarkEnd w:id="1214"/>
      <w:bookmarkEnd w:id="1215"/>
      <w:bookmarkEnd w:id="1216"/>
      <w:bookmarkEnd w:id="1217"/>
      <w:bookmarkEnd w:id="1218"/>
      <w:bookmarkEnd w:id="1219"/>
      <w:bookmarkEnd w:id="1220"/>
    </w:p>
    <w:p w14:paraId="075992EF" w14:textId="77777777" w:rsidR="000F2E64" w:rsidRPr="008C3E8E" w:rsidRDefault="000F2E64" w:rsidP="000F2E64">
      <w:pPr>
        <w:autoSpaceDE w:val="0"/>
        <w:autoSpaceDN w:val="0"/>
        <w:spacing w:after="160"/>
        <w:textAlignment w:val="bottom"/>
        <w:rPr>
          <w:highlight w:val="yellow"/>
        </w:rPr>
      </w:pPr>
      <w:r w:rsidRPr="008C3E8E">
        <w:rPr>
          <w:rFonts w:eastAsia="黑体"/>
          <w:highlight w:val="yellow"/>
        </w:rPr>
        <w:t>致：</w:t>
      </w:r>
      <w:r w:rsidRPr="008C3E8E">
        <w:rPr>
          <w:rFonts w:eastAsia="黑体"/>
          <w:highlight w:val="yellow"/>
          <w:u w:val="single"/>
        </w:rPr>
        <w:t xml:space="preserve">                                 </w:t>
      </w:r>
      <w:r w:rsidRPr="008C3E8E">
        <w:rPr>
          <w:rFonts w:eastAsia="黑体"/>
          <w:highlight w:val="yellow"/>
        </w:rPr>
        <w:t>（招标人名称）</w:t>
      </w:r>
    </w:p>
    <w:p w14:paraId="12668EE7" w14:textId="77777777" w:rsidR="000F2E64" w:rsidRPr="008C3E8E" w:rsidRDefault="000F2E64" w:rsidP="007666A4">
      <w:pPr>
        <w:pStyle w:val="a6"/>
        <w:rPr>
          <w:szCs w:val="24"/>
          <w:highlight w:val="yellow"/>
        </w:rPr>
      </w:pPr>
      <w:r w:rsidRPr="008C3E8E">
        <w:rPr>
          <w:highlight w:val="yellow"/>
        </w:rPr>
        <w:t>我们</w:t>
      </w:r>
      <w:r w:rsidRPr="008C3E8E">
        <w:rPr>
          <w:highlight w:val="yellow"/>
          <w:u w:val="single"/>
        </w:rPr>
        <w:t xml:space="preserve">                 </w:t>
      </w:r>
      <w:r w:rsidRPr="008C3E8E">
        <w:rPr>
          <w:highlight w:val="yellow"/>
        </w:rPr>
        <w:t>（投标人名称）是按中华人民共和国法律正式成立的一家公司，主要营业地点设在</w:t>
      </w:r>
      <w:r w:rsidRPr="008C3E8E">
        <w:rPr>
          <w:highlight w:val="yellow"/>
          <w:u w:val="single"/>
        </w:rPr>
        <w:t xml:space="preserve">                  </w:t>
      </w:r>
      <w:r w:rsidRPr="008C3E8E">
        <w:rPr>
          <w:highlight w:val="yellow"/>
        </w:rPr>
        <w:t>（投标人地址）。我司具备履行</w:t>
      </w:r>
      <w:r w:rsidR="007666A4" w:rsidRPr="008C3E8E">
        <w:rPr>
          <w:highlight w:val="yellow"/>
        </w:rPr>
        <w:t>本项目</w:t>
      </w:r>
      <w:r w:rsidRPr="008C3E8E">
        <w:rPr>
          <w:highlight w:val="yellow"/>
        </w:rPr>
        <w:t>合同所必需的设备和专业技术能力</w:t>
      </w:r>
      <w:r w:rsidR="007666A4" w:rsidRPr="008C3E8E">
        <w:rPr>
          <w:szCs w:val="24"/>
          <w:highlight w:val="yellow"/>
        </w:rPr>
        <w:t>。</w:t>
      </w:r>
    </w:p>
    <w:p w14:paraId="0384F09D" w14:textId="77777777" w:rsidR="000F2E64" w:rsidRPr="008C3E8E" w:rsidRDefault="000F2E64" w:rsidP="000F2E64">
      <w:pPr>
        <w:pStyle w:val="a6"/>
        <w:rPr>
          <w:highlight w:val="yellow"/>
        </w:rPr>
      </w:pPr>
      <w:r w:rsidRPr="008C3E8E">
        <w:rPr>
          <w:highlight w:val="yellow"/>
        </w:rPr>
        <w:t>特此证明。</w:t>
      </w:r>
    </w:p>
    <w:p w14:paraId="1E0F6F75" w14:textId="77777777" w:rsidR="000F2E64" w:rsidRPr="008C3E8E" w:rsidRDefault="000F2E64" w:rsidP="000F2E64">
      <w:pPr>
        <w:pStyle w:val="a6"/>
        <w:rPr>
          <w:highlight w:val="yellow"/>
        </w:rPr>
      </w:pPr>
    </w:p>
    <w:p w14:paraId="5133ACBA" w14:textId="77777777" w:rsidR="000F2E64" w:rsidRPr="008C3E8E" w:rsidRDefault="000F2E64" w:rsidP="000F2E64">
      <w:pPr>
        <w:autoSpaceDE w:val="0"/>
        <w:autoSpaceDN w:val="0"/>
        <w:spacing w:after="160"/>
        <w:ind w:firstLine="3220"/>
        <w:jc w:val="right"/>
        <w:textAlignment w:val="bottom"/>
        <w:rPr>
          <w:highlight w:val="yellow"/>
        </w:rPr>
      </w:pPr>
      <w:r w:rsidRPr="008C3E8E">
        <w:rPr>
          <w:highlight w:val="yellow"/>
        </w:rPr>
        <w:t>投标人名称：</w:t>
      </w:r>
      <w:r w:rsidRPr="008C3E8E">
        <w:rPr>
          <w:highlight w:val="yellow"/>
        </w:rPr>
        <w:t>________________________</w:t>
      </w:r>
    </w:p>
    <w:p w14:paraId="46763183" w14:textId="77777777" w:rsidR="000F2E64" w:rsidRPr="008C3E8E" w:rsidRDefault="00817821" w:rsidP="000F2E64">
      <w:pPr>
        <w:autoSpaceDE w:val="0"/>
        <w:autoSpaceDN w:val="0"/>
        <w:spacing w:after="160"/>
        <w:ind w:firstLine="3220"/>
        <w:jc w:val="right"/>
        <w:textAlignment w:val="bottom"/>
        <w:rPr>
          <w:highlight w:val="yellow"/>
        </w:rPr>
      </w:pPr>
      <w:r w:rsidRPr="00817821">
        <w:rPr>
          <w:rFonts w:hint="eastAsia"/>
          <w:highlight w:val="yellow"/>
        </w:rPr>
        <w:t>投标人</w:t>
      </w:r>
      <w:r w:rsidR="000F2E64" w:rsidRPr="008C3E8E">
        <w:rPr>
          <w:highlight w:val="yellow"/>
        </w:rPr>
        <w:t>公章：</w:t>
      </w:r>
      <w:r w:rsidR="000F2E64" w:rsidRPr="008C3E8E">
        <w:rPr>
          <w:highlight w:val="yellow"/>
        </w:rPr>
        <w:t>________________________</w:t>
      </w:r>
    </w:p>
    <w:p w14:paraId="3F56558B" w14:textId="77777777" w:rsidR="000F2E64" w:rsidRPr="008C3E8E" w:rsidRDefault="000F2E64" w:rsidP="000F2E64">
      <w:pPr>
        <w:autoSpaceDE w:val="0"/>
        <w:autoSpaceDN w:val="0"/>
        <w:spacing w:after="160"/>
        <w:ind w:firstLine="3220"/>
        <w:jc w:val="right"/>
        <w:textAlignment w:val="bottom"/>
        <w:rPr>
          <w:highlight w:val="yellow"/>
        </w:rPr>
      </w:pPr>
      <w:r w:rsidRPr="008C3E8E">
        <w:rPr>
          <w:highlight w:val="yellow"/>
        </w:rPr>
        <w:t>投标人授权代表签字：</w:t>
      </w:r>
      <w:r w:rsidRPr="008C3E8E">
        <w:rPr>
          <w:highlight w:val="yellow"/>
        </w:rPr>
        <w:t>________________________</w:t>
      </w:r>
    </w:p>
    <w:p w14:paraId="6E1C7F00" w14:textId="77777777" w:rsidR="000F2E64" w:rsidRPr="008C3E8E" w:rsidRDefault="000F2E64" w:rsidP="000F2E64">
      <w:pPr>
        <w:autoSpaceDE w:val="0"/>
        <w:autoSpaceDN w:val="0"/>
        <w:spacing w:after="160"/>
        <w:ind w:firstLine="3220"/>
        <w:jc w:val="right"/>
        <w:textAlignment w:val="bottom"/>
        <w:rPr>
          <w:highlight w:val="yellow"/>
        </w:rPr>
      </w:pPr>
      <w:r w:rsidRPr="008C3E8E">
        <w:rPr>
          <w:highlight w:val="yellow"/>
        </w:rPr>
        <w:t>日期：</w:t>
      </w:r>
      <w:r w:rsidRPr="008C3E8E">
        <w:rPr>
          <w:highlight w:val="yellow"/>
          <w:u w:val="single"/>
        </w:rPr>
        <w:t xml:space="preserve">        </w:t>
      </w:r>
      <w:r w:rsidRPr="008C3E8E">
        <w:rPr>
          <w:highlight w:val="yellow"/>
        </w:rPr>
        <w:t>年</w:t>
      </w:r>
      <w:r w:rsidRPr="008C3E8E">
        <w:rPr>
          <w:highlight w:val="yellow"/>
          <w:u w:val="single"/>
        </w:rPr>
        <w:t xml:space="preserve">     </w:t>
      </w:r>
      <w:r w:rsidRPr="008C3E8E">
        <w:rPr>
          <w:highlight w:val="yellow"/>
        </w:rPr>
        <w:t>月</w:t>
      </w:r>
      <w:r w:rsidRPr="008C3E8E">
        <w:rPr>
          <w:highlight w:val="yellow"/>
          <w:u w:val="single"/>
        </w:rPr>
        <w:t xml:space="preserve">     </w:t>
      </w:r>
      <w:r w:rsidRPr="008C3E8E">
        <w:rPr>
          <w:highlight w:val="yellow"/>
        </w:rPr>
        <w:t>日</w:t>
      </w:r>
    </w:p>
    <w:p w14:paraId="5641041B" w14:textId="77777777" w:rsidR="00DD3761" w:rsidRDefault="00DD3761" w:rsidP="000F2E64">
      <w:pPr>
        <w:autoSpaceDE w:val="0"/>
        <w:autoSpaceDN w:val="0"/>
        <w:spacing w:after="160"/>
        <w:ind w:firstLine="3220"/>
        <w:jc w:val="right"/>
        <w:textAlignment w:val="bottom"/>
        <w:rPr>
          <w:highlight w:val="yellow"/>
        </w:rPr>
      </w:pPr>
    </w:p>
    <w:p w14:paraId="1747693C" w14:textId="77777777" w:rsidR="00BA0920" w:rsidRPr="008C3E8E" w:rsidRDefault="00BA0920" w:rsidP="000F2E64">
      <w:pPr>
        <w:autoSpaceDE w:val="0"/>
        <w:autoSpaceDN w:val="0"/>
        <w:spacing w:after="160"/>
        <w:ind w:firstLine="3220"/>
        <w:jc w:val="right"/>
        <w:textAlignment w:val="bottom"/>
        <w:rPr>
          <w:highlight w:val="yellow"/>
        </w:rPr>
      </w:pPr>
    </w:p>
    <w:p w14:paraId="299CEC14" w14:textId="77777777" w:rsidR="00DD3761" w:rsidRPr="008C3E8E" w:rsidRDefault="00DD3761" w:rsidP="000F2E64">
      <w:pPr>
        <w:autoSpaceDE w:val="0"/>
        <w:autoSpaceDN w:val="0"/>
        <w:spacing w:after="160"/>
        <w:ind w:firstLine="3220"/>
        <w:jc w:val="right"/>
        <w:textAlignment w:val="bottom"/>
        <w:rPr>
          <w:highlight w:val="yellow"/>
        </w:rPr>
      </w:pPr>
    </w:p>
    <w:p w14:paraId="04198779" w14:textId="77777777" w:rsidR="000F2E64" w:rsidRPr="00DE60DA" w:rsidRDefault="000F2E64" w:rsidP="000F2E64">
      <w:pPr>
        <w:pStyle w:val="flName"/>
        <w:rPr>
          <w:rFonts w:ascii="Times New Roman"/>
          <w:highlight w:val="yellow"/>
        </w:rPr>
      </w:pPr>
      <w:bookmarkStart w:id="1221" w:name="_Toc495398026"/>
      <w:bookmarkStart w:id="1222" w:name="_Toc495398076"/>
      <w:bookmarkStart w:id="1223" w:name="_Toc503130449"/>
      <w:bookmarkStart w:id="1224" w:name="_Toc503130749"/>
      <w:bookmarkStart w:id="1225" w:name="_Toc503130810"/>
      <w:bookmarkStart w:id="1226" w:name="_Toc512602489"/>
      <w:bookmarkStart w:id="1227" w:name="_Toc5116308"/>
      <w:bookmarkStart w:id="1228" w:name="_Toc62635399"/>
      <w:r w:rsidRPr="00DE60DA">
        <w:rPr>
          <w:rFonts w:ascii="Times New Roman"/>
          <w:highlight w:val="yellow"/>
        </w:rPr>
        <w:t>无违法记录声明函</w:t>
      </w:r>
      <w:bookmarkEnd w:id="1221"/>
      <w:bookmarkEnd w:id="1222"/>
      <w:bookmarkEnd w:id="1223"/>
      <w:bookmarkEnd w:id="1224"/>
      <w:bookmarkEnd w:id="1225"/>
      <w:bookmarkEnd w:id="1226"/>
      <w:bookmarkEnd w:id="1227"/>
      <w:bookmarkEnd w:id="1228"/>
    </w:p>
    <w:p w14:paraId="626ED604" w14:textId="77777777" w:rsidR="000F2E64" w:rsidRPr="00DE60DA" w:rsidRDefault="000F2E64" w:rsidP="000F2E64">
      <w:pPr>
        <w:autoSpaceDE w:val="0"/>
        <w:autoSpaceDN w:val="0"/>
        <w:spacing w:after="160"/>
        <w:textAlignment w:val="bottom"/>
        <w:rPr>
          <w:highlight w:val="yellow"/>
        </w:rPr>
      </w:pPr>
      <w:r w:rsidRPr="00DE60DA">
        <w:rPr>
          <w:rFonts w:eastAsia="黑体"/>
          <w:highlight w:val="yellow"/>
        </w:rPr>
        <w:t>致：</w:t>
      </w:r>
      <w:r w:rsidRPr="00DE60DA">
        <w:rPr>
          <w:rFonts w:eastAsia="黑体"/>
          <w:highlight w:val="yellow"/>
          <w:u w:val="single"/>
        </w:rPr>
        <w:t xml:space="preserve">                                 </w:t>
      </w:r>
      <w:r w:rsidRPr="00DE60DA">
        <w:rPr>
          <w:rFonts w:eastAsia="黑体"/>
          <w:highlight w:val="yellow"/>
        </w:rPr>
        <w:t>（招标人名称）</w:t>
      </w:r>
    </w:p>
    <w:p w14:paraId="511545F9" w14:textId="77777777" w:rsidR="00AA13ED" w:rsidRPr="00DE60DA" w:rsidRDefault="000F2E64" w:rsidP="00AA13ED">
      <w:pPr>
        <w:pStyle w:val="a6"/>
        <w:rPr>
          <w:szCs w:val="24"/>
          <w:highlight w:val="yellow"/>
        </w:rPr>
      </w:pPr>
      <w:r w:rsidRPr="00DE60DA">
        <w:rPr>
          <w:highlight w:val="yellow"/>
        </w:rPr>
        <w:t>我们</w:t>
      </w:r>
      <w:r w:rsidRPr="00DE60DA">
        <w:rPr>
          <w:highlight w:val="yellow"/>
          <w:u w:val="single"/>
        </w:rPr>
        <w:t xml:space="preserve">                 </w:t>
      </w:r>
      <w:r w:rsidRPr="00DE60DA">
        <w:rPr>
          <w:highlight w:val="yellow"/>
        </w:rPr>
        <w:t>（投标人名称）是按中华人民共和国法律正式成立的一家公司，主要营业地点设在</w:t>
      </w:r>
      <w:r w:rsidRPr="00DE60DA">
        <w:rPr>
          <w:highlight w:val="yellow"/>
          <w:u w:val="single"/>
        </w:rPr>
        <w:t xml:space="preserve">                  </w:t>
      </w:r>
      <w:r w:rsidRPr="00DE60DA">
        <w:rPr>
          <w:highlight w:val="yellow"/>
        </w:rPr>
        <w:t>（投标人地址）。我司在</w:t>
      </w:r>
      <w:r w:rsidRPr="00DE60DA">
        <w:rPr>
          <w:szCs w:val="24"/>
          <w:highlight w:val="yellow"/>
        </w:rPr>
        <w:t>参加本次采购活动</w:t>
      </w:r>
      <w:r w:rsidR="005226F4" w:rsidRPr="00DE60DA">
        <w:rPr>
          <w:szCs w:val="24"/>
          <w:highlight w:val="yellow"/>
        </w:rPr>
        <w:t>前三年</w:t>
      </w:r>
      <w:r w:rsidRPr="00DE60DA">
        <w:rPr>
          <w:szCs w:val="24"/>
          <w:highlight w:val="yellow"/>
        </w:rPr>
        <w:t>内</w:t>
      </w:r>
      <w:r w:rsidR="00AA13ED" w:rsidRPr="00DE60DA">
        <w:rPr>
          <w:rFonts w:hint="eastAsia"/>
          <w:szCs w:val="24"/>
          <w:highlight w:val="yellow"/>
        </w:rPr>
        <w:t>，我方没有因违法经营而受到下列处罚：</w:t>
      </w:r>
    </w:p>
    <w:p w14:paraId="382A383A" w14:textId="77777777" w:rsidR="00AA13ED" w:rsidRPr="00DE60DA" w:rsidRDefault="00AA13ED" w:rsidP="00AA13ED">
      <w:pPr>
        <w:pStyle w:val="a6"/>
        <w:rPr>
          <w:szCs w:val="24"/>
          <w:highlight w:val="yellow"/>
        </w:rPr>
      </w:pPr>
      <w:r w:rsidRPr="00DE60DA">
        <w:rPr>
          <w:rFonts w:hint="eastAsia"/>
          <w:szCs w:val="24"/>
          <w:highlight w:val="yellow"/>
        </w:rPr>
        <w:t>（</w:t>
      </w:r>
      <w:r w:rsidRPr="00DE60DA">
        <w:rPr>
          <w:rFonts w:hint="eastAsia"/>
          <w:szCs w:val="24"/>
          <w:highlight w:val="yellow"/>
        </w:rPr>
        <w:t>1</w:t>
      </w:r>
      <w:r w:rsidRPr="00DE60DA">
        <w:rPr>
          <w:rFonts w:hint="eastAsia"/>
          <w:szCs w:val="24"/>
          <w:highlight w:val="yellow"/>
        </w:rPr>
        <w:t>）</w:t>
      </w:r>
      <w:r w:rsidRPr="00DE60DA">
        <w:rPr>
          <w:rFonts w:hint="eastAsia"/>
          <w:szCs w:val="24"/>
          <w:highlight w:val="yellow"/>
        </w:rPr>
        <w:tab/>
      </w:r>
      <w:r w:rsidRPr="00DE60DA">
        <w:rPr>
          <w:rFonts w:hint="eastAsia"/>
          <w:szCs w:val="24"/>
          <w:highlight w:val="yellow"/>
        </w:rPr>
        <w:t>刑事处罚；</w:t>
      </w:r>
    </w:p>
    <w:p w14:paraId="46BBC995" w14:textId="77777777" w:rsidR="00AA13ED" w:rsidRPr="00DE60DA" w:rsidRDefault="00AA13ED" w:rsidP="00AA13ED">
      <w:pPr>
        <w:pStyle w:val="a6"/>
        <w:rPr>
          <w:szCs w:val="24"/>
          <w:highlight w:val="yellow"/>
        </w:rPr>
      </w:pPr>
      <w:r w:rsidRPr="00DE60DA">
        <w:rPr>
          <w:rFonts w:hint="eastAsia"/>
          <w:szCs w:val="24"/>
          <w:highlight w:val="yellow"/>
        </w:rPr>
        <w:t>（</w:t>
      </w:r>
      <w:r w:rsidRPr="00DE60DA">
        <w:rPr>
          <w:rFonts w:hint="eastAsia"/>
          <w:szCs w:val="24"/>
          <w:highlight w:val="yellow"/>
        </w:rPr>
        <w:t>2</w:t>
      </w:r>
      <w:r w:rsidRPr="00DE60DA">
        <w:rPr>
          <w:rFonts w:hint="eastAsia"/>
          <w:szCs w:val="24"/>
          <w:highlight w:val="yellow"/>
        </w:rPr>
        <w:t>）</w:t>
      </w:r>
      <w:r w:rsidRPr="00DE60DA">
        <w:rPr>
          <w:rFonts w:hint="eastAsia"/>
          <w:szCs w:val="24"/>
          <w:highlight w:val="yellow"/>
        </w:rPr>
        <w:tab/>
      </w:r>
      <w:r w:rsidRPr="00DE60DA">
        <w:rPr>
          <w:rFonts w:hint="eastAsia"/>
          <w:szCs w:val="24"/>
          <w:highlight w:val="yellow"/>
        </w:rPr>
        <w:t>被责令停产停业、吊销许可证或执照；</w:t>
      </w:r>
    </w:p>
    <w:p w14:paraId="2D314208" w14:textId="77777777" w:rsidR="000F2E64" w:rsidRPr="00DE60DA" w:rsidRDefault="00AA13ED" w:rsidP="00AA13ED">
      <w:pPr>
        <w:pStyle w:val="a6"/>
        <w:rPr>
          <w:szCs w:val="24"/>
          <w:highlight w:val="yellow"/>
        </w:rPr>
      </w:pPr>
      <w:r w:rsidRPr="00DE60DA">
        <w:rPr>
          <w:rFonts w:hint="eastAsia"/>
          <w:szCs w:val="24"/>
          <w:highlight w:val="yellow"/>
        </w:rPr>
        <w:t>（</w:t>
      </w:r>
      <w:r w:rsidRPr="00DE60DA">
        <w:rPr>
          <w:rFonts w:hint="eastAsia"/>
          <w:szCs w:val="24"/>
          <w:highlight w:val="yellow"/>
        </w:rPr>
        <w:t>3</w:t>
      </w:r>
      <w:r w:rsidRPr="00DE60DA">
        <w:rPr>
          <w:rFonts w:hint="eastAsia"/>
          <w:szCs w:val="24"/>
          <w:highlight w:val="yellow"/>
        </w:rPr>
        <w:t>）</w:t>
      </w:r>
      <w:r w:rsidRPr="00DE60DA">
        <w:rPr>
          <w:rFonts w:hint="eastAsia"/>
          <w:szCs w:val="24"/>
          <w:highlight w:val="yellow"/>
        </w:rPr>
        <w:tab/>
      </w:r>
      <w:r w:rsidRPr="00DE60DA">
        <w:rPr>
          <w:rFonts w:hint="eastAsia"/>
          <w:szCs w:val="24"/>
          <w:highlight w:val="yellow"/>
        </w:rPr>
        <w:t>被处以较大数额罚款等行政处罚（注：较大数额罚款的标准见</w:t>
      </w:r>
      <w:r w:rsidR="00434C84">
        <w:rPr>
          <w:rFonts w:hint="eastAsia"/>
          <w:szCs w:val="24"/>
          <w:highlight w:val="yellow"/>
        </w:rPr>
        <w:t>作出行政处罚决定的行政机关</w:t>
      </w:r>
      <w:r w:rsidRPr="00DE60DA">
        <w:rPr>
          <w:rFonts w:hint="eastAsia"/>
          <w:szCs w:val="24"/>
          <w:highlight w:val="yellow"/>
        </w:rPr>
        <w:t>所在省、自治区、直辖市的人大常委会或人民政府出台的相关规定）。</w:t>
      </w:r>
    </w:p>
    <w:p w14:paraId="55BEEBC5" w14:textId="77777777" w:rsidR="000F2E64" w:rsidRPr="00DE60DA" w:rsidRDefault="000F2E64" w:rsidP="000F2E64">
      <w:pPr>
        <w:pStyle w:val="a6"/>
        <w:rPr>
          <w:highlight w:val="yellow"/>
        </w:rPr>
      </w:pPr>
      <w:r w:rsidRPr="00DE60DA">
        <w:rPr>
          <w:highlight w:val="yellow"/>
        </w:rPr>
        <w:t>特此声明。</w:t>
      </w:r>
    </w:p>
    <w:p w14:paraId="1867CD9E" w14:textId="77777777" w:rsidR="000F2E64" w:rsidRPr="00DE60DA" w:rsidRDefault="000F2E64" w:rsidP="000F2E64">
      <w:pPr>
        <w:pStyle w:val="a6"/>
        <w:rPr>
          <w:highlight w:val="yellow"/>
        </w:rPr>
      </w:pPr>
    </w:p>
    <w:p w14:paraId="6147F333" w14:textId="77777777" w:rsidR="000F2E64" w:rsidRPr="00DE60DA" w:rsidRDefault="000F2E64" w:rsidP="000F2E64">
      <w:pPr>
        <w:autoSpaceDE w:val="0"/>
        <w:autoSpaceDN w:val="0"/>
        <w:spacing w:after="160"/>
        <w:ind w:firstLine="3220"/>
        <w:jc w:val="right"/>
        <w:textAlignment w:val="bottom"/>
        <w:rPr>
          <w:highlight w:val="yellow"/>
        </w:rPr>
      </w:pPr>
      <w:r w:rsidRPr="00DE60DA">
        <w:rPr>
          <w:highlight w:val="yellow"/>
        </w:rPr>
        <w:t>投标人名称：</w:t>
      </w:r>
      <w:r w:rsidRPr="00DE60DA">
        <w:rPr>
          <w:highlight w:val="yellow"/>
        </w:rPr>
        <w:t>________________________</w:t>
      </w:r>
    </w:p>
    <w:p w14:paraId="2049CC56" w14:textId="77777777" w:rsidR="000F2E64" w:rsidRPr="00DE60DA" w:rsidRDefault="00817821" w:rsidP="000F2E64">
      <w:pPr>
        <w:autoSpaceDE w:val="0"/>
        <w:autoSpaceDN w:val="0"/>
        <w:spacing w:after="160"/>
        <w:ind w:firstLine="3220"/>
        <w:jc w:val="right"/>
        <w:textAlignment w:val="bottom"/>
        <w:rPr>
          <w:highlight w:val="yellow"/>
        </w:rPr>
      </w:pPr>
      <w:r w:rsidRPr="00817821">
        <w:rPr>
          <w:rFonts w:hint="eastAsia"/>
          <w:highlight w:val="yellow"/>
        </w:rPr>
        <w:t>投标人</w:t>
      </w:r>
      <w:r w:rsidR="000F2E64" w:rsidRPr="00DE60DA">
        <w:rPr>
          <w:highlight w:val="yellow"/>
        </w:rPr>
        <w:t>公章：</w:t>
      </w:r>
      <w:r w:rsidR="000F2E64" w:rsidRPr="00DE60DA">
        <w:rPr>
          <w:highlight w:val="yellow"/>
        </w:rPr>
        <w:t>________________________</w:t>
      </w:r>
    </w:p>
    <w:p w14:paraId="4A30CCCB" w14:textId="77777777" w:rsidR="000F2E64" w:rsidRPr="00DE60DA" w:rsidRDefault="000F2E64" w:rsidP="000F2E64">
      <w:pPr>
        <w:autoSpaceDE w:val="0"/>
        <w:autoSpaceDN w:val="0"/>
        <w:spacing w:after="160"/>
        <w:ind w:firstLine="3220"/>
        <w:jc w:val="right"/>
        <w:textAlignment w:val="bottom"/>
        <w:rPr>
          <w:highlight w:val="yellow"/>
        </w:rPr>
      </w:pPr>
      <w:r w:rsidRPr="00DE60DA">
        <w:rPr>
          <w:highlight w:val="yellow"/>
        </w:rPr>
        <w:t>投标人授权代表签字：</w:t>
      </w:r>
      <w:r w:rsidRPr="00DE60DA">
        <w:rPr>
          <w:highlight w:val="yellow"/>
        </w:rPr>
        <w:t>________________________</w:t>
      </w:r>
    </w:p>
    <w:p w14:paraId="4D2D6182" w14:textId="77777777" w:rsidR="007666A4" w:rsidRPr="00DE60DA" w:rsidRDefault="000F2E64" w:rsidP="000F2E64">
      <w:pPr>
        <w:autoSpaceDE w:val="0"/>
        <w:autoSpaceDN w:val="0"/>
        <w:spacing w:after="160"/>
        <w:ind w:firstLine="3220"/>
        <w:jc w:val="right"/>
        <w:textAlignment w:val="bottom"/>
        <w:rPr>
          <w:highlight w:val="yellow"/>
        </w:rPr>
      </w:pPr>
      <w:r w:rsidRPr="00DE60DA">
        <w:rPr>
          <w:highlight w:val="yellow"/>
        </w:rPr>
        <w:t>日期：</w:t>
      </w:r>
      <w:r w:rsidRPr="00DE60DA">
        <w:rPr>
          <w:highlight w:val="yellow"/>
          <w:u w:val="single"/>
        </w:rPr>
        <w:t xml:space="preserve">        </w:t>
      </w:r>
      <w:r w:rsidRPr="00DE60DA">
        <w:rPr>
          <w:highlight w:val="yellow"/>
        </w:rPr>
        <w:t>年</w:t>
      </w:r>
      <w:r w:rsidRPr="00DE60DA">
        <w:rPr>
          <w:highlight w:val="yellow"/>
          <w:u w:val="single"/>
        </w:rPr>
        <w:t xml:space="preserve">     </w:t>
      </w:r>
      <w:r w:rsidRPr="00DE60DA">
        <w:rPr>
          <w:highlight w:val="yellow"/>
        </w:rPr>
        <w:t>月</w:t>
      </w:r>
      <w:r w:rsidRPr="00DE60DA">
        <w:rPr>
          <w:highlight w:val="yellow"/>
          <w:u w:val="single"/>
        </w:rPr>
        <w:t xml:space="preserve">     </w:t>
      </w:r>
      <w:r w:rsidRPr="00DE60DA">
        <w:rPr>
          <w:highlight w:val="yellow"/>
        </w:rPr>
        <w:t>日</w:t>
      </w:r>
    </w:p>
    <w:p w14:paraId="6102A94B" w14:textId="77777777" w:rsidR="00EA3DA9" w:rsidRPr="00480429" w:rsidRDefault="00EA3DA9" w:rsidP="00EA3DA9">
      <w:pPr>
        <w:pStyle w:val="flName"/>
        <w:rPr>
          <w:rFonts w:ascii="Times New Roman"/>
          <w:highlight w:val="yellow"/>
        </w:rPr>
      </w:pPr>
      <w:bookmarkStart w:id="1229" w:name="_Toc479109468"/>
      <w:bookmarkStart w:id="1230" w:name="_Toc479109539"/>
      <w:bookmarkStart w:id="1231" w:name="_Toc495398027"/>
      <w:bookmarkStart w:id="1232" w:name="_Toc495398077"/>
      <w:r w:rsidRPr="008C3E8E">
        <w:rPr>
          <w:rFonts w:ascii="Times New Roman"/>
          <w:highlight w:val="yellow"/>
        </w:rPr>
        <w:br w:type="page"/>
      </w:r>
      <w:bookmarkStart w:id="1233" w:name="_Toc497500495"/>
      <w:bookmarkStart w:id="1234" w:name="_Toc502733877"/>
      <w:bookmarkStart w:id="1235" w:name="_Toc503130450"/>
      <w:bookmarkStart w:id="1236" w:name="_Toc503130750"/>
      <w:bookmarkStart w:id="1237" w:name="_Toc503130811"/>
      <w:bookmarkStart w:id="1238" w:name="_Toc512602490"/>
      <w:bookmarkStart w:id="1239" w:name="_Toc5116309"/>
      <w:bookmarkStart w:id="1240" w:name="_Toc62635400"/>
      <w:r w:rsidRPr="00480429">
        <w:rPr>
          <w:rFonts w:ascii="Times New Roman"/>
          <w:highlight w:val="yellow"/>
        </w:rPr>
        <w:lastRenderedPageBreak/>
        <w:t>法人出具的承诺函</w:t>
      </w:r>
      <w:bookmarkEnd w:id="1233"/>
      <w:bookmarkEnd w:id="1234"/>
      <w:bookmarkEnd w:id="1235"/>
      <w:bookmarkEnd w:id="1236"/>
      <w:bookmarkEnd w:id="1237"/>
      <w:bookmarkEnd w:id="1238"/>
      <w:bookmarkEnd w:id="1239"/>
      <w:bookmarkEnd w:id="1240"/>
    </w:p>
    <w:p w14:paraId="3E257FC2" w14:textId="77777777" w:rsidR="00EA3DA9" w:rsidRPr="00480429" w:rsidRDefault="00EA3DA9" w:rsidP="00EA3DA9">
      <w:pPr>
        <w:jc w:val="center"/>
        <w:rPr>
          <w:highlight w:val="yellow"/>
        </w:rPr>
      </w:pPr>
      <w:r w:rsidRPr="00480429">
        <w:rPr>
          <w:highlight w:val="yellow"/>
        </w:rPr>
        <w:t>（</w:t>
      </w:r>
      <w:r w:rsidR="00802D62" w:rsidRPr="00480429">
        <w:rPr>
          <w:highlight w:val="yellow"/>
        </w:rPr>
        <w:t>若</w:t>
      </w:r>
      <w:r w:rsidRPr="00480429">
        <w:rPr>
          <w:highlight w:val="yellow"/>
        </w:rPr>
        <w:t>由法人依法设立的分支机构以自己的名义直接参与投标或竞争时，须在投标或响应文件中提供本承诺函，否则将判定该分支机构的资格不符合本项目合格</w:t>
      </w:r>
      <w:r w:rsidR="001E701E">
        <w:rPr>
          <w:rFonts w:hint="eastAsia"/>
          <w:highlight w:val="yellow"/>
        </w:rPr>
        <w:t>投标人</w:t>
      </w:r>
      <w:r w:rsidRPr="00480429">
        <w:rPr>
          <w:highlight w:val="yellow"/>
        </w:rPr>
        <w:t>的资格要求）</w:t>
      </w:r>
    </w:p>
    <w:p w14:paraId="3FA30354" w14:textId="77777777" w:rsidR="00EA3DA9" w:rsidRPr="00480429" w:rsidRDefault="00EA3DA9" w:rsidP="00EA3DA9">
      <w:pPr>
        <w:pStyle w:val="1"/>
        <w:numPr>
          <w:ilvl w:val="0"/>
          <w:numId w:val="0"/>
        </w:numPr>
        <w:spacing w:before="80"/>
        <w:rPr>
          <w:rFonts w:ascii="Times New Roman"/>
          <w:highlight w:val="yellow"/>
        </w:rPr>
      </w:pPr>
      <w:bookmarkStart w:id="1241" w:name="_Toc502733878"/>
      <w:bookmarkStart w:id="1242" w:name="_Toc503130451"/>
      <w:bookmarkStart w:id="1243" w:name="_Toc512602491"/>
      <w:bookmarkStart w:id="1244" w:name="_Toc5116310"/>
      <w:bookmarkStart w:id="1245" w:name="_Toc62635401"/>
      <w:r w:rsidRPr="00480429">
        <w:rPr>
          <w:rFonts w:ascii="Times New Roman"/>
          <w:highlight w:val="yellow"/>
        </w:rPr>
        <w:t>敬启者：</w:t>
      </w:r>
      <w:bookmarkEnd w:id="1241"/>
      <w:bookmarkEnd w:id="1242"/>
      <w:bookmarkEnd w:id="1243"/>
      <w:bookmarkEnd w:id="1244"/>
      <w:bookmarkEnd w:id="1245"/>
    </w:p>
    <w:p w14:paraId="6BC37CCA" w14:textId="77777777" w:rsidR="00EA3DA9" w:rsidRPr="00480429" w:rsidRDefault="00147EF0" w:rsidP="00EA3DA9">
      <w:pPr>
        <w:pStyle w:val="a6"/>
        <w:rPr>
          <w:highlight w:val="yellow"/>
        </w:rPr>
      </w:pPr>
      <w:r w:rsidRPr="00480429">
        <w:rPr>
          <w:highlight w:val="yellow"/>
          <w:u w:val="single"/>
        </w:rPr>
        <w:t xml:space="preserve">  </w:t>
      </w:r>
      <w:r w:rsidR="00EA3DA9" w:rsidRPr="00480429">
        <w:rPr>
          <w:highlight w:val="yellow"/>
          <w:u w:val="single"/>
        </w:rPr>
        <w:t>（填入分支机构的名称）</w:t>
      </w:r>
      <w:r w:rsidRPr="00480429">
        <w:rPr>
          <w:highlight w:val="yellow"/>
          <w:u w:val="single"/>
        </w:rPr>
        <w:t xml:space="preserve">  </w:t>
      </w:r>
      <w:r w:rsidR="00EA3DA9" w:rsidRPr="00480429">
        <w:rPr>
          <w:highlight w:val="yellow"/>
        </w:rPr>
        <w:t>是由我公司设立的分支机构，该分支机构已按国家有关法律、行政法规规定进行了登记。在本承诺函的载明的有效期内，该分支机构参与的所有投标、竞争性谈判、竞争性磋商、询价、比选或类似竞争性活动所产生的民事责任均直接由我公司承担。</w:t>
      </w:r>
    </w:p>
    <w:p w14:paraId="459731F7" w14:textId="77777777" w:rsidR="00EA3DA9" w:rsidRPr="00480429" w:rsidRDefault="00EA3DA9" w:rsidP="00EA3DA9">
      <w:pPr>
        <w:pStyle w:val="a6"/>
        <w:rPr>
          <w:highlight w:val="yellow"/>
        </w:rPr>
      </w:pPr>
      <w:r w:rsidRPr="00480429">
        <w:rPr>
          <w:highlight w:val="yellow"/>
        </w:rPr>
        <w:t>本承诺函的有效期为：</w:t>
      </w:r>
      <w:r w:rsidRPr="00480429">
        <w:rPr>
          <w:highlight w:val="yellow"/>
        </w:rPr>
        <w:t>____</w:t>
      </w:r>
      <w:r w:rsidRPr="00480429">
        <w:rPr>
          <w:highlight w:val="yellow"/>
        </w:rPr>
        <w:t>年</w:t>
      </w:r>
      <w:r w:rsidRPr="00480429">
        <w:rPr>
          <w:highlight w:val="yellow"/>
        </w:rPr>
        <w:t>__</w:t>
      </w:r>
      <w:r w:rsidRPr="00480429">
        <w:rPr>
          <w:highlight w:val="yellow"/>
        </w:rPr>
        <w:t>月</w:t>
      </w:r>
      <w:r w:rsidRPr="00480429">
        <w:rPr>
          <w:highlight w:val="yellow"/>
        </w:rPr>
        <w:t>__</w:t>
      </w:r>
      <w:r w:rsidRPr="00480429">
        <w:rPr>
          <w:highlight w:val="yellow"/>
        </w:rPr>
        <w:t>日至</w:t>
      </w:r>
      <w:r w:rsidRPr="00480429">
        <w:rPr>
          <w:highlight w:val="yellow"/>
        </w:rPr>
        <w:t>____</w:t>
      </w:r>
      <w:r w:rsidRPr="00480429">
        <w:rPr>
          <w:highlight w:val="yellow"/>
        </w:rPr>
        <w:t>年</w:t>
      </w:r>
      <w:r w:rsidRPr="00480429">
        <w:rPr>
          <w:highlight w:val="yellow"/>
        </w:rPr>
        <w:t>__</w:t>
      </w:r>
      <w:r w:rsidRPr="00480429">
        <w:rPr>
          <w:highlight w:val="yellow"/>
        </w:rPr>
        <w:t>月</w:t>
      </w:r>
      <w:r w:rsidRPr="00480429">
        <w:rPr>
          <w:highlight w:val="yellow"/>
        </w:rPr>
        <w:t>__</w:t>
      </w:r>
      <w:r w:rsidRPr="00480429">
        <w:rPr>
          <w:highlight w:val="yellow"/>
        </w:rPr>
        <w:t>日。</w:t>
      </w:r>
    </w:p>
    <w:p w14:paraId="5464AFD0" w14:textId="77777777" w:rsidR="00EA3DA9" w:rsidRPr="00480429" w:rsidRDefault="00EA3DA9" w:rsidP="00EA3DA9">
      <w:pPr>
        <w:spacing w:before="1400"/>
        <w:ind w:firstLineChars="1250" w:firstLine="3000"/>
        <w:jc w:val="center"/>
        <w:rPr>
          <w:highlight w:val="yellow"/>
        </w:rPr>
      </w:pPr>
      <w:r w:rsidRPr="00480429">
        <w:rPr>
          <w:highlight w:val="yellow"/>
        </w:rPr>
        <w:t>法人名称（加盖公章）：</w:t>
      </w:r>
      <w:r w:rsidRPr="00480429">
        <w:rPr>
          <w:highlight w:val="yellow"/>
        </w:rPr>
        <w:t>_______________________</w:t>
      </w:r>
    </w:p>
    <w:p w14:paraId="35B9ABA9" w14:textId="77777777" w:rsidR="00EA3DA9" w:rsidRPr="00480429" w:rsidRDefault="00EA3DA9" w:rsidP="00EA3DA9">
      <w:pPr>
        <w:spacing w:before="100"/>
        <w:ind w:firstLineChars="1250" w:firstLine="3000"/>
        <w:jc w:val="center"/>
        <w:rPr>
          <w:highlight w:val="yellow"/>
        </w:rPr>
      </w:pPr>
      <w:r w:rsidRPr="00480429">
        <w:rPr>
          <w:highlight w:val="yellow"/>
        </w:rPr>
        <w:t>法人的法定代表人或单位负责人签名：</w:t>
      </w:r>
      <w:r w:rsidRPr="00480429">
        <w:rPr>
          <w:highlight w:val="yellow"/>
        </w:rPr>
        <w:t>___________</w:t>
      </w:r>
    </w:p>
    <w:p w14:paraId="2EFB37DB" w14:textId="77777777" w:rsidR="00EA3DA9" w:rsidRPr="00480429" w:rsidRDefault="00EA3DA9" w:rsidP="00EA3DA9">
      <w:pPr>
        <w:spacing w:before="100"/>
        <w:ind w:firstLineChars="1250" w:firstLine="3000"/>
        <w:jc w:val="center"/>
        <w:rPr>
          <w:highlight w:val="yellow"/>
        </w:rPr>
      </w:pPr>
      <w:r w:rsidRPr="00480429">
        <w:rPr>
          <w:highlight w:val="yellow"/>
        </w:rPr>
        <w:t>____</w:t>
      </w:r>
      <w:r w:rsidRPr="00480429">
        <w:rPr>
          <w:highlight w:val="yellow"/>
        </w:rPr>
        <w:t>年</w:t>
      </w:r>
      <w:r w:rsidRPr="00480429">
        <w:rPr>
          <w:highlight w:val="yellow"/>
        </w:rPr>
        <w:t>__</w:t>
      </w:r>
      <w:r w:rsidRPr="00480429">
        <w:rPr>
          <w:highlight w:val="yellow"/>
        </w:rPr>
        <w:t>月</w:t>
      </w:r>
      <w:r w:rsidRPr="00480429">
        <w:rPr>
          <w:highlight w:val="yellow"/>
        </w:rPr>
        <w:t>__</w:t>
      </w:r>
      <w:r w:rsidRPr="00480429">
        <w:rPr>
          <w:highlight w:val="yellow"/>
        </w:rPr>
        <w:t>日</w:t>
      </w:r>
    </w:p>
    <w:p w14:paraId="769A8EA4" w14:textId="77777777" w:rsidR="00EA3DA9" w:rsidRPr="00480429" w:rsidRDefault="00EA3DA9" w:rsidP="000F2E64">
      <w:pPr>
        <w:pStyle w:val="flName"/>
        <w:rPr>
          <w:rFonts w:ascii="Times New Roman"/>
          <w:highlight w:val="yellow"/>
        </w:rPr>
      </w:pPr>
    </w:p>
    <w:p w14:paraId="225F31BA" w14:textId="77777777" w:rsidR="00EA3DA9" w:rsidRPr="00480429" w:rsidRDefault="00EA3DA9" w:rsidP="000F2E64">
      <w:pPr>
        <w:pStyle w:val="flName"/>
        <w:rPr>
          <w:rFonts w:ascii="Times New Roman"/>
          <w:highlight w:val="yellow"/>
        </w:rPr>
      </w:pPr>
    </w:p>
    <w:p w14:paraId="390361B2" w14:textId="77777777" w:rsidR="00147EF0" w:rsidRPr="00480429" w:rsidRDefault="00147EF0" w:rsidP="000F2E64">
      <w:pPr>
        <w:pStyle w:val="flName"/>
        <w:rPr>
          <w:rFonts w:ascii="Times New Roman"/>
          <w:highlight w:val="yellow"/>
        </w:rPr>
      </w:pPr>
    </w:p>
    <w:p w14:paraId="51C7BB2F" w14:textId="77777777" w:rsidR="000F2E64" w:rsidRPr="00480429" w:rsidRDefault="00D12609" w:rsidP="000F2E64">
      <w:pPr>
        <w:pStyle w:val="flName"/>
        <w:rPr>
          <w:rFonts w:ascii="Times New Roman"/>
          <w:highlight w:val="yellow"/>
        </w:rPr>
      </w:pPr>
      <w:bookmarkStart w:id="1246" w:name="_Toc503130452"/>
      <w:bookmarkStart w:id="1247" w:name="_Toc503130751"/>
      <w:bookmarkStart w:id="1248" w:name="_Toc503130812"/>
      <w:bookmarkStart w:id="1249" w:name="_Toc512602492"/>
      <w:bookmarkStart w:id="1250" w:name="_Toc5116311"/>
      <w:r>
        <w:rPr>
          <w:rFonts w:ascii="Times New Roman"/>
          <w:highlight w:val="yellow"/>
        </w:rPr>
        <w:br w:type="page"/>
      </w:r>
      <w:bookmarkStart w:id="1251" w:name="_Toc62635402"/>
      <w:r w:rsidR="000F2E64" w:rsidRPr="00480429">
        <w:rPr>
          <w:rFonts w:ascii="Times New Roman"/>
          <w:highlight w:val="yellow"/>
        </w:rPr>
        <w:lastRenderedPageBreak/>
        <w:t>其它</w:t>
      </w:r>
      <w:bookmarkEnd w:id="1229"/>
      <w:bookmarkEnd w:id="1230"/>
      <w:bookmarkEnd w:id="1231"/>
      <w:bookmarkEnd w:id="1232"/>
      <w:bookmarkEnd w:id="1246"/>
      <w:bookmarkEnd w:id="1247"/>
      <w:bookmarkEnd w:id="1248"/>
      <w:bookmarkEnd w:id="1249"/>
      <w:bookmarkEnd w:id="1250"/>
      <w:bookmarkEnd w:id="1251"/>
    </w:p>
    <w:p w14:paraId="7664EBE3" w14:textId="77777777" w:rsidR="00ED0B36" w:rsidRDefault="00D12609" w:rsidP="00D12609">
      <w:pPr>
        <w:jc w:val="center"/>
        <w:rPr>
          <w:highlight w:val="yellow"/>
        </w:rPr>
      </w:pPr>
      <w:r w:rsidRPr="00480429">
        <w:rPr>
          <w:highlight w:val="yellow"/>
        </w:rPr>
        <w:t>（</w:t>
      </w:r>
      <w:r w:rsidR="00ED0B36">
        <w:rPr>
          <w:rFonts w:hint="eastAsia"/>
          <w:highlight w:val="yellow"/>
        </w:rPr>
        <w:t>如：</w:t>
      </w:r>
      <w:r w:rsidR="00ED0B36" w:rsidRPr="00ED0B36">
        <w:rPr>
          <w:rFonts w:hint="eastAsia"/>
          <w:highlight w:val="yellow"/>
        </w:rPr>
        <w:t>中小企业声明函、</w:t>
      </w:r>
      <w:r w:rsidRPr="00480429">
        <w:rPr>
          <w:highlight w:val="yellow"/>
        </w:rPr>
        <w:t>满足投标邀请书中规定的合格投标人的其他资格要求的证明文件</w:t>
      </w:r>
      <w:r w:rsidR="00ED0B36">
        <w:rPr>
          <w:rFonts w:hint="eastAsia"/>
          <w:highlight w:val="yellow"/>
        </w:rPr>
        <w:t>等</w:t>
      </w:r>
      <w:r w:rsidRPr="00480429">
        <w:rPr>
          <w:highlight w:val="yellow"/>
        </w:rPr>
        <w:t>）</w:t>
      </w:r>
    </w:p>
    <w:p w14:paraId="18BA604C" w14:textId="77777777" w:rsidR="00ED0B36" w:rsidRPr="009D6C00" w:rsidRDefault="00ED0B36" w:rsidP="00D12609">
      <w:pPr>
        <w:pStyle w:val="flName"/>
      </w:pPr>
    </w:p>
    <w:p w14:paraId="410D0EC3" w14:textId="77777777" w:rsidR="00D12609" w:rsidRPr="00590F12" w:rsidRDefault="00D12609" w:rsidP="00D12609">
      <w:pPr>
        <w:pStyle w:val="flName"/>
        <w:rPr>
          <w:highlight w:val="yellow"/>
        </w:rPr>
      </w:pPr>
      <w:bookmarkStart w:id="1252" w:name="_Toc62635403"/>
      <w:r w:rsidRPr="00590F12">
        <w:rPr>
          <w:rFonts w:hint="eastAsia"/>
          <w:highlight w:val="yellow"/>
        </w:rPr>
        <w:t>中小企业声明函（货物）</w:t>
      </w:r>
      <w:bookmarkEnd w:id="1252"/>
    </w:p>
    <w:p w14:paraId="2CFC2FCC" w14:textId="77777777" w:rsidR="00D12609" w:rsidRPr="00590F12" w:rsidRDefault="00D12609" w:rsidP="00D12609">
      <w:pPr>
        <w:pStyle w:val="a6"/>
        <w:rPr>
          <w:highlight w:val="yellow"/>
        </w:rPr>
      </w:pPr>
      <w:r w:rsidRPr="00590F12">
        <w:rPr>
          <w:rFonts w:hint="eastAsia"/>
          <w:highlight w:val="yellow"/>
        </w:rPr>
        <w:t>本公司（联合体）郑重声明，根据《政府采购促进中小企业发展管理办法》（财库﹝</w:t>
      </w:r>
      <w:r w:rsidRPr="00590F12">
        <w:rPr>
          <w:rFonts w:hint="eastAsia"/>
          <w:highlight w:val="yellow"/>
        </w:rPr>
        <w:t>2020</w:t>
      </w:r>
      <w:r w:rsidRPr="00590F12">
        <w:rPr>
          <w:rFonts w:hint="eastAsia"/>
          <w:highlight w:val="yellow"/>
        </w:rPr>
        <w:t>﹞</w:t>
      </w:r>
      <w:r w:rsidRPr="00590F12">
        <w:rPr>
          <w:rFonts w:hint="eastAsia"/>
          <w:highlight w:val="yellow"/>
        </w:rPr>
        <w:t>46</w:t>
      </w:r>
      <w:r w:rsidRPr="00590F12">
        <w:rPr>
          <w:rFonts w:hint="eastAsia"/>
          <w:highlight w:val="yellow"/>
        </w:rPr>
        <w:t>号）的规定，本公司（联合体）参加（单位名称）的（项目名称）采购活动，提供的货物全部由符合政策要求的中小企业制造。相关企业（含联合体中的中小企业、签订分包意向协议的中小企业）的具体情况如下：</w:t>
      </w:r>
    </w:p>
    <w:p w14:paraId="61C28098" w14:textId="77777777" w:rsidR="00D12609" w:rsidRPr="00590F12" w:rsidRDefault="00D12609" w:rsidP="00D12609">
      <w:pPr>
        <w:pStyle w:val="a6"/>
        <w:rPr>
          <w:highlight w:val="yellow"/>
        </w:rPr>
      </w:pPr>
      <w:r w:rsidRPr="00590F12">
        <w:rPr>
          <w:rFonts w:hint="eastAsia"/>
          <w:i/>
          <w:highlight w:val="yellow"/>
        </w:rPr>
        <w:t>1</w:t>
      </w:r>
      <w:r w:rsidRPr="00590F12">
        <w:rPr>
          <w:rFonts w:hint="eastAsia"/>
          <w:spacing w:val="100"/>
          <w:highlight w:val="yellow"/>
        </w:rPr>
        <w:t>.</w:t>
      </w:r>
      <w:r w:rsidRPr="00590F12">
        <w:rPr>
          <w:rFonts w:hint="eastAsia"/>
          <w:i/>
          <w:highlight w:val="yellow"/>
          <w:u w:val="single"/>
        </w:rPr>
        <w:t>（标的名称）</w:t>
      </w:r>
      <w:r w:rsidRPr="00590F12">
        <w:rPr>
          <w:rFonts w:hint="eastAsia"/>
          <w:highlight w:val="yellow"/>
        </w:rPr>
        <w:t>，属于</w:t>
      </w:r>
      <w:r w:rsidRPr="00590F12">
        <w:rPr>
          <w:rFonts w:hint="eastAsia"/>
          <w:i/>
          <w:highlight w:val="yellow"/>
          <w:u w:val="single"/>
        </w:rPr>
        <w:t>（采购文件中明确的所属行业）</w:t>
      </w:r>
      <w:r w:rsidRPr="00590F12">
        <w:rPr>
          <w:rFonts w:hint="eastAsia"/>
          <w:highlight w:val="yellow"/>
        </w:rPr>
        <w:t>行业；制造商为</w:t>
      </w:r>
      <w:r w:rsidRPr="00590F12">
        <w:rPr>
          <w:rFonts w:hint="eastAsia"/>
          <w:i/>
          <w:highlight w:val="yellow"/>
          <w:u w:val="single"/>
        </w:rPr>
        <w:t>（企业名称）</w:t>
      </w:r>
      <w:r w:rsidRPr="00590F12">
        <w:rPr>
          <w:rFonts w:hint="eastAsia"/>
          <w:highlight w:val="yellow"/>
        </w:rPr>
        <w:t>，从业人员</w:t>
      </w:r>
      <w:r w:rsidRPr="00590F12">
        <w:rPr>
          <w:rFonts w:hint="eastAsia"/>
          <w:highlight w:val="yellow"/>
        </w:rPr>
        <w:t>___</w:t>
      </w:r>
      <w:r w:rsidRPr="00590F12">
        <w:rPr>
          <w:rFonts w:hint="eastAsia"/>
          <w:highlight w:val="yellow"/>
        </w:rPr>
        <w:t>人，营业收入为</w:t>
      </w:r>
      <w:r w:rsidRPr="00590F12">
        <w:rPr>
          <w:rFonts w:hint="eastAsia"/>
          <w:highlight w:val="yellow"/>
        </w:rPr>
        <w:t>________</w:t>
      </w:r>
      <w:r w:rsidRPr="00590F12">
        <w:rPr>
          <w:rFonts w:hint="eastAsia"/>
          <w:highlight w:val="yellow"/>
        </w:rPr>
        <w:t>万元，资产总额为</w:t>
      </w:r>
      <w:r w:rsidRPr="00590F12">
        <w:rPr>
          <w:rFonts w:hint="eastAsia"/>
          <w:highlight w:val="yellow"/>
        </w:rPr>
        <w:t>________</w:t>
      </w:r>
      <w:r w:rsidRPr="00590F12">
        <w:rPr>
          <w:rFonts w:hint="eastAsia"/>
          <w:highlight w:val="yellow"/>
        </w:rPr>
        <w:t>万元，属于</w:t>
      </w:r>
      <w:r w:rsidRPr="00590F12">
        <w:rPr>
          <w:rFonts w:hint="eastAsia"/>
          <w:i/>
          <w:highlight w:val="yellow"/>
          <w:u w:val="single"/>
        </w:rPr>
        <w:t>（中型企业、小型企业、微型企业）</w:t>
      </w:r>
      <w:r w:rsidRPr="00590F12">
        <w:rPr>
          <w:rFonts w:hint="eastAsia"/>
          <w:highlight w:val="yellow"/>
        </w:rPr>
        <w:t>；</w:t>
      </w:r>
    </w:p>
    <w:p w14:paraId="7DCC3F1A" w14:textId="77777777" w:rsidR="00D12609" w:rsidRPr="00590F12" w:rsidRDefault="00D12609" w:rsidP="00D12609">
      <w:pPr>
        <w:pStyle w:val="a6"/>
        <w:rPr>
          <w:highlight w:val="yellow"/>
        </w:rPr>
      </w:pPr>
      <w:r w:rsidRPr="00590F12">
        <w:rPr>
          <w:rFonts w:hint="eastAsia"/>
          <w:i/>
          <w:highlight w:val="yellow"/>
        </w:rPr>
        <w:t>2</w:t>
      </w:r>
      <w:r w:rsidRPr="00590F12">
        <w:rPr>
          <w:rFonts w:hint="eastAsia"/>
          <w:spacing w:val="100"/>
          <w:highlight w:val="yellow"/>
        </w:rPr>
        <w:t>.</w:t>
      </w:r>
      <w:r w:rsidRPr="00590F12">
        <w:rPr>
          <w:rFonts w:hint="eastAsia"/>
          <w:i/>
          <w:highlight w:val="yellow"/>
          <w:u w:val="single"/>
        </w:rPr>
        <w:t>（标的名称）</w:t>
      </w:r>
      <w:r w:rsidRPr="00590F12">
        <w:rPr>
          <w:rFonts w:hint="eastAsia"/>
          <w:highlight w:val="yellow"/>
        </w:rPr>
        <w:t>，属于</w:t>
      </w:r>
      <w:r w:rsidRPr="00590F12">
        <w:rPr>
          <w:rFonts w:hint="eastAsia"/>
          <w:i/>
          <w:highlight w:val="yellow"/>
          <w:u w:val="single"/>
        </w:rPr>
        <w:t>（采购文件中明确的所属行业）</w:t>
      </w:r>
      <w:r w:rsidRPr="00590F12">
        <w:rPr>
          <w:rFonts w:hint="eastAsia"/>
          <w:highlight w:val="yellow"/>
        </w:rPr>
        <w:t>行业；制造商为</w:t>
      </w:r>
      <w:r w:rsidRPr="00590F12">
        <w:rPr>
          <w:rFonts w:hint="eastAsia"/>
          <w:i/>
          <w:highlight w:val="yellow"/>
          <w:u w:val="single"/>
        </w:rPr>
        <w:t>（企业名称）</w:t>
      </w:r>
      <w:r w:rsidRPr="00590F12">
        <w:rPr>
          <w:rFonts w:hint="eastAsia"/>
          <w:highlight w:val="yellow"/>
        </w:rPr>
        <w:t>，从业人员</w:t>
      </w:r>
      <w:r w:rsidRPr="00590F12">
        <w:rPr>
          <w:rFonts w:hint="eastAsia"/>
          <w:highlight w:val="yellow"/>
        </w:rPr>
        <w:t>___</w:t>
      </w:r>
      <w:r w:rsidRPr="00590F12">
        <w:rPr>
          <w:rFonts w:hint="eastAsia"/>
          <w:highlight w:val="yellow"/>
        </w:rPr>
        <w:t>人，营业收入为</w:t>
      </w:r>
      <w:r w:rsidRPr="00590F12">
        <w:rPr>
          <w:rFonts w:hint="eastAsia"/>
          <w:highlight w:val="yellow"/>
        </w:rPr>
        <w:t>________</w:t>
      </w:r>
      <w:r w:rsidRPr="00590F12">
        <w:rPr>
          <w:rFonts w:hint="eastAsia"/>
          <w:highlight w:val="yellow"/>
        </w:rPr>
        <w:t>万元，资产总额为</w:t>
      </w:r>
      <w:r w:rsidRPr="00590F12">
        <w:rPr>
          <w:rFonts w:hint="eastAsia"/>
          <w:highlight w:val="yellow"/>
        </w:rPr>
        <w:t>________</w:t>
      </w:r>
      <w:r w:rsidRPr="00590F12">
        <w:rPr>
          <w:rFonts w:hint="eastAsia"/>
          <w:highlight w:val="yellow"/>
        </w:rPr>
        <w:t>万元，属于</w:t>
      </w:r>
      <w:r w:rsidRPr="00590F12">
        <w:rPr>
          <w:rFonts w:hint="eastAsia"/>
          <w:i/>
          <w:highlight w:val="yellow"/>
          <w:u w:val="single"/>
        </w:rPr>
        <w:t>（中型企业、小型企业、微型企业）</w:t>
      </w:r>
      <w:r w:rsidRPr="00590F12">
        <w:rPr>
          <w:rFonts w:hint="eastAsia"/>
          <w:highlight w:val="yellow"/>
        </w:rPr>
        <w:t>；</w:t>
      </w:r>
    </w:p>
    <w:p w14:paraId="1F9DBA44" w14:textId="77777777" w:rsidR="00D12609" w:rsidRPr="00590F12" w:rsidRDefault="00D12609" w:rsidP="00D12609">
      <w:pPr>
        <w:pStyle w:val="a6"/>
        <w:rPr>
          <w:highlight w:val="yellow"/>
        </w:rPr>
      </w:pPr>
      <w:r w:rsidRPr="00590F12">
        <w:rPr>
          <w:rFonts w:hint="eastAsia"/>
          <w:highlight w:val="yellow"/>
        </w:rPr>
        <w:t>……</w:t>
      </w:r>
    </w:p>
    <w:p w14:paraId="00FF72E3" w14:textId="77777777" w:rsidR="00D12609" w:rsidRPr="00590F12" w:rsidRDefault="00D12609" w:rsidP="00D12609">
      <w:pPr>
        <w:pStyle w:val="a6"/>
        <w:rPr>
          <w:highlight w:val="yellow"/>
        </w:rPr>
      </w:pPr>
      <w:r w:rsidRPr="00590F12">
        <w:rPr>
          <w:rFonts w:hint="eastAsia"/>
          <w:highlight w:val="yellow"/>
        </w:rPr>
        <w:t>以上企业，不属于大企业的分支机构，不存在控股股东为大企业的情形，也不存在与大企业的负责人为同一人的情形。</w:t>
      </w:r>
    </w:p>
    <w:p w14:paraId="62E71A12" w14:textId="77777777" w:rsidR="00D12609" w:rsidRPr="00590F12" w:rsidRDefault="00D12609" w:rsidP="00D12609">
      <w:pPr>
        <w:pStyle w:val="a6"/>
        <w:rPr>
          <w:highlight w:val="yellow"/>
        </w:rPr>
      </w:pPr>
      <w:r w:rsidRPr="00590F12">
        <w:rPr>
          <w:rFonts w:hint="eastAsia"/>
          <w:highlight w:val="yellow"/>
        </w:rPr>
        <w:t>本企业对上述声明内容的真实性负责。如有虚假，将依法承担相应责任。</w:t>
      </w:r>
    </w:p>
    <w:p w14:paraId="56E019CD" w14:textId="77777777" w:rsidR="00D12609" w:rsidRPr="00590F12" w:rsidRDefault="00D12609" w:rsidP="00D12609">
      <w:pPr>
        <w:spacing w:before="940"/>
        <w:ind w:firstLineChars="1096" w:firstLine="2630"/>
        <w:rPr>
          <w:highlight w:val="yellow"/>
        </w:rPr>
      </w:pPr>
      <w:r w:rsidRPr="00590F12">
        <w:rPr>
          <w:rFonts w:hint="eastAsia"/>
          <w:highlight w:val="yellow"/>
        </w:rPr>
        <w:t>企业名称（盖章）：</w:t>
      </w:r>
    </w:p>
    <w:p w14:paraId="6E4ABD0A" w14:textId="77777777" w:rsidR="00D12609" w:rsidRPr="00590F12" w:rsidRDefault="00D12609" w:rsidP="00D12609">
      <w:pPr>
        <w:ind w:firstLineChars="1096" w:firstLine="2630"/>
        <w:rPr>
          <w:highlight w:val="yellow"/>
        </w:rPr>
      </w:pPr>
      <w:r w:rsidRPr="00590F12">
        <w:rPr>
          <w:rFonts w:hint="eastAsia"/>
          <w:highlight w:val="yellow"/>
        </w:rPr>
        <w:t>日期：</w:t>
      </w:r>
    </w:p>
    <w:p w14:paraId="4443143B" w14:textId="77777777" w:rsidR="00D12609" w:rsidRPr="00590F12" w:rsidRDefault="00D12609" w:rsidP="00D12609">
      <w:pPr>
        <w:spacing w:line="400" w:lineRule="exact"/>
        <w:rPr>
          <w:sz w:val="20"/>
          <w:highlight w:val="yellow"/>
        </w:rPr>
      </w:pPr>
    </w:p>
    <w:p w14:paraId="5C6BEEFA" w14:textId="77777777" w:rsidR="00D12609" w:rsidRPr="00D12609" w:rsidRDefault="00D12609" w:rsidP="00D67363">
      <w:pPr>
        <w:jc w:val="center"/>
      </w:pPr>
    </w:p>
    <w:p w14:paraId="33BBDAF7" w14:textId="77777777" w:rsidR="00C41B8D" w:rsidRPr="00367FE4" w:rsidRDefault="00C41B8D" w:rsidP="00D67363">
      <w:pPr>
        <w:jc w:val="center"/>
        <w:sectPr w:rsidR="00C41B8D" w:rsidRPr="00367FE4" w:rsidSect="00973C63">
          <w:headerReference w:type="even" r:id="rId55"/>
          <w:footerReference w:type="even" r:id="rId56"/>
          <w:footerReference w:type="default" r:id="rId57"/>
          <w:headerReference w:type="first" r:id="rId58"/>
          <w:footerReference w:type="first" r:id="rId59"/>
          <w:pgSz w:w="11907" w:h="16840" w:code="9"/>
          <w:pgMar w:top="1588" w:right="1021" w:bottom="1474" w:left="1021" w:header="1021" w:footer="992" w:gutter="340"/>
          <w:cols w:space="425"/>
          <w:titlePg/>
        </w:sectPr>
      </w:pPr>
    </w:p>
    <w:p w14:paraId="48CC1005" w14:textId="2D7F5919" w:rsidR="00C41B8D" w:rsidRPr="008C3E8E" w:rsidRDefault="008F53DD" w:rsidP="00212DD5">
      <w:r>
        <w:rPr>
          <w:noProof/>
        </w:rPr>
        <w:lastRenderedPageBreak/>
        <mc:AlternateContent>
          <mc:Choice Requires="wps">
            <w:drawing>
              <wp:anchor distT="0" distB="0" distL="114300" distR="114300" simplePos="0" relativeHeight="251661312" behindDoc="0" locked="0" layoutInCell="0" allowOverlap="1" wp14:anchorId="79580375" wp14:editId="4A049971">
                <wp:simplePos x="0" y="0"/>
                <wp:positionH relativeFrom="page">
                  <wp:posOffset>5283835</wp:posOffset>
                </wp:positionH>
                <wp:positionV relativeFrom="page">
                  <wp:posOffset>1097280</wp:posOffset>
                </wp:positionV>
                <wp:extent cx="1258570" cy="918845"/>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14:paraId="332FF079" w14:textId="77777777" w:rsidR="00B1470E" w:rsidRDefault="00B1470E" w:rsidP="00973C63">
                            <w:r>
                              <w:rPr>
                                <w:noProof/>
                              </w:rPr>
                              <w:object w:dxaOrig="20431" w:dyaOrig="14801" w14:anchorId="4689AE70">
                                <v:shape id="_x0000_i1041" type="#_x0000_t75" alt="" style="width:98.25pt;height:70.5pt;mso-width-percent:0;mso-height-percent:0;mso-width-percent:0;mso-height-percent:0">
                                  <v:imagedata r:id="rId60" o:title=""/>
                                </v:shape>
                                <o:OLEObject Type="Embed" ProgID="MSDraw" ShapeID="_x0000_i1041" DrawAspect="Content" ObjectID="_1697891270" r:id="rId61"/>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580375" id="Rectangle 2" o:spid="_x0000_s1033" style="position:absolute;left:0;text-align:left;margin-left:416.05pt;margin-top:86.4pt;width:99.1pt;height:72.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" o:allowincell="f" filled="f" stroked="f" strokeweight="4pt">
                <v:textbox inset="1pt,1pt,1pt,1pt">
                  <w:txbxContent>
                    <w:p w14:paraId="332FF079" w14:textId="77777777" w:rsidR="00B1470E" w:rsidRDefault="00B1470E" w:rsidP="00973C63">
                      <w:r>
                        <w:rPr>
                          <w:noProof/>
                        </w:rPr>
                        <w:object w:dxaOrig="20431" w:dyaOrig="14801" w14:anchorId="4689AE70">
                          <v:shape id="_x0000_i1041" type="#_x0000_t75" alt="" style="width:98.25pt;height:70.5pt;mso-width-percent:0;mso-height-percent:0;mso-width-percent:0;mso-height-percent:0">
                            <v:imagedata r:id="rId60" o:title=""/>
                          </v:shape>
                          <o:OLEObject Type="Embed" ProgID="MSDraw" ShapeID="_x0000_i1041" DrawAspect="Content" ObjectID="_1697891270" r:id="rId62"/>
                        </w:object>
                      </w:r>
                    </w:p>
                  </w:txbxContent>
                </v:textbox>
                <w10:wrap anchorx="page" anchory="page"/>
              </v:rect>
            </w:pict>
          </mc:Fallback>
        </mc:AlternateContent>
      </w:r>
    </w:p>
    <w:p w14:paraId="578F64EF" w14:textId="77777777" w:rsidR="00C41B8D" w:rsidRPr="008C3E8E" w:rsidRDefault="00C41B8D" w:rsidP="00212DD5"/>
    <w:p w14:paraId="33200BDA" w14:textId="77777777" w:rsidR="00C41B8D" w:rsidRPr="008C3E8E" w:rsidRDefault="00C41B8D" w:rsidP="00212DD5"/>
    <w:p w14:paraId="6F737AAA" w14:textId="77777777" w:rsidR="00C41B8D" w:rsidRPr="008C3E8E" w:rsidRDefault="00C41B8D" w:rsidP="00212DD5"/>
    <w:p w14:paraId="3C35CF1C" w14:textId="77777777" w:rsidR="00C41B8D" w:rsidRPr="008C3E8E" w:rsidRDefault="00C41B8D" w:rsidP="00212DD5">
      <w:pPr>
        <w:tabs>
          <w:tab w:val="left" w:pos="6860"/>
        </w:tabs>
      </w:pPr>
    </w:p>
    <w:p w14:paraId="775728AE" w14:textId="77777777" w:rsidR="00245B42" w:rsidRPr="008C3E8E" w:rsidRDefault="00245B42" w:rsidP="00212DD5">
      <w:pPr>
        <w:ind w:firstLine="6340"/>
        <w:jc w:val="center"/>
        <w:rPr>
          <w:rFonts w:eastAsia="楷体"/>
        </w:rPr>
      </w:pPr>
      <w:r w:rsidRPr="008C3E8E">
        <w:rPr>
          <w:rFonts w:eastAsia="楷体"/>
        </w:rPr>
        <w:t>招标文件</w:t>
      </w:r>
    </w:p>
    <w:p w14:paraId="65C08E4C" w14:textId="220579C4" w:rsidR="00245B42" w:rsidRPr="008C3E8E" w:rsidRDefault="0058732E" w:rsidP="00212DD5">
      <w:pPr>
        <w:ind w:firstLine="6340"/>
        <w:jc w:val="center"/>
        <w:rPr>
          <w:rFonts w:eastAsia="楷体"/>
        </w:rPr>
      </w:pPr>
      <w:r w:rsidRPr="008C3E8E">
        <w:rPr>
          <w:rFonts w:eastAsia="楷体"/>
        </w:rPr>
        <w:t>项目编号</w:t>
      </w:r>
      <w:r w:rsidR="00245B42" w:rsidRPr="008C3E8E">
        <w:rPr>
          <w:rFonts w:eastAsia="楷体"/>
        </w:rPr>
        <w:t>：</w:t>
      </w:r>
      <w:r w:rsidR="00213756">
        <w:rPr>
          <w:rFonts w:eastAsia="楷体"/>
        </w:rPr>
        <w:t>202029C6</w:t>
      </w:r>
    </w:p>
    <w:p w14:paraId="271FF9D0" w14:textId="77777777" w:rsidR="00C41B8D" w:rsidRPr="008C3E8E" w:rsidRDefault="00C41B8D" w:rsidP="00212DD5"/>
    <w:p w14:paraId="10BF723D" w14:textId="77777777" w:rsidR="00C41B8D" w:rsidRPr="008C3E8E" w:rsidRDefault="00C41B8D" w:rsidP="00212DD5">
      <w:pPr>
        <w:spacing w:before="160"/>
      </w:pPr>
    </w:p>
    <w:p w14:paraId="1B8E4130" w14:textId="77777777" w:rsidR="00C41B8D" w:rsidRPr="008C3E8E" w:rsidRDefault="00DC6E62" w:rsidP="00212DD5">
      <w:pPr>
        <w:pStyle w:val="aa"/>
        <w:rPr>
          <w:rFonts w:ascii="Times New Roman" w:hAnsi="Times New Roman"/>
        </w:rPr>
      </w:pPr>
      <w:bookmarkStart w:id="1253" w:name="_Toc503130330"/>
      <w:r w:rsidRPr="008C3E8E">
        <w:rPr>
          <w:rFonts w:ascii="Times New Roman" w:hAnsi="Times New Roman"/>
        </w:rPr>
        <w:t>第七章</w:t>
      </w:r>
      <w:r w:rsidRPr="008C3E8E">
        <w:rPr>
          <w:rFonts w:ascii="Times New Roman" w:hAnsi="Times New Roman"/>
        </w:rPr>
        <w:t xml:space="preserve">  </w:t>
      </w:r>
      <w:r w:rsidRPr="008C3E8E">
        <w:rPr>
          <w:rFonts w:ascii="Times New Roman" w:hAnsi="Times New Roman"/>
        </w:rPr>
        <w:t>评标办法</w:t>
      </w:r>
      <w:bookmarkEnd w:id="1253"/>
    </w:p>
    <w:p w14:paraId="3B679CAA" w14:textId="77777777" w:rsidR="00DC0256" w:rsidRPr="008C3E8E" w:rsidRDefault="00C41B8D" w:rsidP="00212DD5">
      <w:pPr>
        <w:pStyle w:val="flName"/>
        <w:rPr>
          <w:rFonts w:ascii="Times New Roman"/>
        </w:rPr>
      </w:pPr>
      <w:r w:rsidRPr="008C3E8E">
        <w:rPr>
          <w:rFonts w:ascii="Times New Roman"/>
        </w:rPr>
        <w:br w:type="page"/>
      </w:r>
      <w:bookmarkStart w:id="1254" w:name="_Toc389457580"/>
      <w:bookmarkStart w:id="1255" w:name="_Toc389465287"/>
      <w:bookmarkStart w:id="1256" w:name="_Toc389653652"/>
      <w:bookmarkStart w:id="1257" w:name="_Toc450211858"/>
      <w:bookmarkStart w:id="1258" w:name="_Toc491700949"/>
      <w:bookmarkStart w:id="1259" w:name="_Toc495398028"/>
      <w:bookmarkStart w:id="1260" w:name="_Toc495398078"/>
      <w:bookmarkStart w:id="1261" w:name="_Toc495406881"/>
      <w:bookmarkStart w:id="1262" w:name="_Toc503130453"/>
      <w:bookmarkStart w:id="1263" w:name="_Toc503130752"/>
      <w:bookmarkStart w:id="1264" w:name="_Toc503130813"/>
      <w:bookmarkStart w:id="1265" w:name="_Toc512602493"/>
      <w:bookmarkStart w:id="1266" w:name="_Toc5116312"/>
      <w:bookmarkStart w:id="1267" w:name="_Toc62635405"/>
      <w:r w:rsidR="000B685D" w:rsidRPr="005918FA">
        <w:rPr>
          <w:rFonts w:ascii="Times New Roman"/>
        </w:rPr>
        <w:lastRenderedPageBreak/>
        <w:t>第七章</w:t>
      </w:r>
      <w:r w:rsidR="000B685D" w:rsidRPr="005918FA">
        <w:rPr>
          <w:rFonts w:ascii="Times New Roman"/>
        </w:rPr>
        <w:t xml:space="preserve">  </w:t>
      </w:r>
      <w:r w:rsidR="000B685D" w:rsidRPr="005918FA">
        <w:rPr>
          <w:rFonts w:ascii="Times New Roman"/>
        </w:rPr>
        <w:t>评标办法</w:t>
      </w:r>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p>
    <w:p w14:paraId="10F1F183" w14:textId="77777777" w:rsidR="006C2DC7" w:rsidRPr="008C3E8E" w:rsidRDefault="006C2DC7" w:rsidP="006C2DC7">
      <w:pPr>
        <w:pStyle w:val="1"/>
        <w:numPr>
          <w:ilvl w:val="0"/>
          <w:numId w:val="5"/>
        </w:numPr>
        <w:rPr>
          <w:rFonts w:ascii="Times New Roman"/>
        </w:rPr>
      </w:pPr>
      <w:bookmarkStart w:id="1268" w:name="_Toc479109470"/>
      <w:bookmarkStart w:id="1269" w:name="_Toc503130454"/>
      <w:bookmarkStart w:id="1270" w:name="_Toc512602494"/>
      <w:bookmarkStart w:id="1271" w:name="_Toc5116313"/>
      <w:bookmarkStart w:id="1272" w:name="_Toc62635406"/>
      <w:bookmarkStart w:id="1273" w:name="_Toc131825532"/>
      <w:bookmarkStart w:id="1274" w:name="_Toc228856595"/>
      <w:r w:rsidRPr="008C3E8E">
        <w:rPr>
          <w:rFonts w:ascii="Times New Roman"/>
        </w:rPr>
        <w:t>基本情况</w:t>
      </w:r>
      <w:bookmarkEnd w:id="1268"/>
      <w:bookmarkEnd w:id="1269"/>
      <w:bookmarkEnd w:id="1270"/>
      <w:bookmarkEnd w:id="1271"/>
      <w:bookmarkEnd w:id="1272"/>
    </w:p>
    <w:p w14:paraId="2CCAFA92" w14:textId="77777777" w:rsidR="006C2DC7" w:rsidRPr="008C3E8E" w:rsidRDefault="006C2DC7" w:rsidP="006C2DC7">
      <w:pPr>
        <w:pStyle w:val="2"/>
        <w:rPr>
          <w:kern w:val="2"/>
          <w:sz w:val="21"/>
        </w:rPr>
      </w:pPr>
      <w:r w:rsidRPr="008C3E8E">
        <w:t>本项目评标以</w:t>
      </w:r>
      <w:r w:rsidRPr="008C3E8E">
        <w:rPr>
          <w:bCs/>
        </w:rPr>
        <w:t>相关文件的规定，以及本评标办法</w:t>
      </w:r>
      <w:r w:rsidRPr="008C3E8E">
        <w:t>为主要依据，由评标委员会对各投标文件进行综合评定。评标将严格遵守</w:t>
      </w:r>
      <w:r w:rsidR="0023242F" w:rsidRPr="0023242F">
        <w:rPr>
          <w:rFonts w:hint="eastAsia"/>
          <w:lang w:eastAsia="zh-CN"/>
        </w:rPr>
        <w:t>客观、公正、审慎的原则</w:t>
      </w:r>
      <w:r w:rsidRPr="008C3E8E">
        <w:t>。</w:t>
      </w:r>
    </w:p>
    <w:p w14:paraId="01FB6D90" w14:textId="77777777" w:rsidR="006C2DC7" w:rsidRPr="008C3E8E" w:rsidRDefault="006C2DC7" w:rsidP="006C2DC7">
      <w:pPr>
        <w:pStyle w:val="1"/>
        <w:rPr>
          <w:rFonts w:ascii="Times New Roman"/>
        </w:rPr>
      </w:pPr>
      <w:bookmarkStart w:id="1275" w:name="_Toc349029978"/>
      <w:bookmarkStart w:id="1276" w:name="_Toc479109471"/>
      <w:bookmarkStart w:id="1277" w:name="_Toc503130455"/>
      <w:bookmarkStart w:id="1278" w:name="_Toc512602495"/>
      <w:bookmarkStart w:id="1279" w:name="_Toc5116314"/>
      <w:bookmarkStart w:id="1280" w:name="_Toc62635407"/>
      <w:bookmarkStart w:id="1281" w:name="_Toc131825533"/>
      <w:bookmarkStart w:id="1282" w:name="_Toc228856596"/>
      <w:bookmarkEnd w:id="1273"/>
      <w:bookmarkEnd w:id="1274"/>
      <w:r w:rsidRPr="008C3E8E">
        <w:rPr>
          <w:rFonts w:ascii="Times New Roman"/>
        </w:rPr>
        <w:t>评标</w:t>
      </w:r>
      <w:bookmarkEnd w:id="1275"/>
      <w:r w:rsidRPr="008C3E8E">
        <w:rPr>
          <w:rFonts w:ascii="Times New Roman"/>
        </w:rPr>
        <w:t>细则</w:t>
      </w:r>
      <w:bookmarkEnd w:id="1276"/>
      <w:bookmarkEnd w:id="1277"/>
      <w:bookmarkEnd w:id="1278"/>
      <w:bookmarkEnd w:id="1279"/>
      <w:bookmarkEnd w:id="1280"/>
    </w:p>
    <w:p w14:paraId="25A6DB78" w14:textId="77777777" w:rsidR="006C2DC7" w:rsidRPr="008C3E8E" w:rsidRDefault="006C2DC7" w:rsidP="006C2DC7">
      <w:pPr>
        <w:pStyle w:val="2"/>
      </w:pPr>
      <w:r w:rsidRPr="008C3E8E">
        <w:t>本项目采用综合评分法进行评标。</w:t>
      </w:r>
    </w:p>
    <w:p w14:paraId="0D3E603E" w14:textId="77777777" w:rsidR="006C2DC7" w:rsidRPr="008C3E8E" w:rsidRDefault="006C2DC7" w:rsidP="006C2DC7">
      <w:pPr>
        <w:pStyle w:val="2"/>
      </w:pPr>
      <w:r w:rsidRPr="008C3E8E">
        <w:t>评标步骤</w:t>
      </w:r>
    </w:p>
    <w:p w14:paraId="2CFEE63E" w14:textId="77777777" w:rsidR="006C2DC7" w:rsidRPr="008C3E8E" w:rsidRDefault="006C2DC7" w:rsidP="006C2DC7">
      <w:pPr>
        <w:ind w:firstLine="425"/>
      </w:pPr>
      <w:r w:rsidRPr="008C3E8E">
        <w:t>本次招标的评标工作将按下列步骤进行：</w:t>
      </w:r>
    </w:p>
    <w:p w14:paraId="49D3A972" w14:textId="77777777" w:rsidR="000740A2" w:rsidRPr="00590F12" w:rsidRDefault="004227F1" w:rsidP="00B100BC">
      <w:pPr>
        <w:pStyle w:val="7"/>
        <w:rPr>
          <w:color w:val="auto"/>
        </w:rPr>
      </w:pPr>
      <w:r w:rsidRPr="00590F12">
        <w:rPr>
          <w:color w:val="auto"/>
        </w:rPr>
        <w:t>符合性审查</w:t>
      </w:r>
      <w:r w:rsidR="000740A2" w:rsidRPr="00590F12">
        <w:rPr>
          <w:color w:val="auto"/>
        </w:rPr>
        <w:t>；</w:t>
      </w:r>
    </w:p>
    <w:p w14:paraId="58185AD8" w14:textId="77777777" w:rsidR="006C2DC7" w:rsidRPr="00590F12" w:rsidRDefault="006C2DC7" w:rsidP="00B100BC">
      <w:pPr>
        <w:pStyle w:val="7"/>
        <w:rPr>
          <w:color w:val="auto"/>
        </w:rPr>
      </w:pPr>
      <w:r w:rsidRPr="00590F12">
        <w:rPr>
          <w:color w:val="auto"/>
        </w:rPr>
        <w:t>详细评审；</w:t>
      </w:r>
    </w:p>
    <w:p w14:paraId="396207E8" w14:textId="77777777" w:rsidR="006C2DC7" w:rsidRPr="00590F12" w:rsidRDefault="006C2DC7" w:rsidP="00B100BC">
      <w:pPr>
        <w:pStyle w:val="7"/>
        <w:rPr>
          <w:color w:val="auto"/>
        </w:rPr>
      </w:pPr>
      <w:r w:rsidRPr="00590F12">
        <w:rPr>
          <w:color w:val="auto"/>
        </w:rPr>
        <w:t>排序并推荐中标候选人。</w:t>
      </w:r>
    </w:p>
    <w:p w14:paraId="00D6174B" w14:textId="77777777" w:rsidR="006C2DC7" w:rsidRPr="008C3E8E" w:rsidRDefault="001F5FEB" w:rsidP="006C2DC7">
      <w:pPr>
        <w:pStyle w:val="1"/>
        <w:rPr>
          <w:rFonts w:ascii="Times New Roman"/>
        </w:rPr>
      </w:pPr>
      <w:bookmarkStart w:id="1283" w:name="_Toc503130456"/>
      <w:bookmarkStart w:id="1284" w:name="_Toc512602496"/>
      <w:bookmarkStart w:id="1285" w:name="_Toc5116315"/>
      <w:bookmarkStart w:id="1286" w:name="_Toc62635408"/>
      <w:r w:rsidRPr="008C3E8E">
        <w:rPr>
          <w:rFonts w:ascii="Times New Roman"/>
        </w:rPr>
        <w:t>符合性审查</w:t>
      </w:r>
      <w:bookmarkEnd w:id="1283"/>
      <w:bookmarkEnd w:id="1284"/>
      <w:bookmarkEnd w:id="1285"/>
      <w:bookmarkEnd w:id="1286"/>
    </w:p>
    <w:p w14:paraId="30483AB7" w14:textId="77777777" w:rsidR="000F1B29" w:rsidRPr="008C3E8E" w:rsidRDefault="000F1B29" w:rsidP="000F1B29">
      <w:pPr>
        <w:pStyle w:val="2"/>
      </w:pPr>
      <w:bookmarkStart w:id="1287" w:name="_Ref332614020"/>
      <w:bookmarkStart w:id="1288" w:name="_Toc479109473"/>
      <w:r w:rsidRPr="008C3E8E">
        <w:t>评标委员会首先将审核投标报价，投标报价的错误修正方法如下：</w:t>
      </w:r>
      <w:bookmarkEnd w:id="1287"/>
    </w:p>
    <w:p w14:paraId="5E01473C" w14:textId="77777777" w:rsidR="000F1B29" w:rsidRPr="00590F12" w:rsidRDefault="000F1B29" w:rsidP="00B100BC">
      <w:pPr>
        <w:pStyle w:val="7"/>
        <w:rPr>
          <w:color w:val="auto"/>
        </w:rPr>
      </w:pPr>
      <w:r w:rsidRPr="00590F12">
        <w:rPr>
          <w:color w:val="auto"/>
        </w:rPr>
        <w:t>如果用数字表示的金额与用文字表示的金额不一致，将以文字表示的金额为准；</w:t>
      </w:r>
    </w:p>
    <w:p w14:paraId="7216BC72" w14:textId="77777777" w:rsidR="000F1B29" w:rsidRPr="00590F12" w:rsidRDefault="000F1B29" w:rsidP="00B100BC">
      <w:pPr>
        <w:pStyle w:val="7"/>
        <w:rPr>
          <w:color w:val="auto"/>
        </w:rPr>
      </w:pPr>
      <w:r w:rsidRPr="00590F12">
        <w:rPr>
          <w:color w:val="auto"/>
        </w:rPr>
        <w:t>当单价与数量的乘积与总价不符时，将以单价与数量的乘积为准修正总价；单价金额小数点有明显错位的，应以总价为准，并修改单价。</w:t>
      </w:r>
    </w:p>
    <w:p w14:paraId="6D485C4B" w14:textId="77777777" w:rsidR="000F1B29" w:rsidRPr="008C3E8E" w:rsidRDefault="000F1B29" w:rsidP="000F1B29">
      <w:pPr>
        <w:pStyle w:val="2"/>
      </w:pPr>
      <w:r w:rsidRPr="008C3E8E">
        <w:t>评标委员会将按上述修正错误的方法调整投标文件中的投标报价，调整后的价格对投标人具有约束力。如果投标人不接受调整后的价格，则其投标将被拒绝。</w:t>
      </w:r>
    </w:p>
    <w:p w14:paraId="0C09A542" w14:textId="77777777" w:rsidR="000740A2" w:rsidRPr="008C3E8E" w:rsidRDefault="000740A2" w:rsidP="000740A2">
      <w:pPr>
        <w:pStyle w:val="2"/>
      </w:pPr>
      <w:r w:rsidRPr="008C3E8E">
        <w:t>评标委员会将依据法律法规和招标文件的规定对投标文件进行</w:t>
      </w:r>
      <w:r w:rsidR="001F5FEB" w:rsidRPr="008C3E8E">
        <w:t>符合性审查</w:t>
      </w:r>
      <w:r w:rsidRPr="008C3E8E">
        <w:t>，凡投标人的投标文件中存有下列情况之一的，将</w:t>
      </w:r>
      <w:r w:rsidR="00450ED5">
        <w:rPr>
          <w:rFonts w:hint="eastAsia"/>
          <w:lang w:eastAsia="zh-CN"/>
        </w:rPr>
        <w:t>判定</w:t>
      </w:r>
      <w:r w:rsidRPr="008C3E8E">
        <w:t>其投标文件</w:t>
      </w:r>
      <w:r w:rsidR="00450ED5">
        <w:rPr>
          <w:rFonts w:hint="eastAsia"/>
          <w:lang w:eastAsia="zh-CN"/>
        </w:rPr>
        <w:t>无效</w:t>
      </w:r>
      <w:r w:rsidRPr="008C3E8E">
        <w:t>：</w:t>
      </w:r>
    </w:p>
    <w:p w14:paraId="691579C4" w14:textId="77777777" w:rsidR="0031203A" w:rsidRPr="00590F12" w:rsidRDefault="0031203A" w:rsidP="00B100BC">
      <w:pPr>
        <w:pStyle w:val="7"/>
        <w:rPr>
          <w:b/>
          <w:u w:val="single"/>
        </w:rPr>
      </w:pPr>
      <w:r w:rsidRPr="00590F12">
        <w:rPr>
          <w:b/>
          <w:u w:val="single"/>
        </w:rPr>
        <w:t>投标人有串通投标、弄虚作假、行贿等违法行为的；</w:t>
      </w:r>
    </w:p>
    <w:p w14:paraId="77ED3528" w14:textId="77777777" w:rsidR="0031203A" w:rsidRPr="00590F12" w:rsidRDefault="0031203A" w:rsidP="00B100BC">
      <w:pPr>
        <w:pStyle w:val="7"/>
        <w:rPr>
          <w:b/>
          <w:u w:val="single"/>
        </w:rPr>
      </w:pPr>
      <w:r w:rsidRPr="00590F12">
        <w:rPr>
          <w:b/>
          <w:u w:val="single"/>
        </w:rPr>
        <w:t>投标文件不满足招标文件</w:t>
      </w:r>
      <w:r w:rsidR="007E2E69">
        <w:rPr>
          <w:b/>
          <w:u w:val="single"/>
        </w:rPr>
        <w:t>采购需求</w:t>
      </w:r>
      <w:r w:rsidRPr="00590F12">
        <w:rPr>
          <w:b/>
          <w:u w:val="single"/>
        </w:rPr>
        <w:t>中加注</w:t>
      </w:r>
      <w:r w:rsidRPr="00590F12">
        <w:rPr>
          <w:b/>
          <w:u w:val="single"/>
        </w:rPr>
        <w:t>“</w:t>
      </w:r>
      <w:r w:rsidRPr="00590F12">
        <w:rPr>
          <w:rFonts w:ascii="宋体" w:hAnsi="宋体" w:cs="宋体" w:hint="eastAsia"/>
          <w:b/>
          <w:u w:val="single"/>
        </w:rPr>
        <w:t>★</w:t>
      </w:r>
      <w:r w:rsidRPr="00590F12">
        <w:rPr>
          <w:b/>
          <w:u w:val="single"/>
        </w:rPr>
        <w:t>”</w:t>
      </w:r>
      <w:r w:rsidRPr="00590F12">
        <w:rPr>
          <w:b/>
          <w:u w:val="single"/>
        </w:rPr>
        <w:t>号的技术要求；</w:t>
      </w:r>
    </w:p>
    <w:p w14:paraId="621D4161" w14:textId="77777777" w:rsidR="0031203A" w:rsidRPr="00590F12" w:rsidRDefault="007F4F01" w:rsidP="00B100BC">
      <w:pPr>
        <w:pStyle w:val="7"/>
        <w:rPr>
          <w:b/>
          <w:u w:val="single"/>
        </w:rPr>
      </w:pPr>
      <w:bookmarkStart w:id="1289" w:name="_Ref503128881"/>
      <w:r w:rsidRPr="00590F12">
        <w:rPr>
          <w:rFonts w:hint="eastAsia"/>
          <w:b/>
          <w:u w:val="single"/>
        </w:rPr>
        <w:t>有关法律、法规或规章和招标文件明确规定的其他将导致投标文件被</w:t>
      </w:r>
      <w:r w:rsidR="00450ED5" w:rsidRPr="00590F12">
        <w:rPr>
          <w:rFonts w:hint="eastAsia"/>
          <w:b/>
          <w:u w:val="single"/>
        </w:rPr>
        <w:t>判定投标无效</w:t>
      </w:r>
      <w:r w:rsidRPr="00590F12">
        <w:rPr>
          <w:rFonts w:hint="eastAsia"/>
          <w:b/>
          <w:u w:val="single"/>
        </w:rPr>
        <w:t>的情况</w:t>
      </w:r>
      <w:r w:rsidR="0031203A" w:rsidRPr="00590F12">
        <w:rPr>
          <w:b/>
          <w:u w:val="single"/>
        </w:rPr>
        <w:t>。</w:t>
      </w:r>
      <w:bookmarkEnd w:id="1289"/>
    </w:p>
    <w:p w14:paraId="17621E34" w14:textId="77777777" w:rsidR="000740A2" w:rsidRPr="008C3E8E" w:rsidRDefault="000740A2" w:rsidP="000740A2">
      <w:pPr>
        <w:pStyle w:val="2"/>
      </w:pPr>
      <w:r w:rsidRPr="008C3E8E">
        <w:t>根据政府采购法律法规的有关规定，出现下列情形之一的，评标委员会将否决所有投标：</w:t>
      </w:r>
    </w:p>
    <w:p w14:paraId="2A2D5CF3" w14:textId="77777777" w:rsidR="000740A2" w:rsidRPr="00590F12" w:rsidRDefault="000740A2" w:rsidP="00B100BC">
      <w:pPr>
        <w:pStyle w:val="7"/>
        <w:rPr>
          <w:color w:val="auto"/>
        </w:rPr>
      </w:pPr>
      <w:r w:rsidRPr="00590F12">
        <w:rPr>
          <w:color w:val="auto"/>
        </w:rPr>
        <w:t>符合专业条件的投标人或者对招标文件作实质响应的投标人不足三家；</w:t>
      </w:r>
    </w:p>
    <w:p w14:paraId="2953A8A0" w14:textId="77777777" w:rsidR="000740A2" w:rsidRPr="00590F12" w:rsidRDefault="000740A2" w:rsidP="00B100BC">
      <w:pPr>
        <w:pStyle w:val="7"/>
        <w:rPr>
          <w:color w:val="auto"/>
        </w:rPr>
      </w:pPr>
      <w:r w:rsidRPr="00590F12">
        <w:rPr>
          <w:color w:val="auto"/>
        </w:rPr>
        <w:t>出现影响采购公正的违法、违规行为；</w:t>
      </w:r>
    </w:p>
    <w:p w14:paraId="0978CD82" w14:textId="77777777" w:rsidR="000740A2" w:rsidRPr="00590F12" w:rsidRDefault="000740A2" w:rsidP="00B100BC">
      <w:pPr>
        <w:pStyle w:val="7"/>
        <w:rPr>
          <w:color w:val="auto"/>
        </w:rPr>
      </w:pPr>
      <w:r w:rsidRPr="00590F12">
        <w:rPr>
          <w:color w:val="auto"/>
        </w:rPr>
        <w:t>因重大变故，采购任务取消。</w:t>
      </w:r>
    </w:p>
    <w:p w14:paraId="7A709D5C" w14:textId="77777777" w:rsidR="006C2DC7" w:rsidRPr="008C3E8E" w:rsidRDefault="006C2DC7" w:rsidP="006C2DC7">
      <w:pPr>
        <w:pStyle w:val="1"/>
        <w:rPr>
          <w:rFonts w:ascii="Times New Roman"/>
        </w:rPr>
      </w:pPr>
      <w:bookmarkStart w:id="1290" w:name="_Toc503130457"/>
      <w:bookmarkStart w:id="1291" w:name="_Toc512602497"/>
      <w:bookmarkStart w:id="1292" w:name="_Toc5116316"/>
      <w:bookmarkStart w:id="1293" w:name="_Toc62635409"/>
      <w:r w:rsidRPr="008C3E8E">
        <w:rPr>
          <w:rFonts w:ascii="Times New Roman"/>
        </w:rPr>
        <w:t>详细评审</w:t>
      </w:r>
      <w:bookmarkEnd w:id="1288"/>
      <w:bookmarkEnd w:id="1290"/>
      <w:bookmarkEnd w:id="1291"/>
      <w:bookmarkEnd w:id="1292"/>
      <w:bookmarkEnd w:id="1293"/>
    </w:p>
    <w:p w14:paraId="4D51C7E9" w14:textId="77777777" w:rsidR="006C2DC7" w:rsidRPr="008C3E8E" w:rsidRDefault="006C2DC7" w:rsidP="006C2DC7">
      <w:pPr>
        <w:pStyle w:val="2"/>
      </w:pPr>
      <w:r w:rsidRPr="008C3E8E">
        <w:t>评标委员会将按照本评标办法规定，对</w:t>
      </w:r>
      <w:r w:rsidR="001F5FEB" w:rsidRPr="008C3E8E">
        <w:t>符合性审查</w:t>
      </w:r>
      <w:r w:rsidRPr="008C3E8E">
        <w:t>合格的投标文件进行商务和技术响应情况的详细评审。</w:t>
      </w:r>
    </w:p>
    <w:p w14:paraId="556F084A" w14:textId="77777777" w:rsidR="006C2DC7" w:rsidRDefault="006C2DC7" w:rsidP="006C2DC7">
      <w:pPr>
        <w:pStyle w:val="2"/>
        <w:rPr>
          <w:lang w:eastAsia="zh-CN"/>
        </w:rPr>
      </w:pPr>
      <w:bookmarkStart w:id="1294" w:name="_Ref334873756"/>
      <w:bookmarkEnd w:id="1281"/>
      <w:bookmarkEnd w:id="1282"/>
      <w:r w:rsidRPr="008C3E8E">
        <w:t>针对表</w:t>
      </w:r>
      <w:r w:rsidRPr="008C3E8E">
        <w:t>1</w:t>
      </w:r>
      <w:r w:rsidRPr="008C3E8E">
        <w:t>所列的各项评标要素的评审内容，由评标委员会成员对进入详细评审的各投</w:t>
      </w:r>
      <w:r w:rsidRPr="008C3E8E">
        <w:lastRenderedPageBreak/>
        <w:t>标人进行独立评审，并给出相应的评分。</w:t>
      </w:r>
    </w:p>
    <w:p w14:paraId="1F9DE623" w14:textId="77777777" w:rsidR="0070151C" w:rsidRDefault="0070151C" w:rsidP="0070151C">
      <w:pPr>
        <w:jc w:val="center"/>
      </w:pPr>
      <w:bookmarkStart w:id="1295" w:name="_Ref336246012"/>
      <w:bookmarkEnd w:id="1294"/>
      <w:r w:rsidRPr="00FB2B78">
        <w:t>表</w:t>
      </w:r>
      <w:r w:rsidRPr="00FB2B78">
        <w:t xml:space="preserve">1  </w:t>
      </w:r>
      <w:r w:rsidRPr="00FB2B78">
        <w:t>各评标要素的评审要素、满分分值及主要评审内容一览表</w:t>
      </w:r>
      <w:bookmarkEnd w:id="1295"/>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276"/>
        <w:gridCol w:w="850"/>
        <w:gridCol w:w="6589"/>
      </w:tblGrid>
      <w:tr w:rsidR="00213756" w:rsidRPr="00213756" w14:paraId="73E43C86" w14:textId="77777777" w:rsidTr="00B41B16">
        <w:trPr>
          <w:trHeight w:val="851"/>
          <w:tblHeader/>
        </w:trPr>
        <w:tc>
          <w:tcPr>
            <w:tcW w:w="851" w:type="dxa"/>
            <w:tcBorders>
              <w:top w:val="single" w:sz="12" w:space="0" w:color="auto"/>
              <w:bottom w:val="double" w:sz="6" w:space="0" w:color="auto"/>
            </w:tcBorders>
            <w:vAlign w:val="center"/>
          </w:tcPr>
          <w:p w14:paraId="07928BBC" w14:textId="77777777" w:rsidR="00533FC5" w:rsidRPr="00213756" w:rsidRDefault="00533FC5" w:rsidP="00B41B16">
            <w:pPr>
              <w:pStyle w:val="32"/>
              <w:spacing w:line="240" w:lineRule="auto"/>
              <w:ind w:left="76" w:hangingChars="2" w:hanging="4"/>
              <w:jc w:val="center"/>
              <w:rPr>
                <w:rFonts w:eastAsia="黑体"/>
                <w:bCs/>
              </w:rPr>
            </w:pPr>
            <w:r w:rsidRPr="00213756">
              <w:rPr>
                <w:rFonts w:eastAsia="黑体"/>
                <w:bCs/>
              </w:rPr>
              <w:t>序号</w:t>
            </w:r>
          </w:p>
        </w:tc>
        <w:tc>
          <w:tcPr>
            <w:tcW w:w="1276" w:type="dxa"/>
            <w:tcBorders>
              <w:top w:val="single" w:sz="12" w:space="0" w:color="auto"/>
              <w:bottom w:val="double" w:sz="6" w:space="0" w:color="auto"/>
            </w:tcBorders>
            <w:vAlign w:val="center"/>
          </w:tcPr>
          <w:p w14:paraId="1C07558F" w14:textId="77777777" w:rsidR="00533FC5" w:rsidRPr="00213756" w:rsidRDefault="00533FC5" w:rsidP="00B41B16">
            <w:pPr>
              <w:pStyle w:val="32"/>
              <w:spacing w:line="240" w:lineRule="auto"/>
              <w:ind w:left="76" w:hangingChars="2" w:hanging="4"/>
              <w:jc w:val="center"/>
              <w:rPr>
                <w:rFonts w:eastAsia="黑体"/>
                <w:bCs/>
              </w:rPr>
            </w:pPr>
            <w:r w:rsidRPr="00213756">
              <w:rPr>
                <w:rFonts w:eastAsia="黑体"/>
                <w:bCs/>
              </w:rPr>
              <w:t>评标要素</w:t>
            </w:r>
          </w:p>
        </w:tc>
        <w:tc>
          <w:tcPr>
            <w:tcW w:w="850" w:type="dxa"/>
            <w:tcBorders>
              <w:top w:val="single" w:sz="12" w:space="0" w:color="auto"/>
              <w:bottom w:val="double" w:sz="6" w:space="0" w:color="auto"/>
            </w:tcBorders>
            <w:vAlign w:val="center"/>
          </w:tcPr>
          <w:p w14:paraId="606A1382" w14:textId="77777777" w:rsidR="00533FC5" w:rsidRPr="00213756" w:rsidRDefault="00533FC5" w:rsidP="00B41B16">
            <w:pPr>
              <w:pStyle w:val="32"/>
              <w:spacing w:line="240" w:lineRule="auto"/>
              <w:ind w:left="76" w:hangingChars="2" w:hanging="4"/>
              <w:jc w:val="center"/>
              <w:rPr>
                <w:rFonts w:eastAsia="黑体"/>
                <w:bCs/>
              </w:rPr>
            </w:pPr>
            <w:r w:rsidRPr="00213756">
              <w:rPr>
                <w:rFonts w:eastAsia="黑体"/>
                <w:bCs/>
              </w:rPr>
              <w:t>满分</w:t>
            </w:r>
            <w:r w:rsidRPr="00213756">
              <w:rPr>
                <w:rFonts w:eastAsia="黑体"/>
                <w:bCs/>
              </w:rPr>
              <w:br/>
            </w:r>
            <w:r w:rsidRPr="00213756">
              <w:rPr>
                <w:rFonts w:eastAsia="黑体"/>
                <w:bCs/>
              </w:rPr>
              <w:t>分值</w:t>
            </w:r>
          </w:p>
        </w:tc>
        <w:tc>
          <w:tcPr>
            <w:tcW w:w="6589" w:type="dxa"/>
            <w:tcBorders>
              <w:top w:val="single" w:sz="12" w:space="0" w:color="auto"/>
              <w:bottom w:val="double" w:sz="6" w:space="0" w:color="auto"/>
            </w:tcBorders>
            <w:vAlign w:val="center"/>
          </w:tcPr>
          <w:p w14:paraId="607B43C8" w14:textId="77777777" w:rsidR="00533FC5" w:rsidRPr="00213756" w:rsidRDefault="00533FC5" w:rsidP="00B41B16">
            <w:pPr>
              <w:pStyle w:val="32"/>
              <w:spacing w:line="240" w:lineRule="auto"/>
              <w:ind w:left="76" w:hangingChars="2" w:hanging="4"/>
              <w:jc w:val="center"/>
              <w:rPr>
                <w:rFonts w:eastAsia="黑体"/>
                <w:bCs/>
              </w:rPr>
            </w:pPr>
            <w:r w:rsidRPr="00213756">
              <w:rPr>
                <w:rFonts w:eastAsia="黑体"/>
                <w:bCs/>
              </w:rPr>
              <w:t>主要</w:t>
            </w:r>
            <w:bookmarkStart w:id="1296" w:name="_GoBack"/>
            <w:bookmarkEnd w:id="1296"/>
            <w:r w:rsidRPr="00213756">
              <w:rPr>
                <w:rFonts w:eastAsia="黑体"/>
                <w:bCs/>
              </w:rPr>
              <w:t>评审内容</w:t>
            </w:r>
            <w:r w:rsidRPr="00213756">
              <w:rPr>
                <w:rFonts w:eastAsia="黑体" w:hint="eastAsia"/>
                <w:bCs/>
              </w:rPr>
              <w:t>和评分标准</w:t>
            </w:r>
          </w:p>
        </w:tc>
      </w:tr>
      <w:tr w:rsidR="00213756" w:rsidRPr="00213756" w14:paraId="7ED805D0" w14:textId="77777777" w:rsidTr="00B41B16">
        <w:trPr>
          <w:trHeight w:val="680"/>
        </w:trPr>
        <w:tc>
          <w:tcPr>
            <w:tcW w:w="851" w:type="dxa"/>
            <w:tcBorders>
              <w:top w:val="double" w:sz="6" w:space="0" w:color="auto"/>
              <w:bottom w:val="single" w:sz="6" w:space="0" w:color="auto"/>
            </w:tcBorders>
            <w:vAlign w:val="center"/>
          </w:tcPr>
          <w:p w14:paraId="15F2DDF6" w14:textId="77777777" w:rsidR="00533FC5" w:rsidRPr="00213756" w:rsidRDefault="00533FC5" w:rsidP="00533FC5">
            <w:pPr>
              <w:pStyle w:val="af"/>
              <w:numPr>
                <w:ilvl w:val="0"/>
                <w:numId w:val="14"/>
              </w:numPr>
              <w:spacing w:after="0" w:line="240" w:lineRule="auto"/>
              <w:ind w:leftChars="0" w:left="0" w:rightChars="0" w:right="0"/>
              <w:rPr>
                <w:szCs w:val="21"/>
              </w:rPr>
            </w:pPr>
          </w:p>
        </w:tc>
        <w:tc>
          <w:tcPr>
            <w:tcW w:w="1276" w:type="dxa"/>
            <w:tcBorders>
              <w:top w:val="double" w:sz="6" w:space="0" w:color="auto"/>
              <w:bottom w:val="single" w:sz="6" w:space="0" w:color="auto"/>
            </w:tcBorders>
            <w:vAlign w:val="center"/>
          </w:tcPr>
          <w:p w14:paraId="2139F4D2" w14:textId="77777777" w:rsidR="00533FC5" w:rsidRPr="00213756" w:rsidRDefault="00533FC5" w:rsidP="00B41B16">
            <w:pPr>
              <w:spacing w:line="240" w:lineRule="auto"/>
              <w:jc w:val="center"/>
              <w:rPr>
                <w:bCs/>
                <w:sz w:val="21"/>
                <w:szCs w:val="21"/>
              </w:rPr>
            </w:pPr>
            <w:r w:rsidRPr="00213756">
              <w:rPr>
                <w:bCs/>
                <w:sz w:val="21"/>
                <w:szCs w:val="21"/>
              </w:rPr>
              <w:t>价格</w:t>
            </w:r>
          </w:p>
        </w:tc>
        <w:tc>
          <w:tcPr>
            <w:tcW w:w="850" w:type="dxa"/>
            <w:tcBorders>
              <w:top w:val="double" w:sz="6" w:space="0" w:color="auto"/>
              <w:bottom w:val="single" w:sz="6" w:space="0" w:color="auto"/>
            </w:tcBorders>
            <w:vAlign w:val="center"/>
          </w:tcPr>
          <w:p w14:paraId="4771D695" w14:textId="77777777" w:rsidR="00533FC5" w:rsidRPr="00213756" w:rsidRDefault="00533FC5" w:rsidP="00B41B16">
            <w:pPr>
              <w:pStyle w:val="32"/>
              <w:spacing w:line="240" w:lineRule="auto"/>
              <w:ind w:leftChars="0" w:left="4" w:rightChars="0" w:right="0" w:hangingChars="2" w:hanging="4"/>
              <w:jc w:val="center"/>
              <w:rPr>
                <w:bCs/>
              </w:rPr>
            </w:pPr>
            <w:r w:rsidRPr="00213756">
              <w:rPr>
                <w:bCs/>
              </w:rPr>
              <w:t>30</w:t>
            </w:r>
          </w:p>
        </w:tc>
        <w:tc>
          <w:tcPr>
            <w:tcW w:w="6589" w:type="dxa"/>
            <w:tcBorders>
              <w:top w:val="double" w:sz="6" w:space="0" w:color="auto"/>
              <w:bottom w:val="single" w:sz="6" w:space="0" w:color="auto"/>
            </w:tcBorders>
            <w:vAlign w:val="center"/>
          </w:tcPr>
          <w:p w14:paraId="7541F81A" w14:textId="77777777" w:rsidR="00533FC5" w:rsidRPr="00213756" w:rsidRDefault="00533FC5" w:rsidP="00B41B16">
            <w:pPr>
              <w:pStyle w:val="32"/>
              <w:spacing w:line="240" w:lineRule="auto"/>
              <w:ind w:leftChars="0" w:left="0" w:rightChars="0" w:right="0"/>
              <w:rPr>
                <w:bCs/>
              </w:rPr>
            </w:pPr>
            <w:r w:rsidRPr="00213756">
              <w:rPr>
                <w:bCs/>
              </w:rPr>
              <w:t>以进入详细评审的各投标人的评标价的最低价为评标基准价，价格得分</w:t>
            </w:r>
            <w:r w:rsidRPr="00213756">
              <w:rPr>
                <w:bCs/>
              </w:rPr>
              <w:t>=</w:t>
            </w:r>
            <w:r w:rsidRPr="00213756">
              <w:rPr>
                <w:bCs/>
              </w:rPr>
              <w:t>评标基准价</w:t>
            </w:r>
            <w:r w:rsidRPr="00213756">
              <w:rPr>
                <w:bCs/>
              </w:rPr>
              <w:t>/</w:t>
            </w:r>
            <w:r w:rsidRPr="00213756">
              <w:rPr>
                <w:bCs/>
              </w:rPr>
              <w:t>评标价</w:t>
            </w:r>
            <w:r w:rsidRPr="00213756">
              <w:rPr>
                <w:bCs/>
              </w:rPr>
              <w:t>×30</w:t>
            </w:r>
          </w:p>
        </w:tc>
      </w:tr>
      <w:tr w:rsidR="00213756" w:rsidRPr="00213756" w14:paraId="4D427CB0" w14:textId="77777777" w:rsidTr="00B41B16">
        <w:trPr>
          <w:trHeight w:val="680"/>
        </w:trPr>
        <w:tc>
          <w:tcPr>
            <w:tcW w:w="851" w:type="dxa"/>
            <w:vAlign w:val="center"/>
          </w:tcPr>
          <w:p w14:paraId="4063ECE1" w14:textId="77777777" w:rsidR="00533FC5" w:rsidRPr="00213756" w:rsidRDefault="00533FC5" w:rsidP="00533FC5">
            <w:pPr>
              <w:pStyle w:val="af"/>
              <w:numPr>
                <w:ilvl w:val="0"/>
                <w:numId w:val="14"/>
              </w:numPr>
              <w:spacing w:after="0" w:line="240" w:lineRule="auto"/>
              <w:ind w:leftChars="0" w:left="0" w:rightChars="0" w:right="0"/>
              <w:rPr>
                <w:szCs w:val="21"/>
              </w:rPr>
            </w:pPr>
          </w:p>
        </w:tc>
        <w:tc>
          <w:tcPr>
            <w:tcW w:w="1276" w:type="dxa"/>
            <w:vAlign w:val="center"/>
          </w:tcPr>
          <w:p w14:paraId="5483585E" w14:textId="77777777" w:rsidR="00533FC5" w:rsidRPr="00213756" w:rsidRDefault="00533FC5" w:rsidP="00B41B16">
            <w:pPr>
              <w:spacing w:line="240" w:lineRule="auto"/>
              <w:jc w:val="center"/>
              <w:rPr>
                <w:bCs/>
                <w:sz w:val="21"/>
                <w:szCs w:val="21"/>
              </w:rPr>
            </w:pPr>
            <w:r w:rsidRPr="00213756">
              <w:rPr>
                <w:rFonts w:hint="eastAsia"/>
                <w:bCs/>
                <w:sz w:val="21"/>
                <w:szCs w:val="21"/>
              </w:rPr>
              <w:t>业绩</w:t>
            </w:r>
          </w:p>
        </w:tc>
        <w:tc>
          <w:tcPr>
            <w:tcW w:w="850" w:type="dxa"/>
            <w:vAlign w:val="center"/>
          </w:tcPr>
          <w:p w14:paraId="4DE1E5D0" w14:textId="77777777" w:rsidR="00533FC5" w:rsidRPr="00213756" w:rsidRDefault="00AF3FC1" w:rsidP="00B41B16">
            <w:pPr>
              <w:spacing w:line="240" w:lineRule="auto"/>
              <w:ind w:left="420" w:hangingChars="200" w:hanging="420"/>
              <w:jc w:val="center"/>
              <w:rPr>
                <w:bCs/>
                <w:sz w:val="21"/>
                <w:szCs w:val="21"/>
              </w:rPr>
            </w:pPr>
            <w:r w:rsidRPr="00213756">
              <w:rPr>
                <w:bCs/>
                <w:sz w:val="21"/>
                <w:szCs w:val="21"/>
              </w:rPr>
              <w:t>5</w:t>
            </w:r>
          </w:p>
        </w:tc>
        <w:tc>
          <w:tcPr>
            <w:tcW w:w="6589" w:type="dxa"/>
            <w:tcBorders>
              <w:top w:val="single" w:sz="6" w:space="0" w:color="auto"/>
            </w:tcBorders>
            <w:vAlign w:val="center"/>
          </w:tcPr>
          <w:p w14:paraId="6E3A4A54" w14:textId="77777777" w:rsidR="00533FC5" w:rsidRPr="00213756" w:rsidRDefault="00533FC5" w:rsidP="00B41B16">
            <w:pPr>
              <w:pStyle w:val="32"/>
              <w:spacing w:line="240" w:lineRule="auto"/>
              <w:ind w:leftChars="0" w:left="0" w:rightChars="0" w:right="0"/>
              <w:rPr>
                <w:bCs/>
              </w:rPr>
            </w:pPr>
            <w:r w:rsidRPr="00213756">
              <w:rPr>
                <w:bCs/>
              </w:rPr>
              <w:t>投标</w:t>
            </w:r>
            <w:r w:rsidRPr="00213756">
              <w:rPr>
                <w:rFonts w:hint="eastAsia"/>
                <w:bCs/>
              </w:rPr>
              <w:t>人交货时间或合同签订时间在近三年的类似项目的</w:t>
            </w:r>
            <w:r w:rsidRPr="00213756">
              <w:rPr>
                <w:bCs/>
              </w:rPr>
              <w:t>业绩</w:t>
            </w:r>
            <w:r w:rsidRPr="00213756">
              <w:rPr>
                <w:rFonts w:hint="eastAsia"/>
                <w:bCs/>
              </w:rPr>
              <w:t>情况</w:t>
            </w:r>
            <w:r w:rsidRPr="00213756">
              <w:rPr>
                <w:bCs/>
              </w:rPr>
              <w:t>（业绩需提供合同复印件或用户证明等证明文件</w:t>
            </w:r>
            <w:r w:rsidRPr="00213756">
              <w:rPr>
                <w:rFonts w:hint="eastAsia"/>
                <w:bCs/>
              </w:rPr>
              <w:t>，且证明材料中需体现出业绩内容和时间，有</w:t>
            </w:r>
            <w:r w:rsidRPr="00213756">
              <w:rPr>
                <w:rFonts w:hint="eastAsia"/>
                <w:bCs/>
              </w:rPr>
              <w:t>1</w:t>
            </w:r>
            <w:r w:rsidRPr="00213756">
              <w:rPr>
                <w:rFonts w:hint="eastAsia"/>
                <w:bCs/>
              </w:rPr>
              <w:t>项业绩得</w:t>
            </w:r>
            <w:r w:rsidRPr="00213756">
              <w:rPr>
                <w:rFonts w:hint="eastAsia"/>
                <w:bCs/>
              </w:rPr>
              <w:t>1</w:t>
            </w:r>
            <w:r w:rsidRPr="00213756">
              <w:rPr>
                <w:rFonts w:hint="eastAsia"/>
                <w:bCs/>
              </w:rPr>
              <w:t>分，最多得本评标要素满分为止</w:t>
            </w:r>
            <w:r w:rsidRPr="00213756">
              <w:rPr>
                <w:bCs/>
              </w:rPr>
              <w:t>）。</w:t>
            </w:r>
          </w:p>
        </w:tc>
      </w:tr>
      <w:tr w:rsidR="00213756" w:rsidRPr="00213756" w14:paraId="76C8B163" w14:textId="77777777" w:rsidTr="00B41B16">
        <w:trPr>
          <w:trHeight w:val="680"/>
        </w:trPr>
        <w:tc>
          <w:tcPr>
            <w:tcW w:w="851" w:type="dxa"/>
            <w:vAlign w:val="center"/>
          </w:tcPr>
          <w:p w14:paraId="0AB655AA" w14:textId="77777777" w:rsidR="00533FC5" w:rsidRPr="00213756" w:rsidRDefault="00533FC5" w:rsidP="00533FC5">
            <w:pPr>
              <w:pStyle w:val="af"/>
              <w:numPr>
                <w:ilvl w:val="0"/>
                <w:numId w:val="14"/>
              </w:numPr>
              <w:spacing w:after="0" w:line="240" w:lineRule="auto"/>
              <w:ind w:leftChars="0" w:left="0" w:rightChars="0" w:right="0"/>
              <w:rPr>
                <w:szCs w:val="21"/>
              </w:rPr>
            </w:pPr>
          </w:p>
        </w:tc>
        <w:tc>
          <w:tcPr>
            <w:tcW w:w="1276" w:type="dxa"/>
            <w:vAlign w:val="center"/>
          </w:tcPr>
          <w:p w14:paraId="1001198D" w14:textId="77777777" w:rsidR="00533FC5" w:rsidRPr="00213756" w:rsidRDefault="00533FC5" w:rsidP="00B41B16">
            <w:pPr>
              <w:spacing w:line="240" w:lineRule="auto"/>
              <w:jc w:val="center"/>
              <w:rPr>
                <w:bCs/>
                <w:sz w:val="21"/>
                <w:szCs w:val="21"/>
              </w:rPr>
            </w:pPr>
            <w:r w:rsidRPr="00213756">
              <w:rPr>
                <w:rFonts w:hint="eastAsia"/>
                <w:bCs/>
                <w:sz w:val="21"/>
                <w:szCs w:val="21"/>
              </w:rPr>
              <w:t>产品的选型和配置</w:t>
            </w:r>
          </w:p>
        </w:tc>
        <w:tc>
          <w:tcPr>
            <w:tcW w:w="850" w:type="dxa"/>
            <w:vAlign w:val="center"/>
          </w:tcPr>
          <w:p w14:paraId="153DF1F2" w14:textId="77777777" w:rsidR="00533FC5" w:rsidRPr="00213756" w:rsidRDefault="000549FF" w:rsidP="00B41B16">
            <w:pPr>
              <w:jc w:val="center"/>
            </w:pPr>
            <w:r w:rsidRPr="00213756">
              <w:rPr>
                <w:bCs/>
                <w:sz w:val="21"/>
                <w:szCs w:val="21"/>
              </w:rPr>
              <w:t>15</w:t>
            </w:r>
          </w:p>
        </w:tc>
        <w:tc>
          <w:tcPr>
            <w:tcW w:w="6589" w:type="dxa"/>
            <w:tcBorders>
              <w:top w:val="single" w:sz="6" w:space="0" w:color="auto"/>
            </w:tcBorders>
            <w:vAlign w:val="center"/>
          </w:tcPr>
          <w:p w14:paraId="04777B7A" w14:textId="77777777" w:rsidR="00533FC5" w:rsidRPr="00213756" w:rsidRDefault="00533FC5" w:rsidP="00B41B16">
            <w:pPr>
              <w:pStyle w:val="32"/>
              <w:spacing w:line="240" w:lineRule="auto"/>
              <w:ind w:leftChars="0" w:left="0" w:rightChars="0" w:right="0"/>
              <w:rPr>
                <w:bCs/>
              </w:rPr>
            </w:pPr>
            <w:r w:rsidRPr="00213756">
              <w:rPr>
                <w:rFonts w:ascii="宋体" w:hAnsi="宋体" w:hint="eastAsia"/>
                <w:bCs/>
                <w:szCs w:val="24"/>
              </w:rPr>
              <w:t>对采购需求中“3</w:t>
            </w:r>
            <w:r w:rsidRPr="00213756">
              <w:rPr>
                <w:rFonts w:ascii="宋体" w:hAnsi="宋体" w:hint="eastAsia"/>
                <w:bCs/>
                <w:szCs w:val="24"/>
              </w:rPr>
              <w:tab/>
              <w:t>设备要求和技术规格”中无标注符号的技术要求，有一项响应且实际满足的，得</w:t>
            </w:r>
            <w:r w:rsidR="000549FF" w:rsidRPr="00213756">
              <w:rPr>
                <w:bCs/>
                <w:szCs w:val="21"/>
              </w:rPr>
              <w:t>1</w:t>
            </w:r>
            <w:r w:rsidRPr="00213756">
              <w:rPr>
                <w:rFonts w:ascii="宋体" w:hAnsi="宋体" w:hint="eastAsia"/>
                <w:bCs/>
                <w:szCs w:val="24"/>
              </w:rPr>
              <w:t>分</w:t>
            </w:r>
          </w:p>
        </w:tc>
      </w:tr>
      <w:tr w:rsidR="00213756" w:rsidRPr="00213756" w14:paraId="5D61AD2F" w14:textId="77777777" w:rsidTr="00B41B16">
        <w:trPr>
          <w:trHeight w:val="680"/>
        </w:trPr>
        <w:tc>
          <w:tcPr>
            <w:tcW w:w="851" w:type="dxa"/>
            <w:vAlign w:val="center"/>
          </w:tcPr>
          <w:p w14:paraId="0C4A1A67" w14:textId="77777777" w:rsidR="00533FC5" w:rsidRPr="00213756" w:rsidRDefault="00533FC5" w:rsidP="00533FC5">
            <w:pPr>
              <w:pStyle w:val="af"/>
              <w:numPr>
                <w:ilvl w:val="0"/>
                <w:numId w:val="14"/>
              </w:numPr>
              <w:spacing w:after="0" w:line="240" w:lineRule="auto"/>
              <w:ind w:leftChars="0" w:left="0" w:rightChars="0" w:right="0"/>
              <w:rPr>
                <w:szCs w:val="21"/>
              </w:rPr>
            </w:pPr>
          </w:p>
        </w:tc>
        <w:tc>
          <w:tcPr>
            <w:tcW w:w="1276" w:type="dxa"/>
            <w:vAlign w:val="center"/>
          </w:tcPr>
          <w:p w14:paraId="11E3A994" w14:textId="77777777" w:rsidR="00533FC5" w:rsidRPr="00213756" w:rsidRDefault="00533FC5" w:rsidP="00B41B16">
            <w:pPr>
              <w:spacing w:line="240" w:lineRule="auto"/>
              <w:jc w:val="center"/>
              <w:rPr>
                <w:bCs/>
                <w:sz w:val="21"/>
                <w:szCs w:val="21"/>
              </w:rPr>
            </w:pPr>
            <w:r w:rsidRPr="00213756">
              <w:rPr>
                <w:rFonts w:hint="eastAsia"/>
                <w:bCs/>
                <w:sz w:val="21"/>
                <w:szCs w:val="21"/>
              </w:rPr>
              <w:t>技术方案</w:t>
            </w:r>
          </w:p>
        </w:tc>
        <w:tc>
          <w:tcPr>
            <w:tcW w:w="850" w:type="dxa"/>
            <w:vAlign w:val="center"/>
          </w:tcPr>
          <w:p w14:paraId="65ED432B" w14:textId="77777777" w:rsidR="00533FC5" w:rsidRPr="00213756" w:rsidRDefault="00AF3FC1" w:rsidP="00B41B16">
            <w:pPr>
              <w:jc w:val="center"/>
            </w:pPr>
            <w:r w:rsidRPr="00213756">
              <w:rPr>
                <w:bCs/>
                <w:sz w:val="21"/>
                <w:szCs w:val="21"/>
              </w:rPr>
              <w:t>20</w:t>
            </w:r>
          </w:p>
        </w:tc>
        <w:tc>
          <w:tcPr>
            <w:tcW w:w="6589" w:type="dxa"/>
            <w:tcBorders>
              <w:top w:val="single" w:sz="6" w:space="0" w:color="auto"/>
            </w:tcBorders>
            <w:vAlign w:val="center"/>
          </w:tcPr>
          <w:p w14:paraId="5A36AF7F" w14:textId="77777777" w:rsidR="00533FC5" w:rsidRPr="00213756" w:rsidRDefault="00533FC5" w:rsidP="00533FC5">
            <w:pPr>
              <w:pStyle w:val="32"/>
              <w:keepNext/>
              <w:keepLines/>
              <w:widowControl/>
              <w:numPr>
                <w:ilvl w:val="0"/>
                <w:numId w:val="41"/>
              </w:numPr>
              <w:spacing w:line="240" w:lineRule="auto"/>
              <w:ind w:leftChars="0" w:rightChars="0" w:right="0"/>
              <w:rPr>
                <w:bCs/>
                <w:szCs w:val="21"/>
              </w:rPr>
            </w:pPr>
            <w:r w:rsidRPr="00213756">
              <w:rPr>
                <w:rFonts w:hint="eastAsia"/>
                <w:bCs/>
                <w:szCs w:val="21"/>
              </w:rPr>
              <w:t>技术方案所执行的标准、规范是否恰当。是的，得</w:t>
            </w:r>
            <w:r w:rsidR="00AF3FC1" w:rsidRPr="00213756">
              <w:rPr>
                <w:bCs/>
                <w:szCs w:val="21"/>
              </w:rPr>
              <w:t>5</w:t>
            </w:r>
            <w:r w:rsidRPr="00213756">
              <w:rPr>
                <w:rFonts w:hint="eastAsia"/>
                <w:bCs/>
                <w:szCs w:val="21"/>
              </w:rPr>
              <w:t>分；否的，不得分。</w:t>
            </w:r>
          </w:p>
          <w:p w14:paraId="7EF78408" w14:textId="77777777" w:rsidR="00533FC5" w:rsidRPr="00213756" w:rsidRDefault="00533FC5" w:rsidP="00533FC5">
            <w:pPr>
              <w:pStyle w:val="32"/>
              <w:keepNext/>
              <w:keepLines/>
              <w:widowControl/>
              <w:numPr>
                <w:ilvl w:val="0"/>
                <w:numId w:val="41"/>
              </w:numPr>
              <w:spacing w:line="240" w:lineRule="auto"/>
              <w:ind w:leftChars="0" w:rightChars="0" w:right="0"/>
              <w:rPr>
                <w:bCs/>
                <w:szCs w:val="21"/>
              </w:rPr>
            </w:pPr>
            <w:r w:rsidRPr="00213756">
              <w:rPr>
                <w:rFonts w:hint="eastAsia"/>
                <w:bCs/>
                <w:szCs w:val="21"/>
              </w:rPr>
              <w:t>是否能达到最佳的运行效率。是的，得</w:t>
            </w:r>
            <w:r w:rsidR="00AF3FC1" w:rsidRPr="00213756">
              <w:rPr>
                <w:bCs/>
                <w:szCs w:val="21"/>
              </w:rPr>
              <w:t>5</w:t>
            </w:r>
            <w:r w:rsidRPr="00213756">
              <w:rPr>
                <w:rFonts w:hint="eastAsia"/>
                <w:bCs/>
                <w:szCs w:val="21"/>
              </w:rPr>
              <w:t>分；否的，不得分。</w:t>
            </w:r>
          </w:p>
          <w:p w14:paraId="7891327F" w14:textId="77777777" w:rsidR="00533FC5" w:rsidRPr="00213756" w:rsidRDefault="00533FC5" w:rsidP="00533FC5">
            <w:pPr>
              <w:pStyle w:val="32"/>
              <w:keepNext/>
              <w:keepLines/>
              <w:widowControl/>
              <w:numPr>
                <w:ilvl w:val="0"/>
                <w:numId w:val="41"/>
              </w:numPr>
              <w:spacing w:line="240" w:lineRule="auto"/>
              <w:ind w:leftChars="0" w:rightChars="0" w:right="0"/>
              <w:rPr>
                <w:bCs/>
                <w:szCs w:val="21"/>
              </w:rPr>
            </w:pPr>
            <w:r w:rsidRPr="00213756">
              <w:rPr>
                <w:rFonts w:hint="eastAsia"/>
                <w:bCs/>
                <w:szCs w:val="21"/>
              </w:rPr>
              <w:t>方案本身在安全性和可靠性方面是否成熟。是的，得</w:t>
            </w:r>
            <w:r w:rsidR="00AF3FC1" w:rsidRPr="00213756">
              <w:rPr>
                <w:bCs/>
                <w:szCs w:val="21"/>
              </w:rPr>
              <w:t>5</w:t>
            </w:r>
            <w:r w:rsidRPr="00213756">
              <w:rPr>
                <w:rFonts w:hint="eastAsia"/>
                <w:bCs/>
                <w:szCs w:val="21"/>
              </w:rPr>
              <w:t>分；否的，不得分。</w:t>
            </w:r>
          </w:p>
          <w:p w14:paraId="754B1B42" w14:textId="77777777" w:rsidR="00533FC5" w:rsidRPr="00213756" w:rsidRDefault="00533FC5" w:rsidP="00533FC5">
            <w:pPr>
              <w:pStyle w:val="32"/>
              <w:keepNext/>
              <w:keepLines/>
              <w:widowControl/>
              <w:numPr>
                <w:ilvl w:val="0"/>
                <w:numId w:val="41"/>
              </w:numPr>
              <w:spacing w:line="240" w:lineRule="auto"/>
              <w:ind w:leftChars="0" w:rightChars="0" w:right="0"/>
              <w:rPr>
                <w:rFonts w:ascii="宋体" w:hAnsi="宋体"/>
                <w:bCs/>
                <w:sz w:val="24"/>
                <w:szCs w:val="24"/>
                <w:lang w:val="x-none" w:eastAsia="x-none"/>
              </w:rPr>
            </w:pPr>
            <w:r w:rsidRPr="00213756">
              <w:rPr>
                <w:rFonts w:hint="eastAsia"/>
                <w:bCs/>
                <w:szCs w:val="21"/>
              </w:rPr>
              <w:t>是否有利于节省系统设备的日常运行费用。是的，得</w:t>
            </w:r>
            <w:r w:rsidR="00AF3FC1" w:rsidRPr="00213756">
              <w:rPr>
                <w:bCs/>
                <w:szCs w:val="21"/>
              </w:rPr>
              <w:t>5</w:t>
            </w:r>
            <w:r w:rsidRPr="00213756">
              <w:rPr>
                <w:rFonts w:hint="eastAsia"/>
                <w:bCs/>
                <w:szCs w:val="21"/>
              </w:rPr>
              <w:t>分；否的，不得分。</w:t>
            </w:r>
          </w:p>
        </w:tc>
      </w:tr>
      <w:tr w:rsidR="00213756" w:rsidRPr="00213756" w14:paraId="22B6E132" w14:textId="77777777" w:rsidTr="00B41B16">
        <w:trPr>
          <w:trHeight w:val="542"/>
        </w:trPr>
        <w:tc>
          <w:tcPr>
            <w:tcW w:w="851" w:type="dxa"/>
            <w:tcBorders>
              <w:top w:val="single" w:sz="6" w:space="0" w:color="auto"/>
              <w:bottom w:val="single" w:sz="6" w:space="0" w:color="auto"/>
            </w:tcBorders>
            <w:vAlign w:val="center"/>
          </w:tcPr>
          <w:p w14:paraId="073DC7CF" w14:textId="77777777" w:rsidR="00533FC5" w:rsidRPr="00213756" w:rsidRDefault="00533FC5" w:rsidP="00533FC5">
            <w:pPr>
              <w:pStyle w:val="af"/>
              <w:numPr>
                <w:ilvl w:val="0"/>
                <w:numId w:val="14"/>
              </w:numPr>
              <w:spacing w:after="0" w:line="240" w:lineRule="auto"/>
              <w:ind w:leftChars="0" w:left="0" w:rightChars="0" w:right="0"/>
              <w:rPr>
                <w:szCs w:val="21"/>
              </w:rPr>
            </w:pPr>
          </w:p>
        </w:tc>
        <w:tc>
          <w:tcPr>
            <w:tcW w:w="1276" w:type="dxa"/>
            <w:tcBorders>
              <w:top w:val="single" w:sz="6" w:space="0" w:color="auto"/>
              <w:bottom w:val="single" w:sz="6" w:space="0" w:color="auto"/>
            </w:tcBorders>
            <w:vAlign w:val="center"/>
          </w:tcPr>
          <w:p w14:paraId="6826FA9B" w14:textId="77777777" w:rsidR="00533FC5" w:rsidRPr="00213756" w:rsidRDefault="00533FC5" w:rsidP="00B41B16">
            <w:pPr>
              <w:spacing w:line="240" w:lineRule="auto"/>
              <w:jc w:val="center"/>
              <w:rPr>
                <w:bCs/>
                <w:sz w:val="21"/>
                <w:szCs w:val="21"/>
              </w:rPr>
            </w:pPr>
            <w:r w:rsidRPr="00213756">
              <w:rPr>
                <w:rFonts w:hint="eastAsia"/>
                <w:bCs/>
                <w:sz w:val="21"/>
                <w:szCs w:val="21"/>
              </w:rPr>
              <w:t>系统验收方案</w:t>
            </w:r>
          </w:p>
        </w:tc>
        <w:tc>
          <w:tcPr>
            <w:tcW w:w="850" w:type="dxa"/>
            <w:tcBorders>
              <w:top w:val="single" w:sz="6" w:space="0" w:color="auto"/>
              <w:bottom w:val="single" w:sz="6" w:space="0" w:color="auto"/>
            </w:tcBorders>
            <w:vAlign w:val="center"/>
          </w:tcPr>
          <w:p w14:paraId="3A69052B" w14:textId="77777777" w:rsidR="00533FC5" w:rsidRPr="00213756" w:rsidRDefault="00AF3FC1" w:rsidP="00B41B16">
            <w:pPr>
              <w:jc w:val="center"/>
            </w:pPr>
            <w:r w:rsidRPr="00213756">
              <w:rPr>
                <w:bCs/>
                <w:sz w:val="21"/>
                <w:szCs w:val="21"/>
              </w:rPr>
              <w:t>10</w:t>
            </w:r>
          </w:p>
        </w:tc>
        <w:tc>
          <w:tcPr>
            <w:tcW w:w="6589" w:type="dxa"/>
            <w:tcBorders>
              <w:top w:val="single" w:sz="6" w:space="0" w:color="auto"/>
              <w:bottom w:val="single" w:sz="6" w:space="0" w:color="auto"/>
            </w:tcBorders>
            <w:vAlign w:val="center"/>
          </w:tcPr>
          <w:p w14:paraId="69F81BEF" w14:textId="77777777" w:rsidR="00533FC5" w:rsidRPr="00213756" w:rsidRDefault="00533FC5" w:rsidP="00533FC5">
            <w:pPr>
              <w:pStyle w:val="32"/>
              <w:keepNext/>
              <w:keepLines/>
              <w:widowControl/>
              <w:numPr>
                <w:ilvl w:val="0"/>
                <w:numId w:val="42"/>
              </w:numPr>
              <w:spacing w:line="240" w:lineRule="auto"/>
              <w:ind w:leftChars="0" w:rightChars="0" w:right="0"/>
              <w:rPr>
                <w:bCs/>
                <w:szCs w:val="21"/>
              </w:rPr>
            </w:pPr>
            <w:r w:rsidRPr="00213756">
              <w:rPr>
                <w:rFonts w:hint="eastAsia"/>
                <w:bCs/>
                <w:szCs w:val="21"/>
              </w:rPr>
              <w:t>设备的验收指标体系是否完整和具体。是的，得</w:t>
            </w:r>
            <w:r w:rsidR="00AF3FC1" w:rsidRPr="00213756">
              <w:rPr>
                <w:bCs/>
                <w:szCs w:val="21"/>
              </w:rPr>
              <w:t>2.5</w:t>
            </w:r>
            <w:r w:rsidRPr="00213756">
              <w:rPr>
                <w:rFonts w:hint="eastAsia"/>
                <w:bCs/>
                <w:szCs w:val="21"/>
              </w:rPr>
              <w:t>分；否的，不得分。</w:t>
            </w:r>
          </w:p>
          <w:p w14:paraId="6E548D71" w14:textId="77777777" w:rsidR="00533FC5" w:rsidRPr="00213756" w:rsidRDefault="00533FC5" w:rsidP="00533FC5">
            <w:pPr>
              <w:pStyle w:val="32"/>
              <w:keepNext/>
              <w:keepLines/>
              <w:widowControl/>
              <w:numPr>
                <w:ilvl w:val="0"/>
                <w:numId w:val="42"/>
              </w:numPr>
              <w:spacing w:line="240" w:lineRule="auto"/>
              <w:ind w:leftChars="0" w:rightChars="0" w:right="0"/>
              <w:rPr>
                <w:bCs/>
                <w:szCs w:val="21"/>
              </w:rPr>
            </w:pPr>
            <w:r w:rsidRPr="00213756">
              <w:rPr>
                <w:rFonts w:hint="eastAsia"/>
                <w:bCs/>
                <w:szCs w:val="21"/>
              </w:rPr>
              <w:t>验收方法是否具有针对性和可操作性。是的，得</w:t>
            </w:r>
            <w:r w:rsidR="00AF3FC1" w:rsidRPr="00213756">
              <w:rPr>
                <w:bCs/>
                <w:szCs w:val="21"/>
              </w:rPr>
              <w:t>2.5</w:t>
            </w:r>
            <w:r w:rsidRPr="00213756">
              <w:rPr>
                <w:rFonts w:hint="eastAsia"/>
                <w:bCs/>
                <w:szCs w:val="21"/>
              </w:rPr>
              <w:t>分；否的，不得分。</w:t>
            </w:r>
          </w:p>
          <w:p w14:paraId="3CC31E4A" w14:textId="77777777" w:rsidR="00533FC5" w:rsidRPr="00213756" w:rsidRDefault="00533FC5" w:rsidP="00533FC5">
            <w:pPr>
              <w:pStyle w:val="32"/>
              <w:keepNext/>
              <w:keepLines/>
              <w:widowControl/>
              <w:numPr>
                <w:ilvl w:val="0"/>
                <w:numId w:val="42"/>
              </w:numPr>
              <w:spacing w:line="240" w:lineRule="auto"/>
              <w:ind w:leftChars="0" w:rightChars="0" w:right="0"/>
              <w:rPr>
                <w:bCs/>
                <w:szCs w:val="21"/>
              </w:rPr>
            </w:pPr>
            <w:r w:rsidRPr="00213756">
              <w:rPr>
                <w:rFonts w:hint="eastAsia"/>
                <w:bCs/>
                <w:szCs w:val="21"/>
              </w:rPr>
              <w:t>合格判据是否科学、合理。是的，得</w:t>
            </w:r>
            <w:r w:rsidR="00AF3FC1" w:rsidRPr="00213756">
              <w:rPr>
                <w:bCs/>
                <w:szCs w:val="21"/>
              </w:rPr>
              <w:t>2.5</w:t>
            </w:r>
            <w:r w:rsidRPr="00213756">
              <w:rPr>
                <w:rFonts w:hint="eastAsia"/>
                <w:bCs/>
                <w:szCs w:val="21"/>
              </w:rPr>
              <w:t>分；否的，不得分。</w:t>
            </w:r>
          </w:p>
          <w:p w14:paraId="246DC8A3" w14:textId="77777777" w:rsidR="00533FC5" w:rsidRPr="00213756" w:rsidRDefault="00533FC5" w:rsidP="00533FC5">
            <w:pPr>
              <w:pStyle w:val="32"/>
              <w:keepNext/>
              <w:keepLines/>
              <w:widowControl/>
              <w:numPr>
                <w:ilvl w:val="0"/>
                <w:numId w:val="42"/>
              </w:numPr>
              <w:spacing w:line="240" w:lineRule="auto"/>
              <w:ind w:leftChars="0" w:rightChars="0" w:right="0"/>
              <w:rPr>
                <w:rFonts w:ascii="宋体" w:hAnsi="宋体"/>
                <w:bCs/>
                <w:sz w:val="24"/>
                <w:szCs w:val="24"/>
                <w:lang w:val="x-none" w:eastAsia="x-none"/>
              </w:rPr>
            </w:pPr>
            <w:r w:rsidRPr="00213756">
              <w:rPr>
                <w:rFonts w:hint="eastAsia"/>
                <w:bCs/>
                <w:szCs w:val="21"/>
              </w:rPr>
              <w:t>承诺的验收缺陷处置方案是否可行，性能违约赔偿是否足以保护买方的权益。是的，得</w:t>
            </w:r>
            <w:r w:rsidR="00AF3FC1" w:rsidRPr="00213756">
              <w:rPr>
                <w:bCs/>
                <w:szCs w:val="21"/>
              </w:rPr>
              <w:t>2.5</w:t>
            </w:r>
            <w:r w:rsidRPr="00213756">
              <w:rPr>
                <w:rFonts w:hint="eastAsia"/>
                <w:bCs/>
                <w:szCs w:val="21"/>
              </w:rPr>
              <w:t>分；否的，不得分。</w:t>
            </w:r>
          </w:p>
        </w:tc>
      </w:tr>
      <w:tr w:rsidR="00213756" w:rsidRPr="00213756" w14:paraId="1A32E40B" w14:textId="77777777" w:rsidTr="00B41B16">
        <w:trPr>
          <w:trHeight w:val="542"/>
        </w:trPr>
        <w:tc>
          <w:tcPr>
            <w:tcW w:w="851" w:type="dxa"/>
            <w:tcBorders>
              <w:top w:val="single" w:sz="6" w:space="0" w:color="auto"/>
              <w:bottom w:val="single" w:sz="12" w:space="0" w:color="auto"/>
            </w:tcBorders>
            <w:vAlign w:val="center"/>
          </w:tcPr>
          <w:p w14:paraId="5CE9F5AE" w14:textId="77777777" w:rsidR="00533FC5" w:rsidRPr="00213756" w:rsidRDefault="00533FC5" w:rsidP="00533FC5">
            <w:pPr>
              <w:pStyle w:val="af"/>
              <w:numPr>
                <w:ilvl w:val="0"/>
                <w:numId w:val="14"/>
              </w:numPr>
              <w:spacing w:after="0" w:line="240" w:lineRule="auto"/>
              <w:ind w:leftChars="0" w:left="0" w:rightChars="0" w:right="0"/>
              <w:rPr>
                <w:szCs w:val="21"/>
              </w:rPr>
            </w:pPr>
          </w:p>
        </w:tc>
        <w:tc>
          <w:tcPr>
            <w:tcW w:w="1276" w:type="dxa"/>
            <w:tcBorders>
              <w:top w:val="single" w:sz="6" w:space="0" w:color="auto"/>
              <w:bottom w:val="single" w:sz="12" w:space="0" w:color="auto"/>
            </w:tcBorders>
            <w:vAlign w:val="center"/>
          </w:tcPr>
          <w:p w14:paraId="16830F19" w14:textId="77777777" w:rsidR="00533FC5" w:rsidRPr="00213756" w:rsidRDefault="00533FC5" w:rsidP="00B41B16">
            <w:pPr>
              <w:spacing w:line="240" w:lineRule="auto"/>
              <w:jc w:val="center"/>
              <w:rPr>
                <w:bCs/>
                <w:sz w:val="21"/>
                <w:szCs w:val="21"/>
              </w:rPr>
            </w:pPr>
            <w:r w:rsidRPr="00213756">
              <w:rPr>
                <w:rFonts w:hint="eastAsia"/>
                <w:bCs/>
                <w:sz w:val="21"/>
                <w:szCs w:val="21"/>
              </w:rPr>
              <w:t>技术服务解决和组织方案</w:t>
            </w:r>
          </w:p>
        </w:tc>
        <w:tc>
          <w:tcPr>
            <w:tcW w:w="850" w:type="dxa"/>
            <w:tcBorders>
              <w:top w:val="single" w:sz="6" w:space="0" w:color="auto"/>
              <w:bottom w:val="single" w:sz="12" w:space="0" w:color="auto"/>
            </w:tcBorders>
            <w:vAlign w:val="center"/>
          </w:tcPr>
          <w:p w14:paraId="3CE6E15D" w14:textId="77777777" w:rsidR="00533FC5" w:rsidRPr="00213756" w:rsidRDefault="00AF3FC1" w:rsidP="00B41B16">
            <w:pPr>
              <w:jc w:val="center"/>
            </w:pPr>
            <w:r w:rsidRPr="00213756">
              <w:rPr>
                <w:bCs/>
                <w:sz w:val="21"/>
                <w:szCs w:val="21"/>
              </w:rPr>
              <w:t>20</w:t>
            </w:r>
          </w:p>
        </w:tc>
        <w:tc>
          <w:tcPr>
            <w:tcW w:w="6589" w:type="dxa"/>
            <w:tcBorders>
              <w:top w:val="single" w:sz="6" w:space="0" w:color="auto"/>
              <w:bottom w:val="single" w:sz="12" w:space="0" w:color="auto"/>
            </w:tcBorders>
            <w:vAlign w:val="center"/>
          </w:tcPr>
          <w:p w14:paraId="006077DE" w14:textId="77777777" w:rsidR="00533FC5" w:rsidRPr="00213756" w:rsidRDefault="00533FC5" w:rsidP="00B41B16">
            <w:pPr>
              <w:pStyle w:val="32"/>
              <w:spacing w:line="240" w:lineRule="auto"/>
              <w:ind w:leftChars="0" w:left="0" w:rightChars="0" w:right="0"/>
              <w:rPr>
                <w:bCs/>
              </w:rPr>
            </w:pPr>
            <w:r w:rsidRPr="00213756">
              <w:rPr>
                <w:rFonts w:hint="eastAsia"/>
                <w:bCs/>
              </w:rPr>
              <w:t>根据系统设备的交货、安装及调试方案；质量保证措施；人员培训计划（包括人员、时间、地点、内容、教材、师资和方法等）；售后服务计划（包括网点设置、服务流程等）进行评分。</w:t>
            </w:r>
          </w:p>
          <w:p w14:paraId="0FE33347" w14:textId="328DAD89" w:rsidR="00533FC5" w:rsidRPr="00213756" w:rsidRDefault="00533FC5" w:rsidP="00B41B16">
            <w:pPr>
              <w:pStyle w:val="32"/>
              <w:spacing w:line="240" w:lineRule="auto"/>
              <w:ind w:leftChars="0" w:left="0" w:rightChars="0" w:right="0"/>
              <w:rPr>
                <w:rFonts w:ascii="宋体" w:hAnsi="宋体"/>
                <w:bCs/>
                <w:sz w:val="24"/>
                <w:szCs w:val="24"/>
                <w:lang w:val="x-none" w:eastAsia="x-none"/>
              </w:rPr>
            </w:pPr>
            <w:r w:rsidRPr="00213756">
              <w:rPr>
                <w:rFonts w:hint="eastAsia"/>
                <w:bCs/>
              </w:rPr>
              <w:t>技术服务解决和组织方案完整，针对性强、专业性强，优于招标要求，质量保证措施合理的，得</w:t>
            </w:r>
            <w:r w:rsidR="00590668" w:rsidRPr="00213756">
              <w:rPr>
                <w:bCs/>
                <w:szCs w:val="21"/>
              </w:rPr>
              <w:t>20</w:t>
            </w:r>
            <w:r w:rsidRPr="00213756">
              <w:rPr>
                <w:rFonts w:hint="eastAsia"/>
                <w:bCs/>
              </w:rPr>
              <w:t>分；方案较完整，有一定针对性和专业性，满足要求，有质量保证措施的，得</w:t>
            </w:r>
            <w:r w:rsidR="00590668" w:rsidRPr="00213756">
              <w:rPr>
                <w:rFonts w:hint="eastAsia"/>
                <w:bCs/>
              </w:rPr>
              <w:t>1</w:t>
            </w:r>
            <w:r w:rsidR="00AF3FC1" w:rsidRPr="00213756">
              <w:rPr>
                <w:bCs/>
                <w:szCs w:val="21"/>
              </w:rPr>
              <w:t>5</w:t>
            </w:r>
            <w:r w:rsidRPr="00213756">
              <w:rPr>
                <w:rFonts w:hint="eastAsia"/>
                <w:bCs/>
              </w:rPr>
              <w:t>分；方案完整性尚可，针对性或专业性一般，基本能满足要求，质量保证措施尚可，得</w:t>
            </w:r>
            <w:r w:rsidR="00590668" w:rsidRPr="00213756">
              <w:rPr>
                <w:bCs/>
                <w:szCs w:val="21"/>
              </w:rPr>
              <w:t>10</w:t>
            </w:r>
            <w:r w:rsidRPr="00213756">
              <w:rPr>
                <w:rFonts w:hint="eastAsia"/>
                <w:bCs/>
              </w:rPr>
              <w:t>分；整体实施方案有缺漏或进度不能满足要求的，得</w:t>
            </w:r>
            <w:r w:rsidR="00AF3FC1" w:rsidRPr="00213756">
              <w:rPr>
                <w:bCs/>
                <w:szCs w:val="21"/>
              </w:rPr>
              <w:t>5</w:t>
            </w:r>
            <w:r w:rsidRPr="00213756">
              <w:rPr>
                <w:rFonts w:hint="eastAsia"/>
                <w:bCs/>
              </w:rPr>
              <w:t>分</w:t>
            </w:r>
            <w:r w:rsidR="00EA560E" w:rsidRPr="00213756">
              <w:rPr>
                <w:rFonts w:hint="eastAsia"/>
                <w:bCs/>
              </w:rPr>
              <w:t>；未提供技术服务解决和组织方案的，得</w:t>
            </w:r>
            <w:r w:rsidR="00EA560E" w:rsidRPr="00213756">
              <w:rPr>
                <w:rFonts w:hint="eastAsia"/>
                <w:bCs/>
              </w:rPr>
              <w:t>0</w:t>
            </w:r>
            <w:r w:rsidR="00EA560E" w:rsidRPr="00213756">
              <w:rPr>
                <w:rFonts w:hint="eastAsia"/>
                <w:bCs/>
              </w:rPr>
              <w:t>分。</w:t>
            </w:r>
          </w:p>
        </w:tc>
      </w:tr>
    </w:tbl>
    <w:p w14:paraId="2D633326" w14:textId="77777777" w:rsidR="006C2DC7" w:rsidRDefault="00472C12" w:rsidP="00472C12">
      <w:pPr>
        <w:pStyle w:val="2"/>
        <w:rPr>
          <w:lang w:eastAsia="zh-CN"/>
        </w:rPr>
      </w:pPr>
      <w:r w:rsidRPr="008C3E8E">
        <w:t>各评委对投标人打分的算</w:t>
      </w:r>
      <w:r w:rsidR="0052381A">
        <w:rPr>
          <w:rFonts w:hint="eastAsia"/>
          <w:lang w:eastAsia="zh-CN"/>
        </w:rPr>
        <w:t>术</w:t>
      </w:r>
      <w:r w:rsidRPr="008C3E8E">
        <w:t>平均值为该投标人的最终得分。</w:t>
      </w:r>
    </w:p>
    <w:p w14:paraId="51AE0AD5" w14:textId="77777777" w:rsidR="006C2DC7" w:rsidRPr="008C3E8E" w:rsidRDefault="006C2DC7" w:rsidP="006C2DC7">
      <w:pPr>
        <w:pStyle w:val="1"/>
        <w:rPr>
          <w:rFonts w:ascii="Times New Roman"/>
        </w:rPr>
      </w:pPr>
      <w:bookmarkStart w:id="1297" w:name="_Toc479109474"/>
      <w:bookmarkStart w:id="1298" w:name="_Toc503130458"/>
      <w:bookmarkStart w:id="1299" w:name="_Toc512602498"/>
      <w:bookmarkStart w:id="1300" w:name="_Toc5116317"/>
      <w:bookmarkStart w:id="1301" w:name="_Toc62635410"/>
      <w:r w:rsidRPr="008C3E8E">
        <w:rPr>
          <w:rFonts w:ascii="Times New Roman"/>
        </w:rPr>
        <w:t>推荐中标人</w:t>
      </w:r>
      <w:bookmarkEnd w:id="1297"/>
      <w:bookmarkEnd w:id="1298"/>
      <w:bookmarkEnd w:id="1299"/>
      <w:bookmarkEnd w:id="1300"/>
      <w:bookmarkEnd w:id="1301"/>
    </w:p>
    <w:p w14:paraId="1CE26B1E" w14:textId="77777777" w:rsidR="006C2DC7" w:rsidRPr="008C3E8E" w:rsidRDefault="006C2DC7" w:rsidP="006C2DC7">
      <w:pPr>
        <w:pStyle w:val="2"/>
      </w:pPr>
      <w:r w:rsidRPr="008C3E8E">
        <w:t>评标委员会根据各投标人最终得分的排序，</w:t>
      </w:r>
      <w:r w:rsidR="00434C84" w:rsidRPr="00434C84">
        <w:rPr>
          <w:rFonts w:hint="eastAsia"/>
        </w:rPr>
        <w:t>向招标人推荐前三名投标人作为本次招标的中标候选人</w:t>
      </w:r>
      <w:r w:rsidRPr="008C3E8E">
        <w:t>。</w:t>
      </w:r>
    </w:p>
    <w:p w14:paraId="35341A4B" w14:textId="072C74AD" w:rsidR="006C2DC7" w:rsidRPr="008C3E8E" w:rsidRDefault="006C2DC7" w:rsidP="006C2DC7">
      <w:pPr>
        <w:pStyle w:val="2"/>
      </w:pPr>
      <w:r w:rsidRPr="008C3E8E">
        <w:t>若投标人最终得分相同，则根据</w:t>
      </w:r>
      <w:r w:rsidR="008F55A4" w:rsidRPr="008C3E8E">
        <w:rPr>
          <w:lang w:eastAsia="zh-CN"/>
        </w:rPr>
        <w:t>投标人</w:t>
      </w:r>
      <w:r w:rsidRPr="008C3E8E">
        <w:t>须知第</w:t>
      </w:r>
      <w:r w:rsidRPr="008C3E8E">
        <w:fldChar w:fldCharType="begin"/>
      </w:r>
      <w:r w:rsidRPr="008C3E8E">
        <w:instrText xml:space="preserve"> REF _Ref394397336 \r \h  \* MERGEFORMAT </w:instrText>
      </w:r>
      <w:r w:rsidRPr="008C3E8E">
        <w:fldChar w:fldCharType="separate"/>
      </w:r>
      <w:r w:rsidR="00213756">
        <w:t>28.4</w:t>
      </w:r>
      <w:r w:rsidRPr="008C3E8E">
        <w:fldChar w:fldCharType="end"/>
      </w:r>
      <w:r w:rsidRPr="008C3E8E">
        <w:t>条规则排序；若排序仍相同，则按投标价由低到高顺序排序；若排序仍相同，按</w:t>
      </w:r>
      <w:r w:rsidR="008036C5" w:rsidRPr="008036C5">
        <w:rPr>
          <w:rFonts w:hint="eastAsia"/>
        </w:rPr>
        <w:t>除</w:t>
      </w:r>
      <w:r w:rsidR="008036C5">
        <w:rPr>
          <w:rFonts w:hint="eastAsia"/>
          <w:lang w:eastAsia="zh-CN"/>
        </w:rPr>
        <w:t>评标价以</w:t>
      </w:r>
      <w:r w:rsidR="008036C5" w:rsidRPr="008036C5">
        <w:rPr>
          <w:rFonts w:hint="eastAsia"/>
        </w:rPr>
        <w:t>外满分分值最大的评标要素</w:t>
      </w:r>
      <w:r w:rsidR="001130BD">
        <w:rPr>
          <w:rFonts w:hint="eastAsia"/>
          <w:lang w:eastAsia="zh-CN"/>
        </w:rPr>
        <w:t>的</w:t>
      </w:r>
      <w:r w:rsidR="008036C5" w:rsidRPr="008036C5">
        <w:rPr>
          <w:rFonts w:hint="eastAsia"/>
        </w:rPr>
        <w:t>得分</w:t>
      </w:r>
      <w:r w:rsidR="008036C5">
        <w:rPr>
          <w:rFonts w:hint="eastAsia"/>
          <w:lang w:eastAsia="zh-CN"/>
        </w:rPr>
        <w:t>（</w:t>
      </w:r>
      <w:r w:rsidR="001130BD">
        <w:rPr>
          <w:rFonts w:hint="eastAsia"/>
          <w:lang w:eastAsia="zh-CN"/>
        </w:rPr>
        <w:t>若</w:t>
      </w:r>
      <w:r w:rsidR="001130BD" w:rsidRPr="008036C5">
        <w:rPr>
          <w:rFonts w:hint="eastAsia"/>
        </w:rPr>
        <w:t>满分分值</w:t>
      </w:r>
      <w:r w:rsidR="001130BD">
        <w:rPr>
          <w:rFonts w:hint="eastAsia"/>
          <w:lang w:eastAsia="zh-CN"/>
        </w:rPr>
        <w:t>同时达到最大，则以序号较小的</w:t>
      </w:r>
      <w:r w:rsidR="001130BD" w:rsidRPr="008036C5">
        <w:rPr>
          <w:rFonts w:hint="eastAsia"/>
        </w:rPr>
        <w:t>评标要素</w:t>
      </w:r>
      <w:r w:rsidR="001130BD">
        <w:rPr>
          <w:rFonts w:hint="eastAsia"/>
          <w:lang w:eastAsia="zh-CN"/>
        </w:rPr>
        <w:t>为准</w:t>
      </w:r>
      <w:r w:rsidR="008036C5">
        <w:rPr>
          <w:rFonts w:hint="eastAsia"/>
          <w:lang w:eastAsia="zh-CN"/>
        </w:rPr>
        <w:t>）</w:t>
      </w:r>
      <w:r w:rsidRPr="008C3E8E">
        <w:t>由高到低顺序排序；若排序仍相同，则由评标委员会根据项目实际情况以利于采购资金使用效益的原则择优排序。</w:t>
      </w:r>
    </w:p>
    <w:p w14:paraId="2AE17229" w14:textId="77777777" w:rsidR="00267ED2" w:rsidRPr="008C3E8E" w:rsidRDefault="006C2DC7" w:rsidP="00267ED2">
      <w:pPr>
        <w:pStyle w:val="2"/>
      </w:pPr>
      <w:r w:rsidRPr="008C3E8E">
        <w:lastRenderedPageBreak/>
        <w:t>招标人将确定</w:t>
      </w:r>
      <w:r w:rsidRPr="008C3E8E">
        <w:rPr>
          <w:b/>
        </w:rPr>
        <w:t>排名第一</w:t>
      </w:r>
      <w:r w:rsidRPr="008C3E8E">
        <w:t>的中标候选人为本次招标的中标人。如排名第一的中标候选人放弃中标，因不可抗力提出不能履行合同</w:t>
      </w:r>
      <w:r w:rsidR="00DE5458" w:rsidRPr="008C3E8E">
        <w:t>，不按招标文件要求提交履约保证金</w:t>
      </w:r>
      <w:r w:rsidR="00A06E6C" w:rsidRPr="008C3E8E">
        <w:t>（若</w:t>
      </w:r>
      <w:r w:rsidR="00A06E6C" w:rsidRPr="008C3E8E">
        <w:rPr>
          <w:rStyle w:val="11"/>
          <w:rFonts w:ascii="Times New Roman"/>
        </w:rPr>
        <w:t>合同条款</w:t>
      </w:r>
      <w:r w:rsidR="00A06E6C" w:rsidRPr="008C3E8E">
        <w:t>有约定）</w:t>
      </w:r>
      <w:r w:rsidR="00DE5458" w:rsidRPr="008C3E8E">
        <w:t>，</w:t>
      </w:r>
      <w:r w:rsidRPr="008C3E8E">
        <w:t>或者被查实存在影响中标结果的违法行为等情形而不符合中标条件的，招标人有权按序确定后续排名的中标候选人为本次招标的中标人</w:t>
      </w:r>
      <w:r w:rsidR="00DE5458" w:rsidRPr="008C3E8E">
        <w:rPr>
          <w:lang w:eastAsia="zh-CN"/>
        </w:rPr>
        <w:t>，</w:t>
      </w:r>
      <w:r w:rsidRPr="008C3E8E">
        <w:t>或组织重新</w:t>
      </w:r>
      <w:r w:rsidR="00DE5458" w:rsidRPr="008C3E8E">
        <w:t>采购</w:t>
      </w:r>
      <w:r w:rsidRPr="008C3E8E">
        <w:t>。</w:t>
      </w:r>
      <w:bookmarkStart w:id="1302" w:name="完"/>
      <w:bookmarkEnd w:id="1302"/>
    </w:p>
    <w:p w14:paraId="25E54A3D" w14:textId="77777777" w:rsidR="00267ED2" w:rsidRPr="008C3E8E" w:rsidRDefault="00267ED2" w:rsidP="00267ED2"/>
    <w:sectPr w:rsidR="00267ED2" w:rsidRPr="008C3E8E" w:rsidSect="00C41B8D">
      <w:footerReference w:type="first" r:id="rId63"/>
      <w:pgSz w:w="11907" w:h="16840" w:code="9"/>
      <w:pgMar w:top="1588" w:right="1021" w:bottom="1474" w:left="1021" w:header="1021" w:footer="992" w:gutter="340"/>
      <w:cols w:space="425"/>
      <w:titlePg/>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2D3664" w16cex:dateUtc="2021-11-03T08:2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69B395" w14:textId="77777777" w:rsidR="00290AB7" w:rsidRDefault="00290AB7">
      <w:r>
        <w:separator/>
      </w:r>
    </w:p>
  </w:endnote>
  <w:endnote w:type="continuationSeparator" w:id="0">
    <w:p w14:paraId="128A19C3" w14:textId="77777777" w:rsidR="00290AB7" w:rsidRDefault="00290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微软雅黑"/>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E94C14" w14:textId="77777777" w:rsidR="00B1470E" w:rsidRDefault="00B1470E">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12188F42" w14:textId="77777777" w:rsidR="00B1470E" w:rsidRDefault="00B1470E">
    <w:pPr>
      <w:pStyle w:val="a7"/>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6BBA8" w14:textId="77777777" w:rsidR="00B1470E" w:rsidRDefault="00B1470E">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1289E3E4" w14:textId="77777777" w:rsidR="00B1470E" w:rsidRDefault="00B1470E">
    <w:pPr>
      <w:pStyle w:val="a7"/>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09F635" w14:textId="77777777" w:rsidR="00B1470E" w:rsidRDefault="00B1470E">
    <w:pPr>
      <w:pStyle w:val="a7"/>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7E37104A" w14:textId="77777777" w:rsidR="00B1470E" w:rsidRDefault="00B1470E">
    <w:pPr>
      <w:pStyle w:val="a7"/>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5760C" w14:textId="77777777" w:rsidR="00B1470E" w:rsidRDefault="00B1470E">
    <w:pPr>
      <w:pStyle w:val="a7"/>
      <w:jc w:val="right"/>
    </w:pPr>
    <w:r>
      <w:rPr>
        <w:rStyle w:val="a8"/>
      </w:rPr>
      <w:fldChar w:fldCharType="begin"/>
    </w:r>
    <w:r>
      <w:rPr>
        <w:rStyle w:val="a8"/>
      </w:rPr>
      <w:instrText xml:space="preserve"> PAGE </w:instrText>
    </w:r>
    <w:r>
      <w:rPr>
        <w:rStyle w:val="a8"/>
      </w:rPr>
      <w:fldChar w:fldCharType="separate"/>
    </w:r>
    <w:r>
      <w:rPr>
        <w:rStyle w:val="a8"/>
        <w:noProof/>
      </w:rPr>
      <w:t>i</w:t>
    </w:r>
    <w:r>
      <w:rPr>
        <w:rStyle w:val="a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FF45B" w14:textId="77777777" w:rsidR="00B1470E" w:rsidRDefault="00B1470E">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744E11E9" w14:textId="77777777" w:rsidR="00B1470E" w:rsidRDefault="00B1470E">
    <w:pPr>
      <w:pStyle w:val="a7"/>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0D757A" w14:textId="01DE8886"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2</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7760A75A" w14:textId="77777777" w:rsidR="00B1470E" w:rsidRDefault="00B1470E">
    <w:pPr>
      <w:pStyle w:val="a7"/>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AF29E" w14:textId="53F48791"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057A6122" w14:textId="77777777" w:rsidR="00B1470E" w:rsidRDefault="00B1470E">
    <w:pPr>
      <w:pStyle w:val="a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F19047" w14:textId="23B626D2"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21</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0638BE33" w14:textId="77777777" w:rsidR="00B1470E" w:rsidRDefault="00B1470E">
    <w:pPr>
      <w:pStyle w:val="a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736599" w14:textId="619E5D52"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5</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430D45FF" w14:textId="77777777" w:rsidR="00B1470E" w:rsidRDefault="00B1470E">
    <w:pPr>
      <w:pStyle w:val="a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C780B7" w14:textId="50646F98"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28</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52A1E989" w14:textId="77777777" w:rsidR="00B1470E" w:rsidRDefault="00B1470E">
    <w:pPr>
      <w:pStyle w:val="a7"/>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BB15BE" w14:textId="50237AE6"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27</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203DD465" w14:textId="77777777" w:rsidR="00B1470E" w:rsidRDefault="00B1470E">
    <w:pPr>
      <w:pStyle w:val="a7"/>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E07451" w14:textId="1F4CF11B"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33</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4FDB11D4" w14:textId="77777777" w:rsidR="00B1470E" w:rsidRDefault="00B1470E">
    <w:pPr>
      <w:pStyle w:val="a7"/>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83A9CA" w14:textId="6FD2A4DF"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29</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0B157829" w14:textId="77777777" w:rsidR="00B1470E" w:rsidRDefault="00B1470E">
    <w:pPr>
      <w:pStyle w:val="a7"/>
      <w:jc w:val="right"/>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95DA3B" w14:textId="2A4ECCF8"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41</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70E1E811" w14:textId="77777777" w:rsidR="00B1470E" w:rsidRDefault="00B1470E">
    <w:pPr>
      <w:pStyle w:val="a7"/>
      <w:rPr>
        <w:rStyle w:val="a8"/>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CF25FD" w14:textId="1268A922"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34</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71F128AF" w14:textId="77777777" w:rsidR="00B1470E" w:rsidRDefault="00B1470E">
    <w:pPr>
      <w:pStyle w:val="a7"/>
      <w:rPr>
        <w:rStyle w:val="a8"/>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201F4E" w14:textId="44ED5F99"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55</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685DB293" w14:textId="77777777" w:rsidR="00B1470E" w:rsidRDefault="00B1470E">
    <w:pPr>
      <w:pStyle w:val="a7"/>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E30706" w14:textId="2B0F84B5" w:rsidR="00B1470E" w:rsidRDefault="00B1470E"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42</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4D912DA5" w14:textId="77777777" w:rsidR="00B1470E" w:rsidRDefault="00B1470E">
    <w:pPr>
      <w:pStyle w:val="a7"/>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C5A14F" w14:textId="77777777" w:rsidR="00B1470E" w:rsidRDefault="00B1470E">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49CA2F30" w14:textId="77777777" w:rsidR="00B1470E" w:rsidRDefault="00B1470E">
    <w:pPr>
      <w:pStyle w:val="a7"/>
      <w:ind w:right="360"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3449D2" w14:textId="17B8FB6C" w:rsidR="00B1470E" w:rsidRDefault="00B1470E" w:rsidP="00973C63">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68</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0400D3D6" w14:textId="77777777" w:rsidR="00B1470E" w:rsidRDefault="00B1470E">
    <w:pPr>
      <w:pStyle w:val="a7"/>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8D3368" w14:textId="6B0AB4D6" w:rsidR="00B1470E" w:rsidRDefault="00B1470E" w:rsidP="00E20137">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56</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57F9DAAC" w14:textId="77777777" w:rsidR="00B1470E" w:rsidRPr="00E20137" w:rsidRDefault="00B1470E" w:rsidP="00E20137">
    <w:pPr>
      <w:pStyle w:val="a7"/>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33497F" w14:textId="3E49EC0C" w:rsidR="00B1470E" w:rsidRDefault="00B1470E" w:rsidP="00E20137">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Pr>
        <w:rStyle w:val="a8"/>
        <w:noProof/>
      </w:rPr>
      <w:t>65</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213756">
      <w:rPr>
        <w:noProof/>
      </w:rPr>
      <w:t>67</w:t>
    </w:r>
    <w:r>
      <w:fldChar w:fldCharType="end"/>
    </w:r>
    <w:r>
      <w:rPr>
        <w:rStyle w:val="a8"/>
        <w:rFonts w:hint="eastAsia"/>
      </w:rPr>
      <w:t>页</w:t>
    </w:r>
  </w:p>
  <w:p w14:paraId="41976913" w14:textId="77777777" w:rsidR="00B1470E" w:rsidRPr="00E20137" w:rsidRDefault="00B1470E" w:rsidP="00E2013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B395D6" w14:textId="77777777" w:rsidR="00290AB7" w:rsidRDefault="00290AB7">
      <w:r>
        <w:separator/>
      </w:r>
    </w:p>
  </w:footnote>
  <w:footnote w:type="continuationSeparator" w:id="0">
    <w:p w14:paraId="7882CB5E" w14:textId="77777777" w:rsidR="00290AB7" w:rsidRDefault="00290A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58D05B" w14:textId="77777777" w:rsidR="00B1470E" w:rsidRDefault="00B1470E" w:rsidP="0097586C">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A0C9EA" w14:textId="77777777" w:rsidR="00B1470E" w:rsidRDefault="00B1470E">
    <w:pPr>
      <w:pStyle w:val="a5"/>
      <w:pBdr>
        <w:bottom w:val="double" w:sz="6" w:space="1" w:color="auto"/>
      </w:pBdr>
      <w:rPr>
        <w:sz w:val="24"/>
      </w:rPr>
    </w:pPr>
    <w:r>
      <w:rPr>
        <w:rFonts w:hint="eastAsia"/>
        <w:sz w:val="24"/>
      </w:rPr>
      <w:t>招标文件（编号：）</w:t>
    </w:r>
  </w:p>
  <w:p w14:paraId="146EF3E5" w14:textId="77777777" w:rsidR="00B1470E" w:rsidRDefault="00B1470E">
    <w:pPr>
      <w:pStyle w:val="a5"/>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C36959" w14:textId="77777777" w:rsidR="00B1470E" w:rsidRDefault="00B1470E">
    <w:pPr>
      <w:pStyle w:val="a5"/>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579EFC" w14:textId="77777777" w:rsidR="00B1470E" w:rsidRDefault="00B1470E">
    <w:pPr>
      <w:pStyle w:val="a5"/>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DEFD6" w14:textId="77777777" w:rsidR="00B1470E" w:rsidRDefault="00B1470E">
    <w:pPr>
      <w:pStyle w:val="a5"/>
      <w:pBdr>
        <w:bottom w:val="double" w:sz="6" w:space="1" w:color="auto"/>
      </w:pBdr>
      <w:rPr>
        <w:sz w:val="24"/>
      </w:rPr>
    </w:pPr>
    <w:r>
      <w:rPr>
        <w:rFonts w:hint="eastAsia"/>
        <w:sz w:val="24"/>
      </w:rPr>
      <w:t>招标文件（编号：）</w:t>
    </w:r>
  </w:p>
  <w:p w14:paraId="5946A1BC" w14:textId="77777777" w:rsidR="00B1470E" w:rsidRDefault="00B1470E">
    <w:pPr>
      <w:pStyle w:val="a5"/>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59F0F4" w14:textId="180299E2" w:rsidR="00B1470E" w:rsidRPr="00213756" w:rsidRDefault="00B1470E">
    <w:pPr>
      <w:pStyle w:val="a5"/>
    </w:pPr>
    <w:r w:rsidRPr="00213756">
      <w:rPr>
        <w:rFonts w:hint="eastAsia"/>
      </w:rPr>
      <w:t>实时荧光定量</w:t>
    </w:r>
    <w:r w:rsidRPr="00213756">
      <w:rPr>
        <w:rFonts w:hint="eastAsia"/>
      </w:rPr>
      <w:t>PCR</w:t>
    </w:r>
    <w:r w:rsidRPr="00213756">
      <w:rPr>
        <w:rFonts w:hint="eastAsia"/>
      </w:rPr>
      <w:t>仪采购招标文件（项目编号：</w:t>
    </w:r>
    <w:r w:rsidR="00213756" w:rsidRPr="00213756">
      <w:rPr>
        <w:rFonts w:hint="eastAsia"/>
      </w:rPr>
      <w:t>202029C6</w:t>
    </w:r>
    <w:r w:rsidRPr="00213756">
      <w:rPr>
        <w:rFonts w:hint="eastAsia"/>
      </w:rPr>
      <w: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281718" w14:textId="77777777" w:rsidR="00B1470E" w:rsidRDefault="00B1470E">
    <w:pPr>
      <w:pStyle w:val="a5"/>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33FFA9" w14:textId="77777777" w:rsidR="00B1470E" w:rsidRDefault="00B1470E">
    <w:pPr>
      <w:pStyle w:val="a5"/>
      <w:pBdr>
        <w:bottom w:val="double" w:sz="6" w:space="1" w:color="auto"/>
      </w:pBdr>
      <w:rPr>
        <w:sz w:val="24"/>
      </w:rPr>
    </w:pPr>
    <w:r>
      <w:rPr>
        <w:rFonts w:hint="eastAsia"/>
        <w:sz w:val="24"/>
      </w:rPr>
      <w:t>招标文件（编号：）</w:t>
    </w:r>
  </w:p>
  <w:p w14:paraId="60E3CB36" w14:textId="77777777" w:rsidR="00B1470E" w:rsidRDefault="00B1470E">
    <w:pPr>
      <w:pStyle w:val="a5"/>
      <w:pBdr>
        <w:bottom w:val="double" w:sz="6" w:space="1" w:color="auto"/>
      </w:pBdr>
      <w:spacing w:line="60" w:lineRule="exac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D59F98" w14:textId="77777777" w:rsidR="00B1470E" w:rsidRDefault="00B1470E">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FFFFFFFB"/>
    <w:multiLevelType w:val="multilevel"/>
    <w:tmpl w:val="491AE562"/>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00000"/>
    <w:lvl w:ilvl="0">
      <w:start w:val="1"/>
      <w:numFmt w:val="decimal"/>
      <w:lvlText w:val="%1"/>
      <w:legacy w:legacy="1" w:legacySpace="0" w:legacyIndent="425"/>
      <w:lvlJc w:val="center"/>
    </w:lvl>
  </w:abstractNum>
  <w:abstractNum w:abstractNumId="2" w15:restartNumberingAfterBreak="0">
    <w:nsid w:val="132A695A"/>
    <w:multiLevelType w:val="hybridMultilevel"/>
    <w:tmpl w:val="C8ECB776"/>
    <w:lvl w:ilvl="0" w:tplc="E82A4140">
      <w:start w:val="1"/>
      <w:numFmt w:val="decimal"/>
      <w:lvlText w:val="%1．"/>
      <w:lvlJc w:val="left"/>
      <w:pPr>
        <w:ind w:left="857" w:hanging="375"/>
      </w:pPr>
      <w:rPr>
        <w:rFonts w:ascii="Times New Roman" w:eastAsia="宋体" w:hAnsi="Times New Roman" w:cs="Times New Roman"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15:restartNumberingAfterBreak="0">
    <w:nsid w:val="23215510"/>
    <w:multiLevelType w:val="multilevel"/>
    <w:tmpl w:val="232155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2AA35B0A"/>
    <w:multiLevelType w:val="multilevel"/>
    <w:tmpl w:val="2AA35B0A"/>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C476A8E"/>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C7D68A7"/>
    <w:multiLevelType w:val="multilevel"/>
    <w:tmpl w:val="2C7D68A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334F18E8"/>
    <w:multiLevelType w:val="multilevel"/>
    <w:tmpl w:val="2C7D68A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49149E5"/>
    <w:multiLevelType w:val="singleLevel"/>
    <w:tmpl w:val="00000000"/>
    <w:lvl w:ilvl="0">
      <w:start w:val="1"/>
      <w:numFmt w:val="decimal"/>
      <w:lvlText w:val="%1"/>
      <w:legacy w:legacy="1" w:legacySpace="0" w:legacyIndent="425"/>
      <w:lvlJc w:val="center"/>
    </w:lvl>
  </w:abstractNum>
  <w:abstractNum w:abstractNumId="10" w15:restartNumberingAfterBreak="0">
    <w:nsid w:val="372E15EC"/>
    <w:multiLevelType w:val="singleLevel"/>
    <w:tmpl w:val="00000000"/>
    <w:lvl w:ilvl="0">
      <w:start w:val="1"/>
      <w:numFmt w:val="decimal"/>
      <w:lvlText w:val="%1"/>
      <w:legacy w:legacy="1" w:legacySpace="0" w:legacyIndent="425"/>
      <w:lvlJc w:val="center"/>
    </w:lvl>
  </w:abstractNum>
  <w:abstractNum w:abstractNumId="11" w15:restartNumberingAfterBreak="0">
    <w:nsid w:val="39715827"/>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5D2574C"/>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462654E2"/>
    <w:multiLevelType w:val="multilevel"/>
    <w:tmpl w:val="232155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723596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48CC6ECB"/>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F5C492D"/>
    <w:multiLevelType w:val="singleLevel"/>
    <w:tmpl w:val="00000000"/>
    <w:lvl w:ilvl="0">
      <w:start w:val="1"/>
      <w:numFmt w:val="decimal"/>
      <w:lvlText w:val="%1"/>
      <w:legacy w:legacy="1" w:legacySpace="0" w:legacyIndent="425"/>
      <w:lvlJc w:val="center"/>
    </w:lvl>
  </w:abstractNum>
  <w:abstractNum w:abstractNumId="17" w15:restartNumberingAfterBreak="0">
    <w:nsid w:val="53872C61"/>
    <w:multiLevelType w:val="hybridMultilevel"/>
    <w:tmpl w:val="E242A3B0"/>
    <w:lvl w:ilvl="0" w:tplc="0494DA44">
      <w:start w:val="1"/>
      <w:numFmt w:val="decimal"/>
      <w:pStyle w:val="a0"/>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594F6BB8"/>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5BC67631"/>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5BD263DC"/>
    <w:multiLevelType w:val="multilevel"/>
    <w:tmpl w:val="2C7D68A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5E703EEE"/>
    <w:multiLevelType w:val="hybridMultilevel"/>
    <w:tmpl w:val="6C44D7A0"/>
    <w:lvl w:ilvl="0" w:tplc="9F4494AA">
      <w:start w:val="1"/>
      <w:numFmt w:val="decimal"/>
      <w:lvlText w:val="%1."/>
      <w:lvlJc w:val="left"/>
      <w:pPr>
        <w:ind w:left="420" w:hanging="420"/>
      </w:pPr>
      <w:rPr>
        <w:b/>
        <w:color w:val="FF0000"/>
      </w:rPr>
    </w:lvl>
    <w:lvl w:ilvl="1" w:tplc="00F2855E">
      <w:start w:val="10"/>
      <w:numFmt w:val="decimal"/>
      <w:lvlText w:val="%2、"/>
      <w:lvlJc w:val="left"/>
      <w:pPr>
        <w:ind w:left="840" w:hanging="420"/>
      </w:pPr>
      <w:rPr>
        <w:rFonts w:hint="default"/>
      </w:rPr>
    </w:lvl>
    <w:lvl w:ilvl="2" w:tplc="DE4C99E8">
      <w:start w:val="1"/>
      <w:numFmt w:val="decimal"/>
      <w:lvlText w:val="(%3)"/>
      <w:lvlJc w:val="left"/>
      <w:pPr>
        <w:ind w:left="1200" w:hanging="360"/>
      </w:pPr>
      <w:rPr>
        <w:rFonts w:hAnsi="宋体" w:hint="default"/>
        <w:b/>
        <w:color w:val="000000"/>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6535857"/>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24" w15:restartNumberingAfterBreak="0">
    <w:nsid w:val="6B3F28CC"/>
    <w:multiLevelType w:val="multilevel"/>
    <w:tmpl w:val="232155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6D162E06"/>
    <w:multiLevelType w:val="multilevel"/>
    <w:tmpl w:val="6D162E06"/>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73AA15BB"/>
    <w:multiLevelType w:val="multilevel"/>
    <w:tmpl w:val="73AA15BB"/>
    <w:lvl w:ilvl="0">
      <w:start w:val="1"/>
      <w:numFmt w:val="japaneseCounting"/>
      <w:lvlText w:val="%1、"/>
      <w:lvlJc w:val="left"/>
      <w:pPr>
        <w:ind w:left="510" w:hanging="51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7C3958F7"/>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7DFF68E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4"/>
  </w:num>
  <w:num w:numId="3">
    <w:abstractNumId w:val="17"/>
  </w:num>
  <w:num w:numId="4">
    <w:abstractNumId w:val="2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num>
  <w:num w:numId="11">
    <w:abstractNumId w:val="2"/>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3"/>
  </w:num>
  <w:num w:numId="18">
    <w:abstractNumId w:val="5"/>
  </w:num>
  <w:num w:numId="19">
    <w:abstractNumId w:val="0"/>
  </w:num>
  <w:num w:numId="20">
    <w:abstractNumId w:val="9"/>
  </w:num>
  <w:num w:numId="21">
    <w:abstractNumId w:val="12"/>
  </w:num>
  <w:num w:numId="22">
    <w:abstractNumId w:val="19"/>
  </w:num>
  <w:num w:numId="23">
    <w:abstractNumId w:val="22"/>
  </w:num>
  <w:num w:numId="24">
    <w:abstractNumId w:val="28"/>
  </w:num>
  <w:num w:numId="25">
    <w:abstractNumId w:val="18"/>
  </w:num>
  <w:num w:numId="26">
    <w:abstractNumId w:val="27"/>
  </w:num>
  <w:num w:numId="27">
    <w:abstractNumId w:val="14"/>
  </w:num>
  <w:num w:numId="28">
    <w:abstractNumId w:val="0"/>
  </w:num>
  <w:num w:numId="29">
    <w:abstractNumId w:val="0"/>
  </w:num>
  <w:num w:numId="30">
    <w:abstractNumId w:val="8"/>
  </w:num>
  <w:num w:numId="31">
    <w:abstractNumId w:val="20"/>
  </w:num>
  <w:num w:numId="32">
    <w:abstractNumId w:val="13"/>
  </w:num>
  <w:num w:numId="33">
    <w:abstractNumId w:val="24"/>
  </w:num>
  <w:num w:numId="34">
    <w:abstractNumId w:val="16"/>
  </w:num>
  <w:num w:numId="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0"/>
  </w:num>
  <w:num w:numId="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num>
  <w:num w:numId="4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
  </w:num>
  <w:num w:numId="42">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20"/>
  <w:drawingGridVerticalSpacing w:val="20"/>
  <w:displayHorizontalDrawingGridEvery w:val="0"/>
  <w:displayVerticalDrawingGridEvery w:val="3"/>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78B"/>
    <w:rsid w:val="00000F92"/>
    <w:rsid w:val="00001708"/>
    <w:rsid w:val="0000499A"/>
    <w:rsid w:val="00007E4E"/>
    <w:rsid w:val="0001004A"/>
    <w:rsid w:val="000100B8"/>
    <w:rsid w:val="00011420"/>
    <w:rsid w:val="00012D6E"/>
    <w:rsid w:val="00013858"/>
    <w:rsid w:val="00016AF2"/>
    <w:rsid w:val="00017AD5"/>
    <w:rsid w:val="000211B7"/>
    <w:rsid w:val="00024CF8"/>
    <w:rsid w:val="00026A2B"/>
    <w:rsid w:val="0002724D"/>
    <w:rsid w:val="000303E6"/>
    <w:rsid w:val="00031677"/>
    <w:rsid w:val="00031E94"/>
    <w:rsid w:val="000336AE"/>
    <w:rsid w:val="00036202"/>
    <w:rsid w:val="000363A0"/>
    <w:rsid w:val="00036D03"/>
    <w:rsid w:val="00036E95"/>
    <w:rsid w:val="00040C26"/>
    <w:rsid w:val="0004264F"/>
    <w:rsid w:val="00042C8A"/>
    <w:rsid w:val="00042CB5"/>
    <w:rsid w:val="000459B8"/>
    <w:rsid w:val="000460EF"/>
    <w:rsid w:val="00046B15"/>
    <w:rsid w:val="00051BB3"/>
    <w:rsid w:val="000532FF"/>
    <w:rsid w:val="00053E10"/>
    <w:rsid w:val="000540A5"/>
    <w:rsid w:val="000549FF"/>
    <w:rsid w:val="00055232"/>
    <w:rsid w:val="0005651C"/>
    <w:rsid w:val="00057C2D"/>
    <w:rsid w:val="00060A95"/>
    <w:rsid w:val="00061170"/>
    <w:rsid w:val="000630E1"/>
    <w:rsid w:val="00063A8E"/>
    <w:rsid w:val="00063E84"/>
    <w:rsid w:val="0006546F"/>
    <w:rsid w:val="00066159"/>
    <w:rsid w:val="00067922"/>
    <w:rsid w:val="00067FA5"/>
    <w:rsid w:val="000706A6"/>
    <w:rsid w:val="00070BEC"/>
    <w:rsid w:val="00073577"/>
    <w:rsid w:val="00073922"/>
    <w:rsid w:val="000740A2"/>
    <w:rsid w:val="000741E2"/>
    <w:rsid w:val="00075A0F"/>
    <w:rsid w:val="00083539"/>
    <w:rsid w:val="00085857"/>
    <w:rsid w:val="00085F7D"/>
    <w:rsid w:val="00086D06"/>
    <w:rsid w:val="00087A30"/>
    <w:rsid w:val="0009106A"/>
    <w:rsid w:val="000911B2"/>
    <w:rsid w:val="00092ABA"/>
    <w:rsid w:val="000930E4"/>
    <w:rsid w:val="0009590D"/>
    <w:rsid w:val="00096D2B"/>
    <w:rsid w:val="000975A3"/>
    <w:rsid w:val="000A013E"/>
    <w:rsid w:val="000A014E"/>
    <w:rsid w:val="000A0F4F"/>
    <w:rsid w:val="000A2572"/>
    <w:rsid w:val="000A2E80"/>
    <w:rsid w:val="000A3298"/>
    <w:rsid w:val="000A3E41"/>
    <w:rsid w:val="000A442C"/>
    <w:rsid w:val="000A46DE"/>
    <w:rsid w:val="000A6D9A"/>
    <w:rsid w:val="000A7669"/>
    <w:rsid w:val="000B0C91"/>
    <w:rsid w:val="000B11B4"/>
    <w:rsid w:val="000B2A1E"/>
    <w:rsid w:val="000B2A48"/>
    <w:rsid w:val="000B53DC"/>
    <w:rsid w:val="000B6092"/>
    <w:rsid w:val="000B685D"/>
    <w:rsid w:val="000B7604"/>
    <w:rsid w:val="000C017E"/>
    <w:rsid w:val="000C0818"/>
    <w:rsid w:val="000C1154"/>
    <w:rsid w:val="000C1B47"/>
    <w:rsid w:val="000C203D"/>
    <w:rsid w:val="000C2125"/>
    <w:rsid w:val="000C36CF"/>
    <w:rsid w:val="000C4A1B"/>
    <w:rsid w:val="000C72D2"/>
    <w:rsid w:val="000D12D7"/>
    <w:rsid w:val="000D3A11"/>
    <w:rsid w:val="000D40FE"/>
    <w:rsid w:val="000D4DEC"/>
    <w:rsid w:val="000D6BF8"/>
    <w:rsid w:val="000D7D82"/>
    <w:rsid w:val="000E26D9"/>
    <w:rsid w:val="000E2B21"/>
    <w:rsid w:val="000E3DCA"/>
    <w:rsid w:val="000E49EE"/>
    <w:rsid w:val="000E5647"/>
    <w:rsid w:val="000E6FBD"/>
    <w:rsid w:val="000E7D10"/>
    <w:rsid w:val="000F19F0"/>
    <w:rsid w:val="000F1B29"/>
    <w:rsid w:val="000F2E64"/>
    <w:rsid w:val="000F2F51"/>
    <w:rsid w:val="000F4582"/>
    <w:rsid w:val="000F579C"/>
    <w:rsid w:val="000F63FC"/>
    <w:rsid w:val="000F7C4D"/>
    <w:rsid w:val="001002BA"/>
    <w:rsid w:val="00104900"/>
    <w:rsid w:val="00105025"/>
    <w:rsid w:val="001055F0"/>
    <w:rsid w:val="00106FAE"/>
    <w:rsid w:val="0011040C"/>
    <w:rsid w:val="0011095F"/>
    <w:rsid w:val="00111772"/>
    <w:rsid w:val="001130BD"/>
    <w:rsid w:val="00113F0B"/>
    <w:rsid w:val="0011604D"/>
    <w:rsid w:val="001210E5"/>
    <w:rsid w:val="001247FD"/>
    <w:rsid w:val="00125EDD"/>
    <w:rsid w:val="00127C90"/>
    <w:rsid w:val="001307D8"/>
    <w:rsid w:val="00130F7F"/>
    <w:rsid w:val="001315F4"/>
    <w:rsid w:val="00131F8A"/>
    <w:rsid w:val="001320FC"/>
    <w:rsid w:val="00133A4D"/>
    <w:rsid w:val="00133D8D"/>
    <w:rsid w:val="00134AF9"/>
    <w:rsid w:val="00134CC2"/>
    <w:rsid w:val="00134F56"/>
    <w:rsid w:val="0013574B"/>
    <w:rsid w:val="00135830"/>
    <w:rsid w:val="00136D08"/>
    <w:rsid w:val="00137017"/>
    <w:rsid w:val="00137E5D"/>
    <w:rsid w:val="00140D72"/>
    <w:rsid w:val="00142F59"/>
    <w:rsid w:val="00143368"/>
    <w:rsid w:val="00143527"/>
    <w:rsid w:val="00143E38"/>
    <w:rsid w:val="0014402A"/>
    <w:rsid w:val="00144864"/>
    <w:rsid w:val="00144F12"/>
    <w:rsid w:val="00145000"/>
    <w:rsid w:val="00145863"/>
    <w:rsid w:val="00146C1D"/>
    <w:rsid w:val="00147EF0"/>
    <w:rsid w:val="00150070"/>
    <w:rsid w:val="001515E3"/>
    <w:rsid w:val="0015342E"/>
    <w:rsid w:val="00153D78"/>
    <w:rsid w:val="0015416E"/>
    <w:rsid w:val="00154291"/>
    <w:rsid w:val="00154583"/>
    <w:rsid w:val="001547FD"/>
    <w:rsid w:val="00154E6E"/>
    <w:rsid w:val="00155B9A"/>
    <w:rsid w:val="001608C6"/>
    <w:rsid w:val="001614FD"/>
    <w:rsid w:val="00163167"/>
    <w:rsid w:val="00164E3D"/>
    <w:rsid w:val="0016619B"/>
    <w:rsid w:val="0016758B"/>
    <w:rsid w:val="00170A76"/>
    <w:rsid w:val="00173B2C"/>
    <w:rsid w:val="00174A10"/>
    <w:rsid w:val="00176779"/>
    <w:rsid w:val="001767A1"/>
    <w:rsid w:val="00176A01"/>
    <w:rsid w:val="00177499"/>
    <w:rsid w:val="0018197E"/>
    <w:rsid w:val="00181DC0"/>
    <w:rsid w:val="001822AF"/>
    <w:rsid w:val="0018576E"/>
    <w:rsid w:val="00187C44"/>
    <w:rsid w:val="00191062"/>
    <w:rsid w:val="00194EFB"/>
    <w:rsid w:val="001A0B28"/>
    <w:rsid w:val="001A0C12"/>
    <w:rsid w:val="001A2950"/>
    <w:rsid w:val="001A2DAB"/>
    <w:rsid w:val="001A414F"/>
    <w:rsid w:val="001A4D99"/>
    <w:rsid w:val="001A5B96"/>
    <w:rsid w:val="001A5BE9"/>
    <w:rsid w:val="001A7A82"/>
    <w:rsid w:val="001A7E90"/>
    <w:rsid w:val="001B03CD"/>
    <w:rsid w:val="001B1358"/>
    <w:rsid w:val="001B2E79"/>
    <w:rsid w:val="001B55A6"/>
    <w:rsid w:val="001B5C19"/>
    <w:rsid w:val="001B63CB"/>
    <w:rsid w:val="001B67F9"/>
    <w:rsid w:val="001B77F9"/>
    <w:rsid w:val="001B78D3"/>
    <w:rsid w:val="001C050E"/>
    <w:rsid w:val="001C0844"/>
    <w:rsid w:val="001C0A5E"/>
    <w:rsid w:val="001C13D2"/>
    <w:rsid w:val="001C22B5"/>
    <w:rsid w:val="001C2497"/>
    <w:rsid w:val="001C27FC"/>
    <w:rsid w:val="001C578B"/>
    <w:rsid w:val="001C5CFA"/>
    <w:rsid w:val="001D0E26"/>
    <w:rsid w:val="001D1B9B"/>
    <w:rsid w:val="001D3CBE"/>
    <w:rsid w:val="001D6422"/>
    <w:rsid w:val="001D6992"/>
    <w:rsid w:val="001D726D"/>
    <w:rsid w:val="001D75B4"/>
    <w:rsid w:val="001D7BF4"/>
    <w:rsid w:val="001E0519"/>
    <w:rsid w:val="001E2689"/>
    <w:rsid w:val="001E31AC"/>
    <w:rsid w:val="001E42D7"/>
    <w:rsid w:val="001E4E57"/>
    <w:rsid w:val="001E4F34"/>
    <w:rsid w:val="001E6BBA"/>
    <w:rsid w:val="001E701E"/>
    <w:rsid w:val="001E7234"/>
    <w:rsid w:val="001F2E9F"/>
    <w:rsid w:val="001F33AD"/>
    <w:rsid w:val="001F383B"/>
    <w:rsid w:val="001F3B2B"/>
    <w:rsid w:val="001F4FBF"/>
    <w:rsid w:val="001F5F08"/>
    <w:rsid w:val="001F5FEB"/>
    <w:rsid w:val="001F6942"/>
    <w:rsid w:val="001F699C"/>
    <w:rsid w:val="00200BCC"/>
    <w:rsid w:val="00204568"/>
    <w:rsid w:val="002072F5"/>
    <w:rsid w:val="0021291B"/>
    <w:rsid w:val="00212DD5"/>
    <w:rsid w:val="002135E8"/>
    <w:rsid w:val="00213756"/>
    <w:rsid w:val="0021392D"/>
    <w:rsid w:val="00213BBB"/>
    <w:rsid w:val="00216295"/>
    <w:rsid w:val="00217275"/>
    <w:rsid w:val="0022062E"/>
    <w:rsid w:val="00220C8F"/>
    <w:rsid w:val="002212F4"/>
    <w:rsid w:val="00221F16"/>
    <w:rsid w:val="00222D0D"/>
    <w:rsid w:val="00223D93"/>
    <w:rsid w:val="0022468F"/>
    <w:rsid w:val="00224BB6"/>
    <w:rsid w:val="0023050D"/>
    <w:rsid w:val="0023242F"/>
    <w:rsid w:val="00232A41"/>
    <w:rsid w:val="00233B45"/>
    <w:rsid w:val="00235F9D"/>
    <w:rsid w:val="0024084E"/>
    <w:rsid w:val="00241490"/>
    <w:rsid w:val="0024228E"/>
    <w:rsid w:val="002437A9"/>
    <w:rsid w:val="00244010"/>
    <w:rsid w:val="002455ED"/>
    <w:rsid w:val="00245B42"/>
    <w:rsid w:val="002470D5"/>
    <w:rsid w:val="002473F1"/>
    <w:rsid w:val="002509EF"/>
    <w:rsid w:val="00252639"/>
    <w:rsid w:val="002537B5"/>
    <w:rsid w:val="00253E8C"/>
    <w:rsid w:val="002567FC"/>
    <w:rsid w:val="00257FF5"/>
    <w:rsid w:val="00260782"/>
    <w:rsid w:val="002613E6"/>
    <w:rsid w:val="00261A70"/>
    <w:rsid w:val="002621FB"/>
    <w:rsid w:val="00262304"/>
    <w:rsid w:val="00264583"/>
    <w:rsid w:val="00264888"/>
    <w:rsid w:val="00265649"/>
    <w:rsid w:val="00266EDA"/>
    <w:rsid w:val="0026724C"/>
    <w:rsid w:val="00267ED2"/>
    <w:rsid w:val="002707AC"/>
    <w:rsid w:val="00275655"/>
    <w:rsid w:val="0027760E"/>
    <w:rsid w:val="002808A5"/>
    <w:rsid w:val="002827C6"/>
    <w:rsid w:val="00283111"/>
    <w:rsid w:val="00283C0D"/>
    <w:rsid w:val="002858C5"/>
    <w:rsid w:val="002865D3"/>
    <w:rsid w:val="002903FD"/>
    <w:rsid w:val="00290AB7"/>
    <w:rsid w:val="00294F7A"/>
    <w:rsid w:val="00295925"/>
    <w:rsid w:val="00297BD3"/>
    <w:rsid w:val="002A328E"/>
    <w:rsid w:val="002A4121"/>
    <w:rsid w:val="002A43D9"/>
    <w:rsid w:val="002A7BB2"/>
    <w:rsid w:val="002B03CC"/>
    <w:rsid w:val="002B0C1E"/>
    <w:rsid w:val="002B2165"/>
    <w:rsid w:val="002B2989"/>
    <w:rsid w:val="002B528C"/>
    <w:rsid w:val="002B5723"/>
    <w:rsid w:val="002C0094"/>
    <w:rsid w:val="002C0509"/>
    <w:rsid w:val="002C0C1D"/>
    <w:rsid w:val="002C10CD"/>
    <w:rsid w:val="002C1484"/>
    <w:rsid w:val="002C1D22"/>
    <w:rsid w:val="002C20CE"/>
    <w:rsid w:val="002C4336"/>
    <w:rsid w:val="002C56C7"/>
    <w:rsid w:val="002C735A"/>
    <w:rsid w:val="002C74C4"/>
    <w:rsid w:val="002C7BB3"/>
    <w:rsid w:val="002D04A6"/>
    <w:rsid w:val="002D0E30"/>
    <w:rsid w:val="002D222D"/>
    <w:rsid w:val="002D30E8"/>
    <w:rsid w:val="002D4F28"/>
    <w:rsid w:val="002D4F68"/>
    <w:rsid w:val="002D6250"/>
    <w:rsid w:val="002E24BF"/>
    <w:rsid w:val="002E3C28"/>
    <w:rsid w:val="002E3C9C"/>
    <w:rsid w:val="002E6379"/>
    <w:rsid w:val="002E68A3"/>
    <w:rsid w:val="002E73DB"/>
    <w:rsid w:val="002E7445"/>
    <w:rsid w:val="002E7A58"/>
    <w:rsid w:val="002E7E47"/>
    <w:rsid w:val="002F1410"/>
    <w:rsid w:val="002F193C"/>
    <w:rsid w:val="002F44EB"/>
    <w:rsid w:val="002F550C"/>
    <w:rsid w:val="002F5A9B"/>
    <w:rsid w:val="00300CC9"/>
    <w:rsid w:val="00302357"/>
    <w:rsid w:val="003060F1"/>
    <w:rsid w:val="00306B59"/>
    <w:rsid w:val="00306F15"/>
    <w:rsid w:val="00307B41"/>
    <w:rsid w:val="0031062F"/>
    <w:rsid w:val="00310B16"/>
    <w:rsid w:val="00310B96"/>
    <w:rsid w:val="0031124D"/>
    <w:rsid w:val="00311A22"/>
    <w:rsid w:val="0031203A"/>
    <w:rsid w:val="003121A6"/>
    <w:rsid w:val="003133A0"/>
    <w:rsid w:val="0031449E"/>
    <w:rsid w:val="00314EBA"/>
    <w:rsid w:val="00315CD7"/>
    <w:rsid w:val="0031670B"/>
    <w:rsid w:val="00321A83"/>
    <w:rsid w:val="00321B0F"/>
    <w:rsid w:val="00321FF9"/>
    <w:rsid w:val="003225FE"/>
    <w:rsid w:val="00322E8E"/>
    <w:rsid w:val="00323DE7"/>
    <w:rsid w:val="00324BFB"/>
    <w:rsid w:val="00331DFD"/>
    <w:rsid w:val="00334343"/>
    <w:rsid w:val="00335946"/>
    <w:rsid w:val="00337694"/>
    <w:rsid w:val="0034024C"/>
    <w:rsid w:val="00341910"/>
    <w:rsid w:val="00341FB2"/>
    <w:rsid w:val="003423C4"/>
    <w:rsid w:val="003454B8"/>
    <w:rsid w:val="00346404"/>
    <w:rsid w:val="0035053E"/>
    <w:rsid w:val="00353904"/>
    <w:rsid w:val="00353A8D"/>
    <w:rsid w:val="00360179"/>
    <w:rsid w:val="003620AF"/>
    <w:rsid w:val="00362C8E"/>
    <w:rsid w:val="00363588"/>
    <w:rsid w:val="00365104"/>
    <w:rsid w:val="00365111"/>
    <w:rsid w:val="00367FE4"/>
    <w:rsid w:val="00370F7E"/>
    <w:rsid w:val="00376C8A"/>
    <w:rsid w:val="00380237"/>
    <w:rsid w:val="00380FC1"/>
    <w:rsid w:val="00382009"/>
    <w:rsid w:val="003832AE"/>
    <w:rsid w:val="00383BCA"/>
    <w:rsid w:val="0038485C"/>
    <w:rsid w:val="00385C21"/>
    <w:rsid w:val="00385ECE"/>
    <w:rsid w:val="00385F25"/>
    <w:rsid w:val="003860A3"/>
    <w:rsid w:val="00386C28"/>
    <w:rsid w:val="00387884"/>
    <w:rsid w:val="00390731"/>
    <w:rsid w:val="00391854"/>
    <w:rsid w:val="00391C57"/>
    <w:rsid w:val="00392206"/>
    <w:rsid w:val="0039299E"/>
    <w:rsid w:val="003936F9"/>
    <w:rsid w:val="00397349"/>
    <w:rsid w:val="003978EB"/>
    <w:rsid w:val="00397FD0"/>
    <w:rsid w:val="003A1950"/>
    <w:rsid w:val="003A1962"/>
    <w:rsid w:val="003A1B75"/>
    <w:rsid w:val="003A3783"/>
    <w:rsid w:val="003A534A"/>
    <w:rsid w:val="003A5B84"/>
    <w:rsid w:val="003A6974"/>
    <w:rsid w:val="003A77A2"/>
    <w:rsid w:val="003B0460"/>
    <w:rsid w:val="003B1369"/>
    <w:rsid w:val="003B1B9F"/>
    <w:rsid w:val="003B1CFB"/>
    <w:rsid w:val="003B3079"/>
    <w:rsid w:val="003B38DE"/>
    <w:rsid w:val="003B5242"/>
    <w:rsid w:val="003B6562"/>
    <w:rsid w:val="003B7A65"/>
    <w:rsid w:val="003C0B99"/>
    <w:rsid w:val="003C19A2"/>
    <w:rsid w:val="003C24F4"/>
    <w:rsid w:val="003C2EAC"/>
    <w:rsid w:val="003C4533"/>
    <w:rsid w:val="003C48F9"/>
    <w:rsid w:val="003C5717"/>
    <w:rsid w:val="003C5C56"/>
    <w:rsid w:val="003C65F1"/>
    <w:rsid w:val="003C6C30"/>
    <w:rsid w:val="003C708A"/>
    <w:rsid w:val="003D3C01"/>
    <w:rsid w:val="003D53FB"/>
    <w:rsid w:val="003E3637"/>
    <w:rsid w:val="003E387B"/>
    <w:rsid w:val="003E4D6F"/>
    <w:rsid w:val="003E5E34"/>
    <w:rsid w:val="003E7A6F"/>
    <w:rsid w:val="003F00DB"/>
    <w:rsid w:val="003F0422"/>
    <w:rsid w:val="003F1381"/>
    <w:rsid w:val="003F242A"/>
    <w:rsid w:val="003F4EAD"/>
    <w:rsid w:val="003F55C1"/>
    <w:rsid w:val="003F647F"/>
    <w:rsid w:val="003F6645"/>
    <w:rsid w:val="003F7E96"/>
    <w:rsid w:val="003F7F4C"/>
    <w:rsid w:val="00401276"/>
    <w:rsid w:val="004016BE"/>
    <w:rsid w:val="00402B6C"/>
    <w:rsid w:val="00403F13"/>
    <w:rsid w:val="0040468F"/>
    <w:rsid w:val="00405F6A"/>
    <w:rsid w:val="00406A37"/>
    <w:rsid w:val="0040751E"/>
    <w:rsid w:val="00411A16"/>
    <w:rsid w:val="00411DB7"/>
    <w:rsid w:val="0041422F"/>
    <w:rsid w:val="00415844"/>
    <w:rsid w:val="0041586D"/>
    <w:rsid w:val="00416611"/>
    <w:rsid w:val="00417C85"/>
    <w:rsid w:val="00420870"/>
    <w:rsid w:val="004213D6"/>
    <w:rsid w:val="00421A15"/>
    <w:rsid w:val="00421FF2"/>
    <w:rsid w:val="004227F1"/>
    <w:rsid w:val="0042658F"/>
    <w:rsid w:val="0042696B"/>
    <w:rsid w:val="00427999"/>
    <w:rsid w:val="004307FC"/>
    <w:rsid w:val="00431C8A"/>
    <w:rsid w:val="0043301F"/>
    <w:rsid w:val="00434C84"/>
    <w:rsid w:val="004362AD"/>
    <w:rsid w:val="00436AA8"/>
    <w:rsid w:val="00437560"/>
    <w:rsid w:val="0044137E"/>
    <w:rsid w:val="004437B9"/>
    <w:rsid w:val="00444A1E"/>
    <w:rsid w:val="004458CA"/>
    <w:rsid w:val="00446842"/>
    <w:rsid w:val="00450A90"/>
    <w:rsid w:val="00450C9A"/>
    <w:rsid w:val="00450ED5"/>
    <w:rsid w:val="004510CD"/>
    <w:rsid w:val="00453265"/>
    <w:rsid w:val="00453556"/>
    <w:rsid w:val="00454CCA"/>
    <w:rsid w:val="0045545E"/>
    <w:rsid w:val="004620E4"/>
    <w:rsid w:val="00462591"/>
    <w:rsid w:val="00462609"/>
    <w:rsid w:val="004666C4"/>
    <w:rsid w:val="0046690B"/>
    <w:rsid w:val="00471080"/>
    <w:rsid w:val="00471BE6"/>
    <w:rsid w:val="00472C12"/>
    <w:rsid w:val="0047409E"/>
    <w:rsid w:val="00475BB7"/>
    <w:rsid w:val="00477821"/>
    <w:rsid w:val="00477884"/>
    <w:rsid w:val="004778A5"/>
    <w:rsid w:val="00480429"/>
    <w:rsid w:val="0048095B"/>
    <w:rsid w:val="00483485"/>
    <w:rsid w:val="00483F66"/>
    <w:rsid w:val="0048591B"/>
    <w:rsid w:val="00485FB4"/>
    <w:rsid w:val="004877F1"/>
    <w:rsid w:val="0048789B"/>
    <w:rsid w:val="00490ADB"/>
    <w:rsid w:val="0049127A"/>
    <w:rsid w:val="00491551"/>
    <w:rsid w:val="0049330C"/>
    <w:rsid w:val="00493890"/>
    <w:rsid w:val="00494452"/>
    <w:rsid w:val="0049583B"/>
    <w:rsid w:val="00495FEF"/>
    <w:rsid w:val="004B5197"/>
    <w:rsid w:val="004B54BD"/>
    <w:rsid w:val="004B6F5B"/>
    <w:rsid w:val="004B7596"/>
    <w:rsid w:val="004B75D8"/>
    <w:rsid w:val="004B7EE1"/>
    <w:rsid w:val="004C15E8"/>
    <w:rsid w:val="004C188F"/>
    <w:rsid w:val="004C1D4A"/>
    <w:rsid w:val="004C46FB"/>
    <w:rsid w:val="004C5B15"/>
    <w:rsid w:val="004C5C79"/>
    <w:rsid w:val="004C5D1B"/>
    <w:rsid w:val="004C5DEA"/>
    <w:rsid w:val="004C6B5C"/>
    <w:rsid w:val="004D065F"/>
    <w:rsid w:val="004D0693"/>
    <w:rsid w:val="004D2F23"/>
    <w:rsid w:val="004D373C"/>
    <w:rsid w:val="004D3DCA"/>
    <w:rsid w:val="004D7A1D"/>
    <w:rsid w:val="004E3C2F"/>
    <w:rsid w:val="004E4178"/>
    <w:rsid w:val="004E46ED"/>
    <w:rsid w:val="004E6B81"/>
    <w:rsid w:val="004F016B"/>
    <w:rsid w:val="004F0215"/>
    <w:rsid w:val="004F09E3"/>
    <w:rsid w:val="004F1A8F"/>
    <w:rsid w:val="004F7473"/>
    <w:rsid w:val="00501B53"/>
    <w:rsid w:val="00502214"/>
    <w:rsid w:val="005029E2"/>
    <w:rsid w:val="005038DC"/>
    <w:rsid w:val="005049C8"/>
    <w:rsid w:val="00504B20"/>
    <w:rsid w:val="005052A5"/>
    <w:rsid w:val="0050552D"/>
    <w:rsid w:val="00506C2E"/>
    <w:rsid w:val="00506C3B"/>
    <w:rsid w:val="00507191"/>
    <w:rsid w:val="00510EB4"/>
    <w:rsid w:val="00512829"/>
    <w:rsid w:val="00512CFE"/>
    <w:rsid w:val="00513587"/>
    <w:rsid w:val="00514D4F"/>
    <w:rsid w:val="00515E33"/>
    <w:rsid w:val="0051634C"/>
    <w:rsid w:val="0051765E"/>
    <w:rsid w:val="005208E4"/>
    <w:rsid w:val="00521161"/>
    <w:rsid w:val="0052266C"/>
    <w:rsid w:val="005226F4"/>
    <w:rsid w:val="0052381A"/>
    <w:rsid w:val="00525092"/>
    <w:rsid w:val="00525B92"/>
    <w:rsid w:val="00526C8D"/>
    <w:rsid w:val="00531F99"/>
    <w:rsid w:val="00532AF7"/>
    <w:rsid w:val="005337BB"/>
    <w:rsid w:val="00533FC5"/>
    <w:rsid w:val="00534AAC"/>
    <w:rsid w:val="00534E05"/>
    <w:rsid w:val="0053514A"/>
    <w:rsid w:val="005353C0"/>
    <w:rsid w:val="00543CFF"/>
    <w:rsid w:val="00545B52"/>
    <w:rsid w:val="0054706B"/>
    <w:rsid w:val="005503C0"/>
    <w:rsid w:val="00551BA3"/>
    <w:rsid w:val="00554354"/>
    <w:rsid w:val="00554BD5"/>
    <w:rsid w:val="00555196"/>
    <w:rsid w:val="00555585"/>
    <w:rsid w:val="005578D5"/>
    <w:rsid w:val="00560D43"/>
    <w:rsid w:val="00563D07"/>
    <w:rsid w:val="00563D29"/>
    <w:rsid w:val="00563E71"/>
    <w:rsid w:val="0056549C"/>
    <w:rsid w:val="00566018"/>
    <w:rsid w:val="00567749"/>
    <w:rsid w:val="005710D5"/>
    <w:rsid w:val="00571756"/>
    <w:rsid w:val="005719EE"/>
    <w:rsid w:val="00572FB8"/>
    <w:rsid w:val="00573BD5"/>
    <w:rsid w:val="005742BE"/>
    <w:rsid w:val="005744C7"/>
    <w:rsid w:val="005749F3"/>
    <w:rsid w:val="005755AC"/>
    <w:rsid w:val="00580F92"/>
    <w:rsid w:val="00583841"/>
    <w:rsid w:val="00583ED3"/>
    <w:rsid w:val="00584478"/>
    <w:rsid w:val="00585091"/>
    <w:rsid w:val="00585B50"/>
    <w:rsid w:val="00585CB6"/>
    <w:rsid w:val="0058732E"/>
    <w:rsid w:val="00590668"/>
    <w:rsid w:val="00590F12"/>
    <w:rsid w:val="005918FA"/>
    <w:rsid w:val="00591D06"/>
    <w:rsid w:val="005927E3"/>
    <w:rsid w:val="0059321A"/>
    <w:rsid w:val="00593F21"/>
    <w:rsid w:val="00596186"/>
    <w:rsid w:val="0059670C"/>
    <w:rsid w:val="00597862"/>
    <w:rsid w:val="005979F7"/>
    <w:rsid w:val="005A272B"/>
    <w:rsid w:val="005A28C9"/>
    <w:rsid w:val="005A2B2E"/>
    <w:rsid w:val="005A31D0"/>
    <w:rsid w:val="005A35DE"/>
    <w:rsid w:val="005A4092"/>
    <w:rsid w:val="005A4879"/>
    <w:rsid w:val="005A5943"/>
    <w:rsid w:val="005A5B29"/>
    <w:rsid w:val="005A5ECE"/>
    <w:rsid w:val="005A62E1"/>
    <w:rsid w:val="005A6319"/>
    <w:rsid w:val="005B01F8"/>
    <w:rsid w:val="005B1C6A"/>
    <w:rsid w:val="005B1FF0"/>
    <w:rsid w:val="005B5459"/>
    <w:rsid w:val="005B5927"/>
    <w:rsid w:val="005C0474"/>
    <w:rsid w:val="005C08F1"/>
    <w:rsid w:val="005C0BCB"/>
    <w:rsid w:val="005C0CC1"/>
    <w:rsid w:val="005C121B"/>
    <w:rsid w:val="005C387B"/>
    <w:rsid w:val="005C3F87"/>
    <w:rsid w:val="005C4156"/>
    <w:rsid w:val="005C5203"/>
    <w:rsid w:val="005C6775"/>
    <w:rsid w:val="005C6CDB"/>
    <w:rsid w:val="005D1225"/>
    <w:rsid w:val="005D162F"/>
    <w:rsid w:val="005D2CFE"/>
    <w:rsid w:val="005D2F36"/>
    <w:rsid w:val="005D4444"/>
    <w:rsid w:val="005D565B"/>
    <w:rsid w:val="005D6E01"/>
    <w:rsid w:val="005E057A"/>
    <w:rsid w:val="005E291C"/>
    <w:rsid w:val="005E56C1"/>
    <w:rsid w:val="005E6631"/>
    <w:rsid w:val="005E66EE"/>
    <w:rsid w:val="005E7400"/>
    <w:rsid w:val="005F027B"/>
    <w:rsid w:val="005F0961"/>
    <w:rsid w:val="005F0CDC"/>
    <w:rsid w:val="005F1C1B"/>
    <w:rsid w:val="005F49CF"/>
    <w:rsid w:val="005F5CC4"/>
    <w:rsid w:val="005F631E"/>
    <w:rsid w:val="005F6AE4"/>
    <w:rsid w:val="005F772C"/>
    <w:rsid w:val="00600426"/>
    <w:rsid w:val="00600491"/>
    <w:rsid w:val="006005A5"/>
    <w:rsid w:val="00602B28"/>
    <w:rsid w:val="006033FB"/>
    <w:rsid w:val="006034A8"/>
    <w:rsid w:val="006041F7"/>
    <w:rsid w:val="00605D9C"/>
    <w:rsid w:val="0061008B"/>
    <w:rsid w:val="00610208"/>
    <w:rsid w:val="00612421"/>
    <w:rsid w:val="00612AB7"/>
    <w:rsid w:val="0061344A"/>
    <w:rsid w:val="00613C3C"/>
    <w:rsid w:val="00616B88"/>
    <w:rsid w:val="00616DA5"/>
    <w:rsid w:val="00617BD1"/>
    <w:rsid w:val="00621CAF"/>
    <w:rsid w:val="00622946"/>
    <w:rsid w:val="00624710"/>
    <w:rsid w:val="0062479A"/>
    <w:rsid w:val="00625121"/>
    <w:rsid w:val="00625C3A"/>
    <w:rsid w:val="00625E41"/>
    <w:rsid w:val="00626594"/>
    <w:rsid w:val="00626D59"/>
    <w:rsid w:val="00627734"/>
    <w:rsid w:val="00631C1C"/>
    <w:rsid w:val="00632E33"/>
    <w:rsid w:val="00637BC6"/>
    <w:rsid w:val="00641092"/>
    <w:rsid w:val="00641296"/>
    <w:rsid w:val="00642A7F"/>
    <w:rsid w:val="006448CA"/>
    <w:rsid w:val="006541A7"/>
    <w:rsid w:val="0065588F"/>
    <w:rsid w:val="00660504"/>
    <w:rsid w:val="00664063"/>
    <w:rsid w:val="006655AF"/>
    <w:rsid w:val="00666C37"/>
    <w:rsid w:val="00672CEF"/>
    <w:rsid w:val="006735D9"/>
    <w:rsid w:val="00673853"/>
    <w:rsid w:val="00674D5B"/>
    <w:rsid w:val="006751A7"/>
    <w:rsid w:val="00675B80"/>
    <w:rsid w:val="00676A6A"/>
    <w:rsid w:val="00676E63"/>
    <w:rsid w:val="00677FE4"/>
    <w:rsid w:val="006801D7"/>
    <w:rsid w:val="006805B3"/>
    <w:rsid w:val="006809D7"/>
    <w:rsid w:val="00685667"/>
    <w:rsid w:val="00687BB9"/>
    <w:rsid w:val="00687BE8"/>
    <w:rsid w:val="00690323"/>
    <w:rsid w:val="00690807"/>
    <w:rsid w:val="00690B46"/>
    <w:rsid w:val="00690FD5"/>
    <w:rsid w:val="00693ED4"/>
    <w:rsid w:val="00695170"/>
    <w:rsid w:val="0069699D"/>
    <w:rsid w:val="006A0C50"/>
    <w:rsid w:val="006A32B5"/>
    <w:rsid w:val="006A33E0"/>
    <w:rsid w:val="006A34D9"/>
    <w:rsid w:val="006A3B9F"/>
    <w:rsid w:val="006A64B7"/>
    <w:rsid w:val="006A71CC"/>
    <w:rsid w:val="006A769F"/>
    <w:rsid w:val="006A7728"/>
    <w:rsid w:val="006B03D7"/>
    <w:rsid w:val="006B0420"/>
    <w:rsid w:val="006B140C"/>
    <w:rsid w:val="006B4591"/>
    <w:rsid w:val="006B6271"/>
    <w:rsid w:val="006B7604"/>
    <w:rsid w:val="006C0DE1"/>
    <w:rsid w:val="006C1DC7"/>
    <w:rsid w:val="006C2B73"/>
    <w:rsid w:val="006C2D7C"/>
    <w:rsid w:val="006C2DC7"/>
    <w:rsid w:val="006C380B"/>
    <w:rsid w:val="006C442F"/>
    <w:rsid w:val="006C58A6"/>
    <w:rsid w:val="006C6B9E"/>
    <w:rsid w:val="006D4C04"/>
    <w:rsid w:val="006D4F5B"/>
    <w:rsid w:val="006D7177"/>
    <w:rsid w:val="006E0480"/>
    <w:rsid w:val="006E04E2"/>
    <w:rsid w:val="006E27E8"/>
    <w:rsid w:val="006E66FF"/>
    <w:rsid w:val="006E7D97"/>
    <w:rsid w:val="006F128D"/>
    <w:rsid w:val="006F1F5F"/>
    <w:rsid w:val="006F1FE2"/>
    <w:rsid w:val="006F4102"/>
    <w:rsid w:val="006F5675"/>
    <w:rsid w:val="006F74CA"/>
    <w:rsid w:val="006F79B6"/>
    <w:rsid w:val="0070035E"/>
    <w:rsid w:val="00700DEA"/>
    <w:rsid w:val="0070151C"/>
    <w:rsid w:val="007040EB"/>
    <w:rsid w:val="00705E73"/>
    <w:rsid w:val="007102C4"/>
    <w:rsid w:val="00714055"/>
    <w:rsid w:val="00714929"/>
    <w:rsid w:val="00716A8E"/>
    <w:rsid w:val="00716F14"/>
    <w:rsid w:val="00717B5A"/>
    <w:rsid w:val="00717E45"/>
    <w:rsid w:val="007222B8"/>
    <w:rsid w:val="00722AD3"/>
    <w:rsid w:val="00722E52"/>
    <w:rsid w:val="00723E01"/>
    <w:rsid w:val="00723E5E"/>
    <w:rsid w:val="007244C8"/>
    <w:rsid w:val="007250D1"/>
    <w:rsid w:val="0072545C"/>
    <w:rsid w:val="0073005B"/>
    <w:rsid w:val="00737319"/>
    <w:rsid w:val="00737C5D"/>
    <w:rsid w:val="00737E66"/>
    <w:rsid w:val="00740712"/>
    <w:rsid w:val="00743424"/>
    <w:rsid w:val="00743C2B"/>
    <w:rsid w:val="00746B2F"/>
    <w:rsid w:val="00750579"/>
    <w:rsid w:val="0075123B"/>
    <w:rsid w:val="00751783"/>
    <w:rsid w:val="00753456"/>
    <w:rsid w:val="00754C28"/>
    <w:rsid w:val="00754D79"/>
    <w:rsid w:val="00754F5B"/>
    <w:rsid w:val="00756621"/>
    <w:rsid w:val="0076112F"/>
    <w:rsid w:val="007626B4"/>
    <w:rsid w:val="00762FEC"/>
    <w:rsid w:val="00763308"/>
    <w:rsid w:val="007644BA"/>
    <w:rsid w:val="007652C6"/>
    <w:rsid w:val="00766374"/>
    <w:rsid w:val="007666A4"/>
    <w:rsid w:val="007667E6"/>
    <w:rsid w:val="007669F1"/>
    <w:rsid w:val="00767E01"/>
    <w:rsid w:val="007713A6"/>
    <w:rsid w:val="0077181E"/>
    <w:rsid w:val="007744EA"/>
    <w:rsid w:val="00774D31"/>
    <w:rsid w:val="00780261"/>
    <w:rsid w:val="00780BAD"/>
    <w:rsid w:val="00781CA1"/>
    <w:rsid w:val="007835F1"/>
    <w:rsid w:val="00784D25"/>
    <w:rsid w:val="00785344"/>
    <w:rsid w:val="007856D4"/>
    <w:rsid w:val="007866DD"/>
    <w:rsid w:val="007903C9"/>
    <w:rsid w:val="00790BBB"/>
    <w:rsid w:val="00793328"/>
    <w:rsid w:val="00793C35"/>
    <w:rsid w:val="007949F6"/>
    <w:rsid w:val="00794D07"/>
    <w:rsid w:val="00795435"/>
    <w:rsid w:val="0079644E"/>
    <w:rsid w:val="00796671"/>
    <w:rsid w:val="007A0D20"/>
    <w:rsid w:val="007A2726"/>
    <w:rsid w:val="007A285B"/>
    <w:rsid w:val="007A3D2A"/>
    <w:rsid w:val="007A407F"/>
    <w:rsid w:val="007A4BEF"/>
    <w:rsid w:val="007A4DBF"/>
    <w:rsid w:val="007A5CC4"/>
    <w:rsid w:val="007A5DB6"/>
    <w:rsid w:val="007A620B"/>
    <w:rsid w:val="007A62E2"/>
    <w:rsid w:val="007A64A3"/>
    <w:rsid w:val="007A7C75"/>
    <w:rsid w:val="007B0AC6"/>
    <w:rsid w:val="007B1C08"/>
    <w:rsid w:val="007B21ED"/>
    <w:rsid w:val="007B303D"/>
    <w:rsid w:val="007B4711"/>
    <w:rsid w:val="007B702A"/>
    <w:rsid w:val="007B7743"/>
    <w:rsid w:val="007C3FD2"/>
    <w:rsid w:val="007C6666"/>
    <w:rsid w:val="007D4566"/>
    <w:rsid w:val="007D4F76"/>
    <w:rsid w:val="007D50BB"/>
    <w:rsid w:val="007E0E37"/>
    <w:rsid w:val="007E2076"/>
    <w:rsid w:val="007E2526"/>
    <w:rsid w:val="007E2E69"/>
    <w:rsid w:val="007E59DB"/>
    <w:rsid w:val="007E6D4A"/>
    <w:rsid w:val="007E72D2"/>
    <w:rsid w:val="007F118A"/>
    <w:rsid w:val="007F18FE"/>
    <w:rsid w:val="007F1CB8"/>
    <w:rsid w:val="007F1ED0"/>
    <w:rsid w:val="007F2B91"/>
    <w:rsid w:val="007F4F01"/>
    <w:rsid w:val="008014BB"/>
    <w:rsid w:val="00802D62"/>
    <w:rsid w:val="008036C5"/>
    <w:rsid w:val="008045FA"/>
    <w:rsid w:val="008050B0"/>
    <w:rsid w:val="00805932"/>
    <w:rsid w:val="00806A5A"/>
    <w:rsid w:val="00810E14"/>
    <w:rsid w:val="008110B6"/>
    <w:rsid w:val="00812413"/>
    <w:rsid w:val="00816826"/>
    <w:rsid w:val="00816970"/>
    <w:rsid w:val="00817821"/>
    <w:rsid w:val="00820361"/>
    <w:rsid w:val="008206DE"/>
    <w:rsid w:val="00821E9D"/>
    <w:rsid w:val="00822B71"/>
    <w:rsid w:val="00823144"/>
    <w:rsid w:val="0082459F"/>
    <w:rsid w:val="008245D3"/>
    <w:rsid w:val="00825D2C"/>
    <w:rsid w:val="00826203"/>
    <w:rsid w:val="00826365"/>
    <w:rsid w:val="00826AB1"/>
    <w:rsid w:val="00830C80"/>
    <w:rsid w:val="00830E94"/>
    <w:rsid w:val="0083207A"/>
    <w:rsid w:val="00832A83"/>
    <w:rsid w:val="008346D8"/>
    <w:rsid w:val="00836C70"/>
    <w:rsid w:val="00836EB5"/>
    <w:rsid w:val="00842A02"/>
    <w:rsid w:val="00845467"/>
    <w:rsid w:val="008456C0"/>
    <w:rsid w:val="00845ABD"/>
    <w:rsid w:val="0084762A"/>
    <w:rsid w:val="00847E43"/>
    <w:rsid w:val="0085214A"/>
    <w:rsid w:val="00852D4B"/>
    <w:rsid w:val="008567C4"/>
    <w:rsid w:val="00856C44"/>
    <w:rsid w:val="00857085"/>
    <w:rsid w:val="0086063C"/>
    <w:rsid w:val="00860827"/>
    <w:rsid w:val="008620E1"/>
    <w:rsid w:val="008649B7"/>
    <w:rsid w:val="00866CB9"/>
    <w:rsid w:val="00867ACC"/>
    <w:rsid w:val="00867F9E"/>
    <w:rsid w:val="008710D9"/>
    <w:rsid w:val="00876240"/>
    <w:rsid w:val="0087694A"/>
    <w:rsid w:val="00876A01"/>
    <w:rsid w:val="0087796D"/>
    <w:rsid w:val="00881C4E"/>
    <w:rsid w:val="00882754"/>
    <w:rsid w:val="00882B5A"/>
    <w:rsid w:val="0088655A"/>
    <w:rsid w:val="008900E7"/>
    <w:rsid w:val="00892784"/>
    <w:rsid w:val="008929D8"/>
    <w:rsid w:val="00895A6A"/>
    <w:rsid w:val="008A1B38"/>
    <w:rsid w:val="008A1EC8"/>
    <w:rsid w:val="008A2DCA"/>
    <w:rsid w:val="008A329F"/>
    <w:rsid w:val="008A3666"/>
    <w:rsid w:val="008A4635"/>
    <w:rsid w:val="008A613C"/>
    <w:rsid w:val="008A7F0A"/>
    <w:rsid w:val="008B1C63"/>
    <w:rsid w:val="008B21DA"/>
    <w:rsid w:val="008B2B28"/>
    <w:rsid w:val="008B2D30"/>
    <w:rsid w:val="008B2F54"/>
    <w:rsid w:val="008B2F57"/>
    <w:rsid w:val="008B306D"/>
    <w:rsid w:val="008B4588"/>
    <w:rsid w:val="008B6F32"/>
    <w:rsid w:val="008B7435"/>
    <w:rsid w:val="008B7B66"/>
    <w:rsid w:val="008C1BE9"/>
    <w:rsid w:val="008C281D"/>
    <w:rsid w:val="008C36C8"/>
    <w:rsid w:val="008C3E8E"/>
    <w:rsid w:val="008C75DE"/>
    <w:rsid w:val="008C7B3C"/>
    <w:rsid w:val="008D0E8D"/>
    <w:rsid w:val="008D2278"/>
    <w:rsid w:val="008D385F"/>
    <w:rsid w:val="008D4729"/>
    <w:rsid w:val="008D6BD5"/>
    <w:rsid w:val="008D7151"/>
    <w:rsid w:val="008E002C"/>
    <w:rsid w:val="008E116D"/>
    <w:rsid w:val="008E19DE"/>
    <w:rsid w:val="008E2847"/>
    <w:rsid w:val="008E4E51"/>
    <w:rsid w:val="008E57BF"/>
    <w:rsid w:val="008E62D2"/>
    <w:rsid w:val="008E6B56"/>
    <w:rsid w:val="008E6EB3"/>
    <w:rsid w:val="008F0011"/>
    <w:rsid w:val="008F02AA"/>
    <w:rsid w:val="008F0835"/>
    <w:rsid w:val="008F118C"/>
    <w:rsid w:val="008F1B4B"/>
    <w:rsid w:val="008F23C5"/>
    <w:rsid w:val="008F2676"/>
    <w:rsid w:val="008F288D"/>
    <w:rsid w:val="008F40DB"/>
    <w:rsid w:val="008F53DD"/>
    <w:rsid w:val="008F55A4"/>
    <w:rsid w:val="008F595B"/>
    <w:rsid w:val="008F63CA"/>
    <w:rsid w:val="008F7BD2"/>
    <w:rsid w:val="00900576"/>
    <w:rsid w:val="00901BBF"/>
    <w:rsid w:val="0090349B"/>
    <w:rsid w:val="00903A38"/>
    <w:rsid w:val="0090506D"/>
    <w:rsid w:val="00905343"/>
    <w:rsid w:val="00905B9B"/>
    <w:rsid w:val="00906B0D"/>
    <w:rsid w:val="0090777C"/>
    <w:rsid w:val="009107CB"/>
    <w:rsid w:val="0091216C"/>
    <w:rsid w:val="00913DFF"/>
    <w:rsid w:val="009143ED"/>
    <w:rsid w:val="00916E6D"/>
    <w:rsid w:val="009216DD"/>
    <w:rsid w:val="00922735"/>
    <w:rsid w:val="00924042"/>
    <w:rsid w:val="009259DD"/>
    <w:rsid w:val="009300B0"/>
    <w:rsid w:val="00931720"/>
    <w:rsid w:val="00931CE6"/>
    <w:rsid w:val="00932BC2"/>
    <w:rsid w:val="009338FD"/>
    <w:rsid w:val="00935002"/>
    <w:rsid w:val="00936F38"/>
    <w:rsid w:val="009373CC"/>
    <w:rsid w:val="00937944"/>
    <w:rsid w:val="009433BA"/>
    <w:rsid w:val="00945613"/>
    <w:rsid w:val="009457A9"/>
    <w:rsid w:val="00945B17"/>
    <w:rsid w:val="009501F3"/>
    <w:rsid w:val="0095104C"/>
    <w:rsid w:val="009539E9"/>
    <w:rsid w:val="00953A51"/>
    <w:rsid w:val="00953F30"/>
    <w:rsid w:val="0096104F"/>
    <w:rsid w:val="009613AA"/>
    <w:rsid w:val="009650B6"/>
    <w:rsid w:val="00965180"/>
    <w:rsid w:val="0097181F"/>
    <w:rsid w:val="00971CAB"/>
    <w:rsid w:val="00972526"/>
    <w:rsid w:val="00973B81"/>
    <w:rsid w:val="00973C63"/>
    <w:rsid w:val="00973C69"/>
    <w:rsid w:val="00973ED2"/>
    <w:rsid w:val="00974542"/>
    <w:rsid w:val="0097586C"/>
    <w:rsid w:val="0097612B"/>
    <w:rsid w:val="00976AA7"/>
    <w:rsid w:val="009773BF"/>
    <w:rsid w:val="009778BF"/>
    <w:rsid w:val="00977A81"/>
    <w:rsid w:val="00980A28"/>
    <w:rsid w:val="00981970"/>
    <w:rsid w:val="00981CF4"/>
    <w:rsid w:val="00982251"/>
    <w:rsid w:val="0098318F"/>
    <w:rsid w:val="0098340C"/>
    <w:rsid w:val="00983BD0"/>
    <w:rsid w:val="009877AF"/>
    <w:rsid w:val="00990E75"/>
    <w:rsid w:val="009911B0"/>
    <w:rsid w:val="00991730"/>
    <w:rsid w:val="00994416"/>
    <w:rsid w:val="00995822"/>
    <w:rsid w:val="0099656C"/>
    <w:rsid w:val="009A0BEA"/>
    <w:rsid w:val="009A16C1"/>
    <w:rsid w:val="009A3BAF"/>
    <w:rsid w:val="009A42C6"/>
    <w:rsid w:val="009A526A"/>
    <w:rsid w:val="009A58CC"/>
    <w:rsid w:val="009B0427"/>
    <w:rsid w:val="009B3103"/>
    <w:rsid w:val="009B3A73"/>
    <w:rsid w:val="009B4F05"/>
    <w:rsid w:val="009B6D46"/>
    <w:rsid w:val="009C1CDE"/>
    <w:rsid w:val="009C27FC"/>
    <w:rsid w:val="009C32DD"/>
    <w:rsid w:val="009C4415"/>
    <w:rsid w:val="009C55C8"/>
    <w:rsid w:val="009C6538"/>
    <w:rsid w:val="009D00C1"/>
    <w:rsid w:val="009D1403"/>
    <w:rsid w:val="009D1529"/>
    <w:rsid w:val="009D1636"/>
    <w:rsid w:val="009D1702"/>
    <w:rsid w:val="009D1FFB"/>
    <w:rsid w:val="009D34D7"/>
    <w:rsid w:val="009D4A7C"/>
    <w:rsid w:val="009D6C00"/>
    <w:rsid w:val="009D7A02"/>
    <w:rsid w:val="009E15E8"/>
    <w:rsid w:val="009E1B10"/>
    <w:rsid w:val="009E1B60"/>
    <w:rsid w:val="009E4031"/>
    <w:rsid w:val="009E42E5"/>
    <w:rsid w:val="009E5750"/>
    <w:rsid w:val="009E7344"/>
    <w:rsid w:val="009E7999"/>
    <w:rsid w:val="009F0516"/>
    <w:rsid w:val="009F1043"/>
    <w:rsid w:val="009F1AF6"/>
    <w:rsid w:val="009F2578"/>
    <w:rsid w:val="009F3C5F"/>
    <w:rsid w:val="009F3C95"/>
    <w:rsid w:val="009F5C79"/>
    <w:rsid w:val="009F6248"/>
    <w:rsid w:val="009F67BF"/>
    <w:rsid w:val="00A00340"/>
    <w:rsid w:val="00A0142B"/>
    <w:rsid w:val="00A015B3"/>
    <w:rsid w:val="00A01A54"/>
    <w:rsid w:val="00A01C99"/>
    <w:rsid w:val="00A03911"/>
    <w:rsid w:val="00A06E6C"/>
    <w:rsid w:val="00A07533"/>
    <w:rsid w:val="00A10F36"/>
    <w:rsid w:val="00A11BB0"/>
    <w:rsid w:val="00A14C56"/>
    <w:rsid w:val="00A15CC6"/>
    <w:rsid w:val="00A15F3D"/>
    <w:rsid w:val="00A200B7"/>
    <w:rsid w:val="00A20302"/>
    <w:rsid w:val="00A2033C"/>
    <w:rsid w:val="00A218E6"/>
    <w:rsid w:val="00A219CC"/>
    <w:rsid w:val="00A22615"/>
    <w:rsid w:val="00A22B6E"/>
    <w:rsid w:val="00A22EE1"/>
    <w:rsid w:val="00A236C8"/>
    <w:rsid w:val="00A24737"/>
    <w:rsid w:val="00A25125"/>
    <w:rsid w:val="00A26231"/>
    <w:rsid w:val="00A26582"/>
    <w:rsid w:val="00A268CC"/>
    <w:rsid w:val="00A30508"/>
    <w:rsid w:val="00A309BF"/>
    <w:rsid w:val="00A30CFC"/>
    <w:rsid w:val="00A3358C"/>
    <w:rsid w:val="00A35366"/>
    <w:rsid w:val="00A4064B"/>
    <w:rsid w:val="00A424A8"/>
    <w:rsid w:val="00A45F4C"/>
    <w:rsid w:val="00A46541"/>
    <w:rsid w:val="00A46890"/>
    <w:rsid w:val="00A51B05"/>
    <w:rsid w:val="00A52743"/>
    <w:rsid w:val="00A5512F"/>
    <w:rsid w:val="00A569F2"/>
    <w:rsid w:val="00A60E4D"/>
    <w:rsid w:val="00A612BF"/>
    <w:rsid w:val="00A6170E"/>
    <w:rsid w:val="00A61E4E"/>
    <w:rsid w:val="00A62667"/>
    <w:rsid w:val="00A62CD0"/>
    <w:rsid w:val="00A63C1B"/>
    <w:rsid w:val="00A63EC0"/>
    <w:rsid w:val="00A64EFA"/>
    <w:rsid w:val="00A67A8A"/>
    <w:rsid w:val="00A70E0B"/>
    <w:rsid w:val="00A7107D"/>
    <w:rsid w:val="00A71840"/>
    <w:rsid w:val="00A71935"/>
    <w:rsid w:val="00A71995"/>
    <w:rsid w:val="00A7709E"/>
    <w:rsid w:val="00A7795E"/>
    <w:rsid w:val="00A80510"/>
    <w:rsid w:val="00A83073"/>
    <w:rsid w:val="00A83898"/>
    <w:rsid w:val="00A8569A"/>
    <w:rsid w:val="00A86CB4"/>
    <w:rsid w:val="00A8713F"/>
    <w:rsid w:val="00A902DD"/>
    <w:rsid w:val="00A9045B"/>
    <w:rsid w:val="00A90FA1"/>
    <w:rsid w:val="00A91792"/>
    <w:rsid w:val="00A94D8C"/>
    <w:rsid w:val="00AA13ED"/>
    <w:rsid w:val="00AA2B66"/>
    <w:rsid w:val="00AA57CE"/>
    <w:rsid w:val="00AA763E"/>
    <w:rsid w:val="00AB0B79"/>
    <w:rsid w:val="00AB3231"/>
    <w:rsid w:val="00AB3D68"/>
    <w:rsid w:val="00AB47D7"/>
    <w:rsid w:val="00AB4F2C"/>
    <w:rsid w:val="00AB68B4"/>
    <w:rsid w:val="00AB78A2"/>
    <w:rsid w:val="00AB7972"/>
    <w:rsid w:val="00AB7FA3"/>
    <w:rsid w:val="00AC3C2F"/>
    <w:rsid w:val="00AC4C83"/>
    <w:rsid w:val="00AD2276"/>
    <w:rsid w:val="00AD419E"/>
    <w:rsid w:val="00AD4B5F"/>
    <w:rsid w:val="00AD55D0"/>
    <w:rsid w:val="00AD604B"/>
    <w:rsid w:val="00AD65B0"/>
    <w:rsid w:val="00AE10D4"/>
    <w:rsid w:val="00AE2694"/>
    <w:rsid w:val="00AE5BD6"/>
    <w:rsid w:val="00AF3FC1"/>
    <w:rsid w:val="00AF57AE"/>
    <w:rsid w:val="00AF6517"/>
    <w:rsid w:val="00AF6A29"/>
    <w:rsid w:val="00B00EE8"/>
    <w:rsid w:val="00B01D5B"/>
    <w:rsid w:val="00B03F12"/>
    <w:rsid w:val="00B06020"/>
    <w:rsid w:val="00B06105"/>
    <w:rsid w:val="00B0767D"/>
    <w:rsid w:val="00B0784E"/>
    <w:rsid w:val="00B100BC"/>
    <w:rsid w:val="00B109E2"/>
    <w:rsid w:val="00B10D0A"/>
    <w:rsid w:val="00B131E0"/>
    <w:rsid w:val="00B133C7"/>
    <w:rsid w:val="00B14569"/>
    <w:rsid w:val="00B1470E"/>
    <w:rsid w:val="00B156F8"/>
    <w:rsid w:val="00B1633A"/>
    <w:rsid w:val="00B2175F"/>
    <w:rsid w:val="00B23F7E"/>
    <w:rsid w:val="00B25828"/>
    <w:rsid w:val="00B279BE"/>
    <w:rsid w:val="00B30AE0"/>
    <w:rsid w:val="00B30B55"/>
    <w:rsid w:val="00B31102"/>
    <w:rsid w:val="00B3114E"/>
    <w:rsid w:val="00B3131C"/>
    <w:rsid w:val="00B31534"/>
    <w:rsid w:val="00B337D1"/>
    <w:rsid w:val="00B35E44"/>
    <w:rsid w:val="00B36AFC"/>
    <w:rsid w:val="00B41B16"/>
    <w:rsid w:val="00B431C7"/>
    <w:rsid w:val="00B44994"/>
    <w:rsid w:val="00B45059"/>
    <w:rsid w:val="00B452DF"/>
    <w:rsid w:val="00B504BD"/>
    <w:rsid w:val="00B50E35"/>
    <w:rsid w:val="00B5174D"/>
    <w:rsid w:val="00B51E93"/>
    <w:rsid w:val="00B53F05"/>
    <w:rsid w:val="00B5509E"/>
    <w:rsid w:val="00B5753F"/>
    <w:rsid w:val="00B60267"/>
    <w:rsid w:val="00B605D5"/>
    <w:rsid w:val="00B60CA4"/>
    <w:rsid w:val="00B617C5"/>
    <w:rsid w:val="00B6291B"/>
    <w:rsid w:val="00B65895"/>
    <w:rsid w:val="00B65DDD"/>
    <w:rsid w:val="00B673E9"/>
    <w:rsid w:val="00B67C2C"/>
    <w:rsid w:val="00B67DC6"/>
    <w:rsid w:val="00B73D08"/>
    <w:rsid w:val="00B73D6E"/>
    <w:rsid w:val="00B745C1"/>
    <w:rsid w:val="00B74702"/>
    <w:rsid w:val="00B765FD"/>
    <w:rsid w:val="00B77892"/>
    <w:rsid w:val="00B77D9A"/>
    <w:rsid w:val="00B80139"/>
    <w:rsid w:val="00B81742"/>
    <w:rsid w:val="00B83185"/>
    <w:rsid w:val="00B843C9"/>
    <w:rsid w:val="00B8602D"/>
    <w:rsid w:val="00B86623"/>
    <w:rsid w:val="00B90904"/>
    <w:rsid w:val="00B90E78"/>
    <w:rsid w:val="00B913C4"/>
    <w:rsid w:val="00B914D5"/>
    <w:rsid w:val="00B92100"/>
    <w:rsid w:val="00B927F2"/>
    <w:rsid w:val="00B9285F"/>
    <w:rsid w:val="00B9377D"/>
    <w:rsid w:val="00B95EB5"/>
    <w:rsid w:val="00B963DF"/>
    <w:rsid w:val="00B96525"/>
    <w:rsid w:val="00B96B1F"/>
    <w:rsid w:val="00BA005F"/>
    <w:rsid w:val="00BA039B"/>
    <w:rsid w:val="00BA0920"/>
    <w:rsid w:val="00BA3A3E"/>
    <w:rsid w:val="00BA6240"/>
    <w:rsid w:val="00BA7E10"/>
    <w:rsid w:val="00BB1010"/>
    <w:rsid w:val="00BB1966"/>
    <w:rsid w:val="00BB4AE3"/>
    <w:rsid w:val="00BB6A91"/>
    <w:rsid w:val="00BC12E5"/>
    <w:rsid w:val="00BC2838"/>
    <w:rsid w:val="00BC2BB8"/>
    <w:rsid w:val="00BC30E1"/>
    <w:rsid w:val="00BC3717"/>
    <w:rsid w:val="00BC6CDD"/>
    <w:rsid w:val="00BC7F33"/>
    <w:rsid w:val="00BD379A"/>
    <w:rsid w:val="00BE02B3"/>
    <w:rsid w:val="00BE10A8"/>
    <w:rsid w:val="00BE1482"/>
    <w:rsid w:val="00BE65A7"/>
    <w:rsid w:val="00BE774E"/>
    <w:rsid w:val="00BF0BB5"/>
    <w:rsid w:val="00BF0D38"/>
    <w:rsid w:val="00BF154A"/>
    <w:rsid w:val="00BF20B2"/>
    <w:rsid w:val="00BF2682"/>
    <w:rsid w:val="00BF29F2"/>
    <w:rsid w:val="00BF3642"/>
    <w:rsid w:val="00BF376E"/>
    <w:rsid w:val="00BF440E"/>
    <w:rsid w:val="00BF51FC"/>
    <w:rsid w:val="00BF6B81"/>
    <w:rsid w:val="00C019DE"/>
    <w:rsid w:val="00C0231E"/>
    <w:rsid w:val="00C02DD1"/>
    <w:rsid w:val="00C02F32"/>
    <w:rsid w:val="00C044DC"/>
    <w:rsid w:val="00C05412"/>
    <w:rsid w:val="00C067DC"/>
    <w:rsid w:val="00C147E1"/>
    <w:rsid w:val="00C159AF"/>
    <w:rsid w:val="00C17333"/>
    <w:rsid w:val="00C22581"/>
    <w:rsid w:val="00C2271B"/>
    <w:rsid w:val="00C22B14"/>
    <w:rsid w:val="00C22B63"/>
    <w:rsid w:val="00C23CFA"/>
    <w:rsid w:val="00C27BA1"/>
    <w:rsid w:val="00C27E73"/>
    <w:rsid w:val="00C30272"/>
    <w:rsid w:val="00C30EC8"/>
    <w:rsid w:val="00C3152E"/>
    <w:rsid w:val="00C32B6B"/>
    <w:rsid w:val="00C330F2"/>
    <w:rsid w:val="00C33337"/>
    <w:rsid w:val="00C34E44"/>
    <w:rsid w:val="00C36995"/>
    <w:rsid w:val="00C405E8"/>
    <w:rsid w:val="00C40C51"/>
    <w:rsid w:val="00C413B0"/>
    <w:rsid w:val="00C41B8D"/>
    <w:rsid w:val="00C41F5D"/>
    <w:rsid w:val="00C43556"/>
    <w:rsid w:val="00C437A9"/>
    <w:rsid w:val="00C440AA"/>
    <w:rsid w:val="00C45D36"/>
    <w:rsid w:val="00C5076B"/>
    <w:rsid w:val="00C5097F"/>
    <w:rsid w:val="00C512B9"/>
    <w:rsid w:val="00C5156F"/>
    <w:rsid w:val="00C51BC2"/>
    <w:rsid w:val="00C52D1D"/>
    <w:rsid w:val="00C5342B"/>
    <w:rsid w:val="00C53676"/>
    <w:rsid w:val="00C542C5"/>
    <w:rsid w:val="00C54C01"/>
    <w:rsid w:val="00C5679F"/>
    <w:rsid w:val="00C608FF"/>
    <w:rsid w:val="00C61B44"/>
    <w:rsid w:val="00C628C1"/>
    <w:rsid w:val="00C70781"/>
    <w:rsid w:val="00C7133F"/>
    <w:rsid w:val="00C718C7"/>
    <w:rsid w:val="00C7620C"/>
    <w:rsid w:val="00C765EE"/>
    <w:rsid w:val="00C76F3A"/>
    <w:rsid w:val="00C776EF"/>
    <w:rsid w:val="00C77ABF"/>
    <w:rsid w:val="00C8040E"/>
    <w:rsid w:val="00C80EB9"/>
    <w:rsid w:val="00C80F04"/>
    <w:rsid w:val="00C81498"/>
    <w:rsid w:val="00C82A62"/>
    <w:rsid w:val="00C82C8E"/>
    <w:rsid w:val="00C8305F"/>
    <w:rsid w:val="00C8492A"/>
    <w:rsid w:val="00C8789C"/>
    <w:rsid w:val="00C9102C"/>
    <w:rsid w:val="00C95975"/>
    <w:rsid w:val="00C966AA"/>
    <w:rsid w:val="00C9737D"/>
    <w:rsid w:val="00C976CE"/>
    <w:rsid w:val="00CA00DD"/>
    <w:rsid w:val="00CA3B5D"/>
    <w:rsid w:val="00CA57AA"/>
    <w:rsid w:val="00CB23BF"/>
    <w:rsid w:val="00CB39F1"/>
    <w:rsid w:val="00CB7635"/>
    <w:rsid w:val="00CC5C9D"/>
    <w:rsid w:val="00CC7098"/>
    <w:rsid w:val="00CC757C"/>
    <w:rsid w:val="00CD2289"/>
    <w:rsid w:val="00CD2FEF"/>
    <w:rsid w:val="00CD5A4D"/>
    <w:rsid w:val="00CD5F9A"/>
    <w:rsid w:val="00CD6010"/>
    <w:rsid w:val="00CD6148"/>
    <w:rsid w:val="00CD6D1D"/>
    <w:rsid w:val="00CD7F4A"/>
    <w:rsid w:val="00CE0B27"/>
    <w:rsid w:val="00CE1D5F"/>
    <w:rsid w:val="00CE1E5B"/>
    <w:rsid w:val="00CE4BD3"/>
    <w:rsid w:val="00CE5F06"/>
    <w:rsid w:val="00CE65C0"/>
    <w:rsid w:val="00CE72A1"/>
    <w:rsid w:val="00CE76EB"/>
    <w:rsid w:val="00CE7D91"/>
    <w:rsid w:val="00CF07C5"/>
    <w:rsid w:val="00CF0BF5"/>
    <w:rsid w:val="00CF3E5E"/>
    <w:rsid w:val="00CF7DE5"/>
    <w:rsid w:val="00CF7F8B"/>
    <w:rsid w:val="00D04E92"/>
    <w:rsid w:val="00D05D22"/>
    <w:rsid w:val="00D064B3"/>
    <w:rsid w:val="00D1029F"/>
    <w:rsid w:val="00D10CB7"/>
    <w:rsid w:val="00D11643"/>
    <w:rsid w:val="00D120E1"/>
    <w:rsid w:val="00D12317"/>
    <w:rsid w:val="00D12609"/>
    <w:rsid w:val="00D12694"/>
    <w:rsid w:val="00D13295"/>
    <w:rsid w:val="00D1386C"/>
    <w:rsid w:val="00D14590"/>
    <w:rsid w:val="00D145E8"/>
    <w:rsid w:val="00D14AC2"/>
    <w:rsid w:val="00D14AC9"/>
    <w:rsid w:val="00D1545D"/>
    <w:rsid w:val="00D15E72"/>
    <w:rsid w:val="00D17A38"/>
    <w:rsid w:val="00D200ED"/>
    <w:rsid w:val="00D231F9"/>
    <w:rsid w:val="00D239D0"/>
    <w:rsid w:val="00D249BE"/>
    <w:rsid w:val="00D25082"/>
    <w:rsid w:val="00D25341"/>
    <w:rsid w:val="00D262F4"/>
    <w:rsid w:val="00D26CC1"/>
    <w:rsid w:val="00D2789F"/>
    <w:rsid w:val="00D27E28"/>
    <w:rsid w:val="00D31E48"/>
    <w:rsid w:val="00D3200A"/>
    <w:rsid w:val="00D33789"/>
    <w:rsid w:val="00D372B2"/>
    <w:rsid w:val="00D40AE6"/>
    <w:rsid w:val="00D433E7"/>
    <w:rsid w:val="00D45C1D"/>
    <w:rsid w:val="00D47594"/>
    <w:rsid w:val="00D504CE"/>
    <w:rsid w:val="00D514B7"/>
    <w:rsid w:val="00D5464E"/>
    <w:rsid w:val="00D54964"/>
    <w:rsid w:val="00D550D5"/>
    <w:rsid w:val="00D55416"/>
    <w:rsid w:val="00D567ED"/>
    <w:rsid w:val="00D6068D"/>
    <w:rsid w:val="00D63775"/>
    <w:rsid w:val="00D63AE8"/>
    <w:rsid w:val="00D63F89"/>
    <w:rsid w:val="00D657D3"/>
    <w:rsid w:val="00D65E40"/>
    <w:rsid w:val="00D67363"/>
    <w:rsid w:val="00D674B7"/>
    <w:rsid w:val="00D7047B"/>
    <w:rsid w:val="00D724BC"/>
    <w:rsid w:val="00D7309B"/>
    <w:rsid w:val="00D7316E"/>
    <w:rsid w:val="00D73D2F"/>
    <w:rsid w:val="00D74BF7"/>
    <w:rsid w:val="00D769E3"/>
    <w:rsid w:val="00D82D9B"/>
    <w:rsid w:val="00D83149"/>
    <w:rsid w:val="00D86B79"/>
    <w:rsid w:val="00D875DF"/>
    <w:rsid w:val="00D90660"/>
    <w:rsid w:val="00D9343E"/>
    <w:rsid w:val="00D96CA6"/>
    <w:rsid w:val="00D97EA6"/>
    <w:rsid w:val="00DA16EA"/>
    <w:rsid w:val="00DA38A6"/>
    <w:rsid w:val="00DA3E1A"/>
    <w:rsid w:val="00DA3FD8"/>
    <w:rsid w:val="00DA5863"/>
    <w:rsid w:val="00DA5C53"/>
    <w:rsid w:val="00DA7904"/>
    <w:rsid w:val="00DB2B25"/>
    <w:rsid w:val="00DB7DBD"/>
    <w:rsid w:val="00DB7F4A"/>
    <w:rsid w:val="00DC0256"/>
    <w:rsid w:val="00DC13FB"/>
    <w:rsid w:val="00DC1C2B"/>
    <w:rsid w:val="00DC4823"/>
    <w:rsid w:val="00DC4898"/>
    <w:rsid w:val="00DC6E62"/>
    <w:rsid w:val="00DC75B4"/>
    <w:rsid w:val="00DD02C1"/>
    <w:rsid w:val="00DD11D6"/>
    <w:rsid w:val="00DD3761"/>
    <w:rsid w:val="00DD4669"/>
    <w:rsid w:val="00DE0FE7"/>
    <w:rsid w:val="00DE2EB4"/>
    <w:rsid w:val="00DE2EC6"/>
    <w:rsid w:val="00DE331F"/>
    <w:rsid w:val="00DE536A"/>
    <w:rsid w:val="00DE5458"/>
    <w:rsid w:val="00DE5DD4"/>
    <w:rsid w:val="00DE6066"/>
    <w:rsid w:val="00DE60DA"/>
    <w:rsid w:val="00DE63E1"/>
    <w:rsid w:val="00DE65A9"/>
    <w:rsid w:val="00DE70F1"/>
    <w:rsid w:val="00DF0403"/>
    <w:rsid w:val="00DF198E"/>
    <w:rsid w:val="00DF268F"/>
    <w:rsid w:val="00DF4647"/>
    <w:rsid w:val="00DF76B4"/>
    <w:rsid w:val="00E003E5"/>
    <w:rsid w:val="00E00524"/>
    <w:rsid w:val="00E0100A"/>
    <w:rsid w:val="00E0170A"/>
    <w:rsid w:val="00E01D4C"/>
    <w:rsid w:val="00E028E7"/>
    <w:rsid w:val="00E02C23"/>
    <w:rsid w:val="00E02C3F"/>
    <w:rsid w:val="00E06A50"/>
    <w:rsid w:val="00E06CA7"/>
    <w:rsid w:val="00E06FB4"/>
    <w:rsid w:val="00E10704"/>
    <w:rsid w:val="00E16978"/>
    <w:rsid w:val="00E174E9"/>
    <w:rsid w:val="00E1767D"/>
    <w:rsid w:val="00E20137"/>
    <w:rsid w:val="00E207FF"/>
    <w:rsid w:val="00E210A7"/>
    <w:rsid w:val="00E22696"/>
    <w:rsid w:val="00E24F77"/>
    <w:rsid w:val="00E2571A"/>
    <w:rsid w:val="00E2673D"/>
    <w:rsid w:val="00E3102F"/>
    <w:rsid w:val="00E328FA"/>
    <w:rsid w:val="00E41D39"/>
    <w:rsid w:val="00E42095"/>
    <w:rsid w:val="00E420BF"/>
    <w:rsid w:val="00E44147"/>
    <w:rsid w:val="00E443EE"/>
    <w:rsid w:val="00E46C56"/>
    <w:rsid w:val="00E47FF8"/>
    <w:rsid w:val="00E50FCF"/>
    <w:rsid w:val="00E51174"/>
    <w:rsid w:val="00E51452"/>
    <w:rsid w:val="00E56D03"/>
    <w:rsid w:val="00E57BCD"/>
    <w:rsid w:val="00E61A0E"/>
    <w:rsid w:val="00E64DFC"/>
    <w:rsid w:val="00E6510A"/>
    <w:rsid w:val="00E65EB1"/>
    <w:rsid w:val="00E720CD"/>
    <w:rsid w:val="00E729F7"/>
    <w:rsid w:val="00E737C2"/>
    <w:rsid w:val="00E75FC6"/>
    <w:rsid w:val="00E76F37"/>
    <w:rsid w:val="00E77603"/>
    <w:rsid w:val="00E80BF5"/>
    <w:rsid w:val="00E813E6"/>
    <w:rsid w:val="00E81BCE"/>
    <w:rsid w:val="00E83FC6"/>
    <w:rsid w:val="00E854ED"/>
    <w:rsid w:val="00E8562C"/>
    <w:rsid w:val="00E858CB"/>
    <w:rsid w:val="00E87B88"/>
    <w:rsid w:val="00E9072E"/>
    <w:rsid w:val="00E9305B"/>
    <w:rsid w:val="00E9499B"/>
    <w:rsid w:val="00E95285"/>
    <w:rsid w:val="00E96122"/>
    <w:rsid w:val="00EA11A7"/>
    <w:rsid w:val="00EA3DA9"/>
    <w:rsid w:val="00EA403D"/>
    <w:rsid w:val="00EA4D9B"/>
    <w:rsid w:val="00EA4DC6"/>
    <w:rsid w:val="00EA51CE"/>
    <w:rsid w:val="00EA5254"/>
    <w:rsid w:val="00EA560E"/>
    <w:rsid w:val="00EA5A1A"/>
    <w:rsid w:val="00EA716A"/>
    <w:rsid w:val="00EA7DBD"/>
    <w:rsid w:val="00EB0E7A"/>
    <w:rsid w:val="00EB29BE"/>
    <w:rsid w:val="00EB32D3"/>
    <w:rsid w:val="00EB67E5"/>
    <w:rsid w:val="00EB790F"/>
    <w:rsid w:val="00EC1055"/>
    <w:rsid w:val="00EC1095"/>
    <w:rsid w:val="00EC14C3"/>
    <w:rsid w:val="00EC1AE8"/>
    <w:rsid w:val="00EC2DB4"/>
    <w:rsid w:val="00EC32D5"/>
    <w:rsid w:val="00EC4636"/>
    <w:rsid w:val="00EC4F2B"/>
    <w:rsid w:val="00EC51F2"/>
    <w:rsid w:val="00EC6C01"/>
    <w:rsid w:val="00EC7484"/>
    <w:rsid w:val="00EC7947"/>
    <w:rsid w:val="00EC7D93"/>
    <w:rsid w:val="00ED04C5"/>
    <w:rsid w:val="00ED0B36"/>
    <w:rsid w:val="00ED2006"/>
    <w:rsid w:val="00ED3CE5"/>
    <w:rsid w:val="00ED6FB9"/>
    <w:rsid w:val="00EE00D9"/>
    <w:rsid w:val="00EE4FBB"/>
    <w:rsid w:val="00EE59FF"/>
    <w:rsid w:val="00EE5A06"/>
    <w:rsid w:val="00EE6533"/>
    <w:rsid w:val="00EE65EC"/>
    <w:rsid w:val="00EE6BDC"/>
    <w:rsid w:val="00EF160D"/>
    <w:rsid w:val="00EF1AB3"/>
    <w:rsid w:val="00EF1AD5"/>
    <w:rsid w:val="00EF2132"/>
    <w:rsid w:val="00EF4819"/>
    <w:rsid w:val="00EF4CE7"/>
    <w:rsid w:val="00EF5822"/>
    <w:rsid w:val="00EF5AA1"/>
    <w:rsid w:val="00EF5D37"/>
    <w:rsid w:val="00EF6A72"/>
    <w:rsid w:val="00EF6E48"/>
    <w:rsid w:val="00EF7453"/>
    <w:rsid w:val="00EF773F"/>
    <w:rsid w:val="00F0099D"/>
    <w:rsid w:val="00F00CD3"/>
    <w:rsid w:val="00F0199A"/>
    <w:rsid w:val="00F03D42"/>
    <w:rsid w:val="00F059B6"/>
    <w:rsid w:val="00F06430"/>
    <w:rsid w:val="00F06CA9"/>
    <w:rsid w:val="00F108F0"/>
    <w:rsid w:val="00F1098B"/>
    <w:rsid w:val="00F10C5F"/>
    <w:rsid w:val="00F11D0A"/>
    <w:rsid w:val="00F12155"/>
    <w:rsid w:val="00F12AE9"/>
    <w:rsid w:val="00F13AD5"/>
    <w:rsid w:val="00F1449F"/>
    <w:rsid w:val="00F1708D"/>
    <w:rsid w:val="00F206D8"/>
    <w:rsid w:val="00F20FA8"/>
    <w:rsid w:val="00F22E23"/>
    <w:rsid w:val="00F261BE"/>
    <w:rsid w:val="00F26C35"/>
    <w:rsid w:val="00F314DE"/>
    <w:rsid w:val="00F3159B"/>
    <w:rsid w:val="00F323E7"/>
    <w:rsid w:val="00F34B7C"/>
    <w:rsid w:val="00F35898"/>
    <w:rsid w:val="00F36B14"/>
    <w:rsid w:val="00F377AE"/>
    <w:rsid w:val="00F37C18"/>
    <w:rsid w:val="00F40621"/>
    <w:rsid w:val="00F41151"/>
    <w:rsid w:val="00F4129E"/>
    <w:rsid w:val="00F432F5"/>
    <w:rsid w:val="00F43392"/>
    <w:rsid w:val="00F43A74"/>
    <w:rsid w:val="00F43FD2"/>
    <w:rsid w:val="00F44FA2"/>
    <w:rsid w:val="00F450B7"/>
    <w:rsid w:val="00F4654C"/>
    <w:rsid w:val="00F46805"/>
    <w:rsid w:val="00F479BF"/>
    <w:rsid w:val="00F510D2"/>
    <w:rsid w:val="00F52112"/>
    <w:rsid w:val="00F62FC0"/>
    <w:rsid w:val="00F63A40"/>
    <w:rsid w:val="00F66028"/>
    <w:rsid w:val="00F70E88"/>
    <w:rsid w:val="00F717D5"/>
    <w:rsid w:val="00F71AC6"/>
    <w:rsid w:val="00F71E5E"/>
    <w:rsid w:val="00F73A71"/>
    <w:rsid w:val="00F75C2C"/>
    <w:rsid w:val="00F763B9"/>
    <w:rsid w:val="00F76EE9"/>
    <w:rsid w:val="00F77B06"/>
    <w:rsid w:val="00F80263"/>
    <w:rsid w:val="00F80DA8"/>
    <w:rsid w:val="00F81F18"/>
    <w:rsid w:val="00F8377F"/>
    <w:rsid w:val="00F8599F"/>
    <w:rsid w:val="00F87033"/>
    <w:rsid w:val="00F8777A"/>
    <w:rsid w:val="00F87A5D"/>
    <w:rsid w:val="00F90471"/>
    <w:rsid w:val="00F908B3"/>
    <w:rsid w:val="00F91703"/>
    <w:rsid w:val="00F955BC"/>
    <w:rsid w:val="00F955D3"/>
    <w:rsid w:val="00F96350"/>
    <w:rsid w:val="00F970DC"/>
    <w:rsid w:val="00FA2FEF"/>
    <w:rsid w:val="00FA323C"/>
    <w:rsid w:val="00FA48FB"/>
    <w:rsid w:val="00FA6423"/>
    <w:rsid w:val="00FA663D"/>
    <w:rsid w:val="00FB0185"/>
    <w:rsid w:val="00FB31D7"/>
    <w:rsid w:val="00FB4117"/>
    <w:rsid w:val="00FB4FB5"/>
    <w:rsid w:val="00FB5CEA"/>
    <w:rsid w:val="00FB7C61"/>
    <w:rsid w:val="00FC0A2B"/>
    <w:rsid w:val="00FC1799"/>
    <w:rsid w:val="00FC33EE"/>
    <w:rsid w:val="00FC3A41"/>
    <w:rsid w:val="00FC3D1F"/>
    <w:rsid w:val="00FC54C1"/>
    <w:rsid w:val="00FC5AF1"/>
    <w:rsid w:val="00FC64E5"/>
    <w:rsid w:val="00FC7EB9"/>
    <w:rsid w:val="00FD0D86"/>
    <w:rsid w:val="00FD13A7"/>
    <w:rsid w:val="00FD17E3"/>
    <w:rsid w:val="00FD1CEF"/>
    <w:rsid w:val="00FD2CD3"/>
    <w:rsid w:val="00FD4713"/>
    <w:rsid w:val="00FD48D6"/>
    <w:rsid w:val="00FD6382"/>
    <w:rsid w:val="00FD7F1F"/>
    <w:rsid w:val="00FE118C"/>
    <w:rsid w:val="00FE32C6"/>
    <w:rsid w:val="00FE4ECA"/>
    <w:rsid w:val="00FE738E"/>
    <w:rsid w:val="00FF1797"/>
    <w:rsid w:val="00FF340C"/>
    <w:rsid w:val="00FF350D"/>
    <w:rsid w:val="00FF4F7B"/>
    <w:rsid w:val="00FF6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039A72"/>
  <w15:chartTrackingRefBased/>
  <w15:docId w15:val="{3B570BB4-1066-F546-8FC7-52AB9B740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Normal Indent"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1"/>
    <w:qFormat/>
    <w:rsid w:val="00200BCC"/>
    <w:pPr>
      <w:numPr>
        <w:numId w:val="1"/>
      </w:numPr>
      <w:spacing w:before="200" w:after="180"/>
      <w:outlineLvl w:val="0"/>
    </w:pPr>
    <w:rPr>
      <w:rFonts w:ascii="Arial" w:eastAsia="黑体"/>
      <w:kern w:val="44"/>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0"/>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ng,h"/>
    <w:basedOn w:val="a1"/>
    <w:next w:val="a1"/>
    <w:link w:val="30"/>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0"/>
    <w:qFormat/>
    <w:rsid w:val="00B100BC"/>
    <w:pPr>
      <w:numPr>
        <w:ilvl w:val="6"/>
        <w:numId w:val="5"/>
      </w:numPr>
      <w:ind w:left="1416" w:hanging="850"/>
      <w:outlineLvl w:val="6"/>
    </w:pPr>
    <w:rPr>
      <w:color w:val="FF000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qFormat/>
    <w:rsid w:val="00200BCC"/>
    <w:pPr>
      <w:numPr>
        <w:ilvl w:val="7"/>
        <w:numId w:val="1"/>
      </w:numPr>
      <w:ind w:left="1893" w:hanging="714"/>
      <w:outlineLvl w:val="7"/>
    </w:p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rsid w:val="00200BCC"/>
    <w:pPr>
      <w:pBdr>
        <w:bottom w:val="double" w:sz="6" w:space="2" w:color="auto"/>
      </w:pBdr>
      <w:spacing w:line="240" w:lineRule="atLeast"/>
      <w:jc w:val="center"/>
    </w:pPr>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12"/>
    <w:qFormat/>
    <w:rsid w:val="00200BCC"/>
    <w:pPr>
      <w:ind w:firstLine="482"/>
    </w:pPr>
  </w:style>
  <w:style w:type="paragraph" w:styleId="a7">
    <w:name w:val="footer"/>
    <w:basedOn w:val="a1"/>
    <w:rsid w:val="00200BCC"/>
    <w:pPr>
      <w:spacing w:line="240" w:lineRule="atLeast"/>
      <w:ind w:left="255" w:right="255"/>
      <w:jc w:val="left"/>
    </w:p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character" w:styleId="a8">
    <w:name w:val="page number"/>
    <w:basedOn w:val="a2"/>
    <w:rsid w:val="00200BCC"/>
  </w:style>
  <w:style w:type="paragraph" w:customStyle="1" w:styleId="21">
    <w:name w:val="目录 2"/>
    <w:basedOn w:val="a1"/>
    <w:next w:val="a1"/>
    <w:uiPriority w:val="39"/>
    <w:rsid w:val="00200BCC"/>
    <w:pPr>
      <w:tabs>
        <w:tab w:val="right" w:leader="dot" w:pos="9525"/>
      </w:tabs>
    </w:pPr>
  </w:style>
  <w:style w:type="paragraph" w:customStyle="1" w:styleId="31">
    <w:name w:val="目录 3"/>
    <w:basedOn w:val="a1"/>
    <w:next w:val="a1"/>
    <w:semiHidden/>
    <w:rsid w:val="00200BCC"/>
    <w:pPr>
      <w:tabs>
        <w:tab w:val="right" w:leader="dot" w:pos="9525"/>
      </w:tabs>
    </w:pPr>
  </w:style>
  <w:style w:type="paragraph" w:customStyle="1" w:styleId="13">
    <w:name w:val="目录 1"/>
    <w:basedOn w:val="a1"/>
    <w:next w:val="a1"/>
    <w:uiPriority w:val="39"/>
    <w:rsid w:val="00200BCC"/>
    <w:pPr>
      <w:tabs>
        <w:tab w:val="right" w:leader="dot" w:pos="9525"/>
      </w:tabs>
      <w:spacing w:before="160"/>
    </w:pPr>
    <w:rPr>
      <w:rFonts w:ascii="Arial" w:eastAsia="黑体"/>
    </w:rPr>
  </w:style>
  <w:style w:type="paragraph" w:customStyle="1" w:styleId="40">
    <w:name w:val="目录 4"/>
    <w:basedOn w:val="a1"/>
    <w:next w:val="a1"/>
    <w:semiHidden/>
    <w:rsid w:val="00200BCC"/>
    <w:pPr>
      <w:tabs>
        <w:tab w:val="right" w:leader="dot" w:pos="9525"/>
      </w:tabs>
      <w:ind w:left="630"/>
    </w:pPr>
  </w:style>
  <w:style w:type="paragraph" w:customStyle="1" w:styleId="50">
    <w:name w:val="目录 5"/>
    <w:basedOn w:val="a1"/>
    <w:next w:val="a1"/>
    <w:semiHidden/>
    <w:rsid w:val="00200BCC"/>
    <w:pPr>
      <w:tabs>
        <w:tab w:val="right" w:leader="dot" w:pos="9525"/>
      </w:tabs>
      <w:ind w:left="840"/>
    </w:pPr>
  </w:style>
  <w:style w:type="paragraph" w:customStyle="1" w:styleId="60">
    <w:name w:val="目录 6"/>
    <w:basedOn w:val="a1"/>
    <w:next w:val="a1"/>
    <w:semiHidden/>
    <w:rsid w:val="00200BCC"/>
    <w:pPr>
      <w:tabs>
        <w:tab w:val="right" w:leader="dot" w:pos="9525"/>
      </w:tabs>
      <w:ind w:left="1050"/>
    </w:pPr>
  </w:style>
  <w:style w:type="paragraph" w:customStyle="1" w:styleId="71">
    <w:name w:val="目录 7"/>
    <w:basedOn w:val="a1"/>
    <w:next w:val="a1"/>
    <w:semiHidden/>
    <w:rsid w:val="00200BCC"/>
    <w:pPr>
      <w:tabs>
        <w:tab w:val="right" w:leader="dot" w:pos="9525"/>
      </w:tabs>
      <w:ind w:left="1260"/>
    </w:pPr>
  </w:style>
  <w:style w:type="paragraph" w:customStyle="1" w:styleId="80">
    <w:name w:val="目录 8"/>
    <w:basedOn w:val="a1"/>
    <w:next w:val="a1"/>
    <w:semiHidden/>
    <w:rsid w:val="00200BCC"/>
    <w:pPr>
      <w:tabs>
        <w:tab w:val="right" w:leader="dot" w:pos="9525"/>
      </w:tabs>
      <w:ind w:left="1470"/>
    </w:pPr>
  </w:style>
  <w:style w:type="paragraph" w:customStyle="1" w:styleId="90">
    <w:name w:val="目录 9"/>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rsid w:val="00200BCC"/>
    <w:rPr>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ae"/>
    <w:pPr>
      <w:spacing w:after="60"/>
      <w:ind w:leftChars="30" w:left="30" w:rightChars="30" w:right="30"/>
      <w:jc w:val="center"/>
    </w:pPr>
    <w:rPr>
      <w:rFonts w:ascii="Arial" w:eastAsia="黑体" w:hAnsi="Arial"/>
      <w:sz w:val="21"/>
      <w:lang w:val="x-none" w:eastAsia="x-none"/>
    </w:rPr>
  </w:style>
  <w:style w:type="paragraph" w:styleId="af">
    <w:name w:val="Body Text"/>
    <w:aliases w:val="居中,body indent,Body3, ändrad,ändrad,Body Text(ch),正文文字"/>
    <w:basedOn w:val="a1"/>
    <w:link w:val="af0"/>
    <w:pPr>
      <w:spacing w:after="60"/>
      <w:ind w:leftChars="30" w:left="72" w:rightChars="30" w:right="72"/>
      <w:jc w:val="center"/>
    </w:pPr>
    <w:rPr>
      <w:sz w:val="21"/>
    </w:rPr>
  </w:style>
  <w:style w:type="paragraph" w:customStyle="1" w:styleId="af1">
    <w:name w:val="注"/>
    <w:basedOn w:val="a1"/>
    <w:link w:val="Char"/>
    <w:rsid w:val="00200BCC"/>
    <w:pPr>
      <w:ind w:left="840" w:hanging="420"/>
    </w:pPr>
    <w:rPr>
      <w:sz w:val="21"/>
    </w:rPr>
  </w:style>
  <w:style w:type="paragraph" w:customStyle="1" w:styleId="32">
    <w:name w:val="正文文字3"/>
    <w:basedOn w:val="af"/>
    <w:pPr>
      <w:spacing w:after="0"/>
      <w:jc w:val="both"/>
    </w:pPr>
  </w:style>
  <w:style w:type="paragraph" w:customStyle="1" w:styleId="14">
    <w:name w:val="正文文字1"/>
    <w:basedOn w:val="af"/>
    <w:pPr>
      <w:spacing w:after="0"/>
      <w:jc w:val="both"/>
    </w:pPr>
  </w:style>
  <w:style w:type="paragraph" w:customStyle="1" w:styleId="22">
    <w:name w:val="正文文字2"/>
    <w:basedOn w:val="af"/>
    <w:rPr>
      <w:rFonts w:ascii="Arial" w:eastAsia="黑体"/>
    </w:rPr>
  </w:style>
  <w:style w:type="paragraph" w:customStyle="1" w:styleId="15">
    <w:name w:val="表格1"/>
    <w:basedOn w:val="a1"/>
    <w:link w:val="1Char"/>
    <w:rsid w:val="00200BCC"/>
    <w:pPr>
      <w:spacing w:after="60"/>
      <w:ind w:leftChars="30" w:left="72" w:rightChars="30" w:right="72"/>
      <w:jc w:val="center"/>
    </w:pPr>
    <w:rPr>
      <w:sz w:val="21"/>
      <w:lang w:val="x-none" w:eastAsia="x-none"/>
    </w:rPr>
  </w:style>
  <w:style w:type="paragraph" w:customStyle="1" w:styleId="33">
    <w:name w:val="表格3"/>
    <w:basedOn w:val="a1"/>
    <w:link w:val="3Char"/>
    <w:rsid w:val="00200BCC"/>
    <w:pPr>
      <w:ind w:leftChars="30" w:left="72" w:rightChars="30" w:right="72"/>
    </w:pPr>
    <w:rPr>
      <w:sz w:val="21"/>
    </w:rPr>
  </w:style>
  <w:style w:type="paragraph" w:customStyle="1" w:styleId="23">
    <w:name w:val="表格2"/>
    <w:basedOn w:val="a1"/>
    <w:link w:val="2Char"/>
    <w:rsid w:val="00200BCC"/>
    <w:pPr>
      <w:spacing w:after="60"/>
      <w:ind w:leftChars="30" w:left="72" w:rightChars="30" w:right="72"/>
      <w:jc w:val="center"/>
    </w:pPr>
    <w:rPr>
      <w:rFonts w:ascii="Arial" w:eastAsia="黑体"/>
      <w:sz w:val="21"/>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1"/>
    <w:link w:val="1Char0"/>
    <w:rsid w:val="00200BCC"/>
    <w:pPr>
      <w:numPr>
        <w:numId w:val="4"/>
      </w:numPr>
      <w:tabs>
        <w:tab w:val="clear" w:pos="1186"/>
        <w:tab w:val="num" w:pos="1112"/>
      </w:tabs>
      <w:ind w:left="1112" w:hanging="286"/>
    </w:pPr>
  </w:style>
  <w:style w:type="paragraph" w:customStyle="1" w:styleId="af2">
    <w:name w:val="空半行"/>
    <w:basedOn w:val="a1"/>
    <w:rsid w:val="009E7999"/>
    <w:pPr>
      <w:spacing w:line="120" w:lineRule="exact"/>
    </w:pPr>
    <w:rPr>
      <w:rFonts w:eastAsia="仿宋_GB2312"/>
      <w:color w:val="FFFFFF"/>
      <w:sz w:val="30"/>
    </w:rPr>
  </w:style>
  <w:style w:type="character" w:customStyle="1" w:styleId="12">
    <w:name w:val="正文缩进 字符1"/>
    <w:aliases w:val="表正文 字符1,正文非缩进 字符1,特点 字符1,首行缩进 字符1,四号 字符1,段1 字符1,样式3 字符,缩进 字符1,ALT+Z 字符1,标题4 字符1,正文不缩进 字符1,正文(首行缩进两字) 字符,正文(首行缩进两字)1 字符,正文编号 字符,±íÕýÎÄ 字符,ÕýÎÄ·ÇËõ½ø 字符,±í 字符,正文双线 字符,正文缩进（首行缩进两字） 字符1,中文正文 字符,contents 字符,正文非缩进 Char Char 字符,正文文字首行缩进 字符,NI 字符,PI 字符"/>
    <w:link w:val="a6"/>
    <w:rsid w:val="009E7999"/>
    <w:rPr>
      <w:rFonts w:eastAsia="宋体"/>
      <w:sz w:val="24"/>
      <w:lang w:val="en-US" w:eastAsia="zh-CN" w:bidi="ar-SA"/>
    </w:rPr>
  </w:style>
  <w:style w:type="character" w:customStyle="1" w:styleId="2Char">
    <w:name w:val="表格2 Char"/>
    <w:link w:val="23"/>
    <w:rsid w:val="009E7999"/>
    <w:rPr>
      <w:rFonts w:ascii="Arial" w:eastAsia="黑体"/>
      <w:sz w:val="21"/>
      <w:lang w:val="en-US" w:eastAsia="zh-CN" w:bidi="ar-SA"/>
    </w:rPr>
  </w:style>
  <w:style w:type="character" w:customStyle="1" w:styleId="11">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link w:val="1"/>
    <w:qFormat/>
    <w:rsid w:val="00913DFF"/>
    <w:rPr>
      <w:rFonts w:ascii="Arial" w:eastAsia="黑体"/>
      <w:kern w:val="44"/>
      <w:sz w:val="24"/>
    </w:rPr>
  </w:style>
  <w:style w:type="character" w:customStyle="1" w:styleId="af0">
    <w:name w:val="正文文本 字符"/>
    <w:aliases w:val="居中 字符,body indent 字符,Body3 字符, ändrad 字符,ändrad 字符,Body Text(ch) 字符1,正文文字 字符"/>
    <w:link w:val="af"/>
    <w:rsid w:val="00913DFF"/>
    <w:rPr>
      <w:rFonts w:eastAsia="宋体"/>
      <w:sz w:val="21"/>
      <w:lang w:val="en-US" w:eastAsia="zh-CN" w:bidi="ar-SA"/>
    </w:rPr>
  </w:style>
  <w:style w:type="character" w:customStyle="1" w:styleId="Char">
    <w:name w:val="注 Char"/>
    <w:link w:val="af1"/>
    <w:rsid w:val="00F10C5F"/>
    <w:rPr>
      <w:rFonts w:eastAsia="宋体"/>
      <w:sz w:val="21"/>
      <w:lang w:val="en-US" w:eastAsia="zh-CN" w:bidi="ar-SA"/>
    </w:rPr>
  </w:style>
  <w:style w:type="character" w:customStyle="1" w:styleId="1Char0">
    <w:name w:val="注1 Char"/>
    <w:basedOn w:val="Char"/>
    <w:link w:val="10"/>
    <w:rsid w:val="00F10C5F"/>
    <w:rPr>
      <w:rFonts w:eastAsia="宋体"/>
      <w:sz w:val="21"/>
      <w:lang w:val="en-US" w:eastAsia="zh-CN" w:bidi="ar-SA"/>
    </w:rPr>
  </w:style>
  <w:style w:type="character" w:customStyle="1" w:styleId="3Char">
    <w:name w:val="表格3 Char"/>
    <w:link w:val="33"/>
    <w:rsid w:val="00BC30E1"/>
    <w:rPr>
      <w:rFonts w:eastAsia="宋体"/>
      <w:sz w:val="21"/>
      <w:lang w:val="en-US" w:eastAsia="zh-CN" w:bidi="ar-SA"/>
    </w:rPr>
  </w:style>
  <w:style w:type="character" w:styleId="af3">
    <w:name w:val="Hyperlink"/>
    <w:rsid w:val="002567FC"/>
    <w:rPr>
      <w:color w:val="0000FF"/>
      <w:u w:val="single"/>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link w:val="7"/>
    <w:rsid w:val="00B100BC"/>
    <w:rPr>
      <w:color w:val="FF0000"/>
      <w:sz w:val="24"/>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4">
    <w:name w:val="Table Grid"/>
    <w:basedOn w:val="a3"/>
    <w:rsid w:val="00212DD5"/>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val="x-none" w:eastAsia="x-none" w:bidi="ar-SA"/>
    </w:rPr>
  </w:style>
  <w:style w:type="paragraph" w:customStyle="1" w:styleId="24">
    <w:name w:val="注2"/>
    <w:basedOn w:val="af1"/>
    <w:rsid w:val="00200BCC"/>
    <w:pPr>
      <w:ind w:leftChars="174" w:left="1103" w:hangingChars="326" w:hanging="685"/>
    </w:pPr>
    <w:rPr>
      <w:rFonts w:cs="宋体"/>
    </w:rPr>
  </w:style>
  <w:style w:type="paragraph" w:styleId="af5">
    <w:name w:val="Balloon Text"/>
    <w:basedOn w:val="a1"/>
    <w:link w:val="af6"/>
    <w:rsid w:val="003D53FB"/>
    <w:pPr>
      <w:spacing w:line="240" w:lineRule="auto"/>
    </w:pPr>
    <w:rPr>
      <w:sz w:val="18"/>
      <w:szCs w:val="18"/>
    </w:rPr>
  </w:style>
  <w:style w:type="character" w:customStyle="1" w:styleId="af6">
    <w:name w:val="批注框文本 字符"/>
    <w:link w:val="af5"/>
    <w:rsid w:val="003D53FB"/>
    <w:rPr>
      <w:sz w:val="18"/>
      <w:szCs w:val="18"/>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link w:val="2"/>
    <w:rsid w:val="000F2E64"/>
    <w:rPr>
      <w:sz w:val="24"/>
      <w:lang w:val="x-none" w:eastAsia="x-none"/>
    </w:rPr>
  </w:style>
  <w:style w:type="character" w:customStyle="1" w:styleId="Char0">
    <w:name w:val="列出段落 Char"/>
    <w:link w:val="af7"/>
    <w:uiPriority w:val="34"/>
    <w:rsid w:val="000F2E64"/>
    <w:rPr>
      <w:rFonts w:ascii="Calibri" w:hAnsi="Calibri"/>
      <w:kern w:val="2"/>
      <w:sz w:val="21"/>
      <w:szCs w:val="22"/>
    </w:rPr>
  </w:style>
  <w:style w:type="paragraph" w:customStyle="1" w:styleId="af7">
    <w:name w:val="列出段落"/>
    <w:basedOn w:val="a1"/>
    <w:link w:val="Char0"/>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customStyle="1" w:styleId="1Char">
    <w:name w:val="表格1 Char"/>
    <w:link w:val="15"/>
    <w:rsid w:val="000F2E64"/>
    <w:rPr>
      <w:sz w:val="21"/>
    </w:rPr>
  </w:style>
  <w:style w:type="character" w:customStyle="1" w:styleId="ae">
    <w:name w:val="正文文本缩进 字符"/>
    <w:link w:val="ad"/>
    <w:rsid w:val="000F2E64"/>
    <w:rPr>
      <w:rFonts w:ascii="Arial" w:eastAsia="黑体" w:hAnsi="Arial"/>
      <w:sz w:val="21"/>
    </w:rPr>
  </w:style>
  <w:style w:type="character" w:styleId="af8">
    <w:name w:val="annotation reference"/>
    <w:rsid w:val="000C72D2"/>
    <w:rPr>
      <w:sz w:val="21"/>
      <w:szCs w:val="21"/>
    </w:rPr>
  </w:style>
  <w:style w:type="paragraph" w:styleId="af9">
    <w:name w:val="annotation text"/>
    <w:basedOn w:val="a1"/>
    <w:link w:val="afa"/>
    <w:rsid w:val="000C72D2"/>
    <w:pPr>
      <w:jc w:val="left"/>
    </w:pPr>
  </w:style>
  <w:style w:type="character" w:customStyle="1" w:styleId="afa">
    <w:name w:val="批注文字 字符"/>
    <w:link w:val="af9"/>
    <w:rsid w:val="000C72D2"/>
    <w:rPr>
      <w:sz w:val="24"/>
    </w:rPr>
  </w:style>
  <w:style w:type="paragraph" w:styleId="afb">
    <w:name w:val="annotation subject"/>
    <w:basedOn w:val="af9"/>
    <w:next w:val="af9"/>
    <w:link w:val="afc"/>
    <w:rsid w:val="000C72D2"/>
    <w:rPr>
      <w:b/>
      <w:bCs/>
    </w:rPr>
  </w:style>
  <w:style w:type="character" w:customStyle="1" w:styleId="afc">
    <w:name w:val="批注主题 字符"/>
    <w:link w:val="afb"/>
    <w:rsid w:val="000C72D2"/>
    <w:rPr>
      <w:b/>
      <w:bCs/>
      <w:sz w:val="24"/>
    </w:rPr>
  </w:style>
  <w:style w:type="character" w:customStyle="1" w:styleId="30">
    <w:name w:val="标题 3 字符"/>
    <w:aliases w:val="H3 字符,l3 字符,CT 字符,第二层条 字符,第三层 字符,论文标题 2 字符,1.1.1 标题 3 字符,h3 字符,Head3 字符,Level 3 Head 字符,标题 3 Char 字符,3rd level 字符,Heading 3 - old 字符,Heading 字符,level_3 字符,PIM 3 字符,sect1.2.3 字符,sect1.2.31 字符,sect1.2.32 字符,sect1.2.311 字符,sect1.2.33 字符,bh 字符,cb 字符"/>
    <w:link w:val="3"/>
    <w:rsid w:val="00FD7F1F"/>
    <w:rPr>
      <w:sz w:val="24"/>
    </w:rPr>
  </w:style>
  <w:style w:type="paragraph" w:styleId="afd">
    <w:name w:val="Revision"/>
    <w:hidden/>
    <w:uiPriority w:val="99"/>
    <w:semiHidden/>
    <w:rsid w:val="00A26231"/>
    <w:rPr>
      <w:sz w:val="24"/>
    </w:rPr>
  </w:style>
  <w:style w:type="character" w:customStyle="1" w:styleId="afe">
    <w:name w:val="正文缩进 字符"/>
    <w:aliases w:val="表正文 字符,正文非缩进 字符,首行缩进 字符,正文缩进（首行缩进两字） 字符,特点 字符,段1 字符,ALT+Z 字符,正文不缩进 字符,水上软件 字符,四号 字符,标题四 字符,缩进 字符,标题4 字符,正文缩进1 Char 字符,正文缩进1 字符,正文（首行缩进两字） Char 字符,正文缩进 Char Char Char 字符,图表标题 字符,首行缩进两字 字符,Body Text(ch) 字符,正文（首行缩进两字） Char Char Char 字符,s4 字符,二 字符"/>
    <w:semiHidden/>
    <w:locked/>
    <w:rsid w:val="003F7F4C"/>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2312165">
      <w:bodyDiv w:val="1"/>
      <w:marLeft w:val="0"/>
      <w:marRight w:val="0"/>
      <w:marTop w:val="0"/>
      <w:marBottom w:val="0"/>
      <w:divBdr>
        <w:top w:val="none" w:sz="0" w:space="0" w:color="auto"/>
        <w:left w:val="none" w:sz="0" w:space="0" w:color="auto"/>
        <w:bottom w:val="none" w:sz="0" w:space="0" w:color="auto"/>
        <w:right w:val="none" w:sz="0" w:space="0" w:color="auto"/>
      </w:divBdr>
    </w:div>
    <w:div w:id="103291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2.emf"/><Relationship Id="rId26" Type="http://schemas.openxmlformats.org/officeDocument/2006/relationships/footer" Target="footer7.xml"/><Relationship Id="rId39" Type="http://schemas.openxmlformats.org/officeDocument/2006/relationships/oleObject" Target="embeddings/oleObject9.bin"/><Relationship Id="rId21" Type="http://schemas.openxmlformats.org/officeDocument/2006/relationships/header" Target="header5.xml"/><Relationship Id="rId34" Type="http://schemas.openxmlformats.org/officeDocument/2006/relationships/oleObject" Target="embeddings/oleObject7.bin"/><Relationship Id="rId42" Type="http://schemas.openxmlformats.org/officeDocument/2006/relationships/image" Target="media/image6.emf"/><Relationship Id="rId47" Type="http://schemas.openxmlformats.org/officeDocument/2006/relationships/image" Target="media/image7.emf"/><Relationship Id="rId50" Type="http://schemas.openxmlformats.org/officeDocument/2006/relationships/footer" Target="footer16.xml"/><Relationship Id="rId55" Type="http://schemas.openxmlformats.org/officeDocument/2006/relationships/header" Target="header8.xm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oleObject" Target="embeddings/oleObject3.bin"/><Relationship Id="rId29" Type="http://schemas.openxmlformats.org/officeDocument/2006/relationships/oleObject" Target="embeddings/oleObject5.bin"/><Relationship Id="rId41" Type="http://schemas.openxmlformats.org/officeDocument/2006/relationships/footer" Target="footer13.xml"/><Relationship Id="rId54" Type="http://schemas.openxmlformats.org/officeDocument/2006/relationships/oleObject" Target="embeddings/oleObject15.bin"/><Relationship Id="rId62" Type="http://schemas.openxmlformats.org/officeDocument/2006/relationships/oleObject" Target="embeddings/oleObject17.bin"/><Relationship Id="rId7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image" Target="media/image4.emf"/><Relationship Id="rId37" Type="http://schemas.openxmlformats.org/officeDocument/2006/relationships/image" Target="media/image5.emf"/><Relationship Id="rId40" Type="http://schemas.openxmlformats.org/officeDocument/2006/relationships/footer" Target="footer12.xml"/><Relationship Id="rId45" Type="http://schemas.openxmlformats.org/officeDocument/2006/relationships/footer" Target="footer14.xml"/><Relationship Id="rId53" Type="http://schemas.openxmlformats.org/officeDocument/2006/relationships/oleObject" Target="embeddings/oleObject14.bin"/><Relationship Id="rId58"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5.xml"/><Relationship Id="rId28" Type="http://schemas.openxmlformats.org/officeDocument/2006/relationships/oleObject" Target="embeddings/oleObject4.bin"/><Relationship Id="rId36" Type="http://schemas.openxmlformats.org/officeDocument/2006/relationships/footer" Target="footer11.xml"/><Relationship Id="rId49" Type="http://schemas.openxmlformats.org/officeDocument/2006/relationships/oleObject" Target="embeddings/oleObject13.bin"/><Relationship Id="rId57" Type="http://schemas.openxmlformats.org/officeDocument/2006/relationships/footer" Target="footer19.xml"/><Relationship Id="rId61" Type="http://schemas.openxmlformats.org/officeDocument/2006/relationships/oleObject" Target="embeddings/oleObject16.bin"/><Relationship Id="rId10" Type="http://schemas.openxmlformats.org/officeDocument/2006/relationships/header" Target="header1.xml"/><Relationship Id="rId19" Type="http://schemas.openxmlformats.org/officeDocument/2006/relationships/oleObject" Target="embeddings/oleObject2.bin"/><Relationship Id="rId31" Type="http://schemas.openxmlformats.org/officeDocument/2006/relationships/footer" Target="footer9.xml"/><Relationship Id="rId44" Type="http://schemas.openxmlformats.org/officeDocument/2006/relationships/oleObject" Target="embeddings/oleObject11.bin"/><Relationship Id="rId52" Type="http://schemas.openxmlformats.org/officeDocument/2006/relationships/image" Target="media/image8.emf"/><Relationship Id="rId60" Type="http://schemas.openxmlformats.org/officeDocument/2006/relationships/image" Target="media/image9.emf"/><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 Id="rId22" Type="http://schemas.openxmlformats.org/officeDocument/2006/relationships/header" Target="header6.xml"/><Relationship Id="rId27" Type="http://schemas.openxmlformats.org/officeDocument/2006/relationships/image" Target="media/image3.emf"/><Relationship Id="rId30" Type="http://schemas.openxmlformats.org/officeDocument/2006/relationships/footer" Target="footer8.xml"/><Relationship Id="rId35" Type="http://schemas.openxmlformats.org/officeDocument/2006/relationships/footer" Target="footer10.xml"/><Relationship Id="rId43" Type="http://schemas.openxmlformats.org/officeDocument/2006/relationships/oleObject" Target="embeddings/oleObject10.bin"/><Relationship Id="rId48" Type="http://schemas.openxmlformats.org/officeDocument/2006/relationships/oleObject" Target="embeddings/oleObject12.bin"/><Relationship Id="rId56" Type="http://schemas.openxmlformats.org/officeDocument/2006/relationships/footer" Target="footer18.xml"/><Relationship Id="rId64" Type="http://schemas.openxmlformats.org/officeDocument/2006/relationships/fontTable" Target="fontTable.xml"/><Relationship Id="rId8" Type="http://schemas.openxmlformats.org/officeDocument/2006/relationships/image" Target="media/image1.wmf"/><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eader" Target="header7.xml"/><Relationship Id="rId33" Type="http://schemas.openxmlformats.org/officeDocument/2006/relationships/oleObject" Target="embeddings/oleObject6.bin"/><Relationship Id="rId38" Type="http://schemas.openxmlformats.org/officeDocument/2006/relationships/oleObject" Target="embeddings/oleObject8.bin"/><Relationship Id="rId46" Type="http://schemas.openxmlformats.org/officeDocument/2006/relationships/footer" Target="footer15.xml"/><Relationship Id="rId59" Type="http://schemas.openxmlformats.org/officeDocument/2006/relationships/footer" Target="footer20.xml"/></Relationships>
</file>

<file path=word/_rels/settings.xml.rels><?xml version="1.0" encoding="UTF-8" standalone="yes"?>
<Relationships xmlns="http://schemas.openxmlformats.org/package/2006/relationships"><Relationship Id="rId1" Type="http://schemas.openxmlformats.org/officeDocument/2006/relationships/attachedTemplate" Target="file:///E:\Tool\&#36807;&#31243;&#25991;&#20214;\M3-&#25919;&#24220;&#37319;&#36141;&#25307;&#26631;&#25991;&#20214;\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D192A9-452F-424E-B39A-B6D911F26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PCB1.DOT</Template>
  <TotalTime>0</TotalTime>
  <Pages>69</Pages>
  <Words>5954</Words>
  <Characters>33938</Characters>
  <Application>Microsoft Office Word</Application>
  <DocSecurity>0</DocSecurity>
  <Lines>282</Lines>
  <Paragraphs>79</Paragraphs>
  <ScaleCrop>false</ScaleCrop>
  <Company>SITC</Company>
  <LinksUpToDate>false</LinksUpToDate>
  <CharactersWithSpaces>39813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国内招标文件中文版</dc:title>
  <dc:subject>货物采购招标文件1(报人民币货到现场)</dc:subject>
  <dc:creator>王晓</dc:creator>
  <cp:keywords/>
  <cp:lastModifiedBy>Feng Luyan</cp:lastModifiedBy>
  <cp:revision>2</cp:revision>
  <cp:lastPrinted>2017-08-28T05:21:00Z</cp:lastPrinted>
  <dcterms:created xsi:type="dcterms:W3CDTF">2021-11-08T07:41:00Z</dcterms:created>
  <dcterms:modified xsi:type="dcterms:W3CDTF">2021-11-08T07:41:00Z</dcterms:modified>
</cp:coreProperties>
</file>